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E2067" w14:textId="322F5D7D" w:rsidR="00756247" w:rsidRPr="009B2002" w:rsidRDefault="0068080B" w:rsidP="00756247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2CB30858" wp14:editId="3A78176B">
            <wp:simplePos x="0" y="0"/>
            <wp:positionH relativeFrom="column">
              <wp:posOffset>-558198</wp:posOffset>
            </wp:positionH>
            <wp:positionV relativeFrom="paragraph">
              <wp:posOffset>89420</wp:posOffset>
            </wp:positionV>
            <wp:extent cx="2042160" cy="2657475"/>
            <wp:effectExtent l="0" t="0" r="0" b="0"/>
            <wp:wrapThrough wrapText="bothSides">
              <wp:wrapPolygon edited="0">
                <wp:start x="0" y="0"/>
                <wp:lineTo x="0" y="21523"/>
                <wp:lineTo x="21358" y="21523"/>
                <wp:lineTo x="21358" y="0"/>
                <wp:lineTo x="0" y="0"/>
              </wp:wrapPolygon>
            </wp:wrapThrough>
            <wp:docPr id="1468160466" name="Bildobjekt 1" descr="En bild som visar rita, skiss, Linjekonst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60466" name="Bildobjekt 1" descr="En bild som visar rita, skiss, Linjekonst, clipart&#10;&#10;Automatiskt genererad beskrivn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0B12AC" w14:textId="09ACF00F" w:rsidR="00FE6BDD" w:rsidRPr="009B2002" w:rsidRDefault="00650467" w:rsidP="0029410D">
      <w:pPr>
        <w:rPr>
          <w:b/>
          <w:bCs/>
          <w:i/>
          <w:iCs/>
          <w:color w:val="000000"/>
          <w:sz w:val="24"/>
        </w:rPr>
      </w:pPr>
      <w:r w:rsidRPr="009B2002">
        <w:rPr>
          <w:b/>
          <w:bCs/>
          <w:i/>
          <w:iCs/>
          <w:color w:val="000000"/>
          <w:sz w:val="24"/>
        </w:rPr>
        <w:t xml:space="preserve">Grattis till </w:t>
      </w:r>
      <w:r w:rsidR="004E4A3B" w:rsidRPr="009B2002">
        <w:rPr>
          <w:b/>
          <w:bCs/>
          <w:i/>
          <w:iCs/>
          <w:color w:val="000000"/>
          <w:sz w:val="24"/>
        </w:rPr>
        <w:t>ditt bidrag och stort lycka till</w:t>
      </w:r>
      <w:r w:rsidR="00FE6BDD" w:rsidRPr="009B2002">
        <w:rPr>
          <w:b/>
          <w:bCs/>
          <w:i/>
          <w:iCs/>
          <w:color w:val="000000"/>
          <w:sz w:val="24"/>
        </w:rPr>
        <w:t>!</w:t>
      </w:r>
    </w:p>
    <w:p w14:paraId="570E6069" w14:textId="77777777" w:rsidR="00196C32" w:rsidRDefault="00196C32" w:rsidP="0029410D">
      <w:pPr>
        <w:rPr>
          <w:color w:val="000000"/>
          <w:sz w:val="24"/>
        </w:rPr>
      </w:pPr>
    </w:p>
    <w:p w14:paraId="6EC473C1" w14:textId="4A0F74A0" w:rsidR="00670B2D" w:rsidRDefault="004C6F59" w:rsidP="0029410D">
      <w:pPr>
        <w:rPr>
          <w:color w:val="000000"/>
          <w:sz w:val="24"/>
        </w:rPr>
      </w:pPr>
      <w:r>
        <w:rPr>
          <w:color w:val="000000"/>
          <w:sz w:val="24"/>
        </w:rPr>
        <w:t xml:space="preserve">Hammarby IF Supporterklubb </w:t>
      </w:r>
      <w:r w:rsidR="00556ACD">
        <w:rPr>
          <w:color w:val="000000"/>
          <w:sz w:val="24"/>
        </w:rPr>
        <w:t xml:space="preserve">har till uppgift att </w:t>
      </w:r>
      <w:r w:rsidR="0088698A">
        <w:rPr>
          <w:color w:val="000000"/>
          <w:sz w:val="24"/>
        </w:rPr>
        <w:t xml:space="preserve">samla alla supportrar i Hammarby </w:t>
      </w:r>
      <w:proofErr w:type="gramStart"/>
      <w:r w:rsidR="0088698A">
        <w:rPr>
          <w:color w:val="000000"/>
          <w:sz w:val="24"/>
        </w:rPr>
        <w:t>I</w:t>
      </w:r>
      <w:r w:rsidR="000919F8">
        <w:rPr>
          <w:color w:val="000000"/>
          <w:sz w:val="24"/>
        </w:rPr>
        <w:t>F</w:t>
      </w:r>
      <w:r w:rsidR="0088698A">
        <w:rPr>
          <w:color w:val="000000"/>
          <w:sz w:val="24"/>
        </w:rPr>
        <w:t>s</w:t>
      </w:r>
      <w:proofErr w:type="gramEnd"/>
      <w:r w:rsidR="0088698A">
        <w:rPr>
          <w:color w:val="000000"/>
          <w:sz w:val="24"/>
        </w:rPr>
        <w:t xml:space="preserve"> Alliansför</w:t>
      </w:r>
      <w:r w:rsidR="00B63A2D">
        <w:rPr>
          <w:color w:val="000000"/>
          <w:sz w:val="24"/>
        </w:rPr>
        <w:t xml:space="preserve">ening för att på alla sätt stödja </w:t>
      </w:r>
      <w:r w:rsidR="00670B2D">
        <w:rPr>
          <w:color w:val="000000"/>
          <w:sz w:val="24"/>
        </w:rPr>
        <w:t xml:space="preserve">Hammarby Idrottsförening och dess ungdomar. </w:t>
      </w:r>
    </w:p>
    <w:p w14:paraId="00501E73" w14:textId="77777777" w:rsidR="00670B2D" w:rsidRDefault="00670B2D" w:rsidP="0029410D">
      <w:pPr>
        <w:rPr>
          <w:color w:val="000000"/>
          <w:sz w:val="24"/>
        </w:rPr>
      </w:pPr>
    </w:p>
    <w:p w14:paraId="62FF0E15" w14:textId="081D7C55" w:rsidR="00631D4E" w:rsidRDefault="00631D4E" w:rsidP="0029410D">
      <w:pPr>
        <w:rPr>
          <w:color w:val="000000"/>
          <w:sz w:val="24"/>
        </w:rPr>
      </w:pPr>
      <w:r>
        <w:rPr>
          <w:color w:val="000000"/>
          <w:sz w:val="24"/>
        </w:rPr>
        <w:t xml:space="preserve">För att vi ska kunna fortsätta att ge stipendier och bidrag till barn och ungdomar som utövar sin sport ber vi dig som fått ett bidrag att </w:t>
      </w:r>
      <w:r w:rsidR="00885BD8">
        <w:rPr>
          <w:color w:val="000000"/>
          <w:sz w:val="24"/>
        </w:rPr>
        <w:t xml:space="preserve">hjälpa oss att synas och få in mera medlemmar till </w:t>
      </w:r>
      <w:r w:rsidR="00300091">
        <w:rPr>
          <w:color w:val="000000"/>
          <w:sz w:val="24"/>
        </w:rPr>
        <w:t>Supporterklubben</w:t>
      </w:r>
      <w:r w:rsidR="00885BD8">
        <w:rPr>
          <w:color w:val="000000"/>
          <w:sz w:val="24"/>
        </w:rPr>
        <w:t xml:space="preserve">. </w:t>
      </w:r>
    </w:p>
    <w:p w14:paraId="26C83BF7" w14:textId="77777777" w:rsidR="00885BD8" w:rsidRDefault="00885BD8" w:rsidP="0029410D">
      <w:pPr>
        <w:rPr>
          <w:color w:val="000000"/>
          <w:sz w:val="24"/>
        </w:rPr>
      </w:pPr>
    </w:p>
    <w:p w14:paraId="614338DE" w14:textId="2A2CD11B" w:rsidR="0029410D" w:rsidRPr="00740CB2" w:rsidRDefault="0029410D" w:rsidP="0029410D">
      <w:pPr>
        <w:rPr>
          <w:b/>
          <w:bCs/>
        </w:rPr>
      </w:pPr>
      <w:r w:rsidRPr="00740CB2">
        <w:rPr>
          <w:b/>
          <w:bCs/>
          <w:color w:val="000000"/>
          <w:sz w:val="24"/>
        </w:rPr>
        <w:t>Tacka offentligt</w:t>
      </w:r>
    </w:p>
    <w:p w14:paraId="6AE99462" w14:textId="6554FAC5" w:rsidR="0029410D" w:rsidRDefault="0029410D" w:rsidP="0029410D">
      <w:r>
        <w:rPr>
          <w:color w:val="000000"/>
          <w:sz w:val="24"/>
        </w:rPr>
        <w:t xml:space="preserve">Publicera ett inlägg på er förenings sociala medieplattform (Facebook, </w:t>
      </w:r>
      <w:proofErr w:type="spellStart"/>
      <w:r>
        <w:rPr>
          <w:color w:val="000000"/>
          <w:sz w:val="24"/>
        </w:rPr>
        <w:t>Instagram</w:t>
      </w:r>
      <w:proofErr w:type="spellEnd"/>
      <w:r>
        <w:rPr>
          <w:color w:val="000000"/>
          <w:sz w:val="24"/>
        </w:rPr>
        <w:t xml:space="preserve">, Twitter </w:t>
      </w:r>
      <w:proofErr w:type="gramStart"/>
      <w:r>
        <w:rPr>
          <w:color w:val="000000"/>
          <w:sz w:val="24"/>
        </w:rPr>
        <w:t>etc.</w:t>
      </w:r>
      <w:proofErr w:type="gramEnd"/>
      <w:r>
        <w:rPr>
          <w:color w:val="000000"/>
          <w:sz w:val="24"/>
        </w:rPr>
        <w:t>) och tacka Hammarby IF Supporterklubb för stipendi</w:t>
      </w:r>
      <w:r w:rsidR="002F3135">
        <w:rPr>
          <w:color w:val="000000"/>
          <w:sz w:val="24"/>
        </w:rPr>
        <w:t>um</w:t>
      </w:r>
      <w:r w:rsidR="000F1E06">
        <w:rPr>
          <w:color w:val="000000"/>
          <w:sz w:val="24"/>
        </w:rPr>
        <w:t>/</w:t>
      </w:r>
      <w:r>
        <w:rPr>
          <w:color w:val="000000"/>
          <w:sz w:val="24"/>
        </w:rPr>
        <w:t>bidrag. Använd gärna bilder eller grafik för att göra det mer engagerande.</w:t>
      </w:r>
    </w:p>
    <w:p w14:paraId="1DEE577C" w14:textId="164B3A27" w:rsidR="0029410D" w:rsidRDefault="0029410D" w:rsidP="0029410D"/>
    <w:p w14:paraId="792D4EB5" w14:textId="2118BA16" w:rsidR="00356ADF" w:rsidRPr="00740CB2" w:rsidRDefault="00356ADF" w:rsidP="00356ADF">
      <w:pPr>
        <w:rPr>
          <w:b/>
          <w:bCs/>
        </w:rPr>
      </w:pPr>
      <w:r w:rsidRPr="00740CB2">
        <w:rPr>
          <w:b/>
          <w:bCs/>
          <w:color w:val="000000"/>
          <w:sz w:val="24"/>
        </w:rPr>
        <w:t>Dela er historia:</w:t>
      </w:r>
    </w:p>
    <w:p w14:paraId="5A316060" w14:textId="5D598D21" w:rsidR="00356ADF" w:rsidRDefault="00356ADF" w:rsidP="00356ADF">
      <w:r>
        <w:rPr>
          <w:color w:val="000000"/>
          <w:sz w:val="24"/>
        </w:rPr>
        <w:t>Berätta om ert lag och hur stipendiet kommer att användas. Dela bilder eller videoklipp från träningar, cuper eller evenemang som stipendiet</w:t>
      </w:r>
      <w:r w:rsidR="00632CE2">
        <w:rPr>
          <w:color w:val="000000"/>
          <w:sz w:val="24"/>
        </w:rPr>
        <w:t>/bidraget</w:t>
      </w:r>
      <w:r>
        <w:rPr>
          <w:color w:val="000000"/>
          <w:sz w:val="24"/>
        </w:rPr>
        <w:t xml:space="preserve"> stödjer.</w:t>
      </w:r>
      <w:r w:rsidR="00061123" w:rsidRPr="00061123">
        <w:rPr>
          <w:color w:val="000000"/>
          <w:sz w:val="24"/>
        </w:rPr>
        <w:t xml:space="preserve"> </w:t>
      </w:r>
      <w:r w:rsidR="00061123">
        <w:rPr>
          <w:color w:val="000000"/>
          <w:sz w:val="24"/>
        </w:rPr>
        <w:t>Var inte rädda för att vara kreativa i hur ni delar ert tack och berättar er historia. Det kan vara bilder, videor, berättelser eller andra kreativa sätt att engagera er publik.</w:t>
      </w:r>
    </w:p>
    <w:p w14:paraId="4457ABCE" w14:textId="77777777" w:rsidR="00356ADF" w:rsidRDefault="00356ADF" w:rsidP="0029410D">
      <w:pPr>
        <w:rPr>
          <w:color w:val="000000"/>
          <w:sz w:val="24"/>
        </w:rPr>
      </w:pPr>
    </w:p>
    <w:p w14:paraId="5B9EE877" w14:textId="7FD5B397" w:rsidR="0029410D" w:rsidRDefault="0029410D" w:rsidP="0029410D">
      <w:r>
        <w:rPr>
          <w:color w:val="000000"/>
          <w:sz w:val="24"/>
        </w:rPr>
        <w:t>Använd vår logotyp:</w:t>
      </w:r>
    </w:p>
    <w:p w14:paraId="29B9ACED" w14:textId="27FA99F6" w:rsidR="005C3337" w:rsidRPr="008F2A09" w:rsidRDefault="0029410D" w:rsidP="005C3337">
      <w:pPr>
        <w:rPr>
          <w:color w:val="000000"/>
          <w:sz w:val="24"/>
        </w:rPr>
      </w:pPr>
      <w:r>
        <w:rPr>
          <w:color w:val="000000"/>
          <w:sz w:val="24"/>
        </w:rPr>
        <w:t xml:space="preserve">Infoga Hammarby IF Supporterklubbs logotyp i ert tackinlägg. Ni kan hämta logotypen från vår officiella webbplats </w:t>
      </w:r>
      <w:hyperlink r:id="rId12" w:history="1">
        <w:r w:rsidR="008F2A09" w:rsidRPr="00B8573B">
          <w:rPr>
            <w:rStyle w:val="Hyperlnk"/>
            <w:sz w:val="24"/>
          </w:rPr>
          <w:t>www.hammarbysupporterklubb.se</w:t>
        </w:r>
      </w:hyperlink>
      <w:r w:rsidR="008F2A09">
        <w:rPr>
          <w:color w:val="000000"/>
          <w:sz w:val="24"/>
        </w:rPr>
        <w:t xml:space="preserve"> </w:t>
      </w:r>
      <w:r>
        <w:rPr>
          <w:color w:val="000000"/>
          <w:sz w:val="24"/>
        </w:rPr>
        <w:t>eller kontakta oss för att få den skickad.</w:t>
      </w:r>
      <w:r w:rsidR="005C3337" w:rsidRPr="005C3337">
        <w:rPr>
          <w:color w:val="000000"/>
          <w:sz w:val="24"/>
        </w:rPr>
        <w:t xml:space="preserve"> </w:t>
      </w:r>
    </w:p>
    <w:p w14:paraId="07790DBF" w14:textId="77777777" w:rsidR="0029410D" w:rsidRDefault="0029410D" w:rsidP="0029410D"/>
    <w:p w14:paraId="4A11033F" w14:textId="6FBC7FD4" w:rsidR="0029410D" w:rsidRDefault="0029410D" w:rsidP="0029410D">
      <w:r>
        <w:rPr>
          <w:color w:val="000000"/>
          <w:sz w:val="24"/>
        </w:rPr>
        <w:t>Tagga oss:</w:t>
      </w:r>
    </w:p>
    <w:p w14:paraId="49918C34" w14:textId="4CC8EC51" w:rsidR="004F3AB1" w:rsidRDefault="0029410D" w:rsidP="004F3AB1">
      <w:pPr>
        <w:rPr>
          <w:color w:val="000000"/>
          <w:sz w:val="24"/>
        </w:rPr>
      </w:pPr>
      <w:r>
        <w:rPr>
          <w:color w:val="000000"/>
          <w:sz w:val="24"/>
        </w:rPr>
        <w:t>Se till att tagga Hammarby IF Supporterklubb i era inlägg. Det gör det lättare för oss att följa ert engagemang och dela det med vår publik.</w:t>
      </w:r>
      <w:r w:rsidR="004F3AB1" w:rsidRPr="004F3AB1">
        <w:rPr>
          <w:color w:val="000000"/>
          <w:sz w:val="24"/>
        </w:rPr>
        <w:t xml:space="preserve"> </w:t>
      </w:r>
      <w:r w:rsidR="007162EF">
        <w:rPr>
          <w:color w:val="000000"/>
          <w:sz w:val="24"/>
        </w:rPr>
        <w:t xml:space="preserve">Vi finns på både Facebook </w:t>
      </w:r>
      <w:r w:rsidR="00373039">
        <w:rPr>
          <w:color w:val="000000"/>
          <w:sz w:val="24"/>
        </w:rPr>
        <w:t>”Hammarby Sup</w:t>
      </w:r>
      <w:r w:rsidR="006B122F">
        <w:rPr>
          <w:color w:val="000000"/>
          <w:sz w:val="24"/>
        </w:rPr>
        <w:t>p</w:t>
      </w:r>
      <w:r w:rsidR="00373039">
        <w:rPr>
          <w:color w:val="000000"/>
          <w:sz w:val="24"/>
        </w:rPr>
        <w:t>orterklubb”</w:t>
      </w:r>
      <w:r w:rsidR="006B122F">
        <w:rPr>
          <w:color w:val="000000"/>
          <w:sz w:val="24"/>
        </w:rPr>
        <w:t xml:space="preserve"> </w:t>
      </w:r>
      <w:r w:rsidR="007162EF">
        <w:rPr>
          <w:color w:val="000000"/>
          <w:sz w:val="24"/>
        </w:rPr>
        <w:t xml:space="preserve">och </w:t>
      </w:r>
      <w:proofErr w:type="spellStart"/>
      <w:r w:rsidR="007162EF">
        <w:rPr>
          <w:color w:val="000000"/>
          <w:sz w:val="24"/>
        </w:rPr>
        <w:t>Instagram</w:t>
      </w:r>
      <w:proofErr w:type="spellEnd"/>
      <w:r w:rsidR="00E665EA">
        <w:rPr>
          <w:color w:val="000000"/>
          <w:sz w:val="24"/>
        </w:rPr>
        <w:t xml:space="preserve"> ”</w:t>
      </w:r>
      <w:proofErr w:type="spellStart"/>
      <w:r w:rsidR="00F41274">
        <w:rPr>
          <w:color w:val="000000"/>
          <w:sz w:val="24"/>
        </w:rPr>
        <w:t>hammarby_if_supporterklubb</w:t>
      </w:r>
      <w:proofErr w:type="spellEnd"/>
      <w:r w:rsidR="00F41274">
        <w:rPr>
          <w:color w:val="000000"/>
          <w:sz w:val="24"/>
        </w:rPr>
        <w:t>”</w:t>
      </w:r>
      <w:r w:rsidR="007162EF">
        <w:rPr>
          <w:color w:val="000000"/>
          <w:sz w:val="24"/>
        </w:rPr>
        <w:t xml:space="preserve">. </w:t>
      </w:r>
    </w:p>
    <w:p w14:paraId="54BB868D" w14:textId="7FC1572D" w:rsidR="004F3AB1" w:rsidRDefault="004F3AB1" w:rsidP="004F3AB1">
      <w:r>
        <w:rPr>
          <w:color w:val="000000"/>
          <w:sz w:val="24"/>
        </w:rPr>
        <w:t xml:space="preserve">Använd de officiella </w:t>
      </w:r>
      <w:proofErr w:type="spellStart"/>
      <w:r>
        <w:rPr>
          <w:color w:val="000000"/>
          <w:sz w:val="24"/>
        </w:rPr>
        <w:t>hashtaggar</w:t>
      </w:r>
      <w:proofErr w:type="spellEnd"/>
      <w:r>
        <w:rPr>
          <w:color w:val="000000"/>
          <w:sz w:val="24"/>
        </w:rPr>
        <w:t xml:space="preserve"> som Hammarby IF Supporterklubb använder och uppmana era medlemmar att göra detsamma. </w:t>
      </w:r>
    </w:p>
    <w:p w14:paraId="09B65DD5" w14:textId="3925A82A" w:rsidR="0029410D" w:rsidRDefault="0029410D" w:rsidP="0029410D"/>
    <w:p w14:paraId="41A61799" w14:textId="0EC1C4B0" w:rsidR="0029410D" w:rsidRDefault="0029410D" w:rsidP="0029410D">
      <w:r>
        <w:rPr>
          <w:color w:val="000000"/>
          <w:sz w:val="24"/>
        </w:rPr>
        <w:t>Uppdatera oss:</w:t>
      </w:r>
    </w:p>
    <w:p w14:paraId="1BE429B1" w14:textId="7D838EFB" w:rsidR="0029410D" w:rsidRDefault="0029410D" w:rsidP="0029410D">
      <w:pPr>
        <w:rPr>
          <w:color w:val="000000"/>
          <w:sz w:val="24"/>
        </w:rPr>
      </w:pPr>
      <w:r>
        <w:rPr>
          <w:color w:val="000000"/>
          <w:sz w:val="24"/>
        </w:rPr>
        <w:t>Skicka oss en kort uppdatering om hur stipendie-/bidragspengarna har använts och vilken positiv effekt det har haft på er förening. Det hjälper oss att förstå vår påverkan och dela det med våra intressenter.</w:t>
      </w:r>
      <w:r w:rsidR="002A128E">
        <w:rPr>
          <w:color w:val="000000"/>
          <w:sz w:val="24"/>
        </w:rPr>
        <w:t xml:space="preserve"> </w:t>
      </w:r>
      <w:hyperlink r:id="rId13" w:history="1">
        <w:r w:rsidR="002A128E" w:rsidRPr="00B8573B">
          <w:rPr>
            <w:rStyle w:val="Hyperlnk"/>
            <w:sz w:val="24"/>
          </w:rPr>
          <w:t>hammarby.support@hotmail.com</w:t>
        </w:r>
      </w:hyperlink>
    </w:p>
    <w:p w14:paraId="70E103CE" w14:textId="7932F008" w:rsidR="002A128E" w:rsidRDefault="002A128E" w:rsidP="0029410D">
      <w:pPr>
        <w:rPr>
          <w:color w:val="000000"/>
          <w:sz w:val="24"/>
        </w:rPr>
      </w:pPr>
    </w:p>
    <w:p w14:paraId="74016CD5" w14:textId="7F2DFE35" w:rsidR="002A128E" w:rsidRDefault="002A128E" w:rsidP="0029410D"/>
    <w:p w14:paraId="55DF77A9" w14:textId="4902C86E" w:rsidR="0029410D" w:rsidRDefault="0029410D" w:rsidP="0029410D">
      <w:r>
        <w:rPr>
          <w:color w:val="000000"/>
          <w:sz w:val="24"/>
        </w:rPr>
        <w:t>Tack för ert samarbete och vi ser fram emot att följa er resa!</w:t>
      </w:r>
    </w:p>
    <w:p w14:paraId="78FE7CE9" w14:textId="66F18B90" w:rsidR="0029410D" w:rsidRDefault="0029410D" w:rsidP="0029410D"/>
    <w:p w14:paraId="560AF3C6" w14:textId="3BA523E2" w:rsidR="0029410D" w:rsidRDefault="0029410D" w:rsidP="0029410D">
      <w:r>
        <w:rPr>
          <w:color w:val="000000"/>
          <w:sz w:val="24"/>
        </w:rPr>
        <w:t>Med vänliga hälsningar,</w:t>
      </w:r>
      <w:r w:rsidR="003A40B5" w:rsidRPr="003A40B5">
        <w:rPr>
          <w:b/>
          <w:bCs/>
          <w:noProof/>
        </w:rPr>
        <w:t xml:space="preserve"> </w:t>
      </w:r>
    </w:p>
    <w:p w14:paraId="7D36D9F4" w14:textId="77777777" w:rsidR="0029410D" w:rsidRDefault="0029410D" w:rsidP="0029410D"/>
    <w:p w14:paraId="3C545C7A" w14:textId="77777777" w:rsidR="0029410D" w:rsidRDefault="0029410D" w:rsidP="0029410D">
      <w:r>
        <w:rPr>
          <w:color w:val="000000"/>
          <w:sz w:val="24"/>
        </w:rPr>
        <w:lastRenderedPageBreak/>
        <w:t>Hammarby IF Supporterklubb</w:t>
      </w:r>
    </w:p>
    <w:p w14:paraId="11A14192" w14:textId="77777777" w:rsidR="003645B8" w:rsidRDefault="003645B8" w:rsidP="0029410D">
      <w:pPr>
        <w:pStyle w:val="Rubrik1"/>
        <w:spacing w:before="0" w:line="0" w:lineRule="atLeast"/>
        <w:rPr>
          <w:rFonts w:ascii="Calibri Light" w:hAnsi="Calibri Light"/>
          <w:color w:val="2F5496" w:themeColor="accent1" w:themeShade="BF"/>
          <w:sz w:val="48"/>
          <w:szCs w:val="48"/>
          <w:u w:val="single"/>
        </w:rPr>
      </w:pPr>
    </w:p>
    <w:sectPr w:rsidR="003645B8" w:rsidSect="0013281D">
      <w:headerReference w:type="default" r:id="rId14"/>
      <w:headerReference w:type="first" r:id="rId15"/>
      <w:pgSz w:w="11907" w:h="16839" w:code="9"/>
      <w:pgMar w:top="2098" w:right="1701" w:bottom="1985" w:left="1701" w:header="624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48E64" w14:textId="77777777" w:rsidR="000A54C1" w:rsidRDefault="000A54C1">
      <w:r>
        <w:separator/>
      </w:r>
    </w:p>
  </w:endnote>
  <w:endnote w:type="continuationSeparator" w:id="0">
    <w:p w14:paraId="3DEA52CE" w14:textId="77777777" w:rsidR="000A54C1" w:rsidRDefault="000A54C1">
      <w:r>
        <w:continuationSeparator/>
      </w:r>
    </w:p>
  </w:endnote>
  <w:endnote w:type="continuationNotice" w:id="1">
    <w:p w14:paraId="4110B631" w14:textId="77777777" w:rsidR="000A54C1" w:rsidRDefault="000A54C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152FC" w14:textId="77777777" w:rsidR="000A54C1" w:rsidRDefault="000A54C1">
      <w:r>
        <w:separator/>
      </w:r>
    </w:p>
  </w:footnote>
  <w:footnote w:type="continuationSeparator" w:id="0">
    <w:p w14:paraId="36B11BF3" w14:textId="77777777" w:rsidR="000A54C1" w:rsidRDefault="000A54C1">
      <w:r>
        <w:continuationSeparator/>
      </w:r>
    </w:p>
  </w:footnote>
  <w:footnote w:type="continuationNotice" w:id="1">
    <w:p w14:paraId="217409F0" w14:textId="77777777" w:rsidR="000A54C1" w:rsidRDefault="000A54C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6FCDC" w14:textId="62351B96" w:rsidR="00D044DC" w:rsidRDefault="006D18F3">
    <w:pPr>
      <w:pStyle w:val="Sidhuvud"/>
    </w:pPr>
    <w:r>
      <w:rPr>
        <w:noProof/>
      </w:rPr>
      <w:drawing>
        <wp:inline distT="0" distB="0" distL="0" distR="0" wp14:anchorId="2A7040A1" wp14:editId="4A967FFB">
          <wp:extent cx="5400675" cy="964565"/>
          <wp:effectExtent l="0" t="0" r="0" b="0"/>
          <wp:docPr id="2" name="Bildobjekt 2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E7DE7" w14:textId="62C08C03" w:rsidR="00D044DC" w:rsidRPr="00756247" w:rsidRDefault="001F5C0B" w:rsidP="00D026E3">
    <w:pPr>
      <w:pStyle w:val="Sidhuvud"/>
      <w:spacing w:after="240"/>
      <w:rPr>
        <w:noProof/>
        <w:sz w:val="16"/>
        <w:lang w:eastAsia="sv-SE"/>
      </w:rPr>
    </w:pPr>
    <w:r>
      <w:rPr>
        <w:noProof/>
      </w:rPr>
      <w:drawing>
        <wp:inline distT="0" distB="0" distL="0" distR="0" wp14:anchorId="0FC83E5D" wp14:editId="725983B5">
          <wp:extent cx="5400675" cy="965002"/>
          <wp:effectExtent l="0" t="0" r="0" b="0"/>
          <wp:docPr id="1" name="Bildobjekt 1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965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F9A5B4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82090"/>
    <w:multiLevelType w:val="hybridMultilevel"/>
    <w:tmpl w:val="0180E8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12920"/>
    <w:multiLevelType w:val="hybridMultilevel"/>
    <w:tmpl w:val="A67EC43E"/>
    <w:lvl w:ilvl="0" w:tplc="FF2E0FC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13C79"/>
    <w:multiLevelType w:val="multilevel"/>
    <w:tmpl w:val="4A447BA2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" w15:restartNumberingAfterBreak="0">
    <w:nsid w:val="0D9122C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1AA26AFB"/>
    <w:multiLevelType w:val="hybridMultilevel"/>
    <w:tmpl w:val="BCAA7840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F3A86"/>
    <w:multiLevelType w:val="multilevel"/>
    <w:tmpl w:val="70B65D7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7" w15:restartNumberingAfterBreak="0">
    <w:nsid w:val="1BEF4B88"/>
    <w:multiLevelType w:val="multilevel"/>
    <w:tmpl w:val="4F88A426"/>
    <w:numStyleLink w:val="CompanyList"/>
  </w:abstractNum>
  <w:abstractNum w:abstractNumId="8" w15:restartNumberingAfterBreak="0">
    <w:nsid w:val="1D353102"/>
    <w:multiLevelType w:val="hybridMultilevel"/>
    <w:tmpl w:val="BB542AD4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F04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24422C6B"/>
    <w:multiLevelType w:val="hybridMultilevel"/>
    <w:tmpl w:val="49107AFA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5C6D37"/>
    <w:multiLevelType w:val="hybridMultilevel"/>
    <w:tmpl w:val="15BC1716"/>
    <w:lvl w:ilvl="0" w:tplc="041D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C2BD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32D419BA"/>
    <w:multiLevelType w:val="multilevel"/>
    <w:tmpl w:val="996089F0"/>
    <w:styleLink w:val="CompanyListBullet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4" w15:restartNumberingAfterBreak="0">
    <w:nsid w:val="356B064E"/>
    <w:multiLevelType w:val="hybridMultilevel"/>
    <w:tmpl w:val="496C462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6416B"/>
    <w:multiLevelType w:val="multilevel"/>
    <w:tmpl w:val="3D6CB22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6" w15:restartNumberingAfterBreak="0">
    <w:nsid w:val="3E2D7A3F"/>
    <w:multiLevelType w:val="hybridMultilevel"/>
    <w:tmpl w:val="26D89AE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D0D5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3AC611F"/>
    <w:multiLevelType w:val="multilevel"/>
    <w:tmpl w:val="996089F0"/>
    <w:numStyleLink w:val="CompanyListBullet"/>
  </w:abstractNum>
  <w:abstractNum w:abstractNumId="19" w15:restartNumberingAfterBreak="0">
    <w:nsid w:val="47C22AD2"/>
    <w:multiLevelType w:val="multilevel"/>
    <w:tmpl w:val="47A2A9EA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0" w15:restartNumberingAfterBreak="0">
    <w:nsid w:val="48866EB6"/>
    <w:multiLevelType w:val="hybridMultilevel"/>
    <w:tmpl w:val="0406B8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807C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F6F1265"/>
    <w:multiLevelType w:val="multilevel"/>
    <w:tmpl w:val="4F88A426"/>
    <w:numStyleLink w:val="CompanyList"/>
  </w:abstractNum>
  <w:abstractNum w:abstractNumId="23" w15:restartNumberingAfterBreak="0">
    <w:nsid w:val="4F8F75D5"/>
    <w:multiLevelType w:val="hybridMultilevel"/>
    <w:tmpl w:val="8FB804B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F27912"/>
    <w:multiLevelType w:val="multilevel"/>
    <w:tmpl w:val="4F88A426"/>
    <w:styleLink w:val="CompanyList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5" w15:restartNumberingAfterBreak="0">
    <w:nsid w:val="57E40107"/>
    <w:multiLevelType w:val="hybridMultilevel"/>
    <w:tmpl w:val="37F07216"/>
    <w:lvl w:ilvl="0" w:tplc="76808FE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E814EF"/>
    <w:multiLevelType w:val="hybridMultilevel"/>
    <w:tmpl w:val="2256C22C"/>
    <w:lvl w:ilvl="0" w:tplc="CFA69E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F709D4"/>
    <w:multiLevelType w:val="multilevel"/>
    <w:tmpl w:val="B8481FCC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5D304CA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5F476699"/>
    <w:multiLevelType w:val="hybridMultilevel"/>
    <w:tmpl w:val="C272254E"/>
    <w:lvl w:ilvl="0" w:tplc="041D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47462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60A65C9"/>
    <w:multiLevelType w:val="multilevel"/>
    <w:tmpl w:val="BEBCEB4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2" w15:restartNumberingAfterBreak="0">
    <w:nsid w:val="66620036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6B17459"/>
    <w:multiLevelType w:val="hybridMultilevel"/>
    <w:tmpl w:val="0180E8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204D1E"/>
    <w:multiLevelType w:val="multilevel"/>
    <w:tmpl w:val="1F6CF8DA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6C497997"/>
    <w:multiLevelType w:val="hybridMultilevel"/>
    <w:tmpl w:val="DA0A67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C430D9"/>
    <w:multiLevelType w:val="hybridMultilevel"/>
    <w:tmpl w:val="2F040046"/>
    <w:lvl w:ilvl="0" w:tplc="041D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286968"/>
    <w:multiLevelType w:val="multilevel"/>
    <w:tmpl w:val="BDB0C17C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581596252">
    <w:abstractNumId w:val="0"/>
  </w:num>
  <w:num w:numId="2" w16cid:durableId="1193417955">
    <w:abstractNumId w:val="31"/>
  </w:num>
  <w:num w:numId="3" w16cid:durableId="1540505625">
    <w:abstractNumId w:val="3"/>
  </w:num>
  <w:num w:numId="4" w16cid:durableId="1572815670">
    <w:abstractNumId w:val="6"/>
  </w:num>
  <w:num w:numId="5" w16cid:durableId="666054368">
    <w:abstractNumId w:val="15"/>
  </w:num>
  <w:num w:numId="6" w16cid:durableId="208999470">
    <w:abstractNumId w:val="34"/>
  </w:num>
  <w:num w:numId="7" w16cid:durableId="973409630">
    <w:abstractNumId w:val="37"/>
  </w:num>
  <w:num w:numId="8" w16cid:durableId="1980304342">
    <w:abstractNumId w:val="19"/>
  </w:num>
  <w:num w:numId="9" w16cid:durableId="1654991110">
    <w:abstractNumId w:val="27"/>
  </w:num>
  <w:num w:numId="10" w16cid:durableId="187254612">
    <w:abstractNumId w:val="24"/>
  </w:num>
  <w:num w:numId="11" w16cid:durableId="137961510">
    <w:abstractNumId w:val="13"/>
  </w:num>
  <w:num w:numId="12" w16cid:durableId="201136334">
    <w:abstractNumId w:val="22"/>
  </w:num>
  <w:num w:numId="13" w16cid:durableId="1010373498">
    <w:abstractNumId w:val="18"/>
  </w:num>
  <w:num w:numId="14" w16cid:durableId="1557281319">
    <w:abstractNumId w:val="7"/>
  </w:num>
  <w:num w:numId="15" w16cid:durableId="2100059174">
    <w:abstractNumId w:val="20"/>
  </w:num>
  <w:num w:numId="16" w16cid:durableId="661155113">
    <w:abstractNumId w:val="16"/>
  </w:num>
  <w:num w:numId="17" w16cid:durableId="1706127833">
    <w:abstractNumId w:val="26"/>
  </w:num>
  <w:num w:numId="18" w16cid:durableId="290290577">
    <w:abstractNumId w:val="35"/>
  </w:num>
  <w:num w:numId="19" w16cid:durableId="1876382549">
    <w:abstractNumId w:val="23"/>
  </w:num>
  <w:num w:numId="20" w16cid:durableId="898787624">
    <w:abstractNumId w:val="14"/>
  </w:num>
  <w:num w:numId="21" w16cid:durableId="1686520589">
    <w:abstractNumId w:val="14"/>
  </w:num>
  <w:num w:numId="22" w16cid:durableId="2076589538">
    <w:abstractNumId w:val="10"/>
  </w:num>
  <w:num w:numId="23" w16cid:durableId="949049258">
    <w:abstractNumId w:val="8"/>
  </w:num>
  <w:num w:numId="24" w16cid:durableId="601452146">
    <w:abstractNumId w:val="5"/>
  </w:num>
  <w:num w:numId="25" w16cid:durableId="1699817716">
    <w:abstractNumId w:val="29"/>
  </w:num>
  <w:num w:numId="26" w16cid:durableId="104929057">
    <w:abstractNumId w:val="1"/>
  </w:num>
  <w:num w:numId="27" w16cid:durableId="469591176">
    <w:abstractNumId w:val="33"/>
  </w:num>
  <w:num w:numId="28" w16cid:durableId="1546524403">
    <w:abstractNumId w:val="36"/>
  </w:num>
  <w:num w:numId="29" w16cid:durableId="1855072841">
    <w:abstractNumId w:val="2"/>
  </w:num>
  <w:num w:numId="30" w16cid:durableId="1053580208">
    <w:abstractNumId w:val="25"/>
  </w:num>
  <w:num w:numId="31" w16cid:durableId="1902596831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14C"/>
    <w:rsid w:val="00000656"/>
    <w:rsid w:val="00000759"/>
    <w:rsid w:val="000007E1"/>
    <w:rsid w:val="00000B09"/>
    <w:rsid w:val="00000C4A"/>
    <w:rsid w:val="0000116E"/>
    <w:rsid w:val="00001269"/>
    <w:rsid w:val="000013E8"/>
    <w:rsid w:val="000015A5"/>
    <w:rsid w:val="00001B34"/>
    <w:rsid w:val="00001C91"/>
    <w:rsid w:val="00002A61"/>
    <w:rsid w:val="00002B29"/>
    <w:rsid w:val="00002E52"/>
    <w:rsid w:val="00002EBC"/>
    <w:rsid w:val="000030A4"/>
    <w:rsid w:val="0000362C"/>
    <w:rsid w:val="00003751"/>
    <w:rsid w:val="000045FE"/>
    <w:rsid w:val="00005753"/>
    <w:rsid w:val="0000595E"/>
    <w:rsid w:val="00005992"/>
    <w:rsid w:val="00005A9F"/>
    <w:rsid w:val="00005DB5"/>
    <w:rsid w:val="00005E87"/>
    <w:rsid w:val="00005FB1"/>
    <w:rsid w:val="000060C0"/>
    <w:rsid w:val="0000647A"/>
    <w:rsid w:val="00006827"/>
    <w:rsid w:val="00007473"/>
    <w:rsid w:val="00007659"/>
    <w:rsid w:val="0000773F"/>
    <w:rsid w:val="00007831"/>
    <w:rsid w:val="00007E51"/>
    <w:rsid w:val="00007FC8"/>
    <w:rsid w:val="000100D2"/>
    <w:rsid w:val="00010251"/>
    <w:rsid w:val="0001026A"/>
    <w:rsid w:val="00010317"/>
    <w:rsid w:val="00010783"/>
    <w:rsid w:val="000111BF"/>
    <w:rsid w:val="000117EC"/>
    <w:rsid w:val="000118A0"/>
    <w:rsid w:val="00011D25"/>
    <w:rsid w:val="00011ED0"/>
    <w:rsid w:val="0001205A"/>
    <w:rsid w:val="0001219D"/>
    <w:rsid w:val="000124EF"/>
    <w:rsid w:val="000129A2"/>
    <w:rsid w:val="00012ABD"/>
    <w:rsid w:val="00012F01"/>
    <w:rsid w:val="00013264"/>
    <w:rsid w:val="000136E5"/>
    <w:rsid w:val="00013BB8"/>
    <w:rsid w:val="00013E92"/>
    <w:rsid w:val="00013F66"/>
    <w:rsid w:val="0001434F"/>
    <w:rsid w:val="00014C8D"/>
    <w:rsid w:val="0001518C"/>
    <w:rsid w:val="00015CF3"/>
    <w:rsid w:val="00016641"/>
    <w:rsid w:val="00016988"/>
    <w:rsid w:val="00017009"/>
    <w:rsid w:val="000172B7"/>
    <w:rsid w:val="00017CBD"/>
    <w:rsid w:val="00017D43"/>
    <w:rsid w:val="0002009F"/>
    <w:rsid w:val="0002075F"/>
    <w:rsid w:val="00020941"/>
    <w:rsid w:val="00020DBB"/>
    <w:rsid w:val="00020FF2"/>
    <w:rsid w:val="0002119C"/>
    <w:rsid w:val="000212B5"/>
    <w:rsid w:val="00021366"/>
    <w:rsid w:val="000214F8"/>
    <w:rsid w:val="00021CB4"/>
    <w:rsid w:val="00022916"/>
    <w:rsid w:val="00022C57"/>
    <w:rsid w:val="00022CB1"/>
    <w:rsid w:val="00022E32"/>
    <w:rsid w:val="00023169"/>
    <w:rsid w:val="00023345"/>
    <w:rsid w:val="000235BC"/>
    <w:rsid w:val="00023806"/>
    <w:rsid w:val="00023B21"/>
    <w:rsid w:val="0002425B"/>
    <w:rsid w:val="0002456D"/>
    <w:rsid w:val="00024AD5"/>
    <w:rsid w:val="0002592B"/>
    <w:rsid w:val="0002596B"/>
    <w:rsid w:val="00025CFE"/>
    <w:rsid w:val="00025DE2"/>
    <w:rsid w:val="000266B2"/>
    <w:rsid w:val="00026BE3"/>
    <w:rsid w:val="00026C97"/>
    <w:rsid w:val="00027B90"/>
    <w:rsid w:val="0003068F"/>
    <w:rsid w:val="00030AE2"/>
    <w:rsid w:val="000311EF"/>
    <w:rsid w:val="00031506"/>
    <w:rsid w:val="000315F4"/>
    <w:rsid w:val="00031F1C"/>
    <w:rsid w:val="0003203F"/>
    <w:rsid w:val="0003240F"/>
    <w:rsid w:val="00032601"/>
    <w:rsid w:val="000326CF"/>
    <w:rsid w:val="000328BC"/>
    <w:rsid w:val="000329A9"/>
    <w:rsid w:val="00032A94"/>
    <w:rsid w:val="00032BE2"/>
    <w:rsid w:val="00032D87"/>
    <w:rsid w:val="00033501"/>
    <w:rsid w:val="00033CFC"/>
    <w:rsid w:val="00033F0E"/>
    <w:rsid w:val="000342BC"/>
    <w:rsid w:val="00035000"/>
    <w:rsid w:val="000351A6"/>
    <w:rsid w:val="000362DC"/>
    <w:rsid w:val="00036531"/>
    <w:rsid w:val="000365D0"/>
    <w:rsid w:val="00036613"/>
    <w:rsid w:val="000368FD"/>
    <w:rsid w:val="00036952"/>
    <w:rsid w:val="00036BE1"/>
    <w:rsid w:val="000370CC"/>
    <w:rsid w:val="0003754D"/>
    <w:rsid w:val="000376E8"/>
    <w:rsid w:val="00037B1A"/>
    <w:rsid w:val="00037B21"/>
    <w:rsid w:val="00037EF7"/>
    <w:rsid w:val="00037F40"/>
    <w:rsid w:val="00040054"/>
    <w:rsid w:val="00040778"/>
    <w:rsid w:val="00040878"/>
    <w:rsid w:val="00040C0C"/>
    <w:rsid w:val="00041189"/>
    <w:rsid w:val="0004149D"/>
    <w:rsid w:val="000415E0"/>
    <w:rsid w:val="00041709"/>
    <w:rsid w:val="00041BFB"/>
    <w:rsid w:val="0004253D"/>
    <w:rsid w:val="00042DCC"/>
    <w:rsid w:val="00043D04"/>
    <w:rsid w:val="00043D21"/>
    <w:rsid w:val="00044053"/>
    <w:rsid w:val="000441DB"/>
    <w:rsid w:val="000442EB"/>
    <w:rsid w:val="000445CF"/>
    <w:rsid w:val="00044668"/>
    <w:rsid w:val="00044870"/>
    <w:rsid w:val="00044968"/>
    <w:rsid w:val="00044F42"/>
    <w:rsid w:val="0004547F"/>
    <w:rsid w:val="0004549D"/>
    <w:rsid w:val="00045B1E"/>
    <w:rsid w:val="00045B57"/>
    <w:rsid w:val="000460AD"/>
    <w:rsid w:val="00047490"/>
    <w:rsid w:val="00050180"/>
    <w:rsid w:val="000505CD"/>
    <w:rsid w:val="000508E5"/>
    <w:rsid w:val="00050C68"/>
    <w:rsid w:val="0005249E"/>
    <w:rsid w:val="000528F2"/>
    <w:rsid w:val="00052C79"/>
    <w:rsid w:val="00052CD4"/>
    <w:rsid w:val="00052F18"/>
    <w:rsid w:val="00053A8E"/>
    <w:rsid w:val="00053F73"/>
    <w:rsid w:val="00054226"/>
    <w:rsid w:val="0005449C"/>
    <w:rsid w:val="00054B44"/>
    <w:rsid w:val="00054E25"/>
    <w:rsid w:val="0005513C"/>
    <w:rsid w:val="0005528C"/>
    <w:rsid w:val="000559B3"/>
    <w:rsid w:val="00055E2D"/>
    <w:rsid w:val="00055E5F"/>
    <w:rsid w:val="00056121"/>
    <w:rsid w:val="000565A5"/>
    <w:rsid w:val="0005724D"/>
    <w:rsid w:val="0005743D"/>
    <w:rsid w:val="00060044"/>
    <w:rsid w:val="00060106"/>
    <w:rsid w:val="000601DB"/>
    <w:rsid w:val="000603D4"/>
    <w:rsid w:val="000606DC"/>
    <w:rsid w:val="0006079C"/>
    <w:rsid w:val="00060BD8"/>
    <w:rsid w:val="00060CCD"/>
    <w:rsid w:val="00061027"/>
    <w:rsid w:val="00061123"/>
    <w:rsid w:val="000612AF"/>
    <w:rsid w:val="00061D33"/>
    <w:rsid w:val="00061D65"/>
    <w:rsid w:val="00062002"/>
    <w:rsid w:val="000620C2"/>
    <w:rsid w:val="00062282"/>
    <w:rsid w:val="000626CC"/>
    <w:rsid w:val="0006282E"/>
    <w:rsid w:val="00063511"/>
    <w:rsid w:val="000635C5"/>
    <w:rsid w:val="00063A75"/>
    <w:rsid w:val="00063B23"/>
    <w:rsid w:val="00063BFF"/>
    <w:rsid w:val="00063CF6"/>
    <w:rsid w:val="00063D79"/>
    <w:rsid w:val="00063F58"/>
    <w:rsid w:val="00064111"/>
    <w:rsid w:val="000641EB"/>
    <w:rsid w:val="000647C9"/>
    <w:rsid w:val="00065C72"/>
    <w:rsid w:val="000668BB"/>
    <w:rsid w:val="00066C91"/>
    <w:rsid w:val="00066CA4"/>
    <w:rsid w:val="00066CD0"/>
    <w:rsid w:val="00066F42"/>
    <w:rsid w:val="0006793A"/>
    <w:rsid w:val="00067D75"/>
    <w:rsid w:val="00070082"/>
    <w:rsid w:val="000700F6"/>
    <w:rsid w:val="00070641"/>
    <w:rsid w:val="000706D9"/>
    <w:rsid w:val="00070D83"/>
    <w:rsid w:val="00071593"/>
    <w:rsid w:val="00071721"/>
    <w:rsid w:val="0007204A"/>
    <w:rsid w:val="000720ED"/>
    <w:rsid w:val="000723A3"/>
    <w:rsid w:val="00072A1F"/>
    <w:rsid w:val="00072B68"/>
    <w:rsid w:val="00072BD8"/>
    <w:rsid w:val="00072D3F"/>
    <w:rsid w:val="000734AF"/>
    <w:rsid w:val="000734E3"/>
    <w:rsid w:val="00073553"/>
    <w:rsid w:val="00073812"/>
    <w:rsid w:val="00073A3F"/>
    <w:rsid w:val="00073BE2"/>
    <w:rsid w:val="00073D02"/>
    <w:rsid w:val="000742DB"/>
    <w:rsid w:val="00074376"/>
    <w:rsid w:val="000748C4"/>
    <w:rsid w:val="00074AFA"/>
    <w:rsid w:val="00075161"/>
    <w:rsid w:val="000752B2"/>
    <w:rsid w:val="00075B90"/>
    <w:rsid w:val="00075D28"/>
    <w:rsid w:val="000761EC"/>
    <w:rsid w:val="00077A7B"/>
    <w:rsid w:val="00077AC8"/>
    <w:rsid w:val="00080A80"/>
    <w:rsid w:val="0008113D"/>
    <w:rsid w:val="00081238"/>
    <w:rsid w:val="00081390"/>
    <w:rsid w:val="00081653"/>
    <w:rsid w:val="0008165B"/>
    <w:rsid w:val="0008184A"/>
    <w:rsid w:val="00081D7A"/>
    <w:rsid w:val="000821DA"/>
    <w:rsid w:val="00082349"/>
    <w:rsid w:val="000823F8"/>
    <w:rsid w:val="000827CB"/>
    <w:rsid w:val="00082A4B"/>
    <w:rsid w:val="00082C3E"/>
    <w:rsid w:val="00082CCE"/>
    <w:rsid w:val="00083005"/>
    <w:rsid w:val="0008300C"/>
    <w:rsid w:val="0008338E"/>
    <w:rsid w:val="00083DF6"/>
    <w:rsid w:val="00083E5B"/>
    <w:rsid w:val="00083E76"/>
    <w:rsid w:val="00084CF2"/>
    <w:rsid w:val="00084E7F"/>
    <w:rsid w:val="000853FB"/>
    <w:rsid w:val="0008581E"/>
    <w:rsid w:val="00085C68"/>
    <w:rsid w:val="00085D59"/>
    <w:rsid w:val="0008647F"/>
    <w:rsid w:val="00086652"/>
    <w:rsid w:val="000866E9"/>
    <w:rsid w:val="000868AA"/>
    <w:rsid w:val="00086E42"/>
    <w:rsid w:val="00086FE5"/>
    <w:rsid w:val="00087B79"/>
    <w:rsid w:val="00087E2C"/>
    <w:rsid w:val="00087F40"/>
    <w:rsid w:val="00090011"/>
    <w:rsid w:val="0009133F"/>
    <w:rsid w:val="000914CD"/>
    <w:rsid w:val="00091541"/>
    <w:rsid w:val="000919C0"/>
    <w:rsid w:val="000919F8"/>
    <w:rsid w:val="00091AAC"/>
    <w:rsid w:val="00091BD3"/>
    <w:rsid w:val="00091E04"/>
    <w:rsid w:val="00092219"/>
    <w:rsid w:val="00092585"/>
    <w:rsid w:val="00092656"/>
    <w:rsid w:val="000926CE"/>
    <w:rsid w:val="000933E6"/>
    <w:rsid w:val="00093559"/>
    <w:rsid w:val="000936FE"/>
    <w:rsid w:val="00093DBF"/>
    <w:rsid w:val="00093F9A"/>
    <w:rsid w:val="00094071"/>
    <w:rsid w:val="0009474D"/>
    <w:rsid w:val="0009488B"/>
    <w:rsid w:val="000949F2"/>
    <w:rsid w:val="00094C56"/>
    <w:rsid w:val="00094E25"/>
    <w:rsid w:val="0009518A"/>
    <w:rsid w:val="00095AF1"/>
    <w:rsid w:val="00095D8D"/>
    <w:rsid w:val="00095DC5"/>
    <w:rsid w:val="00096A86"/>
    <w:rsid w:val="00096B17"/>
    <w:rsid w:val="00097142"/>
    <w:rsid w:val="00097A1E"/>
    <w:rsid w:val="00097C94"/>
    <w:rsid w:val="000A0225"/>
    <w:rsid w:val="000A0687"/>
    <w:rsid w:val="000A0C41"/>
    <w:rsid w:val="000A10BB"/>
    <w:rsid w:val="000A1775"/>
    <w:rsid w:val="000A1BB0"/>
    <w:rsid w:val="000A1BD6"/>
    <w:rsid w:val="000A1D33"/>
    <w:rsid w:val="000A1E27"/>
    <w:rsid w:val="000A2309"/>
    <w:rsid w:val="000A2511"/>
    <w:rsid w:val="000A253F"/>
    <w:rsid w:val="000A2F5B"/>
    <w:rsid w:val="000A334C"/>
    <w:rsid w:val="000A345A"/>
    <w:rsid w:val="000A360F"/>
    <w:rsid w:val="000A3623"/>
    <w:rsid w:val="000A42BE"/>
    <w:rsid w:val="000A4D59"/>
    <w:rsid w:val="000A5022"/>
    <w:rsid w:val="000A5163"/>
    <w:rsid w:val="000A54C1"/>
    <w:rsid w:val="000A599F"/>
    <w:rsid w:val="000A781B"/>
    <w:rsid w:val="000A788F"/>
    <w:rsid w:val="000A7912"/>
    <w:rsid w:val="000A7ADC"/>
    <w:rsid w:val="000A7F42"/>
    <w:rsid w:val="000B05CC"/>
    <w:rsid w:val="000B077D"/>
    <w:rsid w:val="000B0C3F"/>
    <w:rsid w:val="000B1403"/>
    <w:rsid w:val="000B1575"/>
    <w:rsid w:val="000B1871"/>
    <w:rsid w:val="000B2860"/>
    <w:rsid w:val="000B2929"/>
    <w:rsid w:val="000B2A6F"/>
    <w:rsid w:val="000B2EFD"/>
    <w:rsid w:val="000B3076"/>
    <w:rsid w:val="000B30DA"/>
    <w:rsid w:val="000B38F4"/>
    <w:rsid w:val="000B3C3D"/>
    <w:rsid w:val="000B3E0B"/>
    <w:rsid w:val="000B4AA8"/>
    <w:rsid w:val="000B4FC9"/>
    <w:rsid w:val="000B51BD"/>
    <w:rsid w:val="000B5616"/>
    <w:rsid w:val="000B56F3"/>
    <w:rsid w:val="000B5FC9"/>
    <w:rsid w:val="000B629C"/>
    <w:rsid w:val="000B691D"/>
    <w:rsid w:val="000B695F"/>
    <w:rsid w:val="000B6D03"/>
    <w:rsid w:val="000B73CB"/>
    <w:rsid w:val="000B74A5"/>
    <w:rsid w:val="000B7614"/>
    <w:rsid w:val="000B76A6"/>
    <w:rsid w:val="000C0168"/>
    <w:rsid w:val="000C0207"/>
    <w:rsid w:val="000C0976"/>
    <w:rsid w:val="000C0C7E"/>
    <w:rsid w:val="000C1078"/>
    <w:rsid w:val="000C1706"/>
    <w:rsid w:val="000C1B78"/>
    <w:rsid w:val="000C295F"/>
    <w:rsid w:val="000C33A8"/>
    <w:rsid w:val="000C36BB"/>
    <w:rsid w:val="000C3886"/>
    <w:rsid w:val="000C3DD0"/>
    <w:rsid w:val="000C3E95"/>
    <w:rsid w:val="000C3F18"/>
    <w:rsid w:val="000C41D9"/>
    <w:rsid w:val="000C48AF"/>
    <w:rsid w:val="000C490A"/>
    <w:rsid w:val="000C4931"/>
    <w:rsid w:val="000C4BDD"/>
    <w:rsid w:val="000C5161"/>
    <w:rsid w:val="000C5176"/>
    <w:rsid w:val="000C563D"/>
    <w:rsid w:val="000C6196"/>
    <w:rsid w:val="000C6318"/>
    <w:rsid w:val="000C67DD"/>
    <w:rsid w:val="000C6C0D"/>
    <w:rsid w:val="000C7304"/>
    <w:rsid w:val="000C7396"/>
    <w:rsid w:val="000C758D"/>
    <w:rsid w:val="000C7AA8"/>
    <w:rsid w:val="000C7B6B"/>
    <w:rsid w:val="000D02CC"/>
    <w:rsid w:val="000D030A"/>
    <w:rsid w:val="000D0341"/>
    <w:rsid w:val="000D0407"/>
    <w:rsid w:val="000D0BE2"/>
    <w:rsid w:val="000D0CBA"/>
    <w:rsid w:val="000D16D6"/>
    <w:rsid w:val="000D1832"/>
    <w:rsid w:val="000D1BED"/>
    <w:rsid w:val="000D1D1D"/>
    <w:rsid w:val="000D1FA5"/>
    <w:rsid w:val="000D2040"/>
    <w:rsid w:val="000D2065"/>
    <w:rsid w:val="000D331D"/>
    <w:rsid w:val="000D33EA"/>
    <w:rsid w:val="000D3643"/>
    <w:rsid w:val="000D3A4E"/>
    <w:rsid w:val="000D3B21"/>
    <w:rsid w:val="000D4976"/>
    <w:rsid w:val="000D56E1"/>
    <w:rsid w:val="000D5ACC"/>
    <w:rsid w:val="000D5BF8"/>
    <w:rsid w:val="000D5E14"/>
    <w:rsid w:val="000D62A9"/>
    <w:rsid w:val="000D63AE"/>
    <w:rsid w:val="000D6452"/>
    <w:rsid w:val="000D66B9"/>
    <w:rsid w:val="000D6754"/>
    <w:rsid w:val="000D691E"/>
    <w:rsid w:val="000D78B1"/>
    <w:rsid w:val="000D7D7E"/>
    <w:rsid w:val="000E0990"/>
    <w:rsid w:val="000E0C5A"/>
    <w:rsid w:val="000E0DAF"/>
    <w:rsid w:val="000E0EFA"/>
    <w:rsid w:val="000E1A02"/>
    <w:rsid w:val="000E1B3A"/>
    <w:rsid w:val="000E1DFC"/>
    <w:rsid w:val="000E2038"/>
    <w:rsid w:val="000E2076"/>
    <w:rsid w:val="000E2167"/>
    <w:rsid w:val="000E2612"/>
    <w:rsid w:val="000E286B"/>
    <w:rsid w:val="000E2989"/>
    <w:rsid w:val="000E2EFB"/>
    <w:rsid w:val="000E33E6"/>
    <w:rsid w:val="000E3ABE"/>
    <w:rsid w:val="000E3F79"/>
    <w:rsid w:val="000E3FE0"/>
    <w:rsid w:val="000E42A1"/>
    <w:rsid w:val="000E6210"/>
    <w:rsid w:val="000E6465"/>
    <w:rsid w:val="000E6F14"/>
    <w:rsid w:val="000E7706"/>
    <w:rsid w:val="000E783E"/>
    <w:rsid w:val="000E79E2"/>
    <w:rsid w:val="000E7D32"/>
    <w:rsid w:val="000F0580"/>
    <w:rsid w:val="000F0E1F"/>
    <w:rsid w:val="000F1141"/>
    <w:rsid w:val="000F1302"/>
    <w:rsid w:val="000F1570"/>
    <w:rsid w:val="000F1D3A"/>
    <w:rsid w:val="000F1DA7"/>
    <w:rsid w:val="000F1E06"/>
    <w:rsid w:val="000F214B"/>
    <w:rsid w:val="000F2A29"/>
    <w:rsid w:val="000F305D"/>
    <w:rsid w:val="000F3085"/>
    <w:rsid w:val="000F3C98"/>
    <w:rsid w:val="000F4595"/>
    <w:rsid w:val="000F461D"/>
    <w:rsid w:val="000F46EC"/>
    <w:rsid w:val="000F4AB3"/>
    <w:rsid w:val="000F508D"/>
    <w:rsid w:val="000F50E4"/>
    <w:rsid w:val="000F5AF1"/>
    <w:rsid w:val="000F5AF4"/>
    <w:rsid w:val="000F5F05"/>
    <w:rsid w:val="000F6467"/>
    <w:rsid w:val="000F6601"/>
    <w:rsid w:val="000F667B"/>
    <w:rsid w:val="000F6685"/>
    <w:rsid w:val="000F676A"/>
    <w:rsid w:val="000F67FB"/>
    <w:rsid w:val="000F68E9"/>
    <w:rsid w:val="001001D5"/>
    <w:rsid w:val="001003AE"/>
    <w:rsid w:val="001006B2"/>
    <w:rsid w:val="00100F65"/>
    <w:rsid w:val="00101194"/>
    <w:rsid w:val="001011E7"/>
    <w:rsid w:val="001014C6"/>
    <w:rsid w:val="00101C66"/>
    <w:rsid w:val="00102175"/>
    <w:rsid w:val="00102484"/>
    <w:rsid w:val="00103209"/>
    <w:rsid w:val="00104133"/>
    <w:rsid w:val="001041FE"/>
    <w:rsid w:val="001042A1"/>
    <w:rsid w:val="00104836"/>
    <w:rsid w:val="00104B96"/>
    <w:rsid w:val="00105299"/>
    <w:rsid w:val="001053D8"/>
    <w:rsid w:val="001053F1"/>
    <w:rsid w:val="00105CCA"/>
    <w:rsid w:val="00106931"/>
    <w:rsid w:val="00106BD7"/>
    <w:rsid w:val="001075CB"/>
    <w:rsid w:val="0010762F"/>
    <w:rsid w:val="00107A93"/>
    <w:rsid w:val="00107C1C"/>
    <w:rsid w:val="00107E76"/>
    <w:rsid w:val="00110270"/>
    <w:rsid w:val="00110DC4"/>
    <w:rsid w:val="00110F0F"/>
    <w:rsid w:val="00111CF8"/>
    <w:rsid w:val="001120D6"/>
    <w:rsid w:val="001127EF"/>
    <w:rsid w:val="00112989"/>
    <w:rsid w:val="001129BA"/>
    <w:rsid w:val="00112C95"/>
    <w:rsid w:val="00112EAD"/>
    <w:rsid w:val="001130FA"/>
    <w:rsid w:val="00113308"/>
    <w:rsid w:val="00113664"/>
    <w:rsid w:val="0011394A"/>
    <w:rsid w:val="0011396B"/>
    <w:rsid w:val="00113A8F"/>
    <w:rsid w:val="00113B80"/>
    <w:rsid w:val="00113D68"/>
    <w:rsid w:val="001146F7"/>
    <w:rsid w:val="00115171"/>
    <w:rsid w:val="001153A6"/>
    <w:rsid w:val="0011549C"/>
    <w:rsid w:val="00115752"/>
    <w:rsid w:val="00115F4A"/>
    <w:rsid w:val="00115FE7"/>
    <w:rsid w:val="001176CC"/>
    <w:rsid w:val="00117AF0"/>
    <w:rsid w:val="00117BCC"/>
    <w:rsid w:val="00117C8B"/>
    <w:rsid w:val="00120245"/>
    <w:rsid w:val="0012071E"/>
    <w:rsid w:val="00120FAA"/>
    <w:rsid w:val="0012117B"/>
    <w:rsid w:val="00121492"/>
    <w:rsid w:val="0012159E"/>
    <w:rsid w:val="00121BDC"/>
    <w:rsid w:val="0012209C"/>
    <w:rsid w:val="00122746"/>
    <w:rsid w:val="00123044"/>
    <w:rsid w:val="0012304E"/>
    <w:rsid w:val="0012357E"/>
    <w:rsid w:val="001237DB"/>
    <w:rsid w:val="00124733"/>
    <w:rsid w:val="00124BBF"/>
    <w:rsid w:val="00124C0E"/>
    <w:rsid w:val="00124C5E"/>
    <w:rsid w:val="00124F25"/>
    <w:rsid w:val="00125845"/>
    <w:rsid w:val="00125CE6"/>
    <w:rsid w:val="00126696"/>
    <w:rsid w:val="00126A71"/>
    <w:rsid w:val="00126BFA"/>
    <w:rsid w:val="001270F7"/>
    <w:rsid w:val="0012713B"/>
    <w:rsid w:val="00127B00"/>
    <w:rsid w:val="00127C0E"/>
    <w:rsid w:val="00130266"/>
    <w:rsid w:val="00130F14"/>
    <w:rsid w:val="0013121D"/>
    <w:rsid w:val="00131977"/>
    <w:rsid w:val="00131A80"/>
    <w:rsid w:val="00131EE7"/>
    <w:rsid w:val="00131FB1"/>
    <w:rsid w:val="0013200A"/>
    <w:rsid w:val="0013281D"/>
    <w:rsid w:val="00132BDE"/>
    <w:rsid w:val="00132E6A"/>
    <w:rsid w:val="001344F4"/>
    <w:rsid w:val="001347C5"/>
    <w:rsid w:val="00134999"/>
    <w:rsid w:val="00134A5E"/>
    <w:rsid w:val="00134B3A"/>
    <w:rsid w:val="001354B7"/>
    <w:rsid w:val="001358E8"/>
    <w:rsid w:val="001358EC"/>
    <w:rsid w:val="00135AA7"/>
    <w:rsid w:val="00135BEF"/>
    <w:rsid w:val="00135D19"/>
    <w:rsid w:val="001361FB"/>
    <w:rsid w:val="0013683E"/>
    <w:rsid w:val="00136DB6"/>
    <w:rsid w:val="001372A4"/>
    <w:rsid w:val="0013742C"/>
    <w:rsid w:val="001374AE"/>
    <w:rsid w:val="00140032"/>
    <w:rsid w:val="0014062B"/>
    <w:rsid w:val="00140B83"/>
    <w:rsid w:val="00140BB7"/>
    <w:rsid w:val="00141038"/>
    <w:rsid w:val="00141166"/>
    <w:rsid w:val="001413CB"/>
    <w:rsid w:val="001417F5"/>
    <w:rsid w:val="0014242D"/>
    <w:rsid w:val="00143351"/>
    <w:rsid w:val="00143421"/>
    <w:rsid w:val="001434D7"/>
    <w:rsid w:val="001438F1"/>
    <w:rsid w:val="00143AAA"/>
    <w:rsid w:val="00143B32"/>
    <w:rsid w:val="00143C67"/>
    <w:rsid w:val="00143FD3"/>
    <w:rsid w:val="00144212"/>
    <w:rsid w:val="00144896"/>
    <w:rsid w:val="00144C1B"/>
    <w:rsid w:val="00144C8D"/>
    <w:rsid w:val="00144D2E"/>
    <w:rsid w:val="00144E58"/>
    <w:rsid w:val="00144E5E"/>
    <w:rsid w:val="001451C9"/>
    <w:rsid w:val="0014523A"/>
    <w:rsid w:val="0014530F"/>
    <w:rsid w:val="001459DD"/>
    <w:rsid w:val="00145C9B"/>
    <w:rsid w:val="0014621E"/>
    <w:rsid w:val="0014678C"/>
    <w:rsid w:val="00146C54"/>
    <w:rsid w:val="00150265"/>
    <w:rsid w:val="001507A0"/>
    <w:rsid w:val="00150A34"/>
    <w:rsid w:val="00150C67"/>
    <w:rsid w:val="00150EE6"/>
    <w:rsid w:val="00151342"/>
    <w:rsid w:val="001516F6"/>
    <w:rsid w:val="00151721"/>
    <w:rsid w:val="00151817"/>
    <w:rsid w:val="0015240A"/>
    <w:rsid w:val="00152F2C"/>
    <w:rsid w:val="00152F35"/>
    <w:rsid w:val="0015302A"/>
    <w:rsid w:val="0015340E"/>
    <w:rsid w:val="00153D74"/>
    <w:rsid w:val="00154188"/>
    <w:rsid w:val="001549BB"/>
    <w:rsid w:val="001553C0"/>
    <w:rsid w:val="0015575A"/>
    <w:rsid w:val="00155F06"/>
    <w:rsid w:val="00156B0B"/>
    <w:rsid w:val="00157209"/>
    <w:rsid w:val="00157291"/>
    <w:rsid w:val="001576C8"/>
    <w:rsid w:val="001579DA"/>
    <w:rsid w:val="00157EA2"/>
    <w:rsid w:val="001601A3"/>
    <w:rsid w:val="001605E3"/>
    <w:rsid w:val="00160863"/>
    <w:rsid w:val="001619E2"/>
    <w:rsid w:val="00161DA9"/>
    <w:rsid w:val="00162287"/>
    <w:rsid w:val="0016289C"/>
    <w:rsid w:val="00162BB9"/>
    <w:rsid w:val="00162E82"/>
    <w:rsid w:val="00162F9C"/>
    <w:rsid w:val="0016371B"/>
    <w:rsid w:val="00163E71"/>
    <w:rsid w:val="00163EBE"/>
    <w:rsid w:val="00163F07"/>
    <w:rsid w:val="0016513E"/>
    <w:rsid w:val="00165C1D"/>
    <w:rsid w:val="00165E93"/>
    <w:rsid w:val="00166404"/>
    <w:rsid w:val="001665FB"/>
    <w:rsid w:val="0016676D"/>
    <w:rsid w:val="00166849"/>
    <w:rsid w:val="00167304"/>
    <w:rsid w:val="001673F0"/>
    <w:rsid w:val="00167569"/>
    <w:rsid w:val="00167D54"/>
    <w:rsid w:val="001702F6"/>
    <w:rsid w:val="001710FC"/>
    <w:rsid w:val="001711AC"/>
    <w:rsid w:val="00171389"/>
    <w:rsid w:val="001717AC"/>
    <w:rsid w:val="00171867"/>
    <w:rsid w:val="00171FCF"/>
    <w:rsid w:val="00172841"/>
    <w:rsid w:val="00172A98"/>
    <w:rsid w:val="00172FB1"/>
    <w:rsid w:val="0017334C"/>
    <w:rsid w:val="00173EAD"/>
    <w:rsid w:val="001749FE"/>
    <w:rsid w:val="0017511C"/>
    <w:rsid w:val="0017540F"/>
    <w:rsid w:val="00175C5D"/>
    <w:rsid w:val="00175E11"/>
    <w:rsid w:val="00175F46"/>
    <w:rsid w:val="001760DC"/>
    <w:rsid w:val="0017631A"/>
    <w:rsid w:val="00176696"/>
    <w:rsid w:val="00176BF0"/>
    <w:rsid w:val="00177189"/>
    <w:rsid w:val="0017743B"/>
    <w:rsid w:val="00177BC7"/>
    <w:rsid w:val="00180099"/>
    <w:rsid w:val="001802A8"/>
    <w:rsid w:val="0018062D"/>
    <w:rsid w:val="0018089A"/>
    <w:rsid w:val="00180C87"/>
    <w:rsid w:val="0018136C"/>
    <w:rsid w:val="001817BA"/>
    <w:rsid w:val="00181948"/>
    <w:rsid w:val="00181B41"/>
    <w:rsid w:val="00181F60"/>
    <w:rsid w:val="00182060"/>
    <w:rsid w:val="001825A9"/>
    <w:rsid w:val="001829BF"/>
    <w:rsid w:val="00182BC2"/>
    <w:rsid w:val="00182C6F"/>
    <w:rsid w:val="00183BD8"/>
    <w:rsid w:val="00183E79"/>
    <w:rsid w:val="00184389"/>
    <w:rsid w:val="00184504"/>
    <w:rsid w:val="00184B67"/>
    <w:rsid w:val="00184DCC"/>
    <w:rsid w:val="001852C9"/>
    <w:rsid w:val="001852D1"/>
    <w:rsid w:val="00185694"/>
    <w:rsid w:val="00185726"/>
    <w:rsid w:val="001858E6"/>
    <w:rsid w:val="00185B5F"/>
    <w:rsid w:val="00185BE3"/>
    <w:rsid w:val="00186407"/>
    <w:rsid w:val="0018645D"/>
    <w:rsid w:val="001864F1"/>
    <w:rsid w:val="00186E94"/>
    <w:rsid w:val="00186F64"/>
    <w:rsid w:val="00186FBE"/>
    <w:rsid w:val="001875AC"/>
    <w:rsid w:val="00187D22"/>
    <w:rsid w:val="001904FA"/>
    <w:rsid w:val="0019068A"/>
    <w:rsid w:val="00190C8B"/>
    <w:rsid w:val="00190DE1"/>
    <w:rsid w:val="0019112C"/>
    <w:rsid w:val="00191460"/>
    <w:rsid w:val="001916C2"/>
    <w:rsid w:val="00191A29"/>
    <w:rsid w:val="001921F8"/>
    <w:rsid w:val="001929EE"/>
    <w:rsid w:val="00192B8E"/>
    <w:rsid w:val="00193009"/>
    <w:rsid w:val="0019356A"/>
    <w:rsid w:val="00193655"/>
    <w:rsid w:val="0019390D"/>
    <w:rsid w:val="00193EC2"/>
    <w:rsid w:val="00194049"/>
    <w:rsid w:val="0019454D"/>
    <w:rsid w:val="00194AA1"/>
    <w:rsid w:val="00194B96"/>
    <w:rsid w:val="00194BF3"/>
    <w:rsid w:val="0019501A"/>
    <w:rsid w:val="0019529C"/>
    <w:rsid w:val="00196AB9"/>
    <w:rsid w:val="00196C32"/>
    <w:rsid w:val="00196D1F"/>
    <w:rsid w:val="00196E20"/>
    <w:rsid w:val="00197258"/>
    <w:rsid w:val="00197509"/>
    <w:rsid w:val="0019754F"/>
    <w:rsid w:val="00197B4E"/>
    <w:rsid w:val="00197C06"/>
    <w:rsid w:val="001A0D56"/>
    <w:rsid w:val="001A0DFC"/>
    <w:rsid w:val="001A1100"/>
    <w:rsid w:val="001A2EC6"/>
    <w:rsid w:val="001A37EE"/>
    <w:rsid w:val="001A39C3"/>
    <w:rsid w:val="001A44FF"/>
    <w:rsid w:val="001A49A1"/>
    <w:rsid w:val="001A56DA"/>
    <w:rsid w:val="001A5E94"/>
    <w:rsid w:val="001A62C6"/>
    <w:rsid w:val="001A684F"/>
    <w:rsid w:val="001A688C"/>
    <w:rsid w:val="001A6A3C"/>
    <w:rsid w:val="001A7667"/>
    <w:rsid w:val="001B00DA"/>
    <w:rsid w:val="001B04C6"/>
    <w:rsid w:val="001B090E"/>
    <w:rsid w:val="001B0D47"/>
    <w:rsid w:val="001B0EE8"/>
    <w:rsid w:val="001B0F43"/>
    <w:rsid w:val="001B0FD7"/>
    <w:rsid w:val="001B1874"/>
    <w:rsid w:val="001B18C1"/>
    <w:rsid w:val="001B1A22"/>
    <w:rsid w:val="001B1AC9"/>
    <w:rsid w:val="001B29CD"/>
    <w:rsid w:val="001B2A69"/>
    <w:rsid w:val="001B355D"/>
    <w:rsid w:val="001B3865"/>
    <w:rsid w:val="001B4195"/>
    <w:rsid w:val="001B456F"/>
    <w:rsid w:val="001B4571"/>
    <w:rsid w:val="001B4665"/>
    <w:rsid w:val="001B4AAC"/>
    <w:rsid w:val="001B5097"/>
    <w:rsid w:val="001B5375"/>
    <w:rsid w:val="001B54B2"/>
    <w:rsid w:val="001B5756"/>
    <w:rsid w:val="001B581B"/>
    <w:rsid w:val="001B5DDA"/>
    <w:rsid w:val="001B5E2A"/>
    <w:rsid w:val="001B5E2B"/>
    <w:rsid w:val="001B5E3F"/>
    <w:rsid w:val="001B6167"/>
    <w:rsid w:val="001B6194"/>
    <w:rsid w:val="001B6239"/>
    <w:rsid w:val="001B65C9"/>
    <w:rsid w:val="001B693E"/>
    <w:rsid w:val="001B6DC2"/>
    <w:rsid w:val="001B6E74"/>
    <w:rsid w:val="001B7588"/>
    <w:rsid w:val="001B7755"/>
    <w:rsid w:val="001B77C1"/>
    <w:rsid w:val="001B796B"/>
    <w:rsid w:val="001C00D5"/>
    <w:rsid w:val="001C00E6"/>
    <w:rsid w:val="001C0545"/>
    <w:rsid w:val="001C074E"/>
    <w:rsid w:val="001C10BD"/>
    <w:rsid w:val="001C128A"/>
    <w:rsid w:val="001C13B2"/>
    <w:rsid w:val="001C1426"/>
    <w:rsid w:val="001C2203"/>
    <w:rsid w:val="001C29DD"/>
    <w:rsid w:val="001C2F57"/>
    <w:rsid w:val="001C3596"/>
    <w:rsid w:val="001C3D87"/>
    <w:rsid w:val="001C3F2E"/>
    <w:rsid w:val="001C4384"/>
    <w:rsid w:val="001C5064"/>
    <w:rsid w:val="001C56CF"/>
    <w:rsid w:val="001C5E9D"/>
    <w:rsid w:val="001C6121"/>
    <w:rsid w:val="001C613D"/>
    <w:rsid w:val="001C63FA"/>
    <w:rsid w:val="001C7ABF"/>
    <w:rsid w:val="001C7DA8"/>
    <w:rsid w:val="001C7DF0"/>
    <w:rsid w:val="001D012F"/>
    <w:rsid w:val="001D01F3"/>
    <w:rsid w:val="001D0552"/>
    <w:rsid w:val="001D0AA5"/>
    <w:rsid w:val="001D0B04"/>
    <w:rsid w:val="001D0B70"/>
    <w:rsid w:val="001D0DDC"/>
    <w:rsid w:val="001D1561"/>
    <w:rsid w:val="001D1632"/>
    <w:rsid w:val="001D1DE4"/>
    <w:rsid w:val="001D1E05"/>
    <w:rsid w:val="001D1F50"/>
    <w:rsid w:val="001D23D2"/>
    <w:rsid w:val="001D2B41"/>
    <w:rsid w:val="001D2C19"/>
    <w:rsid w:val="001D2C4D"/>
    <w:rsid w:val="001D2D02"/>
    <w:rsid w:val="001D30E1"/>
    <w:rsid w:val="001D36D3"/>
    <w:rsid w:val="001D41D6"/>
    <w:rsid w:val="001D444B"/>
    <w:rsid w:val="001D4879"/>
    <w:rsid w:val="001D4B9F"/>
    <w:rsid w:val="001D4EB6"/>
    <w:rsid w:val="001D536E"/>
    <w:rsid w:val="001D5716"/>
    <w:rsid w:val="001D5859"/>
    <w:rsid w:val="001D6278"/>
    <w:rsid w:val="001D7674"/>
    <w:rsid w:val="001D7AC9"/>
    <w:rsid w:val="001D7FC8"/>
    <w:rsid w:val="001E03CF"/>
    <w:rsid w:val="001E0B16"/>
    <w:rsid w:val="001E0DCB"/>
    <w:rsid w:val="001E12CD"/>
    <w:rsid w:val="001E15E9"/>
    <w:rsid w:val="001E1673"/>
    <w:rsid w:val="001E179A"/>
    <w:rsid w:val="001E1AC6"/>
    <w:rsid w:val="001E1B44"/>
    <w:rsid w:val="001E1B67"/>
    <w:rsid w:val="001E20FE"/>
    <w:rsid w:val="001E2152"/>
    <w:rsid w:val="001E288E"/>
    <w:rsid w:val="001E2899"/>
    <w:rsid w:val="001E2A16"/>
    <w:rsid w:val="001E2B50"/>
    <w:rsid w:val="001E376B"/>
    <w:rsid w:val="001E45E3"/>
    <w:rsid w:val="001E469E"/>
    <w:rsid w:val="001E47F6"/>
    <w:rsid w:val="001E4DB9"/>
    <w:rsid w:val="001E4E0D"/>
    <w:rsid w:val="001E4E53"/>
    <w:rsid w:val="001E561B"/>
    <w:rsid w:val="001E649A"/>
    <w:rsid w:val="001E65CB"/>
    <w:rsid w:val="001E6CE3"/>
    <w:rsid w:val="001E706D"/>
    <w:rsid w:val="001E76D5"/>
    <w:rsid w:val="001E7AF3"/>
    <w:rsid w:val="001F0305"/>
    <w:rsid w:val="001F04E8"/>
    <w:rsid w:val="001F0900"/>
    <w:rsid w:val="001F0CF3"/>
    <w:rsid w:val="001F10E8"/>
    <w:rsid w:val="001F1183"/>
    <w:rsid w:val="001F140A"/>
    <w:rsid w:val="001F14CD"/>
    <w:rsid w:val="001F1CF7"/>
    <w:rsid w:val="001F1E95"/>
    <w:rsid w:val="001F2639"/>
    <w:rsid w:val="001F2BEE"/>
    <w:rsid w:val="001F2D9B"/>
    <w:rsid w:val="001F2EC5"/>
    <w:rsid w:val="001F2EF7"/>
    <w:rsid w:val="001F305B"/>
    <w:rsid w:val="001F315C"/>
    <w:rsid w:val="001F3674"/>
    <w:rsid w:val="001F3B0D"/>
    <w:rsid w:val="001F3D98"/>
    <w:rsid w:val="001F3FA1"/>
    <w:rsid w:val="001F4295"/>
    <w:rsid w:val="001F43AF"/>
    <w:rsid w:val="001F50C9"/>
    <w:rsid w:val="001F583D"/>
    <w:rsid w:val="001F5C0B"/>
    <w:rsid w:val="001F5F3A"/>
    <w:rsid w:val="001F68E3"/>
    <w:rsid w:val="001F6B62"/>
    <w:rsid w:val="001F6D87"/>
    <w:rsid w:val="001F74A5"/>
    <w:rsid w:val="001F7C58"/>
    <w:rsid w:val="00200156"/>
    <w:rsid w:val="0020084C"/>
    <w:rsid w:val="002011DC"/>
    <w:rsid w:val="00201721"/>
    <w:rsid w:val="002018C8"/>
    <w:rsid w:val="002018DD"/>
    <w:rsid w:val="00201AE2"/>
    <w:rsid w:val="002021F6"/>
    <w:rsid w:val="0020250F"/>
    <w:rsid w:val="00202536"/>
    <w:rsid w:val="002025B5"/>
    <w:rsid w:val="00202C5B"/>
    <w:rsid w:val="00202FA4"/>
    <w:rsid w:val="0020392F"/>
    <w:rsid w:val="0020407C"/>
    <w:rsid w:val="00204145"/>
    <w:rsid w:val="002045E8"/>
    <w:rsid w:val="002045F5"/>
    <w:rsid w:val="002050D5"/>
    <w:rsid w:val="0020553E"/>
    <w:rsid w:val="0020625B"/>
    <w:rsid w:val="00206713"/>
    <w:rsid w:val="00206749"/>
    <w:rsid w:val="00206D2B"/>
    <w:rsid w:val="00206D92"/>
    <w:rsid w:val="00206FF7"/>
    <w:rsid w:val="002073C4"/>
    <w:rsid w:val="002104D0"/>
    <w:rsid w:val="00210E34"/>
    <w:rsid w:val="002116AF"/>
    <w:rsid w:val="00211733"/>
    <w:rsid w:val="00211993"/>
    <w:rsid w:val="00211C2A"/>
    <w:rsid w:val="00212E96"/>
    <w:rsid w:val="0021392E"/>
    <w:rsid w:val="0021409E"/>
    <w:rsid w:val="002160B4"/>
    <w:rsid w:val="002166A4"/>
    <w:rsid w:val="002167A6"/>
    <w:rsid w:val="002178BD"/>
    <w:rsid w:val="00217962"/>
    <w:rsid w:val="00217B16"/>
    <w:rsid w:val="002202E1"/>
    <w:rsid w:val="0022034A"/>
    <w:rsid w:val="002203A4"/>
    <w:rsid w:val="00220F2D"/>
    <w:rsid w:val="00220F8C"/>
    <w:rsid w:val="00220FA9"/>
    <w:rsid w:val="002213A8"/>
    <w:rsid w:val="00221408"/>
    <w:rsid w:val="00222051"/>
    <w:rsid w:val="002220FE"/>
    <w:rsid w:val="0022270B"/>
    <w:rsid w:val="002229B3"/>
    <w:rsid w:val="00222AC9"/>
    <w:rsid w:val="00222D3D"/>
    <w:rsid w:val="0022337A"/>
    <w:rsid w:val="002234D6"/>
    <w:rsid w:val="00223C5A"/>
    <w:rsid w:val="00223D05"/>
    <w:rsid w:val="00223D23"/>
    <w:rsid w:val="00223FB9"/>
    <w:rsid w:val="00225038"/>
    <w:rsid w:val="002251C8"/>
    <w:rsid w:val="002252DB"/>
    <w:rsid w:val="00225FF0"/>
    <w:rsid w:val="00226D05"/>
    <w:rsid w:val="00226E2B"/>
    <w:rsid w:val="00227031"/>
    <w:rsid w:val="002279A0"/>
    <w:rsid w:val="00227AC6"/>
    <w:rsid w:val="00227FA3"/>
    <w:rsid w:val="002301B4"/>
    <w:rsid w:val="002302D0"/>
    <w:rsid w:val="0023057F"/>
    <w:rsid w:val="00230858"/>
    <w:rsid w:val="002309ED"/>
    <w:rsid w:val="00230AE8"/>
    <w:rsid w:val="00230EB9"/>
    <w:rsid w:val="00231015"/>
    <w:rsid w:val="00231170"/>
    <w:rsid w:val="00231220"/>
    <w:rsid w:val="00231D5D"/>
    <w:rsid w:val="00231E58"/>
    <w:rsid w:val="00232685"/>
    <w:rsid w:val="002326F6"/>
    <w:rsid w:val="00232D6D"/>
    <w:rsid w:val="00232E78"/>
    <w:rsid w:val="002331AF"/>
    <w:rsid w:val="002334C9"/>
    <w:rsid w:val="002335F4"/>
    <w:rsid w:val="00233A88"/>
    <w:rsid w:val="00234055"/>
    <w:rsid w:val="0023443F"/>
    <w:rsid w:val="00234642"/>
    <w:rsid w:val="0023485B"/>
    <w:rsid w:val="00234963"/>
    <w:rsid w:val="00234CC2"/>
    <w:rsid w:val="00235980"/>
    <w:rsid w:val="00235B09"/>
    <w:rsid w:val="00235D4D"/>
    <w:rsid w:val="00235D73"/>
    <w:rsid w:val="00235E80"/>
    <w:rsid w:val="00236404"/>
    <w:rsid w:val="00236425"/>
    <w:rsid w:val="0023725D"/>
    <w:rsid w:val="0023783D"/>
    <w:rsid w:val="00237ABD"/>
    <w:rsid w:val="00237BF2"/>
    <w:rsid w:val="00237CEF"/>
    <w:rsid w:val="00237FD7"/>
    <w:rsid w:val="002402E9"/>
    <w:rsid w:val="00240E92"/>
    <w:rsid w:val="00241006"/>
    <w:rsid w:val="002414A6"/>
    <w:rsid w:val="002416D7"/>
    <w:rsid w:val="00241A5B"/>
    <w:rsid w:val="00242603"/>
    <w:rsid w:val="002427F8"/>
    <w:rsid w:val="00242EC6"/>
    <w:rsid w:val="002433E1"/>
    <w:rsid w:val="00243A9E"/>
    <w:rsid w:val="00243AD3"/>
    <w:rsid w:val="00243CE2"/>
    <w:rsid w:val="00244354"/>
    <w:rsid w:val="0024494C"/>
    <w:rsid w:val="00244A65"/>
    <w:rsid w:val="00244D48"/>
    <w:rsid w:val="00244F19"/>
    <w:rsid w:val="002452B3"/>
    <w:rsid w:val="0024595A"/>
    <w:rsid w:val="00245C9F"/>
    <w:rsid w:val="002461E5"/>
    <w:rsid w:val="00246585"/>
    <w:rsid w:val="00246855"/>
    <w:rsid w:val="00247C17"/>
    <w:rsid w:val="0025011A"/>
    <w:rsid w:val="0025063B"/>
    <w:rsid w:val="00250651"/>
    <w:rsid w:val="00250812"/>
    <w:rsid w:val="00250983"/>
    <w:rsid w:val="00250C00"/>
    <w:rsid w:val="00250C21"/>
    <w:rsid w:val="00250ECE"/>
    <w:rsid w:val="00251627"/>
    <w:rsid w:val="00251BAF"/>
    <w:rsid w:val="00251DE5"/>
    <w:rsid w:val="0025217A"/>
    <w:rsid w:val="00252804"/>
    <w:rsid w:val="00252B70"/>
    <w:rsid w:val="00252FFB"/>
    <w:rsid w:val="0025358F"/>
    <w:rsid w:val="00253A93"/>
    <w:rsid w:val="00253B2C"/>
    <w:rsid w:val="0025409F"/>
    <w:rsid w:val="00254346"/>
    <w:rsid w:val="002547BC"/>
    <w:rsid w:val="002548F7"/>
    <w:rsid w:val="00254DB4"/>
    <w:rsid w:val="00254FF9"/>
    <w:rsid w:val="002553A2"/>
    <w:rsid w:val="00255750"/>
    <w:rsid w:val="00255CF0"/>
    <w:rsid w:val="0025612A"/>
    <w:rsid w:val="00256687"/>
    <w:rsid w:val="00256C8F"/>
    <w:rsid w:val="00256CB7"/>
    <w:rsid w:val="00256D33"/>
    <w:rsid w:val="00256E1E"/>
    <w:rsid w:val="00256E4C"/>
    <w:rsid w:val="00256E95"/>
    <w:rsid w:val="0025722B"/>
    <w:rsid w:val="00257C85"/>
    <w:rsid w:val="00257E50"/>
    <w:rsid w:val="00260018"/>
    <w:rsid w:val="0026033E"/>
    <w:rsid w:val="002603BB"/>
    <w:rsid w:val="002605D1"/>
    <w:rsid w:val="00260929"/>
    <w:rsid w:val="0026112E"/>
    <w:rsid w:val="002618A5"/>
    <w:rsid w:val="00261A86"/>
    <w:rsid w:val="00261F0E"/>
    <w:rsid w:val="00262646"/>
    <w:rsid w:val="002626ED"/>
    <w:rsid w:val="0026335A"/>
    <w:rsid w:val="002637A0"/>
    <w:rsid w:val="00263E61"/>
    <w:rsid w:val="00263F12"/>
    <w:rsid w:val="0026400D"/>
    <w:rsid w:val="002646A0"/>
    <w:rsid w:val="00264992"/>
    <w:rsid w:val="00264A35"/>
    <w:rsid w:val="00265000"/>
    <w:rsid w:val="0026590A"/>
    <w:rsid w:val="0026605E"/>
    <w:rsid w:val="00266256"/>
    <w:rsid w:val="00266778"/>
    <w:rsid w:val="00266EBA"/>
    <w:rsid w:val="00266EFB"/>
    <w:rsid w:val="00267B60"/>
    <w:rsid w:val="00267D7E"/>
    <w:rsid w:val="0027009D"/>
    <w:rsid w:val="002704EB"/>
    <w:rsid w:val="0027055B"/>
    <w:rsid w:val="00270754"/>
    <w:rsid w:val="0027080A"/>
    <w:rsid w:val="0027094A"/>
    <w:rsid w:val="00270D42"/>
    <w:rsid w:val="00271229"/>
    <w:rsid w:val="002712DE"/>
    <w:rsid w:val="002719E7"/>
    <w:rsid w:val="00271B41"/>
    <w:rsid w:val="00272115"/>
    <w:rsid w:val="0027226E"/>
    <w:rsid w:val="00272CB5"/>
    <w:rsid w:val="00272D2C"/>
    <w:rsid w:val="00273489"/>
    <w:rsid w:val="002736C1"/>
    <w:rsid w:val="00273EFC"/>
    <w:rsid w:val="00274073"/>
    <w:rsid w:val="00274826"/>
    <w:rsid w:val="00274C14"/>
    <w:rsid w:val="002752F2"/>
    <w:rsid w:val="002756DF"/>
    <w:rsid w:val="00275ACD"/>
    <w:rsid w:val="00275BCB"/>
    <w:rsid w:val="00276361"/>
    <w:rsid w:val="002765A0"/>
    <w:rsid w:val="002766F0"/>
    <w:rsid w:val="00276877"/>
    <w:rsid w:val="00277139"/>
    <w:rsid w:val="002771EC"/>
    <w:rsid w:val="002803A3"/>
    <w:rsid w:val="00280B7C"/>
    <w:rsid w:val="00280B93"/>
    <w:rsid w:val="00281DF2"/>
    <w:rsid w:val="00282089"/>
    <w:rsid w:val="00282341"/>
    <w:rsid w:val="00282B5C"/>
    <w:rsid w:val="00283410"/>
    <w:rsid w:val="002834C6"/>
    <w:rsid w:val="0028360B"/>
    <w:rsid w:val="002839D5"/>
    <w:rsid w:val="00283BDC"/>
    <w:rsid w:val="00283D8C"/>
    <w:rsid w:val="002847BD"/>
    <w:rsid w:val="00284B17"/>
    <w:rsid w:val="00284E44"/>
    <w:rsid w:val="00287AC9"/>
    <w:rsid w:val="00287AFC"/>
    <w:rsid w:val="00287D64"/>
    <w:rsid w:val="0029057D"/>
    <w:rsid w:val="00290733"/>
    <w:rsid w:val="00290848"/>
    <w:rsid w:val="002908D3"/>
    <w:rsid w:val="00290DB7"/>
    <w:rsid w:val="00290DE0"/>
    <w:rsid w:val="002910F8"/>
    <w:rsid w:val="00291161"/>
    <w:rsid w:val="00291232"/>
    <w:rsid w:val="00291487"/>
    <w:rsid w:val="00291685"/>
    <w:rsid w:val="002919D4"/>
    <w:rsid w:val="00291DCE"/>
    <w:rsid w:val="00291E82"/>
    <w:rsid w:val="002920A5"/>
    <w:rsid w:val="00292E57"/>
    <w:rsid w:val="00293046"/>
    <w:rsid w:val="00293132"/>
    <w:rsid w:val="00293226"/>
    <w:rsid w:val="00293503"/>
    <w:rsid w:val="00293D4E"/>
    <w:rsid w:val="0029410D"/>
    <w:rsid w:val="002941B1"/>
    <w:rsid w:val="002948CA"/>
    <w:rsid w:val="00294B6D"/>
    <w:rsid w:val="002952FB"/>
    <w:rsid w:val="00295760"/>
    <w:rsid w:val="00295A7A"/>
    <w:rsid w:val="00295DD0"/>
    <w:rsid w:val="00296165"/>
    <w:rsid w:val="00296F33"/>
    <w:rsid w:val="002972F0"/>
    <w:rsid w:val="0029782F"/>
    <w:rsid w:val="00297833"/>
    <w:rsid w:val="002A0327"/>
    <w:rsid w:val="002A06C5"/>
    <w:rsid w:val="002A0CEE"/>
    <w:rsid w:val="002A119F"/>
    <w:rsid w:val="002A128E"/>
    <w:rsid w:val="002A12EE"/>
    <w:rsid w:val="002A14BA"/>
    <w:rsid w:val="002A190B"/>
    <w:rsid w:val="002A1968"/>
    <w:rsid w:val="002A1AA4"/>
    <w:rsid w:val="002A1D5C"/>
    <w:rsid w:val="002A20B3"/>
    <w:rsid w:val="002A29C2"/>
    <w:rsid w:val="002A2D95"/>
    <w:rsid w:val="002A2DE2"/>
    <w:rsid w:val="002A2F45"/>
    <w:rsid w:val="002A2F56"/>
    <w:rsid w:val="002A42DC"/>
    <w:rsid w:val="002A4757"/>
    <w:rsid w:val="002A4C4A"/>
    <w:rsid w:val="002A4D8F"/>
    <w:rsid w:val="002A55D8"/>
    <w:rsid w:val="002A5D89"/>
    <w:rsid w:val="002A6106"/>
    <w:rsid w:val="002A6385"/>
    <w:rsid w:val="002A670C"/>
    <w:rsid w:val="002A688D"/>
    <w:rsid w:val="002A7848"/>
    <w:rsid w:val="002A7863"/>
    <w:rsid w:val="002A7AA1"/>
    <w:rsid w:val="002A7B63"/>
    <w:rsid w:val="002B0518"/>
    <w:rsid w:val="002B0756"/>
    <w:rsid w:val="002B0B90"/>
    <w:rsid w:val="002B0EE4"/>
    <w:rsid w:val="002B131F"/>
    <w:rsid w:val="002B15EF"/>
    <w:rsid w:val="002B1BB4"/>
    <w:rsid w:val="002B2038"/>
    <w:rsid w:val="002B35C0"/>
    <w:rsid w:val="002B37EB"/>
    <w:rsid w:val="002B3A62"/>
    <w:rsid w:val="002B3B68"/>
    <w:rsid w:val="002B3FA7"/>
    <w:rsid w:val="002B5299"/>
    <w:rsid w:val="002B5818"/>
    <w:rsid w:val="002B62DB"/>
    <w:rsid w:val="002B6362"/>
    <w:rsid w:val="002B6464"/>
    <w:rsid w:val="002B6E2E"/>
    <w:rsid w:val="002B77C3"/>
    <w:rsid w:val="002B7F2A"/>
    <w:rsid w:val="002C049F"/>
    <w:rsid w:val="002C0746"/>
    <w:rsid w:val="002C07C2"/>
    <w:rsid w:val="002C07F3"/>
    <w:rsid w:val="002C0AEE"/>
    <w:rsid w:val="002C0D54"/>
    <w:rsid w:val="002C1528"/>
    <w:rsid w:val="002C18C9"/>
    <w:rsid w:val="002C19FF"/>
    <w:rsid w:val="002C1AE7"/>
    <w:rsid w:val="002C1F3C"/>
    <w:rsid w:val="002C2942"/>
    <w:rsid w:val="002C2EF0"/>
    <w:rsid w:val="002C2F87"/>
    <w:rsid w:val="002C3067"/>
    <w:rsid w:val="002C3DEC"/>
    <w:rsid w:val="002C42CB"/>
    <w:rsid w:val="002C44D3"/>
    <w:rsid w:val="002C45C8"/>
    <w:rsid w:val="002C46A0"/>
    <w:rsid w:val="002C4730"/>
    <w:rsid w:val="002C4F07"/>
    <w:rsid w:val="002C57C9"/>
    <w:rsid w:val="002C59CE"/>
    <w:rsid w:val="002C59EC"/>
    <w:rsid w:val="002C64C5"/>
    <w:rsid w:val="002C6552"/>
    <w:rsid w:val="002C65A1"/>
    <w:rsid w:val="002C67FC"/>
    <w:rsid w:val="002C69E8"/>
    <w:rsid w:val="002C6E5C"/>
    <w:rsid w:val="002C7274"/>
    <w:rsid w:val="002C74D8"/>
    <w:rsid w:val="002C754D"/>
    <w:rsid w:val="002C7B43"/>
    <w:rsid w:val="002D0326"/>
    <w:rsid w:val="002D0CB0"/>
    <w:rsid w:val="002D0CF1"/>
    <w:rsid w:val="002D13EB"/>
    <w:rsid w:val="002D1B82"/>
    <w:rsid w:val="002D1BA8"/>
    <w:rsid w:val="002D1D41"/>
    <w:rsid w:val="002D1EB0"/>
    <w:rsid w:val="002D36C6"/>
    <w:rsid w:val="002D4B29"/>
    <w:rsid w:val="002D4C16"/>
    <w:rsid w:val="002D4F58"/>
    <w:rsid w:val="002D5066"/>
    <w:rsid w:val="002D5590"/>
    <w:rsid w:val="002D5A8B"/>
    <w:rsid w:val="002D5C0F"/>
    <w:rsid w:val="002D5C92"/>
    <w:rsid w:val="002D607E"/>
    <w:rsid w:val="002D618B"/>
    <w:rsid w:val="002D6D96"/>
    <w:rsid w:val="002D6DBC"/>
    <w:rsid w:val="002D72F4"/>
    <w:rsid w:val="002D76F0"/>
    <w:rsid w:val="002D79A6"/>
    <w:rsid w:val="002E014C"/>
    <w:rsid w:val="002E05FC"/>
    <w:rsid w:val="002E0A0F"/>
    <w:rsid w:val="002E0A3C"/>
    <w:rsid w:val="002E0D40"/>
    <w:rsid w:val="002E0D94"/>
    <w:rsid w:val="002E14D4"/>
    <w:rsid w:val="002E1B0E"/>
    <w:rsid w:val="002E1E05"/>
    <w:rsid w:val="002E1E97"/>
    <w:rsid w:val="002E20ED"/>
    <w:rsid w:val="002E2FD8"/>
    <w:rsid w:val="002E3550"/>
    <w:rsid w:val="002E39C0"/>
    <w:rsid w:val="002E3CCB"/>
    <w:rsid w:val="002E3E04"/>
    <w:rsid w:val="002E43CA"/>
    <w:rsid w:val="002E46E2"/>
    <w:rsid w:val="002E4CB7"/>
    <w:rsid w:val="002E5049"/>
    <w:rsid w:val="002E51A1"/>
    <w:rsid w:val="002E5548"/>
    <w:rsid w:val="002E59F9"/>
    <w:rsid w:val="002E5B74"/>
    <w:rsid w:val="002E5F29"/>
    <w:rsid w:val="002E6849"/>
    <w:rsid w:val="002E68F4"/>
    <w:rsid w:val="002E6A84"/>
    <w:rsid w:val="002E6D07"/>
    <w:rsid w:val="002E6D38"/>
    <w:rsid w:val="002E7212"/>
    <w:rsid w:val="002E746F"/>
    <w:rsid w:val="002E76E1"/>
    <w:rsid w:val="002E773E"/>
    <w:rsid w:val="002E77E4"/>
    <w:rsid w:val="002E7D1A"/>
    <w:rsid w:val="002E7DDA"/>
    <w:rsid w:val="002E7EDB"/>
    <w:rsid w:val="002F025C"/>
    <w:rsid w:val="002F0260"/>
    <w:rsid w:val="002F02AF"/>
    <w:rsid w:val="002F0552"/>
    <w:rsid w:val="002F0A9A"/>
    <w:rsid w:val="002F138F"/>
    <w:rsid w:val="002F1882"/>
    <w:rsid w:val="002F1F77"/>
    <w:rsid w:val="002F2211"/>
    <w:rsid w:val="002F2265"/>
    <w:rsid w:val="002F2806"/>
    <w:rsid w:val="002F3135"/>
    <w:rsid w:val="002F34B1"/>
    <w:rsid w:val="002F35A4"/>
    <w:rsid w:val="002F36A6"/>
    <w:rsid w:val="002F38DA"/>
    <w:rsid w:val="002F3AA1"/>
    <w:rsid w:val="002F48A0"/>
    <w:rsid w:val="002F51EA"/>
    <w:rsid w:val="002F5534"/>
    <w:rsid w:val="002F56EF"/>
    <w:rsid w:val="002F5F10"/>
    <w:rsid w:val="002F630A"/>
    <w:rsid w:val="002F6B6B"/>
    <w:rsid w:val="002F7888"/>
    <w:rsid w:val="002F7A95"/>
    <w:rsid w:val="00300091"/>
    <w:rsid w:val="00300143"/>
    <w:rsid w:val="003002E2"/>
    <w:rsid w:val="00301957"/>
    <w:rsid w:val="00301971"/>
    <w:rsid w:val="00301D0F"/>
    <w:rsid w:val="00302E67"/>
    <w:rsid w:val="00303E6C"/>
    <w:rsid w:val="00303E7A"/>
    <w:rsid w:val="003046C1"/>
    <w:rsid w:val="00304A91"/>
    <w:rsid w:val="00304BF8"/>
    <w:rsid w:val="00304D9B"/>
    <w:rsid w:val="00304DED"/>
    <w:rsid w:val="00304FDA"/>
    <w:rsid w:val="00305591"/>
    <w:rsid w:val="00305950"/>
    <w:rsid w:val="003069CB"/>
    <w:rsid w:val="00306DCD"/>
    <w:rsid w:val="00306F47"/>
    <w:rsid w:val="0030713E"/>
    <w:rsid w:val="00307FC3"/>
    <w:rsid w:val="00310033"/>
    <w:rsid w:val="0031037D"/>
    <w:rsid w:val="003105F0"/>
    <w:rsid w:val="00310738"/>
    <w:rsid w:val="00310E10"/>
    <w:rsid w:val="00311187"/>
    <w:rsid w:val="003119DE"/>
    <w:rsid w:val="00311D4D"/>
    <w:rsid w:val="00311E80"/>
    <w:rsid w:val="00311E9A"/>
    <w:rsid w:val="003122BE"/>
    <w:rsid w:val="00312406"/>
    <w:rsid w:val="00312BDD"/>
    <w:rsid w:val="003132D2"/>
    <w:rsid w:val="003139AA"/>
    <w:rsid w:val="003143F3"/>
    <w:rsid w:val="0031468A"/>
    <w:rsid w:val="003146CC"/>
    <w:rsid w:val="003149E8"/>
    <w:rsid w:val="00314B6B"/>
    <w:rsid w:val="003155AD"/>
    <w:rsid w:val="00315A3B"/>
    <w:rsid w:val="00316054"/>
    <w:rsid w:val="00316331"/>
    <w:rsid w:val="00316A34"/>
    <w:rsid w:val="00316C13"/>
    <w:rsid w:val="00316CD2"/>
    <w:rsid w:val="00316FB7"/>
    <w:rsid w:val="00320ABF"/>
    <w:rsid w:val="00320D31"/>
    <w:rsid w:val="003214CC"/>
    <w:rsid w:val="0032166E"/>
    <w:rsid w:val="00321E8D"/>
    <w:rsid w:val="00321EBA"/>
    <w:rsid w:val="0032202C"/>
    <w:rsid w:val="003220E4"/>
    <w:rsid w:val="003221A2"/>
    <w:rsid w:val="003224E4"/>
    <w:rsid w:val="00322661"/>
    <w:rsid w:val="003226E7"/>
    <w:rsid w:val="003226F9"/>
    <w:rsid w:val="003227B8"/>
    <w:rsid w:val="00322BF0"/>
    <w:rsid w:val="0032382D"/>
    <w:rsid w:val="00323B16"/>
    <w:rsid w:val="00323DC8"/>
    <w:rsid w:val="00323DEA"/>
    <w:rsid w:val="00325579"/>
    <w:rsid w:val="0032563F"/>
    <w:rsid w:val="00325676"/>
    <w:rsid w:val="003257AA"/>
    <w:rsid w:val="00326071"/>
    <w:rsid w:val="00326B54"/>
    <w:rsid w:val="00327151"/>
    <w:rsid w:val="0032716E"/>
    <w:rsid w:val="00327832"/>
    <w:rsid w:val="00327A22"/>
    <w:rsid w:val="003301D3"/>
    <w:rsid w:val="00330608"/>
    <w:rsid w:val="00330800"/>
    <w:rsid w:val="00330B7E"/>
    <w:rsid w:val="00330D98"/>
    <w:rsid w:val="00330DC9"/>
    <w:rsid w:val="00331359"/>
    <w:rsid w:val="0033136B"/>
    <w:rsid w:val="00331FE9"/>
    <w:rsid w:val="00332523"/>
    <w:rsid w:val="0033269B"/>
    <w:rsid w:val="00332BE6"/>
    <w:rsid w:val="00332CD7"/>
    <w:rsid w:val="00332D65"/>
    <w:rsid w:val="0033300C"/>
    <w:rsid w:val="003331F0"/>
    <w:rsid w:val="00333229"/>
    <w:rsid w:val="00333237"/>
    <w:rsid w:val="00333291"/>
    <w:rsid w:val="0033340E"/>
    <w:rsid w:val="003336C5"/>
    <w:rsid w:val="0033392F"/>
    <w:rsid w:val="00333A6A"/>
    <w:rsid w:val="00333DF9"/>
    <w:rsid w:val="0033436B"/>
    <w:rsid w:val="00334545"/>
    <w:rsid w:val="003347DC"/>
    <w:rsid w:val="00335195"/>
    <w:rsid w:val="00335A9F"/>
    <w:rsid w:val="00335AD5"/>
    <w:rsid w:val="00335E79"/>
    <w:rsid w:val="003364E6"/>
    <w:rsid w:val="0033685B"/>
    <w:rsid w:val="00336C12"/>
    <w:rsid w:val="00336D54"/>
    <w:rsid w:val="00336DE9"/>
    <w:rsid w:val="003372AD"/>
    <w:rsid w:val="0033767E"/>
    <w:rsid w:val="003379EF"/>
    <w:rsid w:val="0034004A"/>
    <w:rsid w:val="003403EB"/>
    <w:rsid w:val="003403F7"/>
    <w:rsid w:val="00340AEF"/>
    <w:rsid w:val="00340EE4"/>
    <w:rsid w:val="00341B78"/>
    <w:rsid w:val="00341E5B"/>
    <w:rsid w:val="0034216A"/>
    <w:rsid w:val="00342C4F"/>
    <w:rsid w:val="00342E99"/>
    <w:rsid w:val="0034379C"/>
    <w:rsid w:val="00344D0E"/>
    <w:rsid w:val="0034503B"/>
    <w:rsid w:val="00345067"/>
    <w:rsid w:val="003453DA"/>
    <w:rsid w:val="003456B0"/>
    <w:rsid w:val="00345831"/>
    <w:rsid w:val="00345A83"/>
    <w:rsid w:val="00345D71"/>
    <w:rsid w:val="00346152"/>
    <w:rsid w:val="00346385"/>
    <w:rsid w:val="00346753"/>
    <w:rsid w:val="00347061"/>
    <w:rsid w:val="00347CB7"/>
    <w:rsid w:val="00350615"/>
    <w:rsid w:val="003507CD"/>
    <w:rsid w:val="00351138"/>
    <w:rsid w:val="00351625"/>
    <w:rsid w:val="0035182C"/>
    <w:rsid w:val="00351867"/>
    <w:rsid w:val="00352387"/>
    <w:rsid w:val="00352CAA"/>
    <w:rsid w:val="00353D8E"/>
    <w:rsid w:val="00354766"/>
    <w:rsid w:val="00354976"/>
    <w:rsid w:val="00354DAC"/>
    <w:rsid w:val="00354E60"/>
    <w:rsid w:val="00355292"/>
    <w:rsid w:val="00355697"/>
    <w:rsid w:val="00355811"/>
    <w:rsid w:val="00356059"/>
    <w:rsid w:val="00356ADF"/>
    <w:rsid w:val="00357065"/>
    <w:rsid w:val="00357256"/>
    <w:rsid w:val="00357605"/>
    <w:rsid w:val="00357F53"/>
    <w:rsid w:val="00360012"/>
    <w:rsid w:val="003601F8"/>
    <w:rsid w:val="00360247"/>
    <w:rsid w:val="00360539"/>
    <w:rsid w:val="003608AB"/>
    <w:rsid w:val="0036094C"/>
    <w:rsid w:val="003610B4"/>
    <w:rsid w:val="003617BE"/>
    <w:rsid w:val="00361854"/>
    <w:rsid w:val="00361910"/>
    <w:rsid w:val="003619B4"/>
    <w:rsid w:val="00361CA1"/>
    <w:rsid w:val="00361CFE"/>
    <w:rsid w:val="00361ECF"/>
    <w:rsid w:val="003627D4"/>
    <w:rsid w:val="003633E5"/>
    <w:rsid w:val="00363868"/>
    <w:rsid w:val="003639ED"/>
    <w:rsid w:val="003645B8"/>
    <w:rsid w:val="003645FD"/>
    <w:rsid w:val="00364787"/>
    <w:rsid w:val="003647AB"/>
    <w:rsid w:val="00364D92"/>
    <w:rsid w:val="0036514E"/>
    <w:rsid w:val="00365433"/>
    <w:rsid w:val="003657D5"/>
    <w:rsid w:val="00365BEA"/>
    <w:rsid w:val="00365C20"/>
    <w:rsid w:val="003660B2"/>
    <w:rsid w:val="003663BA"/>
    <w:rsid w:val="003663E4"/>
    <w:rsid w:val="003670EF"/>
    <w:rsid w:val="0036754B"/>
    <w:rsid w:val="0036770B"/>
    <w:rsid w:val="0036786A"/>
    <w:rsid w:val="003704DA"/>
    <w:rsid w:val="00370609"/>
    <w:rsid w:val="00370691"/>
    <w:rsid w:val="003707CE"/>
    <w:rsid w:val="00370869"/>
    <w:rsid w:val="00370B34"/>
    <w:rsid w:val="00371085"/>
    <w:rsid w:val="00371463"/>
    <w:rsid w:val="0037175B"/>
    <w:rsid w:val="00371863"/>
    <w:rsid w:val="00371F0B"/>
    <w:rsid w:val="00372C48"/>
    <w:rsid w:val="00373039"/>
    <w:rsid w:val="003736A5"/>
    <w:rsid w:val="00373742"/>
    <w:rsid w:val="003737F2"/>
    <w:rsid w:val="00373C5A"/>
    <w:rsid w:val="00373E6C"/>
    <w:rsid w:val="00373EAF"/>
    <w:rsid w:val="0037492D"/>
    <w:rsid w:val="00374C2A"/>
    <w:rsid w:val="003751D3"/>
    <w:rsid w:val="00375B3A"/>
    <w:rsid w:val="00375D38"/>
    <w:rsid w:val="00375D6C"/>
    <w:rsid w:val="0037602E"/>
    <w:rsid w:val="00376F81"/>
    <w:rsid w:val="003804DC"/>
    <w:rsid w:val="00380505"/>
    <w:rsid w:val="00380584"/>
    <w:rsid w:val="003806AB"/>
    <w:rsid w:val="003807F0"/>
    <w:rsid w:val="00380EBF"/>
    <w:rsid w:val="00381720"/>
    <w:rsid w:val="00381B57"/>
    <w:rsid w:val="00381BEE"/>
    <w:rsid w:val="00382350"/>
    <w:rsid w:val="003825BE"/>
    <w:rsid w:val="003826A5"/>
    <w:rsid w:val="0038283E"/>
    <w:rsid w:val="00382B25"/>
    <w:rsid w:val="00382B63"/>
    <w:rsid w:val="00382CF1"/>
    <w:rsid w:val="003835CF"/>
    <w:rsid w:val="003835F1"/>
    <w:rsid w:val="00383B1B"/>
    <w:rsid w:val="003849D8"/>
    <w:rsid w:val="00384DB7"/>
    <w:rsid w:val="003855EB"/>
    <w:rsid w:val="00385E39"/>
    <w:rsid w:val="003862BA"/>
    <w:rsid w:val="0038632A"/>
    <w:rsid w:val="00386508"/>
    <w:rsid w:val="00386753"/>
    <w:rsid w:val="0038690F"/>
    <w:rsid w:val="003876CB"/>
    <w:rsid w:val="0038774E"/>
    <w:rsid w:val="00390545"/>
    <w:rsid w:val="0039066E"/>
    <w:rsid w:val="00390BCE"/>
    <w:rsid w:val="00390E75"/>
    <w:rsid w:val="003913A6"/>
    <w:rsid w:val="00392401"/>
    <w:rsid w:val="0039242A"/>
    <w:rsid w:val="003924A8"/>
    <w:rsid w:val="00392E0D"/>
    <w:rsid w:val="00393B5D"/>
    <w:rsid w:val="00393EEA"/>
    <w:rsid w:val="00394347"/>
    <w:rsid w:val="0039452C"/>
    <w:rsid w:val="003947C4"/>
    <w:rsid w:val="00394933"/>
    <w:rsid w:val="00394F79"/>
    <w:rsid w:val="0039511F"/>
    <w:rsid w:val="003952BA"/>
    <w:rsid w:val="00395A26"/>
    <w:rsid w:val="0039666A"/>
    <w:rsid w:val="003967CC"/>
    <w:rsid w:val="00396D06"/>
    <w:rsid w:val="00396FD6"/>
    <w:rsid w:val="003972D8"/>
    <w:rsid w:val="0039734F"/>
    <w:rsid w:val="00397713"/>
    <w:rsid w:val="00397D81"/>
    <w:rsid w:val="00397DF4"/>
    <w:rsid w:val="003A0378"/>
    <w:rsid w:val="003A0838"/>
    <w:rsid w:val="003A0884"/>
    <w:rsid w:val="003A0B9F"/>
    <w:rsid w:val="003A0F2A"/>
    <w:rsid w:val="003A0FFD"/>
    <w:rsid w:val="003A15A9"/>
    <w:rsid w:val="003A16EE"/>
    <w:rsid w:val="003A1797"/>
    <w:rsid w:val="003A2BDF"/>
    <w:rsid w:val="003A2CFC"/>
    <w:rsid w:val="003A2F41"/>
    <w:rsid w:val="003A2FE9"/>
    <w:rsid w:val="003A34BB"/>
    <w:rsid w:val="003A34FD"/>
    <w:rsid w:val="003A40B5"/>
    <w:rsid w:val="003A4934"/>
    <w:rsid w:val="003A4C30"/>
    <w:rsid w:val="003A565C"/>
    <w:rsid w:val="003A5888"/>
    <w:rsid w:val="003A6FF4"/>
    <w:rsid w:val="003A7353"/>
    <w:rsid w:val="003A75CC"/>
    <w:rsid w:val="003A781C"/>
    <w:rsid w:val="003A784E"/>
    <w:rsid w:val="003B074F"/>
    <w:rsid w:val="003B132E"/>
    <w:rsid w:val="003B17AC"/>
    <w:rsid w:val="003B1B84"/>
    <w:rsid w:val="003B1F70"/>
    <w:rsid w:val="003B23BC"/>
    <w:rsid w:val="003B254E"/>
    <w:rsid w:val="003B28E6"/>
    <w:rsid w:val="003B3268"/>
    <w:rsid w:val="003B327A"/>
    <w:rsid w:val="003B34CE"/>
    <w:rsid w:val="003B3DE4"/>
    <w:rsid w:val="003B4A87"/>
    <w:rsid w:val="003B512A"/>
    <w:rsid w:val="003B514F"/>
    <w:rsid w:val="003B520B"/>
    <w:rsid w:val="003B566B"/>
    <w:rsid w:val="003B5D3D"/>
    <w:rsid w:val="003B5E23"/>
    <w:rsid w:val="003B6886"/>
    <w:rsid w:val="003B6B6D"/>
    <w:rsid w:val="003B6E1D"/>
    <w:rsid w:val="003B7362"/>
    <w:rsid w:val="003B792C"/>
    <w:rsid w:val="003C04D8"/>
    <w:rsid w:val="003C0FF4"/>
    <w:rsid w:val="003C1455"/>
    <w:rsid w:val="003C184D"/>
    <w:rsid w:val="003C19DE"/>
    <w:rsid w:val="003C1D33"/>
    <w:rsid w:val="003C2234"/>
    <w:rsid w:val="003C2B22"/>
    <w:rsid w:val="003C2BDC"/>
    <w:rsid w:val="003C2D23"/>
    <w:rsid w:val="003C47FA"/>
    <w:rsid w:val="003C4854"/>
    <w:rsid w:val="003C48F6"/>
    <w:rsid w:val="003C4D2B"/>
    <w:rsid w:val="003C4F3F"/>
    <w:rsid w:val="003C54AD"/>
    <w:rsid w:val="003C54B5"/>
    <w:rsid w:val="003C5603"/>
    <w:rsid w:val="003C56F4"/>
    <w:rsid w:val="003C5830"/>
    <w:rsid w:val="003C58AD"/>
    <w:rsid w:val="003C5DA8"/>
    <w:rsid w:val="003C5FD7"/>
    <w:rsid w:val="003C6147"/>
    <w:rsid w:val="003C6C7E"/>
    <w:rsid w:val="003C6D44"/>
    <w:rsid w:val="003C75BD"/>
    <w:rsid w:val="003C78BC"/>
    <w:rsid w:val="003D0412"/>
    <w:rsid w:val="003D05AB"/>
    <w:rsid w:val="003D07C9"/>
    <w:rsid w:val="003D0C0D"/>
    <w:rsid w:val="003D0F7F"/>
    <w:rsid w:val="003D11DF"/>
    <w:rsid w:val="003D1214"/>
    <w:rsid w:val="003D18E9"/>
    <w:rsid w:val="003D1ED9"/>
    <w:rsid w:val="003D2211"/>
    <w:rsid w:val="003D3114"/>
    <w:rsid w:val="003D31DD"/>
    <w:rsid w:val="003D32B8"/>
    <w:rsid w:val="003D3667"/>
    <w:rsid w:val="003D39F3"/>
    <w:rsid w:val="003D3B6E"/>
    <w:rsid w:val="003D3F85"/>
    <w:rsid w:val="003D4440"/>
    <w:rsid w:val="003D47D4"/>
    <w:rsid w:val="003D4965"/>
    <w:rsid w:val="003D4DA4"/>
    <w:rsid w:val="003D5853"/>
    <w:rsid w:val="003D5865"/>
    <w:rsid w:val="003D5D9B"/>
    <w:rsid w:val="003D5F5E"/>
    <w:rsid w:val="003D60B1"/>
    <w:rsid w:val="003D6450"/>
    <w:rsid w:val="003D7246"/>
    <w:rsid w:val="003D72D9"/>
    <w:rsid w:val="003D72F7"/>
    <w:rsid w:val="003D77F0"/>
    <w:rsid w:val="003D7B72"/>
    <w:rsid w:val="003E00F0"/>
    <w:rsid w:val="003E01AC"/>
    <w:rsid w:val="003E025A"/>
    <w:rsid w:val="003E0485"/>
    <w:rsid w:val="003E089A"/>
    <w:rsid w:val="003E0B79"/>
    <w:rsid w:val="003E0CFF"/>
    <w:rsid w:val="003E13C2"/>
    <w:rsid w:val="003E1A34"/>
    <w:rsid w:val="003E21FC"/>
    <w:rsid w:val="003E2AF0"/>
    <w:rsid w:val="003E2C36"/>
    <w:rsid w:val="003E31E8"/>
    <w:rsid w:val="003E3401"/>
    <w:rsid w:val="003E34EB"/>
    <w:rsid w:val="003E3BA8"/>
    <w:rsid w:val="003E3BCD"/>
    <w:rsid w:val="003E3FCD"/>
    <w:rsid w:val="003E41FE"/>
    <w:rsid w:val="003E45C6"/>
    <w:rsid w:val="003E49AF"/>
    <w:rsid w:val="003E4A5C"/>
    <w:rsid w:val="003E50EE"/>
    <w:rsid w:val="003E57C3"/>
    <w:rsid w:val="003E5834"/>
    <w:rsid w:val="003E5898"/>
    <w:rsid w:val="003E5940"/>
    <w:rsid w:val="003E60A6"/>
    <w:rsid w:val="003E6CFF"/>
    <w:rsid w:val="003E7081"/>
    <w:rsid w:val="003E7C3E"/>
    <w:rsid w:val="003E7C77"/>
    <w:rsid w:val="003F0180"/>
    <w:rsid w:val="003F02DC"/>
    <w:rsid w:val="003F08A6"/>
    <w:rsid w:val="003F0AD6"/>
    <w:rsid w:val="003F0F05"/>
    <w:rsid w:val="003F1C73"/>
    <w:rsid w:val="003F229E"/>
    <w:rsid w:val="003F24CF"/>
    <w:rsid w:val="003F27A6"/>
    <w:rsid w:val="003F29A5"/>
    <w:rsid w:val="003F2FC5"/>
    <w:rsid w:val="003F340A"/>
    <w:rsid w:val="003F3475"/>
    <w:rsid w:val="003F3837"/>
    <w:rsid w:val="003F443F"/>
    <w:rsid w:val="003F44B0"/>
    <w:rsid w:val="003F45DB"/>
    <w:rsid w:val="003F4ADB"/>
    <w:rsid w:val="003F4B7C"/>
    <w:rsid w:val="003F4ECB"/>
    <w:rsid w:val="003F5387"/>
    <w:rsid w:val="003F5863"/>
    <w:rsid w:val="003F594C"/>
    <w:rsid w:val="003F5B67"/>
    <w:rsid w:val="003F5C02"/>
    <w:rsid w:val="003F5CD8"/>
    <w:rsid w:val="003F5DF8"/>
    <w:rsid w:val="003F5E09"/>
    <w:rsid w:val="003F64F2"/>
    <w:rsid w:val="003F6A9A"/>
    <w:rsid w:val="003F6CF0"/>
    <w:rsid w:val="003F72E2"/>
    <w:rsid w:val="003F7755"/>
    <w:rsid w:val="003F7AE0"/>
    <w:rsid w:val="0040025D"/>
    <w:rsid w:val="00400D0D"/>
    <w:rsid w:val="00400DB4"/>
    <w:rsid w:val="00401214"/>
    <w:rsid w:val="0040186E"/>
    <w:rsid w:val="00401E7D"/>
    <w:rsid w:val="00402096"/>
    <w:rsid w:val="00402748"/>
    <w:rsid w:val="004028E0"/>
    <w:rsid w:val="00402E51"/>
    <w:rsid w:val="0040304D"/>
    <w:rsid w:val="0040326F"/>
    <w:rsid w:val="004033D7"/>
    <w:rsid w:val="00403FE5"/>
    <w:rsid w:val="00404298"/>
    <w:rsid w:val="00404374"/>
    <w:rsid w:val="004047DA"/>
    <w:rsid w:val="00404A32"/>
    <w:rsid w:val="00404C21"/>
    <w:rsid w:val="0040514D"/>
    <w:rsid w:val="00406211"/>
    <w:rsid w:val="0040663B"/>
    <w:rsid w:val="00406A64"/>
    <w:rsid w:val="00406CD6"/>
    <w:rsid w:val="00406EDB"/>
    <w:rsid w:val="004071C2"/>
    <w:rsid w:val="00407329"/>
    <w:rsid w:val="00407897"/>
    <w:rsid w:val="00407C32"/>
    <w:rsid w:val="0041011F"/>
    <w:rsid w:val="0041021E"/>
    <w:rsid w:val="004112A2"/>
    <w:rsid w:val="004117FC"/>
    <w:rsid w:val="004119C6"/>
    <w:rsid w:val="00411C50"/>
    <w:rsid w:val="00411D67"/>
    <w:rsid w:val="004120D7"/>
    <w:rsid w:val="00412199"/>
    <w:rsid w:val="00412544"/>
    <w:rsid w:val="00412933"/>
    <w:rsid w:val="00413B17"/>
    <w:rsid w:val="00413C4A"/>
    <w:rsid w:val="00413C97"/>
    <w:rsid w:val="00413EB1"/>
    <w:rsid w:val="0041409F"/>
    <w:rsid w:val="004141B4"/>
    <w:rsid w:val="004143BC"/>
    <w:rsid w:val="004147EF"/>
    <w:rsid w:val="00414F52"/>
    <w:rsid w:val="004153A0"/>
    <w:rsid w:val="004153DA"/>
    <w:rsid w:val="0041550E"/>
    <w:rsid w:val="004156C0"/>
    <w:rsid w:val="00415A64"/>
    <w:rsid w:val="00415AC6"/>
    <w:rsid w:val="004163CB"/>
    <w:rsid w:val="0041679D"/>
    <w:rsid w:val="004168A7"/>
    <w:rsid w:val="00416C0C"/>
    <w:rsid w:val="00416EC6"/>
    <w:rsid w:val="004173C4"/>
    <w:rsid w:val="00417542"/>
    <w:rsid w:val="0041783B"/>
    <w:rsid w:val="00417D58"/>
    <w:rsid w:val="00417F83"/>
    <w:rsid w:val="00420027"/>
    <w:rsid w:val="00420258"/>
    <w:rsid w:val="0042091C"/>
    <w:rsid w:val="00420AF7"/>
    <w:rsid w:val="00420E48"/>
    <w:rsid w:val="00421076"/>
    <w:rsid w:val="00421767"/>
    <w:rsid w:val="0042193A"/>
    <w:rsid w:val="00422001"/>
    <w:rsid w:val="004221B6"/>
    <w:rsid w:val="004226A9"/>
    <w:rsid w:val="00422737"/>
    <w:rsid w:val="004229EB"/>
    <w:rsid w:val="00422B19"/>
    <w:rsid w:val="00422D90"/>
    <w:rsid w:val="0042311C"/>
    <w:rsid w:val="00423C0B"/>
    <w:rsid w:val="00423EF9"/>
    <w:rsid w:val="00423F11"/>
    <w:rsid w:val="00423FA5"/>
    <w:rsid w:val="00424028"/>
    <w:rsid w:val="00424478"/>
    <w:rsid w:val="00424757"/>
    <w:rsid w:val="00424E68"/>
    <w:rsid w:val="00425293"/>
    <w:rsid w:val="00425359"/>
    <w:rsid w:val="00425376"/>
    <w:rsid w:val="00425687"/>
    <w:rsid w:val="004256A9"/>
    <w:rsid w:val="004257D8"/>
    <w:rsid w:val="004266D7"/>
    <w:rsid w:val="004266EC"/>
    <w:rsid w:val="00427212"/>
    <w:rsid w:val="00427CBE"/>
    <w:rsid w:val="00427EE8"/>
    <w:rsid w:val="0043026F"/>
    <w:rsid w:val="004303EC"/>
    <w:rsid w:val="0043079B"/>
    <w:rsid w:val="00430B2D"/>
    <w:rsid w:val="00430B6E"/>
    <w:rsid w:val="004319A6"/>
    <w:rsid w:val="00431FAF"/>
    <w:rsid w:val="00432169"/>
    <w:rsid w:val="00432957"/>
    <w:rsid w:val="00432E26"/>
    <w:rsid w:val="00432F8F"/>
    <w:rsid w:val="004330A9"/>
    <w:rsid w:val="004333ED"/>
    <w:rsid w:val="00433469"/>
    <w:rsid w:val="00433BE8"/>
    <w:rsid w:val="0043430A"/>
    <w:rsid w:val="004345D1"/>
    <w:rsid w:val="00435627"/>
    <w:rsid w:val="00435B3E"/>
    <w:rsid w:val="00435C33"/>
    <w:rsid w:val="00435D55"/>
    <w:rsid w:val="004365CE"/>
    <w:rsid w:val="00436D85"/>
    <w:rsid w:val="00436F8B"/>
    <w:rsid w:val="00437856"/>
    <w:rsid w:val="0044003A"/>
    <w:rsid w:val="0044057E"/>
    <w:rsid w:val="00440A2E"/>
    <w:rsid w:val="00440FAF"/>
    <w:rsid w:val="00440FC2"/>
    <w:rsid w:val="00441866"/>
    <w:rsid w:val="00441871"/>
    <w:rsid w:val="00441ACC"/>
    <w:rsid w:val="00441C27"/>
    <w:rsid w:val="00441DC8"/>
    <w:rsid w:val="00441EA3"/>
    <w:rsid w:val="0044206F"/>
    <w:rsid w:val="0044217F"/>
    <w:rsid w:val="004422AA"/>
    <w:rsid w:val="004426C0"/>
    <w:rsid w:val="00442B28"/>
    <w:rsid w:val="00442C59"/>
    <w:rsid w:val="00442CFC"/>
    <w:rsid w:val="00443201"/>
    <w:rsid w:val="00443511"/>
    <w:rsid w:val="0044389C"/>
    <w:rsid w:val="00443CB0"/>
    <w:rsid w:val="00445430"/>
    <w:rsid w:val="004454E1"/>
    <w:rsid w:val="004464A7"/>
    <w:rsid w:val="00446855"/>
    <w:rsid w:val="00446E9F"/>
    <w:rsid w:val="00446F16"/>
    <w:rsid w:val="00446FC4"/>
    <w:rsid w:val="0044710D"/>
    <w:rsid w:val="00447919"/>
    <w:rsid w:val="00447BFA"/>
    <w:rsid w:val="004506A2"/>
    <w:rsid w:val="00450810"/>
    <w:rsid w:val="00450C30"/>
    <w:rsid w:val="0045103E"/>
    <w:rsid w:val="00451190"/>
    <w:rsid w:val="0045126A"/>
    <w:rsid w:val="00451525"/>
    <w:rsid w:val="00451859"/>
    <w:rsid w:val="00451A41"/>
    <w:rsid w:val="00451D73"/>
    <w:rsid w:val="00451EC1"/>
    <w:rsid w:val="00451F29"/>
    <w:rsid w:val="0045273B"/>
    <w:rsid w:val="004528B6"/>
    <w:rsid w:val="00453526"/>
    <w:rsid w:val="00453774"/>
    <w:rsid w:val="0045379D"/>
    <w:rsid w:val="0045385D"/>
    <w:rsid w:val="00453A1E"/>
    <w:rsid w:val="00453A83"/>
    <w:rsid w:val="004542A8"/>
    <w:rsid w:val="0045484E"/>
    <w:rsid w:val="004549AB"/>
    <w:rsid w:val="00455423"/>
    <w:rsid w:val="00455D21"/>
    <w:rsid w:val="00455D7E"/>
    <w:rsid w:val="004563A8"/>
    <w:rsid w:val="00456EFE"/>
    <w:rsid w:val="0045714F"/>
    <w:rsid w:val="004571A6"/>
    <w:rsid w:val="00457446"/>
    <w:rsid w:val="00457EE3"/>
    <w:rsid w:val="00460036"/>
    <w:rsid w:val="004605E2"/>
    <w:rsid w:val="00460A01"/>
    <w:rsid w:val="00461259"/>
    <w:rsid w:val="004612B1"/>
    <w:rsid w:val="0046177D"/>
    <w:rsid w:val="00461B45"/>
    <w:rsid w:val="0046268D"/>
    <w:rsid w:val="00462B11"/>
    <w:rsid w:val="0046306D"/>
    <w:rsid w:val="00463238"/>
    <w:rsid w:val="004641D7"/>
    <w:rsid w:val="00464613"/>
    <w:rsid w:val="0046463F"/>
    <w:rsid w:val="00464E8D"/>
    <w:rsid w:val="004653FF"/>
    <w:rsid w:val="00465440"/>
    <w:rsid w:val="00465FC5"/>
    <w:rsid w:val="00466E9D"/>
    <w:rsid w:val="00467D62"/>
    <w:rsid w:val="00467D71"/>
    <w:rsid w:val="004701A2"/>
    <w:rsid w:val="00470328"/>
    <w:rsid w:val="00470411"/>
    <w:rsid w:val="0047043C"/>
    <w:rsid w:val="00470652"/>
    <w:rsid w:val="00470854"/>
    <w:rsid w:val="00470962"/>
    <w:rsid w:val="00470C47"/>
    <w:rsid w:val="00470E4C"/>
    <w:rsid w:val="0047195C"/>
    <w:rsid w:val="00471D29"/>
    <w:rsid w:val="00472B84"/>
    <w:rsid w:val="00472CFF"/>
    <w:rsid w:val="00472F0A"/>
    <w:rsid w:val="004732A1"/>
    <w:rsid w:val="004733C8"/>
    <w:rsid w:val="00473716"/>
    <w:rsid w:val="00473DF0"/>
    <w:rsid w:val="00473E12"/>
    <w:rsid w:val="004742D3"/>
    <w:rsid w:val="00474448"/>
    <w:rsid w:val="004745FF"/>
    <w:rsid w:val="00474766"/>
    <w:rsid w:val="00474F28"/>
    <w:rsid w:val="00474F31"/>
    <w:rsid w:val="00475BE1"/>
    <w:rsid w:val="00475C68"/>
    <w:rsid w:val="00475C92"/>
    <w:rsid w:val="004760A4"/>
    <w:rsid w:val="0047627A"/>
    <w:rsid w:val="004771B1"/>
    <w:rsid w:val="0048066A"/>
    <w:rsid w:val="0048076F"/>
    <w:rsid w:val="00480B63"/>
    <w:rsid w:val="00481620"/>
    <w:rsid w:val="00481652"/>
    <w:rsid w:val="00481740"/>
    <w:rsid w:val="004818BC"/>
    <w:rsid w:val="00481998"/>
    <w:rsid w:val="00481DCB"/>
    <w:rsid w:val="00481ED1"/>
    <w:rsid w:val="00481F53"/>
    <w:rsid w:val="00482357"/>
    <w:rsid w:val="0048291A"/>
    <w:rsid w:val="00482CC4"/>
    <w:rsid w:val="00482ED9"/>
    <w:rsid w:val="004835D7"/>
    <w:rsid w:val="00483766"/>
    <w:rsid w:val="00483814"/>
    <w:rsid w:val="00483C46"/>
    <w:rsid w:val="00484279"/>
    <w:rsid w:val="00484BA7"/>
    <w:rsid w:val="00485352"/>
    <w:rsid w:val="00485666"/>
    <w:rsid w:val="00485880"/>
    <w:rsid w:val="00485CBE"/>
    <w:rsid w:val="00485DD0"/>
    <w:rsid w:val="00485F62"/>
    <w:rsid w:val="00486047"/>
    <w:rsid w:val="004861D8"/>
    <w:rsid w:val="00486989"/>
    <w:rsid w:val="00486B01"/>
    <w:rsid w:val="00487216"/>
    <w:rsid w:val="004877BE"/>
    <w:rsid w:val="00487CB3"/>
    <w:rsid w:val="004901A5"/>
    <w:rsid w:val="00490395"/>
    <w:rsid w:val="004908F8"/>
    <w:rsid w:val="0049186A"/>
    <w:rsid w:val="00492022"/>
    <w:rsid w:val="004921E2"/>
    <w:rsid w:val="00492569"/>
    <w:rsid w:val="0049262E"/>
    <w:rsid w:val="0049265D"/>
    <w:rsid w:val="00492686"/>
    <w:rsid w:val="0049298D"/>
    <w:rsid w:val="004929E0"/>
    <w:rsid w:val="00492AFF"/>
    <w:rsid w:val="00492C13"/>
    <w:rsid w:val="00492F44"/>
    <w:rsid w:val="00493DAD"/>
    <w:rsid w:val="00493F0F"/>
    <w:rsid w:val="0049402B"/>
    <w:rsid w:val="00494074"/>
    <w:rsid w:val="004942D0"/>
    <w:rsid w:val="004949C1"/>
    <w:rsid w:val="004949ED"/>
    <w:rsid w:val="00494DA3"/>
    <w:rsid w:val="00494DAC"/>
    <w:rsid w:val="00495274"/>
    <w:rsid w:val="00495482"/>
    <w:rsid w:val="0049562D"/>
    <w:rsid w:val="00495704"/>
    <w:rsid w:val="00495BE0"/>
    <w:rsid w:val="004962A6"/>
    <w:rsid w:val="00496383"/>
    <w:rsid w:val="0049643D"/>
    <w:rsid w:val="0049659D"/>
    <w:rsid w:val="0049683F"/>
    <w:rsid w:val="00496B69"/>
    <w:rsid w:val="00496BA5"/>
    <w:rsid w:val="004970DB"/>
    <w:rsid w:val="0049711F"/>
    <w:rsid w:val="00497733"/>
    <w:rsid w:val="004A0283"/>
    <w:rsid w:val="004A04FD"/>
    <w:rsid w:val="004A0F2D"/>
    <w:rsid w:val="004A1533"/>
    <w:rsid w:val="004A164A"/>
    <w:rsid w:val="004A18B1"/>
    <w:rsid w:val="004A2560"/>
    <w:rsid w:val="004A29D8"/>
    <w:rsid w:val="004A2A35"/>
    <w:rsid w:val="004A2A87"/>
    <w:rsid w:val="004A2AF1"/>
    <w:rsid w:val="004A2CB7"/>
    <w:rsid w:val="004A2E2E"/>
    <w:rsid w:val="004A2EC1"/>
    <w:rsid w:val="004A392E"/>
    <w:rsid w:val="004A39D0"/>
    <w:rsid w:val="004A4191"/>
    <w:rsid w:val="004A5687"/>
    <w:rsid w:val="004A58AC"/>
    <w:rsid w:val="004A599C"/>
    <w:rsid w:val="004A59F4"/>
    <w:rsid w:val="004A5EDB"/>
    <w:rsid w:val="004A6017"/>
    <w:rsid w:val="004A65CA"/>
    <w:rsid w:val="004A660F"/>
    <w:rsid w:val="004A6B2F"/>
    <w:rsid w:val="004A73DC"/>
    <w:rsid w:val="004A7759"/>
    <w:rsid w:val="004A7C68"/>
    <w:rsid w:val="004A7FC9"/>
    <w:rsid w:val="004B09FC"/>
    <w:rsid w:val="004B0A3C"/>
    <w:rsid w:val="004B0CCB"/>
    <w:rsid w:val="004B0F37"/>
    <w:rsid w:val="004B1084"/>
    <w:rsid w:val="004B1597"/>
    <w:rsid w:val="004B1E37"/>
    <w:rsid w:val="004B2441"/>
    <w:rsid w:val="004B28F6"/>
    <w:rsid w:val="004B2937"/>
    <w:rsid w:val="004B2B71"/>
    <w:rsid w:val="004B3149"/>
    <w:rsid w:val="004B339B"/>
    <w:rsid w:val="004B3438"/>
    <w:rsid w:val="004B37AF"/>
    <w:rsid w:val="004B39D0"/>
    <w:rsid w:val="004B4178"/>
    <w:rsid w:val="004B45C6"/>
    <w:rsid w:val="004B47BC"/>
    <w:rsid w:val="004B4B8F"/>
    <w:rsid w:val="004B4DFF"/>
    <w:rsid w:val="004B582B"/>
    <w:rsid w:val="004B587F"/>
    <w:rsid w:val="004B5D50"/>
    <w:rsid w:val="004B5F34"/>
    <w:rsid w:val="004B6534"/>
    <w:rsid w:val="004B6911"/>
    <w:rsid w:val="004B6928"/>
    <w:rsid w:val="004B6929"/>
    <w:rsid w:val="004B79D8"/>
    <w:rsid w:val="004B7C40"/>
    <w:rsid w:val="004C01D9"/>
    <w:rsid w:val="004C039A"/>
    <w:rsid w:val="004C058F"/>
    <w:rsid w:val="004C05A0"/>
    <w:rsid w:val="004C0B7A"/>
    <w:rsid w:val="004C0E18"/>
    <w:rsid w:val="004C103D"/>
    <w:rsid w:val="004C1301"/>
    <w:rsid w:val="004C1347"/>
    <w:rsid w:val="004C1567"/>
    <w:rsid w:val="004C1591"/>
    <w:rsid w:val="004C161E"/>
    <w:rsid w:val="004C187D"/>
    <w:rsid w:val="004C1F8D"/>
    <w:rsid w:val="004C2527"/>
    <w:rsid w:val="004C28E2"/>
    <w:rsid w:val="004C35CA"/>
    <w:rsid w:val="004C370B"/>
    <w:rsid w:val="004C3B83"/>
    <w:rsid w:val="004C4A0E"/>
    <w:rsid w:val="004C59AA"/>
    <w:rsid w:val="004C614A"/>
    <w:rsid w:val="004C61D3"/>
    <w:rsid w:val="004C64CE"/>
    <w:rsid w:val="004C6C97"/>
    <w:rsid w:val="004C6F59"/>
    <w:rsid w:val="004C7AEA"/>
    <w:rsid w:val="004D0803"/>
    <w:rsid w:val="004D09F4"/>
    <w:rsid w:val="004D0DC0"/>
    <w:rsid w:val="004D103E"/>
    <w:rsid w:val="004D137B"/>
    <w:rsid w:val="004D13C8"/>
    <w:rsid w:val="004D1732"/>
    <w:rsid w:val="004D17C9"/>
    <w:rsid w:val="004D182F"/>
    <w:rsid w:val="004D188D"/>
    <w:rsid w:val="004D1A0C"/>
    <w:rsid w:val="004D1A13"/>
    <w:rsid w:val="004D1C64"/>
    <w:rsid w:val="004D1D1A"/>
    <w:rsid w:val="004D2025"/>
    <w:rsid w:val="004D2208"/>
    <w:rsid w:val="004D2512"/>
    <w:rsid w:val="004D2522"/>
    <w:rsid w:val="004D2964"/>
    <w:rsid w:val="004D2AD9"/>
    <w:rsid w:val="004D2BA0"/>
    <w:rsid w:val="004D2DC1"/>
    <w:rsid w:val="004D2E03"/>
    <w:rsid w:val="004D3304"/>
    <w:rsid w:val="004D451B"/>
    <w:rsid w:val="004D4A2F"/>
    <w:rsid w:val="004D4A3D"/>
    <w:rsid w:val="004D4AEB"/>
    <w:rsid w:val="004D4B6F"/>
    <w:rsid w:val="004D56C8"/>
    <w:rsid w:val="004D5CB5"/>
    <w:rsid w:val="004D5F22"/>
    <w:rsid w:val="004D6359"/>
    <w:rsid w:val="004D643D"/>
    <w:rsid w:val="004D64C4"/>
    <w:rsid w:val="004D7582"/>
    <w:rsid w:val="004D76C1"/>
    <w:rsid w:val="004D7CB1"/>
    <w:rsid w:val="004E0C89"/>
    <w:rsid w:val="004E123E"/>
    <w:rsid w:val="004E13A5"/>
    <w:rsid w:val="004E16D5"/>
    <w:rsid w:val="004E1CEF"/>
    <w:rsid w:val="004E1F31"/>
    <w:rsid w:val="004E1FDE"/>
    <w:rsid w:val="004E2649"/>
    <w:rsid w:val="004E275B"/>
    <w:rsid w:val="004E28A3"/>
    <w:rsid w:val="004E294E"/>
    <w:rsid w:val="004E301A"/>
    <w:rsid w:val="004E3618"/>
    <w:rsid w:val="004E45F2"/>
    <w:rsid w:val="004E4747"/>
    <w:rsid w:val="004E4A3B"/>
    <w:rsid w:val="004E5CEA"/>
    <w:rsid w:val="004E5D58"/>
    <w:rsid w:val="004E607A"/>
    <w:rsid w:val="004E6097"/>
    <w:rsid w:val="004E6099"/>
    <w:rsid w:val="004E631A"/>
    <w:rsid w:val="004E6884"/>
    <w:rsid w:val="004E6F05"/>
    <w:rsid w:val="004E7988"/>
    <w:rsid w:val="004E7D87"/>
    <w:rsid w:val="004F01CD"/>
    <w:rsid w:val="004F0465"/>
    <w:rsid w:val="004F1483"/>
    <w:rsid w:val="004F17D6"/>
    <w:rsid w:val="004F1E59"/>
    <w:rsid w:val="004F2114"/>
    <w:rsid w:val="004F25C0"/>
    <w:rsid w:val="004F2878"/>
    <w:rsid w:val="004F3627"/>
    <w:rsid w:val="004F37B8"/>
    <w:rsid w:val="004F3AB1"/>
    <w:rsid w:val="004F3C61"/>
    <w:rsid w:val="004F48D6"/>
    <w:rsid w:val="004F4961"/>
    <w:rsid w:val="004F4B44"/>
    <w:rsid w:val="004F4C3D"/>
    <w:rsid w:val="004F4CAE"/>
    <w:rsid w:val="004F53FF"/>
    <w:rsid w:val="004F557D"/>
    <w:rsid w:val="004F5CF8"/>
    <w:rsid w:val="004F5F10"/>
    <w:rsid w:val="004F5F9C"/>
    <w:rsid w:val="004F6934"/>
    <w:rsid w:val="004F6EAD"/>
    <w:rsid w:val="004F718D"/>
    <w:rsid w:val="004F719A"/>
    <w:rsid w:val="004F724D"/>
    <w:rsid w:val="004F7A9C"/>
    <w:rsid w:val="004F7E42"/>
    <w:rsid w:val="004F7FB3"/>
    <w:rsid w:val="0050007C"/>
    <w:rsid w:val="00500AF9"/>
    <w:rsid w:val="00500D0C"/>
    <w:rsid w:val="00500D72"/>
    <w:rsid w:val="00502CDC"/>
    <w:rsid w:val="00502E05"/>
    <w:rsid w:val="00502E4C"/>
    <w:rsid w:val="00503311"/>
    <w:rsid w:val="00503DEE"/>
    <w:rsid w:val="00504B5E"/>
    <w:rsid w:val="00504DA6"/>
    <w:rsid w:val="005050AE"/>
    <w:rsid w:val="00505439"/>
    <w:rsid w:val="0050575A"/>
    <w:rsid w:val="005058F8"/>
    <w:rsid w:val="005059FA"/>
    <w:rsid w:val="00505AA3"/>
    <w:rsid w:val="00505CEC"/>
    <w:rsid w:val="00506506"/>
    <w:rsid w:val="0050675F"/>
    <w:rsid w:val="005071F0"/>
    <w:rsid w:val="00507E1D"/>
    <w:rsid w:val="00507E48"/>
    <w:rsid w:val="00510082"/>
    <w:rsid w:val="005105A2"/>
    <w:rsid w:val="00510E3A"/>
    <w:rsid w:val="005110AE"/>
    <w:rsid w:val="005113EE"/>
    <w:rsid w:val="005115E6"/>
    <w:rsid w:val="00511B6A"/>
    <w:rsid w:val="00511FFB"/>
    <w:rsid w:val="00512418"/>
    <w:rsid w:val="005124C0"/>
    <w:rsid w:val="00512ABC"/>
    <w:rsid w:val="00512EF4"/>
    <w:rsid w:val="00513515"/>
    <w:rsid w:val="00513777"/>
    <w:rsid w:val="00514520"/>
    <w:rsid w:val="00514BEA"/>
    <w:rsid w:val="00514C21"/>
    <w:rsid w:val="00514C5F"/>
    <w:rsid w:val="00514D68"/>
    <w:rsid w:val="00515C42"/>
    <w:rsid w:val="005161B2"/>
    <w:rsid w:val="00516691"/>
    <w:rsid w:val="00516D49"/>
    <w:rsid w:val="00516ECE"/>
    <w:rsid w:val="00520474"/>
    <w:rsid w:val="00520E4A"/>
    <w:rsid w:val="005218C2"/>
    <w:rsid w:val="00521B06"/>
    <w:rsid w:val="00521DAF"/>
    <w:rsid w:val="00522259"/>
    <w:rsid w:val="0052241A"/>
    <w:rsid w:val="005224FC"/>
    <w:rsid w:val="0052253C"/>
    <w:rsid w:val="00522B5F"/>
    <w:rsid w:val="00522EFD"/>
    <w:rsid w:val="00522FE3"/>
    <w:rsid w:val="00523221"/>
    <w:rsid w:val="00523812"/>
    <w:rsid w:val="005239CB"/>
    <w:rsid w:val="00523C64"/>
    <w:rsid w:val="00523EB3"/>
    <w:rsid w:val="00524316"/>
    <w:rsid w:val="005243FC"/>
    <w:rsid w:val="0052458F"/>
    <w:rsid w:val="0052498B"/>
    <w:rsid w:val="0052519C"/>
    <w:rsid w:val="0052552C"/>
    <w:rsid w:val="00525C1E"/>
    <w:rsid w:val="0052603C"/>
    <w:rsid w:val="00526223"/>
    <w:rsid w:val="005264E4"/>
    <w:rsid w:val="0052681B"/>
    <w:rsid w:val="005269EF"/>
    <w:rsid w:val="00526DD4"/>
    <w:rsid w:val="0052742E"/>
    <w:rsid w:val="00527D4A"/>
    <w:rsid w:val="00527F85"/>
    <w:rsid w:val="00530651"/>
    <w:rsid w:val="005309C8"/>
    <w:rsid w:val="00531029"/>
    <w:rsid w:val="00531C3D"/>
    <w:rsid w:val="00531D75"/>
    <w:rsid w:val="0053214B"/>
    <w:rsid w:val="00532379"/>
    <w:rsid w:val="005324AE"/>
    <w:rsid w:val="0053305C"/>
    <w:rsid w:val="00533782"/>
    <w:rsid w:val="0053378B"/>
    <w:rsid w:val="005339C4"/>
    <w:rsid w:val="005342F0"/>
    <w:rsid w:val="005344B3"/>
    <w:rsid w:val="005347BE"/>
    <w:rsid w:val="00534A6C"/>
    <w:rsid w:val="00534E15"/>
    <w:rsid w:val="00535B9C"/>
    <w:rsid w:val="00535BEA"/>
    <w:rsid w:val="00535D21"/>
    <w:rsid w:val="00535E4E"/>
    <w:rsid w:val="00535FA4"/>
    <w:rsid w:val="005361FF"/>
    <w:rsid w:val="005363FC"/>
    <w:rsid w:val="00536831"/>
    <w:rsid w:val="00536B78"/>
    <w:rsid w:val="00536CFC"/>
    <w:rsid w:val="0053766B"/>
    <w:rsid w:val="0053770F"/>
    <w:rsid w:val="005378A6"/>
    <w:rsid w:val="00537E8D"/>
    <w:rsid w:val="00537F63"/>
    <w:rsid w:val="00540BD2"/>
    <w:rsid w:val="00540E4D"/>
    <w:rsid w:val="00541076"/>
    <w:rsid w:val="005411E9"/>
    <w:rsid w:val="005413C2"/>
    <w:rsid w:val="00541E83"/>
    <w:rsid w:val="00541EF9"/>
    <w:rsid w:val="00542277"/>
    <w:rsid w:val="00542406"/>
    <w:rsid w:val="00542AA1"/>
    <w:rsid w:val="00542BCD"/>
    <w:rsid w:val="0054315F"/>
    <w:rsid w:val="00543339"/>
    <w:rsid w:val="0054348B"/>
    <w:rsid w:val="00543674"/>
    <w:rsid w:val="00543C8B"/>
    <w:rsid w:val="005453EC"/>
    <w:rsid w:val="00545871"/>
    <w:rsid w:val="005458CA"/>
    <w:rsid w:val="00545E19"/>
    <w:rsid w:val="00545FCD"/>
    <w:rsid w:val="00546290"/>
    <w:rsid w:val="005463B8"/>
    <w:rsid w:val="005468AF"/>
    <w:rsid w:val="005473FF"/>
    <w:rsid w:val="00547FA1"/>
    <w:rsid w:val="005503E7"/>
    <w:rsid w:val="00550855"/>
    <w:rsid w:val="00551040"/>
    <w:rsid w:val="005515FC"/>
    <w:rsid w:val="005517A0"/>
    <w:rsid w:val="005526CA"/>
    <w:rsid w:val="00552DA9"/>
    <w:rsid w:val="005534A8"/>
    <w:rsid w:val="0055378B"/>
    <w:rsid w:val="005537F0"/>
    <w:rsid w:val="00553B04"/>
    <w:rsid w:val="00553DD9"/>
    <w:rsid w:val="00554000"/>
    <w:rsid w:val="0055446E"/>
    <w:rsid w:val="005547D2"/>
    <w:rsid w:val="00554A6E"/>
    <w:rsid w:val="005554C0"/>
    <w:rsid w:val="00555A23"/>
    <w:rsid w:val="00555CDC"/>
    <w:rsid w:val="00555CDD"/>
    <w:rsid w:val="005561E7"/>
    <w:rsid w:val="005562D3"/>
    <w:rsid w:val="00556841"/>
    <w:rsid w:val="00556ACD"/>
    <w:rsid w:val="005572CB"/>
    <w:rsid w:val="00557314"/>
    <w:rsid w:val="00557622"/>
    <w:rsid w:val="005576F3"/>
    <w:rsid w:val="00557774"/>
    <w:rsid w:val="00557D54"/>
    <w:rsid w:val="005604AE"/>
    <w:rsid w:val="00560DA1"/>
    <w:rsid w:val="00561921"/>
    <w:rsid w:val="00561A6E"/>
    <w:rsid w:val="005620AC"/>
    <w:rsid w:val="005620F5"/>
    <w:rsid w:val="00562219"/>
    <w:rsid w:val="0056222B"/>
    <w:rsid w:val="00562351"/>
    <w:rsid w:val="0056235A"/>
    <w:rsid w:val="00562EA8"/>
    <w:rsid w:val="005630C4"/>
    <w:rsid w:val="005631D4"/>
    <w:rsid w:val="0056337A"/>
    <w:rsid w:val="00563A3B"/>
    <w:rsid w:val="00564701"/>
    <w:rsid w:val="00564C7C"/>
    <w:rsid w:val="00564FE0"/>
    <w:rsid w:val="005650C2"/>
    <w:rsid w:val="0056543F"/>
    <w:rsid w:val="005655FE"/>
    <w:rsid w:val="00565859"/>
    <w:rsid w:val="005658FC"/>
    <w:rsid w:val="00565FFF"/>
    <w:rsid w:val="0056650D"/>
    <w:rsid w:val="00566A48"/>
    <w:rsid w:val="0056726B"/>
    <w:rsid w:val="00570076"/>
    <w:rsid w:val="005701D7"/>
    <w:rsid w:val="0057041D"/>
    <w:rsid w:val="005705BD"/>
    <w:rsid w:val="00570C1E"/>
    <w:rsid w:val="005710BE"/>
    <w:rsid w:val="00571351"/>
    <w:rsid w:val="0057151E"/>
    <w:rsid w:val="00571AA1"/>
    <w:rsid w:val="00571B3B"/>
    <w:rsid w:val="00571E39"/>
    <w:rsid w:val="00572B30"/>
    <w:rsid w:val="00572EA8"/>
    <w:rsid w:val="0057357D"/>
    <w:rsid w:val="00573791"/>
    <w:rsid w:val="00573859"/>
    <w:rsid w:val="00573CDC"/>
    <w:rsid w:val="00573DE5"/>
    <w:rsid w:val="0057443D"/>
    <w:rsid w:val="00574CF3"/>
    <w:rsid w:val="00574D5A"/>
    <w:rsid w:val="00574ECC"/>
    <w:rsid w:val="00575287"/>
    <w:rsid w:val="00575ECA"/>
    <w:rsid w:val="00575FB3"/>
    <w:rsid w:val="00576469"/>
    <w:rsid w:val="00576481"/>
    <w:rsid w:val="00576753"/>
    <w:rsid w:val="00576942"/>
    <w:rsid w:val="00577246"/>
    <w:rsid w:val="0057738A"/>
    <w:rsid w:val="005774C9"/>
    <w:rsid w:val="00577580"/>
    <w:rsid w:val="00577A37"/>
    <w:rsid w:val="00577B06"/>
    <w:rsid w:val="0058007A"/>
    <w:rsid w:val="0058021D"/>
    <w:rsid w:val="00580560"/>
    <w:rsid w:val="00580625"/>
    <w:rsid w:val="0058075E"/>
    <w:rsid w:val="005808F4"/>
    <w:rsid w:val="00580BE8"/>
    <w:rsid w:val="00581024"/>
    <w:rsid w:val="0058135E"/>
    <w:rsid w:val="005816B8"/>
    <w:rsid w:val="00581706"/>
    <w:rsid w:val="00581EC0"/>
    <w:rsid w:val="00581EED"/>
    <w:rsid w:val="00582616"/>
    <w:rsid w:val="005827E3"/>
    <w:rsid w:val="00582917"/>
    <w:rsid w:val="00583791"/>
    <w:rsid w:val="005837E2"/>
    <w:rsid w:val="00583A2C"/>
    <w:rsid w:val="00584B5C"/>
    <w:rsid w:val="0058500B"/>
    <w:rsid w:val="00585015"/>
    <w:rsid w:val="00585523"/>
    <w:rsid w:val="00585694"/>
    <w:rsid w:val="00585DCC"/>
    <w:rsid w:val="005863F5"/>
    <w:rsid w:val="00586DAF"/>
    <w:rsid w:val="00587676"/>
    <w:rsid w:val="005878EC"/>
    <w:rsid w:val="00587BC9"/>
    <w:rsid w:val="00587E0B"/>
    <w:rsid w:val="0059001B"/>
    <w:rsid w:val="00590433"/>
    <w:rsid w:val="00590AB5"/>
    <w:rsid w:val="00590CAE"/>
    <w:rsid w:val="00590F9B"/>
    <w:rsid w:val="0059193F"/>
    <w:rsid w:val="0059196D"/>
    <w:rsid w:val="00591B71"/>
    <w:rsid w:val="00591E4F"/>
    <w:rsid w:val="0059227B"/>
    <w:rsid w:val="0059230D"/>
    <w:rsid w:val="00592449"/>
    <w:rsid w:val="0059251D"/>
    <w:rsid w:val="00592884"/>
    <w:rsid w:val="005933F1"/>
    <w:rsid w:val="00593838"/>
    <w:rsid w:val="00594988"/>
    <w:rsid w:val="00594CF1"/>
    <w:rsid w:val="00594DEA"/>
    <w:rsid w:val="00594ED0"/>
    <w:rsid w:val="0059514A"/>
    <w:rsid w:val="005951A4"/>
    <w:rsid w:val="005953DD"/>
    <w:rsid w:val="00595419"/>
    <w:rsid w:val="005957A1"/>
    <w:rsid w:val="0059594A"/>
    <w:rsid w:val="00595C54"/>
    <w:rsid w:val="005967B3"/>
    <w:rsid w:val="00596D2A"/>
    <w:rsid w:val="00596EF1"/>
    <w:rsid w:val="00596FF7"/>
    <w:rsid w:val="005970CB"/>
    <w:rsid w:val="00597325"/>
    <w:rsid w:val="00597767"/>
    <w:rsid w:val="00597B91"/>
    <w:rsid w:val="00597FC3"/>
    <w:rsid w:val="005A04F4"/>
    <w:rsid w:val="005A1599"/>
    <w:rsid w:val="005A1AD8"/>
    <w:rsid w:val="005A20A7"/>
    <w:rsid w:val="005A23C9"/>
    <w:rsid w:val="005A282A"/>
    <w:rsid w:val="005A2BA1"/>
    <w:rsid w:val="005A3185"/>
    <w:rsid w:val="005A3457"/>
    <w:rsid w:val="005A3500"/>
    <w:rsid w:val="005A3FBB"/>
    <w:rsid w:val="005A44A2"/>
    <w:rsid w:val="005A4555"/>
    <w:rsid w:val="005A4BDE"/>
    <w:rsid w:val="005A4C91"/>
    <w:rsid w:val="005A6FEF"/>
    <w:rsid w:val="005A7714"/>
    <w:rsid w:val="005B1760"/>
    <w:rsid w:val="005B1BFD"/>
    <w:rsid w:val="005B1E45"/>
    <w:rsid w:val="005B2693"/>
    <w:rsid w:val="005B2775"/>
    <w:rsid w:val="005B31A2"/>
    <w:rsid w:val="005B3777"/>
    <w:rsid w:val="005B3ACF"/>
    <w:rsid w:val="005B41E8"/>
    <w:rsid w:val="005B47EE"/>
    <w:rsid w:val="005B4B9B"/>
    <w:rsid w:val="005B4ECD"/>
    <w:rsid w:val="005B564D"/>
    <w:rsid w:val="005B58FD"/>
    <w:rsid w:val="005B5A0A"/>
    <w:rsid w:val="005B5DC5"/>
    <w:rsid w:val="005B6135"/>
    <w:rsid w:val="005B61A1"/>
    <w:rsid w:val="005B6575"/>
    <w:rsid w:val="005B6CE8"/>
    <w:rsid w:val="005B6E57"/>
    <w:rsid w:val="005B71A8"/>
    <w:rsid w:val="005B721D"/>
    <w:rsid w:val="005B74FC"/>
    <w:rsid w:val="005B75BD"/>
    <w:rsid w:val="005B76DF"/>
    <w:rsid w:val="005B77A1"/>
    <w:rsid w:val="005B7B6C"/>
    <w:rsid w:val="005B7DC7"/>
    <w:rsid w:val="005C022E"/>
    <w:rsid w:val="005C07D4"/>
    <w:rsid w:val="005C1130"/>
    <w:rsid w:val="005C18A7"/>
    <w:rsid w:val="005C1911"/>
    <w:rsid w:val="005C2717"/>
    <w:rsid w:val="005C2CAE"/>
    <w:rsid w:val="005C3337"/>
    <w:rsid w:val="005C33C2"/>
    <w:rsid w:val="005C3433"/>
    <w:rsid w:val="005C3C0E"/>
    <w:rsid w:val="005C3C5F"/>
    <w:rsid w:val="005C3D20"/>
    <w:rsid w:val="005C3D5D"/>
    <w:rsid w:val="005C4156"/>
    <w:rsid w:val="005C41E8"/>
    <w:rsid w:val="005C42A2"/>
    <w:rsid w:val="005C43BA"/>
    <w:rsid w:val="005C48D1"/>
    <w:rsid w:val="005C4ED6"/>
    <w:rsid w:val="005C596C"/>
    <w:rsid w:val="005C6179"/>
    <w:rsid w:val="005C657A"/>
    <w:rsid w:val="005C6648"/>
    <w:rsid w:val="005C6F3B"/>
    <w:rsid w:val="005C7905"/>
    <w:rsid w:val="005D0744"/>
    <w:rsid w:val="005D1014"/>
    <w:rsid w:val="005D15B6"/>
    <w:rsid w:val="005D28F4"/>
    <w:rsid w:val="005D2980"/>
    <w:rsid w:val="005D2C2E"/>
    <w:rsid w:val="005D3008"/>
    <w:rsid w:val="005D346C"/>
    <w:rsid w:val="005D3C36"/>
    <w:rsid w:val="005D3C3A"/>
    <w:rsid w:val="005D42DE"/>
    <w:rsid w:val="005D45D6"/>
    <w:rsid w:val="005D4632"/>
    <w:rsid w:val="005D4A29"/>
    <w:rsid w:val="005D4B01"/>
    <w:rsid w:val="005D5336"/>
    <w:rsid w:val="005D5C1C"/>
    <w:rsid w:val="005D62CC"/>
    <w:rsid w:val="005D741E"/>
    <w:rsid w:val="005D75A4"/>
    <w:rsid w:val="005D75E2"/>
    <w:rsid w:val="005D775B"/>
    <w:rsid w:val="005D791F"/>
    <w:rsid w:val="005E0180"/>
    <w:rsid w:val="005E0449"/>
    <w:rsid w:val="005E0493"/>
    <w:rsid w:val="005E052D"/>
    <w:rsid w:val="005E0B75"/>
    <w:rsid w:val="005E1131"/>
    <w:rsid w:val="005E144D"/>
    <w:rsid w:val="005E153D"/>
    <w:rsid w:val="005E2304"/>
    <w:rsid w:val="005E2BC8"/>
    <w:rsid w:val="005E2DF2"/>
    <w:rsid w:val="005E2DFE"/>
    <w:rsid w:val="005E361C"/>
    <w:rsid w:val="005E3AEF"/>
    <w:rsid w:val="005E3F5A"/>
    <w:rsid w:val="005E4020"/>
    <w:rsid w:val="005E4B1F"/>
    <w:rsid w:val="005E4BCE"/>
    <w:rsid w:val="005E4C3B"/>
    <w:rsid w:val="005E5F05"/>
    <w:rsid w:val="005E631C"/>
    <w:rsid w:val="005E642E"/>
    <w:rsid w:val="005E64D9"/>
    <w:rsid w:val="005E7574"/>
    <w:rsid w:val="005E777F"/>
    <w:rsid w:val="005E792C"/>
    <w:rsid w:val="005E79FF"/>
    <w:rsid w:val="005E7A0E"/>
    <w:rsid w:val="005E7D93"/>
    <w:rsid w:val="005E7F2A"/>
    <w:rsid w:val="005F02E1"/>
    <w:rsid w:val="005F0361"/>
    <w:rsid w:val="005F0A71"/>
    <w:rsid w:val="005F0F3E"/>
    <w:rsid w:val="005F1467"/>
    <w:rsid w:val="005F1926"/>
    <w:rsid w:val="005F1CB5"/>
    <w:rsid w:val="005F20D0"/>
    <w:rsid w:val="005F2587"/>
    <w:rsid w:val="005F287D"/>
    <w:rsid w:val="005F29C5"/>
    <w:rsid w:val="005F2AB1"/>
    <w:rsid w:val="005F2EE3"/>
    <w:rsid w:val="005F2F67"/>
    <w:rsid w:val="005F3001"/>
    <w:rsid w:val="005F352C"/>
    <w:rsid w:val="005F382D"/>
    <w:rsid w:val="005F3A19"/>
    <w:rsid w:val="005F3FD5"/>
    <w:rsid w:val="005F4433"/>
    <w:rsid w:val="005F4BC4"/>
    <w:rsid w:val="005F4BC7"/>
    <w:rsid w:val="005F56D9"/>
    <w:rsid w:val="005F5935"/>
    <w:rsid w:val="005F5CA9"/>
    <w:rsid w:val="005F5FA7"/>
    <w:rsid w:val="005F61F0"/>
    <w:rsid w:val="005F649C"/>
    <w:rsid w:val="005F6785"/>
    <w:rsid w:val="005F6878"/>
    <w:rsid w:val="005F68B6"/>
    <w:rsid w:val="005F6C3D"/>
    <w:rsid w:val="005F713A"/>
    <w:rsid w:val="005F776E"/>
    <w:rsid w:val="005F7A63"/>
    <w:rsid w:val="005F7DE3"/>
    <w:rsid w:val="005F7E46"/>
    <w:rsid w:val="005F7FF3"/>
    <w:rsid w:val="0060029B"/>
    <w:rsid w:val="00600B31"/>
    <w:rsid w:val="00600DB6"/>
    <w:rsid w:val="00600F22"/>
    <w:rsid w:val="00600FF2"/>
    <w:rsid w:val="006011B7"/>
    <w:rsid w:val="00601428"/>
    <w:rsid w:val="00601878"/>
    <w:rsid w:val="00601B1E"/>
    <w:rsid w:val="00601BB4"/>
    <w:rsid w:val="00602139"/>
    <w:rsid w:val="006023B3"/>
    <w:rsid w:val="0060273C"/>
    <w:rsid w:val="00603C97"/>
    <w:rsid w:val="00604458"/>
    <w:rsid w:val="006044FA"/>
    <w:rsid w:val="0060457C"/>
    <w:rsid w:val="006051C6"/>
    <w:rsid w:val="006052BD"/>
    <w:rsid w:val="006053CA"/>
    <w:rsid w:val="00606384"/>
    <w:rsid w:val="0060670A"/>
    <w:rsid w:val="0060741A"/>
    <w:rsid w:val="006074F7"/>
    <w:rsid w:val="00607704"/>
    <w:rsid w:val="0061033A"/>
    <w:rsid w:val="0061064E"/>
    <w:rsid w:val="00610A84"/>
    <w:rsid w:val="00610F89"/>
    <w:rsid w:val="006120DD"/>
    <w:rsid w:val="0061231F"/>
    <w:rsid w:val="0061257F"/>
    <w:rsid w:val="00612C51"/>
    <w:rsid w:val="00613C87"/>
    <w:rsid w:val="00613D57"/>
    <w:rsid w:val="00614532"/>
    <w:rsid w:val="00614BCD"/>
    <w:rsid w:val="00614DC8"/>
    <w:rsid w:val="00614E5A"/>
    <w:rsid w:val="00615562"/>
    <w:rsid w:val="00615B44"/>
    <w:rsid w:val="00615FAF"/>
    <w:rsid w:val="006161AF"/>
    <w:rsid w:val="00616ED5"/>
    <w:rsid w:val="00616EDA"/>
    <w:rsid w:val="00617022"/>
    <w:rsid w:val="0061769E"/>
    <w:rsid w:val="0061774E"/>
    <w:rsid w:val="00620296"/>
    <w:rsid w:val="006210FB"/>
    <w:rsid w:val="0062131E"/>
    <w:rsid w:val="00621B0E"/>
    <w:rsid w:val="00621B13"/>
    <w:rsid w:val="00621D65"/>
    <w:rsid w:val="00622741"/>
    <w:rsid w:val="006228E1"/>
    <w:rsid w:val="00622ABE"/>
    <w:rsid w:val="00622AD0"/>
    <w:rsid w:val="00622CF4"/>
    <w:rsid w:val="0062346D"/>
    <w:rsid w:val="00624038"/>
    <w:rsid w:val="006240EA"/>
    <w:rsid w:val="00624760"/>
    <w:rsid w:val="006247B2"/>
    <w:rsid w:val="006249C7"/>
    <w:rsid w:val="00624CCD"/>
    <w:rsid w:val="00624E35"/>
    <w:rsid w:val="006253B6"/>
    <w:rsid w:val="00625D02"/>
    <w:rsid w:val="006266A5"/>
    <w:rsid w:val="00626C4C"/>
    <w:rsid w:val="006272AF"/>
    <w:rsid w:val="00627417"/>
    <w:rsid w:val="006275EC"/>
    <w:rsid w:val="00627920"/>
    <w:rsid w:val="0063080E"/>
    <w:rsid w:val="00631D4E"/>
    <w:rsid w:val="0063238F"/>
    <w:rsid w:val="00632849"/>
    <w:rsid w:val="00632866"/>
    <w:rsid w:val="00632985"/>
    <w:rsid w:val="00632CE2"/>
    <w:rsid w:val="00632D3E"/>
    <w:rsid w:val="00632F69"/>
    <w:rsid w:val="00633353"/>
    <w:rsid w:val="006333C8"/>
    <w:rsid w:val="006336DD"/>
    <w:rsid w:val="00633B62"/>
    <w:rsid w:val="00633E45"/>
    <w:rsid w:val="006340F5"/>
    <w:rsid w:val="006344B3"/>
    <w:rsid w:val="0063458E"/>
    <w:rsid w:val="0063492F"/>
    <w:rsid w:val="006351E3"/>
    <w:rsid w:val="006358A5"/>
    <w:rsid w:val="00635C16"/>
    <w:rsid w:val="0063610A"/>
    <w:rsid w:val="00636329"/>
    <w:rsid w:val="0063638D"/>
    <w:rsid w:val="00636E95"/>
    <w:rsid w:val="0063749F"/>
    <w:rsid w:val="00637FE6"/>
    <w:rsid w:val="0064019A"/>
    <w:rsid w:val="006402B8"/>
    <w:rsid w:val="006403FD"/>
    <w:rsid w:val="006408EB"/>
    <w:rsid w:val="006411F8"/>
    <w:rsid w:val="006413EB"/>
    <w:rsid w:val="006414BB"/>
    <w:rsid w:val="00641D07"/>
    <w:rsid w:val="0064238F"/>
    <w:rsid w:val="006424AE"/>
    <w:rsid w:val="00642B4D"/>
    <w:rsid w:val="00643928"/>
    <w:rsid w:val="00644A3E"/>
    <w:rsid w:val="006452B8"/>
    <w:rsid w:val="00645570"/>
    <w:rsid w:val="00645CC5"/>
    <w:rsid w:val="00645EC4"/>
    <w:rsid w:val="00645EED"/>
    <w:rsid w:val="00645F3B"/>
    <w:rsid w:val="00646279"/>
    <w:rsid w:val="00646537"/>
    <w:rsid w:val="00646A2D"/>
    <w:rsid w:val="00646B03"/>
    <w:rsid w:val="006472A8"/>
    <w:rsid w:val="00647381"/>
    <w:rsid w:val="0064746C"/>
    <w:rsid w:val="00647640"/>
    <w:rsid w:val="0064784E"/>
    <w:rsid w:val="00647A74"/>
    <w:rsid w:val="00647DAA"/>
    <w:rsid w:val="00650048"/>
    <w:rsid w:val="00650467"/>
    <w:rsid w:val="00650FBB"/>
    <w:rsid w:val="00651AA0"/>
    <w:rsid w:val="00651C5A"/>
    <w:rsid w:val="00651C8A"/>
    <w:rsid w:val="006527D3"/>
    <w:rsid w:val="00653246"/>
    <w:rsid w:val="00653306"/>
    <w:rsid w:val="006534DD"/>
    <w:rsid w:val="006538AB"/>
    <w:rsid w:val="00653D6B"/>
    <w:rsid w:val="006541EC"/>
    <w:rsid w:val="006544FC"/>
    <w:rsid w:val="006547DB"/>
    <w:rsid w:val="00654A92"/>
    <w:rsid w:val="00654EB7"/>
    <w:rsid w:val="00655281"/>
    <w:rsid w:val="0065535C"/>
    <w:rsid w:val="00655EB0"/>
    <w:rsid w:val="00656666"/>
    <w:rsid w:val="00656DFD"/>
    <w:rsid w:val="00657B08"/>
    <w:rsid w:val="00660533"/>
    <w:rsid w:val="00660EB0"/>
    <w:rsid w:val="006610C5"/>
    <w:rsid w:val="006614F9"/>
    <w:rsid w:val="0066179C"/>
    <w:rsid w:val="00661A86"/>
    <w:rsid w:val="00661B6F"/>
    <w:rsid w:val="00661C3F"/>
    <w:rsid w:val="00662130"/>
    <w:rsid w:val="00662B67"/>
    <w:rsid w:val="006633A0"/>
    <w:rsid w:val="00663A06"/>
    <w:rsid w:val="00663B9D"/>
    <w:rsid w:val="00663F02"/>
    <w:rsid w:val="00664325"/>
    <w:rsid w:val="00664475"/>
    <w:rsid w:val="006645A1"/>
    <w:rsid w:val="00664872"/>
    <w:rsid w:val="00664993"/>
    <w:rsid w:val="00664FC8"/>
    <w:rsid w:val="00665148"/>
    <w:rsid w:val="00665633"/>
    <w:rsid w:val="006659B1"/>
    <w:rsid w:val="0066629B"/>
    <w:rsid w:val="0066686F"/>
    <w:rsid w:val="00666A40"/>
    <w:rsid w:val="00666CD4"/>
    <w:rsid w:val="00666DEF"/>
    <w:rsid w:val="00666E67"/>
    <w:rsid w:val="00667A53"/>
    <w:rsid w:val="00667E8C"/>
    <w:rsid w:val="0067001D"/>
    <w:rsid w:val="00670942"/>
    <w:rsid w:val="00670B2D"/>
    <w:rsid w:val="00670BD1"/>
    <w:rsid w:val="00670E4D"/>
    <w:rsid w:val="0067101B"/>
    <w:rsid w:val="00671C92"/>
    <w:rsid w:val="00671D29"/>
    <w:rsid w:val="00671F31"/>
    <w:rsid w:val="006722E2"/>
    <w:rsid w:val="006723B7"/>
    <w:rsid w:val="0067257F"/>
    <w:rsid w:val="006727C1"/>
    <w:rsid w:val="00672964"/>
    <w:rsid w:val="00672EBE"/>
    <w:rsid w:val="00672F4B"/>
    <w:rsid w:val="00672FDC"/>
    <w:rsid w:val="006735BC"/>
    <w:rsid w:val="006737AB"/>
    <w:rsid w:val="00673A8E"/>
    <w:rsid w:val="00673B6F"/>
    <w:rsid w:val="00673DBB"/>
    <w:rsid w:val="00673F42"/>
    <w:rsid w:val="00674114"/>
    <w:rsid w:val="00674176"/>
    <w:rsid w:val="006745E4"/>
    <w:rsid w:val="006748C0"/>
    <w:rsid w:val="00674FAB"/>
    <w:rsid w:val="00675056"/>
    <w:rsid w:val="006753DF"/>
    <w:rsid w:val="00675D1D"/>
    <w:rsid w:val="00675F78"/>
    <w:rsid w:val="00676699"/>
    <w:rsid w:val="00676724"/>
    <w:rsid w:val="006767D4"/>
    <w:rsid w:val="00676A50"/>
    <w:rsid w:val="00676EAF"/>
    <w:rsid w:val="00677763"/>
    <w:rsid w:val="00677C6A"/>
    <w:rsid w:val="00677D14"/>
    <w:rsid w:val="0068080B"/>
    <w:rsid w:val="00680907"/>
    <w:rsid w:val="00680DED"/>
    <w:rsid w:val="00680EDE"/>
    <w:rsid w:val="006815FA"/>
    <w:rsid w:val="00681746"/>
    <w:rsid w:val="006818A8"/>
    <w:rsid w:val="00681C1D"/>
    <w:rsid w:val="00681CDA"/>
    <w:rsid w:val="006821D2"/>
    <w:rsid w:val="006826B9"/>
    <w:rsid w:val="00682ECD"/>
    <w:rsid w:val="00682F58"/>
    <w:rsid w:val="006836E9"/>
    <w:rsid w:val="00683BF8"/>
    <w:rsid w:val="00683E0D"/>
    <w:rsid w:val="0068438D"/>
    <w:rsid w:val="00684861"/>
    <w:rsid w:val="00684A93"/>
    <w:rsid w:val="00684FB8"/>
    <w:rsid w:val="00685523"/>
    <w:rsid w:val="00685D05"/>
    <w:rsid w:val="006860AE"/>
    <w:rsid w:val="006877E1"/>
    <w:rsid w:val="0069055F"/>
    <w:rsid w:val="00690A97"/>
    <w:rsid w:val="00690AF3"/>
    <w:rsid w:val="00690C52"/>
    <w:rsid w:val="006912B7"/>
    <w:rsid w:val="0069143E"/>
    <w:rsid w:val="006917A2"/>
    <w:rsid w:val="00691BD2"/>
    <w:rsid w:val="00692186"/>
    <w:rsid w:val="006921DE"/>
    <w:rsid w:val="00692257"/>
    <w:rsid w:val="00692681"/>
    <w:rsid w:val="006926AC"/>
    <w:rsid w:val="00692726"/>
    <w:rsid w:val="006928C8"/>
    <w:rsid w:val="00692DF5"/>
    <w:rsid w:val="0069317A"/>
    <w:rsid w:val="00694110"/>
    <w:rsid w:val="0069475F"/>
    <w:rsid w:val="006947AB"/>
    <w:rsid w:val="006948A2"/>
    <w:rsid w:val="00694FFB"/>
    <w:rsid w:val="00695716"/>
    <w:rsid w:val="006958CA"/>
    <w:rsid w:val="00695E3D"/>
    <w:rsid w:val="00696756"/>
    <w:rsid w:val="00696B12"/>
    <w:rsid w:val="00696B63"/>
    <w:rsid w:val="00696F6A"/>
    <w:rsid w:val="006970A2"/>
    <w:rsid w:val="0069728B"/>
    <w:rsid w:val="006A01EC"/>
    <w:rsid w:val="006A08F2"/>
    <w:rsid w:val="006A0B20"/>
    <w:rsid w:val="006A0BF4"/>
    <w:rsid w:val="006A145E"/>
    <w:rsid w:val="006A18D7"/>
    <w:rsid w:val="006A23B6"/>
    <w:rsid w:val="006A24B9"/>
    <w:rsid w:val="006A2BFC"/>
    <w:rsid w:val="006A2D8F"/>
    <w:rsid w:val="006A3950"/>
    <w:rsid w:val="006A397B"/>
    <w:rsid w:val="006A3B8E"/>
    <w:rsid w:val="006A3E5C"/>
    <w:rsid w:val="006A3F7F"/>
    <w:rsid w:val="006A498A"/>
    <w:rsid w:val="006A4D2A"/>
    <w:rsid w:val="006A4F9B"/>
    <w:rsid w:val="006A5329"/>
    <w:rsid w:val="006A5CAA"/>
    <w:rsid w:val="006A621D"/>
    <w:rsid w:val="006A72BF"/>
    <w:rsid w:val="006A7384"/>
    <w:rsid w:val="006A7646"/>
    <w:rsid w:val="006A76D1"/>
    <w:rsid w:val="006A788D"/>
    <w:rsid w:val="006B07B5"/>
    <w:rsid w:val="006B122F"/>
    <w:rsid w:val="006B12BB"/>
    <w:rsid w:val="006B1307"/>
    <w:rsid w:val="006B1361"/>
    <w:rsid w:val="006B138E"/>
    <w:rsid w:val="006B1888"/>
    <w:rsid w:val="006B1B59"/>
    <w:rsid w:val="006B1DA6"/>
    <w:rsid w:val="006B23DF"/>
    <w:rsid w:val="006B27F5"/>
    <w:rsid w:val="006B2818"/>
    <w:rsid w:val="006B281B"/>
    <w:rsid w:val="006B3202"/>
    <w:rsid w:val="006B3976"/>
    <w:rsid w:val="006B3BAC"/>
    <w:rsid w:val="006B3C0B"/>
    <w:rsid w:val="006B3C4E"/>
    <w:rsid w:val="006B3D6F"/>
    <w:rsid w:val="006B3EB0"/>
    <w:rsid w:val="006B4043"/>
    <w:rsid w:val="006B4BA7"/>
    <w:rsid w:val="006B4BC5"/>
    <w:rsid w:val="006B4EEC"/>
    <w:rsid w:val="006B50CA"/>
    <w:rsid w:val="006B5135"/>
    <w:rsid w:val="006B589F"/>
    <w:rsid w:val="006B5979"/>
    <w:rsid w:val="006B5FC1"/>
    <w:rsid w:val="006B61EE"/>
    <w:rsid w:val="006B62C3"/>
    <w:rsid w:val="006B630F"/>
    <w:rsid w:val="006B6A9F"/>
    <w:rsid w:val="006B783C"/>
    <w:rsid w:val="006B7A0C"/>
    <w:rsid w:val="006B7BF8"/>
    <w:rsid w:val="006B7D67"/>
    <w:rsid w:val="006C15F1"/>
    <w:rsid w:val="006C1C74"/>
    <w:rsid w:val="006C20BE"/>
    <w:rsid w:val="006C20FD"/>
    <w:rsid w:val="006C217B"/>
    <w:rsid w:val="006C22CE"/>
    <w:rsid w:val="006C2ACC"/>
    <w:rsid w:val="006C2AEB"/>
    <w:rsid w:val="006C351A"/>
    <w:rsid w:val="006C36BF"/>
    <w:rsid w:val="006C386F"/>
    <w:rsid w:val="006C3FB4"/>
    <w:rsid w:val="006C4110"/>
    <w:rsid w:val="006C45A4"/>
    <w:rsid w:val="006C4C64"/>
    <w:rsid w:val="006C57FF"/>
    <w:rsid w:val="006C5AE0"/>
    <w:rsid w:val="006C6655"/>
    <w:rsid w:val="006C69FA"/>
    <w:rsid w:val="006C6A6A"/>
    <w:rsid w:val="006C6EB8"/>
    <w:rsid w:val="006C7121"/>
    <w:rsid w:val="006C712E"/>
    <w:rsid w:val="006C7393"/>
    <w:rsid w:val="006C79A4"/>
    <w:rsid w:val="006C7B4B"/>
    <w:rsid w:val="006D0119"/>
    <w:rsid w:val="006D05A9"/>
    <w:rsid w:val="006D05CF"/>
    <w:rsid w:val="006D0B76"/>
    <w:rsid w:val="006D0ED0"/>
    <w:rsid w:val="006D0FD1"/>
    <w:rsid w:val="006D0FDD"/>
    <w:rsid w:val="006D1786"/>
    <w:rsid w:val="006D18F3"/>
    <w:rsid w:val="006D1A1D"/>
    <w:rsid w:val="006D1A67"/>
    <w:rsid w:val="006D1BE1"/>
    <w:rsid w:val="006D1D10"/>
    <w:rsid w:val="006D2198"/>
    <w:rsid w:val="006D2758"/>
    <w:rsid w:val="006D27DA"/>
    <w:rsid w:val="006D2FF6"/>
    <w:rsid w:val="006D35FF"/>
    <w:rsid w:val="006D3E6F"/>
    <w:rsid w:val="006D3EDA"/>
    <w:rsid w:val="006D3FAD"/>
    <w:rsid w:val="006D42CF"/>
    <w:rsid w:val="006D44D5"/>
    <w:rsid w:val="006D4D99"/>
    <w:rsid w:val="006D5E25"/>
    <w:rsid w:val="006D6322"/>
    <w:rsid w:val="006D6505"/>
    <w:rsid w:val="006D6936"/>
    <w:rsid w:val="006D6D8B"/>
    <w:rsid w:val="006D6F53"/>
    <w:rsid w:val="006D716C"/>
    <w:rsid w:val="006D7313"/>
    <w:rsid w:val="006D755E"/>
    <w:rsid w:val="006D76B5"/>
    <w:rsid w:val="006D775C"/>
    <w:rsid w:val="006D7794"/>
    <w:rsid w:val="006D7823"/>
    <w:rsid w:val="006D7A4F"/>
    <w:rsid w:val="006D7DF4"/>
    <w:rsid w:val="006E08C4"/>
    <w:rsid w:val="006E0B54"/>
    <w:rsid w:val="006E19AB"/>
    <w:rsid w:val="006E23DA"/>
    <w:rsid w:val="006E2448"/>
    <w:rsid w:val="006E2903"/>
    <w:rsid w:val="006E3035"/>
    <w:rsid w:val="006E396A"/>
    <w:rsid w:val="006E3A4D"/>
    <w:rsid w:val="006E3AD7"/>
    <w:rsid w:val="006E46D1"/>
    <w:rsid w:val="006E472F"/>
    <w:rsid w:val="006E5106"/>
    <w:rsid w:val="006E5252"/>
    <w:rsid w:val="006E53CA"/>
    <w:rsid w:val="006E548E"/>
    <w:rsid w:val="006E5865"/>
    <w:rsid w:val="006E5F18"/>
    <w:rsid w:val="006E6468"/>
    <w:rsid w:val="006E6644"/>
    <w:rsid w:val="006E68EA"/>
    <w:rsid w:val="006E6910"/>
    <w:rsid w:val="006E6F25"/>
    <w:rsid w:val="006E753F"/>
    <w:rsid w:val="006E782E"/>
    <w:rsid w:val="006F03AA"/>
    <w:rsid w:val="006F05D5"/>
    <w:rsid w:val="006F06BB"/>
    <w:rsid w:val="006F07C7"/>
    <w:rsid w:val="006F08C2"/>
    <w:rsid w:val="006F0CFA"/>
    <w:rsid w:val="006F0DE1"/>
    <w:rsid w:val="006F156F"/>
    <w:rsid w:val="006F191A"/>
    <w:rsid w:val="006F1A02"/>
    <w:rsid w:val="006F1CAA"/>
    <w:rsid w:val="006F1CD3"/>
    <w:rsid w:val="006F21D6"/>
    <w:rsid w:val="006F2330"/>
    <w:rsid w:val="006F2440"/>
    <w:rsid w:val="006F27FE"/>
    <w:rsid w:val="006F3059"/>
    <w:rsid w:val="006F364E"/>
    <w:rsid w:val="006F4007"/>
    <w:rsid w:val="006F4CAC"/>
    <w:rsid w:val="006F4DEC"/>
    <w:rsid w:val="006F52D9"/>
    <w:rsid w:val="006F5472"/>
    <w:rsid w:val="006F5CDE"/>
    <w:rsid w:val="006F5E6D"/>
    <w:rsid w:val="006F68E9"/>
    <w:rsid w:val="00700B31"/>
    <w:rsid w:val="007023C6"/>
    <w:rsid w:val="007029EB"/>
    <w:rsid w:val="007034FF"/>
    <w:rsid w:val="007041C2"/>
    <w:rsid w:val="007048EA"/>
    <w:rsid w:val="00704AE4"/>
    <w:rsid w:val="00704D61"/>
    <w:rsid w:val="007059C7"/>
    <w:rsid w:val="00705E40"/>
    <w:rsid w:val="00706373"/>
    <w:rsid w:val="00706498"/>
    <w:rsid w:val="00706B4D"/>
    <w:rsid w:val="00706CA0"/>
    <w:rsid w:val="0070700B"/>
    <w:rsid w:val="00707F5E"/>
    <w:rsid w:val="00710A69"/>
    <w:rsid w:val="007125D3"/>
    <w:rsid w:val="00712F4C"/>
    <w:rsid w:val="00713680"/>
    <w:rsid w:val="00713859"/>
    <w:rsid w:val="00713EA0"/>
    <w:rsid w:val="00713F5B"/>
    <w:rsid w:val="00713FFF"/>
    <w:rsid w:val="0071588E"/>
    <w:rsid w:val="007158E7"/>
    <w:rsid w:val="00715944"/>
    <w:rsid w:val="00715F9D"/>
    <w:rsid w:val="007162EF"/>
    <w:rsid w:val="0071668E"/>
    <w:rsid w:val="00716FD0"/>
    <w:rsid w:val="00717032"/>
    <w:rsid w:val="00717373"/>
    <w:rsid w:val="00717386"/>
    <w:rsid w:val="007174BB"/>
    <w:rsid w:val="00717F92"/>
    <w:rsid w:val="007205E2"/>
    <w:rsid w:val="00720649"/>
    <w:rsid w:val="00720B04"/>
    <w:rsid w:val="00721BC4"/>
    <w:rsid w:val="00721F51"/>
    <w:rsid w:val="00722184"/>
    <w:rsid w:val="0072286F"/>
    <w:rsid w:val="00722CD8"/>
    <w:rsid w:val="00722F0C"/>
    <w:rsid w:val="0072310C"/>
    <w:rsid w:val="007238C3"/>
    <w:rsid w:val="007247CF"/>
    <w:rsid w:val="00725317"/>
    <w:rsid w:val="00725A4A"/>
    <w:rsid w:val="007262DD"/>
    <w:rsid w:val="00726330"/>
    <w:rsid w:val="00726FC5"/>
    <w:rsid w:val="007270E2"/>
    <w:rsid w:val="0072738F"/>
    <w:rsid w:val="00727AF8"/>
    <w:rsid w:val="00730596"/>
    <w:rsid w:val="0073065F"/>
    <w:rsid w:val="00730B9A"/>
    <w:rsid w:val="00730DD8"/>
    <w:rsid w:val="007317E4"/>
    <w:rsid w:val="00732033"/>
    <w:rsid w:val="00732519"/>
    <w:rsid w:val="007339AA"/>
    <w:rsid w:val="00733D70"/>
    <w:rsid w:val="0073405A"/>
    <w:rsid w:val="00734268"/>
    <w:rsid w:val="007348B5"/>
    <w:rsid w:val="00735124"/>
    <w:rsid w:val="00735347"/>
    <w:rsid w:val="00735464"/>
    <w:rsid w:val="00735FA3"/>
    <w:rsid w:val="0073614C"/>
    <w:rsid w:val="007363C5"/>
    <w:rsid w:val="00736435"/>
    <w:rsid w:val="0073673D"/>
    <w:rsid w:val="0073798F"/>
    <w:rsid w:val="00737CEC"/>
    <w:rsid w:val="00737F0C"/>
    <w:rsid w:val="00740CB2"/>
    <w:rsid w:val="00741BE7"/>
    <w:rsid w:val="0074217E"/>
    <w:rsid w:val="007424E3"/>
    <w:rsid w:val="00742604"/>
    <w:rsid w:val="00742D90"/>
    <w:rsid w:val="00744035"/>
    <w:rsid w:val="0074406B"/>
    <w:rsid w:val="007444CC"/>
    <w:rsid w:val="0074477F"/>
    <w:rsid w:val="0074499F"/>
    <w:rsid w:val="00744B03"/>
    <w:rsid w:val="0074500E"/>
    <w:rsid w:val="007454C5"/>
    <w:rsid w:val="0074572E"/>
    <w:rsid w:val="0074589D"/>
    <w:rsid w:val="00745A10"/>
    <w:rsid w:val="007476CA"/>
    <w:rsid w:val="00747821"/>
    <w:rsid w:val="00747E7D"/>
    <w:rsid w:val="007501DF"/>
    <w:rsid w:val="00750383"/>
    <w:rsid w:val="00750535"/>
    <w:rsid w:val="007505DE"/>
    <w:rsid w:val="00750CBA"/>
    <w:rsid w:val="00750F38"/>
    <w:rsid w:val="00751180"/>
    <w:rsid w:val="007517BA"/>
    <w:rsid w:val="00751B95"/>
    <w:rsid w:val="00751D9B"/>
    <w:rsid w:val="00751E60"/>
    <w:rsid w:val="00752448"/>
    <w:rsid w:val="00752A5C"/>
    <w:rsid w:val="00752C90"/>
    <w:rsid w:val="00753548"/>
    <w:rsid w:val="00753688"/>
    <w:rsid w:val="00753B63"/>
    <w:rsid w:val="00753DED"/>
    <w:rsid w:val="0075408D"/>
    <w:rsid w:val="00754334"/>
    <w:rsid w:val="00754378"/>
    <w:rsid w:val="00754558"/>
    <w:rsid w:val="00754BB5"/>
    <w:rsid w:val="00754D45"/>
    <w:rsid w:val="00754D4A"/>
    <w:rsid w:val="007550C3"/>
    <w:rsid w:val="00755481"/>
    <w:rsid w:val="00755E94"/>
    <w:rsid w:val="00756123"/>
    <w:rsid w:val="00756247"/>
    <w:rsid w:val="00756D82"/>
    <w:rsid w:val="00757B24"/>
    <w:rsid w:val="00757FA8"/>
    <w:rsid w:val="00760B75"/>
    <w:rsid w:val="00760BED"/>
    <w:rsid w:val="00761589"/>
    <w:rsid w:val="00761C03"/>
    <w:rsid w:val="00761F06"/>
    <w:rsid w:val="00761F89"/>
    <w:rsid w:val="00762146"/>
    <w:rsid w:val="00762240"/>
    <w:rsid w:val="00762AC4"/>
    <w:rsid w:val="00762DC4"/>
    <w:rsid w:val="00763782"/>
    <w:rsid w:val="00764099"/>
    <w:rsid w:val="007643E5"/>
    <w:rsid w:val="00764842"/>
    <w:rsid w:val="0076517C"/>
    <w:rsid w:val="00765942"/>
    <w:rsid w:val="00765A0F"/>
    <w:rsid w:val="00765C6C"/>
    <w:rsid w:val="00765D62"/>
    <w:rsid w:val="00765F0B"/>
    <w:rsid w:val="00766689"/>
    <w:rsid w:val="0076697C"/>
    <w:rsid w:val="007669AB"/>
    <w:rsid w:val="00767797"/>
    <w:rsid w:val="00767A33"/>
    <w:rsid w:val="00767A41"/>
    <w:rsid w:val="00767B33"/>
    <w:rsid w:val="00767D07"/>
    <w:rsid w:val="00767DE2"/>
    <w:rsid w:val="00770207"/>
    <w:rsid w:val="00770330"/>
    <w:rsid w:val="00770476"/>
    <w:rsid w:val="00770563"/>
    <w:rsid w:val="00770901"/>
    <w:rsid w:val="007709ED"/>
    <w:rsid w:val="00770F34"/>
    <w:rsid w:val="00773229"/>
    <w:rsid w:val="00773292"/>
    <w:rsid w:val="007737C3"/>
    <w:rsid w:val="007739B6"/>
    <w:rsid w:val="00773A99"/>
    <w:rsid w:val="00773CCD"/>
    <w:rsid w:val="00773CD5"/>
    <w:rsid w:val="00773D07"/>
    <w:rsid w:val="00774356"/>
    <w:rsid w:val="00774463"/>
    <w:rsid w:val="00774A40"/>
    <w:rsid w:val="00774A42"/>
    <w:rsid w:val="00774D46"/>
    <w:rsid w:val="00774D5E"/>
    <w:rsid w:val="00774D92"/>
    <w:rsid w:val="00775A6C"/>
    <w:rsid w:val="00775AAF"/>
    <w:rsid w:val="00775D09"/>
    <w:rsid w:val="00775F82"/>
    <w:rsid w:val="00776340"/>
    <w:rsid w:val="00776616"/>
    <w:rsid w:val="007767A6"/>
    <w:rsid w:val="007768E4"/>
    <w:rsid w:val="007769AD"/>
    <w:rsid w:val="00777576"/>
    <w:rsid w:val="00777614"/>
    <w:rsid w:val="00777DDB"/>
    <w:rsid w:val="00780411"/>
    <w:rsid w:val="00780418"/>
    <w:rsid w:val="00780E48"/>
    <w:rsid w:val="00781115"/>
    <w:rsid w:val="007811C9"/>
    <w:rsid w:val="00781828"/>
    <w:rsid w:val="00781A4A"/>
    <w:rsid w:val="0078200B"/>
    <w:rsid w:val="007820B5"/>
    <w:rsid w:val="00782110"/>
    <w:rsid w:val="0078217F"/>
    <w:rsid w:val="00782774"/>
    <w:rsid w:val="007827E0"/>
    <w:rsid w:val="00782A0B"/>
    <w:rsid w:val="00782BB7"/>
    <w:rsid w:val="007830B4"/>
    <w:rsid w:val="007838E3"/>
    <w:rsid w:val="00783C05"/>
    <w:rsid w:val="00783C1A"/>
    <w:rsid w:val="00784146"/>
    <w:rsid w:val="00784384"/>
    <w:rsid w:val="00784948"/>
    <w:rsid w:val="00784999"/>
    <w:rsid w:val="00784C40"/>
    <w:rsid w:val="00784ED0"/>
    <w:rsid w:val="00786A50"/>
    <w:rsid w:val="00786BBD"/>
    <w:rsid w:val="00786E28"/>
    <w:rsid w:val="00786E91"/>
    <w:rsid w:val="007872F6"/>
    <w:rsid w:val="007879C3"/>
    <w:rsid w:val="00787BBC"/>
    <w:rsid w:val="00787C7C"/>
    <w:rsid w:val="00787CC1"/>
    <w:rsid w:val="00787EF2"/>
    <w:rsid w:val="00787F40"/>
    <w:rsid w:val="00787FFD"/>
    <w:rsid w:val="00790679"/>
    <w:rsid w:val="00790C22"/>
    <w:rsid w:val="00790E6D"/>
    <w:rsid w:val="00790EBF"/>
    <w:rsid w:val="007910FF"/>
    <w:rsid w:val="007912C5"/>
    <w:rsid w:val="00791694"/>
    <w:rsid w:val="00791851"/>
    <w:rsid w:val="007918EB"/>
    <w:rsid w:val="007918ED"/>
    <w:rsid w:val="007924E8"/>
    <w:rsid w:val="00792578"/>
    <w:rsid w:val="00793083"/>
    <w:rsid w:val="00793238"/>
    <w:rsid w:val="007934A4"/>
    <w:rsid w:val="007938ED"/>
    <w:rsid w:val="00794063"/>
    <w:rsid w:val="00794171"/>
    <w:rsid w:val="00794414"/>
    <w:rsid w:val="0079444B"/>
    <w:rsid w:val="007948B0"/>
    <w:rsid w:val="007948F8"/>
    <w:rsid w:val="00794A57"/>
    <w:rsid w:val="0079518B"/>
    <w:rsid w:val="0079568E"/>
    <w:rsid w:val="00795C50"/>
    <w:rsid w:val="007961BD"/>
    <w:rsid w:val="007967C9"/>
    <w:rsid w:val="00797990"/>
    <w:rsid w:val="00797B33"/>
    <w:rsid w:val="00797E96"/>
    <w:rsid w:val="00797EB5"/>
    <w:rsid w:val="007A0289"/>
    <w:rsid w:val="007A02BE"/>
    <w:rsid w:val="007A0577"/>
    <w:rsid w:val="007A059B"/>
    <w:rsid w:val="007A0741"/>
    <w:rsid w:val="007A07DA"/>
    <w:rsid w:val="007A0B4B"/>
    <w:rsid w:val="007A13AA"/>
    <w:rsid w:val="007A1523"/>
    <w:rsid w:val="007A2169"/>
    <w:rsid w:val="007A234D"/>
    <w:rsid w:val="007A28D9"/>
    <w:rsid w:val="007A38BB"/>
    <w:rsid w:val="007A39F2"/>
    <w:rsid w:val="007A3A12"/>
    <w:rsid w:val="007A3A93"/>
    <w:rsid w:val="007A40A4"/>
    <w:rsid w:val="007A41A0"/>
    <w:rsid w:val="007A4241"/>
    <w:rsid w:val="007A42B4"/>
    <w:rsid w:val="007A4644"/>
    <w:rsid w:val="007A4932"/>
    <w:rsid w:val="007A4EAE"/>
    <w:rsid w:val="007A54AA"/>
    <w:rsid w:val="007A630C"/>
    <w:rsid w:val="007A6CDA"/>
    <w:rsid w:val="007A6D8C"/>
    <w:rsid w:val="007A725A"/>
    <w:rsid w:val="007A75D0"/>
    <w:rsid w:val="007A7696"/>
    <w:rsid w:val="007A793A"/>
    <w:rsid w:val="007A7A4C"/>
    <w:rsid w:val="007B00B5"/>
    <w:rsid w:val="007B0361"/>
    <w:rsid w:val="007B0A03"/>
    <w:rsid w:val="007B0AC4"/>
    <w:rsid w:val="007B12D2"/>
    <w:rsid w:val="007B1478"/>
    <w:rsid w:val="007B17FB"/>
    <w:rsid w:val="007B18D1"/>
    <w:rsid w:val="007B1AE4"/>
    <w:rsid w:val="007B1AEA"/>
    <w:rsid w:val="007B2469"/>
    <w:rsid w:val="007B2566"/>
    <w:rsid w:val="007B2F73"/>
    <w:rsid w:val="007B3B1F"/>
    <w:rsid w:val="007B3CA6"/>
    <w:rsid w:val="007B4117"/>
    <w:rsid w:val="007B41DB"/>
    <w:rsid w:val="007B4F23"/>
    <w:rsid w:val="007B5199"/>
    <w:rsid w:val="007B564E"/>
    <w:rsid w:val="007B56F0"/>
    <w:rsid w:val="007B5970"/>
    <w:rsid w:val="007B6226"/>
    <w:rsid w:val="007B65E3"/>
    <w:rsid w:val="007B660C"/>
    <w:rsid w:val="007B6DB8"/>
    <w:rsid w:val="007B6EFC"/>
    <w:rsid w:val="007B6F87"/>
    <w:rsid w:val="007B72CC"/>
    <w:rsid w:val="007B7394"/>
    <w:rsid w:val="007B78BE"/>
    <w:rsid w:val="007B794D"/>
    <w:rsid w:val="007C08B8"/>
    <w:rsid w:val="007C08BC"/>
    <w:rsid w:val="007C08E7"/>
    <w:rsid w:val="007C0AA6"/>
    <w:rsid w:val="007C0BB8"/>
    <w:rsid w:val="007C0C1F"/>
    <w:rsid w:val="007C0D61"/>
    <w:rsid w:val="007C1ADB"/>
    <w:rsid w:val="007C1CDD"/>
    <w:rsid w:val="007C1FB2"/>
    <w:rsid w:val="007C205B"/>
    <w:rsid w:val="007C2070"/>
    <w:rsid w:val="007C2073"/>
    <w:rsid w:val="007C23BC"/>
    <w:rsid w:val="007C28E5"/>
    <w:rsid w:val="007C2922"/>
    <w:rsid w:val="007C29D8"/>
    <w:rsid w:val="007C2F29"/>
    <w:rsid w:val="007C2FCC"/>
    <w:rsid w:val="007C3055"/>
    <w:rsid w:val="007C33ED"/>
    <w:rsid w:val="007C3803"/>
    <w:rsid w:val="007C3E05"/>
    <w:rsid w:val="007C3E76"/>
    <w:rsid w:val="007C406C"/>
    <w:rsid w:val="007C48C6"/>
    <w:rsid w:val="007C4967"/>
    <w:rsid w:val="007C49A7"/>
    <w:rsid w:val="007C4AD9"/>
    <w:rsid w:val="007C514C"/>
    <w:rsid w:val="007C51E6"/>
    <w:rsid w:val="007C5D91"/>
    <w:rsid w:val="007C665A"/>
    <w:rsid w:val="007C6C39"/>
    <w:rsid w:val="007C70D4"/>
    <w:rsid w:val="007C74B1"/>
    <w:rsid w:val="007C7610"/>
    <w:rsid w:val="007C777A"/>
    <w:rsid w:val="007C7B7A"/>
    <w:rsid w:val="007C7D54"/>
    <w:rsid w:val="007D0330"/>
    <w:rsid w:val="007D05E6"/>
    <w:rsid w:val="007D0708"/>
    <w:rsid w:val="007D0B37"/>
    <w:rsid w:val="007D0B44"/>
    <w:rsid w:val="007D0CA3"/>
    <w:rsid w:val="007D0CBC"/>
    <w:rsid w:val="007D0CC5"/>
    <w:rsid w:val="007D0D25"/>
    <w:rsid w:val="007D125A"/>
    <w:rsid w:val="007D1422"/>
    <w:rsid w:val="007D1C8C"/>
    <w:rsid w:val="007D1F06"/>
    <w:rsid w:val="007D2326"/>
    <w:rsid w:val="007D2767"/>
    <w:rsid w:val="007D2BAE"/>
    <w:rsid w:val="007D2BE9"/>
    <w:rsid w:val="007D3098"/>
    <w:rsid w:val="007D359B"/>
    <w:rsid w:val="007D3682"/>
    <w:rsid w:val="007D3DB4"/>
    <w:rsid w:val="007D4DCD"/>
    <w:rsid w:val="007D5179"/>
    <w:rsid w:val="007D5432"/>
    <w:rsid w:val="007D5689"/>
    <w:rsid w:val="007D571C"/>
    <w:rsid w:val="007D57AE"/>
    <w:rsid w:val="007D580C"/>
    <w:rsid w:val="007D5E65"/>
    <w:rsid w:val="007D6800"/>
    <w:rsid w:val="007D6B20"/>
    <w:rsid w:val="007D73D5"/>
    <w:rsid w:val="007D7F7C"/>
    <w:rsid w:val="007E033D"/>
    <w:rsid w:val="007E05FC"/>
    <w:rsid w:val="007E0810"/>
    <w:rsid w:val="007E093D"/>
    <w:rsid w:val="007E159B"/>
    <w:rsid w:val="007E18EC"/>
    <w:rsid w:val="007E1B50"/>
    <w:rsid w:val="007E1D45"/>
    <w:rsid w:val="007E1FC4"/>
    <w:rsid w:val="007E2BC7"/>
    <w:rsid w:val="007E3C0A"/>
    <w:rsid w:val="007E3C30"/>
    <w:rsid w:val="007E3F89"/>
    <w:rsid w:val="007E44EB"/>
    <w:rsid w:val="007E5018"/>
    <w:rsid w:val="007E5208"/>
    <w:rsid w:val="007E580A"/>
    <w:rsid w:val="007E5854"/>
    <w:rsid w:val="007E596F"/>
    <w:rsid w:val="007E5D1B"/>
    <w:rsid w:val="007E5F26"/>
    <w:rsid w:val="007E6238"/>
    <w:rsid w:val="007E6A01"/>
    <w:rsid w:val="007E6FC6"/>
    <w:rsid w:val="007E714F"/>
    <w:rsid w:val="007E755B"/>
    <w:rsid w:val="007F0316"/>
    <w:rsid w:val="007F0D2C"/>
    <w:rsid w:val="007F121B"/>
    <w:rsid w:val="007F170C"/>
    <w:rsid w:val="007F27AF"/>
    <w:rsid w:val="007F2854"/>
    <w:rsid w:val="007F2E26"/>
    <w:rsid w:val="007F2F32"/>
    <w:rsid w:val="007F3081"/>
    <w:rsid w:val="007F32B1"/>
    <w:rsid w:val="007F3568"/>
    <w:rsid w:val="007F3C69"/>
    <w:rsid w:val="007F3D2D"/>
    <w:rsid w:val="007F3DD0"/>
    <w:rsid w:val="007F3FE0"/>
    <w:rsid w:val="007F4129"/>
    <w:rsid w:val="007F442A"/>
    <w:rsid w:val="007F4729"/>
    <w:rsid w:val="007F4B0C"/>
    <w:rsid w:val="007F4D53"/>
    <w:rsid w:val="007F52D9"/>
    <w:rsid w:val="007F5469"/>
    <w:rsid w:val="007F5BE3"/>
    <w:rsid w:val="007F5F2C"/>
    <w:rsid w:val="007F6081"/>
    <w:rsid w:val="007F69E7"/>
    <w:rsid w:val="007F7116"/>
    <w:rsid w:val="007F71E7"/>
    <w:rsid w:val="007F7B51"/>
    <w:rsid w:val="007F7E5F"/>
    <w:rsid w:val="00801101"/>
    <w:rsid w:val="00801147"/>
    <w:rsid w:val="00801330"/>
    <w:rsid w:val="008013FC"/>
    <w:rsid w:val="00801C16"/>
    <w:rsid w:val="00801E17"/>
    <w:rsid w:val="00801F96"/>
    <w:rsid w:val="008022A0"/>
    <w:rsid w:val="00802AD4"/>
    <w:rsid w:val="00803271"/>
    <w:rsid w:val="0080331B"/>
    <w:rsid w:val="0080338B"/>
    <w:rsid w:val="008036D9"/>
    <w:rsid w:val="00803AC3"/>
    <w:rsid w:val="00803E2C"/>
    <w:rsid w:val="00804187"/>
    <w:rsid w:val="0080442C"/>
    <w:rsid w:val="00804BC5"/>
    <w:rsid w:val="00804C3C"/>
    <w:rsid w:val="00805261"/>
    <w:rsid w:val="00805363"/>
    <w:rsid w:val="00805409"/>
    <w:rsid w:val="00805760"/>
    <w:rsid w:val="00805B5A"/>
    <w:rsid w:val="00805CF3"/>
    <w:rsid w:val="00806AC8"/>
    <w:rsid w:val="00806C2E"/>
    <w:rsid w:val="00807152"/>
    <w:rsid w:val="0080729A"/>
    <w:rsid w:val="0080756E"/>
    <w:rsid w:val="008075A1"/>
    <w:rsid w:val="008076B2"/>
    <w:rsid w:val="008100A9"/>
    <w:rsid w:val="008101F4"/>
    <w:rsid w:val="00810665"/>
    <w:rsid w:val="00810C48"/>
    <w:rsid w:val="00810CAD"/>
    <w:rsid w:val="00810F36"/>
    <w:rsid w:val="0081117C"/>
    <w:rsid w:val="00811B3E"/>
    <w:rsid w:val="00812672"/>
    <w:rsid w:val="00812C53"/>
    <w:rsid w:val="00812F9D"/>
    <w:rsid w:val="00813828"/>
    <w:rsid w:val="00814386"/>
    <w:rsid w:val="008147A6"/>
    <w:rsid w:val="008148FF"/>
    <w:rsid w:val="0081526A"/>
    <w:rsid w:val="0081564B"/>
    <w:rsid w:val="00815C6D"/>
    <w:rsid w:val="008160E7"/>
    <w:rsid w:val="00816512"/>
    <w:rsid w:val="0081667C"/>
    <w:rsid w:val="0081711F"/>
    <w:rsid w:val="00817226"/>
    <w:rsid w:val="0081747D"/>
    <w:rsid w:val="0082016F"/>
    <w:rsid w:val="0082075D"/>
    <w:rsid w:val="00820D05"/>
    <w:rsid w:val="00821502"/>
    <w:rsid w:val="0082156A"/>
    <w:rsid w:val="00821A1E"/>
    <w:rsid w:val="00821D22"/>
    <w:rsid w:val="00821D8D"/>
    <w:rsid w:val="00821FD4"/>
    <w:rsid w:val="00822547"/>
    <w:rsid w:val="00822F9A"/>
    <w:rsid w:val="0082350D"/>
    <w:rsid w:val="00823F94"/>
    <w:rsid w:val="008246F1"/>
    <w:rsid w:val="008248D7"/>
    <w:rsid w:val="00825000"/>
    <w:rsid w:val="00825124"/>
    <w:rsid w:val="00826354"/>
    <w:rsid w:val="0082638D"/>
    <w:rsid w:val="00827A73"/>
    <w:rsid w:val="008300EB"/>
    <w:rsid w:val="008308F0"/>
    <w:rsid w:val="00830B57"/>
    <w:rsid w:val="00830EC4"/>
    <w:rsid w:val="0083103D"/>
    <w:rsid w:val="008311D2"/>
    <w:rsid w:val="008319BE"/>
    <w:rsid w:val="00831A8A"/>
    <w:rsid w:val="00831E3A"/>
    <w:rsid w:val="00832267"/>
    <w:rsid w:val="008325E6"/>
    <w:rsid w:val="00832614"/>
    <w:rsid w:val="00832DA3"/>
    <w:rsid w:val="00832E8B"/>
    <w:rsid w:val="00833053"/>
    <w:rsid w:val="00833271"/>
    <w:rsid w:val="00833F26"/>
    <w:rsid w:val="00834502"/>
    <w:rsid w:val="00834B07"/>
    <w:rsid w:val="008352C3"/>
    <w:rsid w:val="00835434"/>
    <w:rsid w:val="00835614"/>
    <w:rsid w:val="00835A5B"/>
    <w:rsid w:val="008365CF"/>
    <w:rsid w:val="0083688E"/>
    <w:rsid w:val="00836A9A"/>
    <w:rsid w:val="00836D83"/>
    <w:rsid w:val="008373AA"/>
    <w:rsid w:val="00837BA6"/>
    <w:rsid w:val="00837CB2"/>
    <w:rsid w:val="00837E29"/>
    <w:rsid w:val="008403D8"/>
    <w:rsid w:val="00841364"/>
    <w:rsid w:val="00841495"/>
    <w:rsid w:val="00841731"/>
    <w:rsid w:val="008417AE"/>
    <w:rsid w:val="00841DD7"/>
    <w:rsid w:val="00841F1C"/>
    <w:rsid w:val="00841F84"/>
    <w:rsid w:val="00842172"/>
    <w:rsid w:val="00842300"/>
    <w:rsid w:val="00842600"/>
    <w:rsid w:val="0084267F"/>
    <w:rsid w:val="008428D5"/>
    <w:rsid w:val="00842DCD"/>
    <w:rsid w:val="00843137"/>
    <w:rsid w:val="0084361E"/>
    <w:rsid w:val="008438E5"/>
    <w:rsid w:val="00843992"/>
    <w:rsid w:val="00843BB8"/>
    <w:rsid w:val="0084411B"/>
    <w:rsid w:val="008444EA"/>
    <w:rsid w:val="0084456A"/>
    <w:rsid w:val="0084505F"/>
    <w:rsid w:val="0084538A"/>
    <w:rsid w:val="00845736"/>
    <w:rsid w:val="008457E3"/>
    <w:rsid w:val="00846135"/>
    <w:rsid w:val="008462B2"/>
    <w:rsid w:val="00846628"/>
    <w:rsid w:val="00846F36"/>
    <w:rsid w:val="0084764C"/>
    <w:rsid w:val="0084779A"/>
    <w:rsid w:val="00847D16"/>
    <w:rsid w:val="00847E34"/>
    <w:rsid w:val="008501FD"/>
    <w:rsid w:val="00850DA9"/>
    <w:rsid w:val="008510CA"/>
    <w:rsid w:val="00851BA8"/>
    <w:rsid w:val="00852447"/>
    <w:rsid w:val="008524F5"/>
    <w:rsid w:val="0085253C"/>
    <w:rsid w:val="008528AC"/>
    <w:rsid w:val="008528FE"/>
    <w:rsid w:val="00852A85"/>
    <w:rsid w:val="00852A8F"/>
    <w:rsid w:val="00852ACF"/>
    <w:rsid w:val="00852D18"/>
    <w:rsid w:val="0085311F"/>
    <w:rsid w:val="008533B1"/>
    <w:rsid w:val="00853CEE"/>
    <w:rsid w:val="00854086"/>
    <w:rsid w:val="008543C0"/>
    <w:rsid w:val="00854618"/>
    <w:rsid w:val="00854A9D"/>
    <w:rsid w:val="00854B4F"/>
    <w:rsid w:val="00854F1A"/>
    <w:rsid w:val="0085518E"/>
    <w:rsid w:val="008553AC"/>
    <w:rsid w:val="008555AC"/>
    <w:rsid w:val="0085598D"/>
    <w:rsid w:val="00855D68"/>
    <w:rsid w:val="00855FB1"/>
    <w:rsid w:val="00855FD8"/>
    <w:rsid w:val="008563D7"/>
    <w:rsid w:val="00856C79"/>
    <w:rsid w:val="00856D05"/>
    <w:rsid w:val="008571F6"/>
    <w:rsid w:val="0085773E"/>
    <w:rsid w:val="0085787E"/>
    <w:rsid w:val="008578D2"/>
    <w:rsid w:val="0085799D"/>
    <w:rsid w:val="008601B3"/>
    <w:rsid w:val="0086057F"/>
    <w:rsid w:val="0086066C"/>
    <w:rsid w:val="008607B7"/>
    <w:rsid w:val="00860B11"/>
    <w:rsid w:val="0086141A"/>
    <w:rsid w:val="00861933"/>
    <w:rsid w:val="00861AD9"/>
    <w:rsid w:val="00861CCA"/>
    <w:rsid w:val="00862211"/>
    <w:rsid w:val="008625CF"/>
    <w:rsid w:val="0086261D"/>
    <w:rsid w:val="008627AB"/>
    <w:rsid w:val="008629A9"/>
    <w:rsid w:val="0086312F"/>
    <w:rsid w:val="008637B0"/>
    <w:rsid w:val="00863A90"/>
    <w:rsid w:val="00863BA8"/>
    <w:rsid w:val="00863C15"/>
    <w:rsid w:val="00865142"/>
    <w:rsid w:val="00865DA1"/>
    <w:rsid w:val="0086643E"/>
    <w:rsid w:val="00866C77"/>
    <w:rsid w:val="0086730D"/>
    <w:rsid w:val="0086797F"/>
    <w:rsid w:val="00867E4B"/>
    <w:rsid w:val="0087012B"/>
    <w:rsid w:val="008706D1"/>
    <w:rsid w:val="00870A91"/>
    <w:rsid w:val="00870BA7"/>
    <w:rsid w:val="00870E7C"/>
    <w:rsid w:val="0087124C"/>
    <w:rsid w:val="00871D1F"/>
    <w:rsid w:val="00871F64"/>
    <w:rsid w:val="008722F2"/>
    <w:rsid w:val="00872362"/>
    <w:rsid w:val="00873A0C"/>
    <w:rsid w:val="00873D76"/>
    <w:rsid w:val="00873DBD"/>
    <w:rsid w:val="00873E26"/>
    <w:rsid w:val="00873F15"/>
    <w:rsid w:val="00873F75"/>
    <w:rsid w:val="0087412D"/>
    <w:rsid w:val="0087459C"/>
    <w:rsid w:val="00874728"/>
    <w:rsid w:val="0087481C"/>
    <w:rsid w:val="00874D3E"/>
    <w:rsid w:val="00874E2F"/>
    <w:rsid w:val="00874FB4"/>
    <w:rsid w:val="0087523C"/>
    <w:rsid w:val="00875397"/>
    <w:rsid w:val="00875503"/>
    <w:rsid w:val="008755E6"/>
    <w:rsid w:val="00875E46"/>
    <w:rsid w:val="008760CD"/>
    <w:rsid w:val="008763C8"/>
    <w:rsid w:val="008768C7"/>
    <w:rsid w:val="00876A91"/>
    <w:rsid w:val="00876B09"/>
    <w:rsid w:val="0087718B"/>
    <w:rsid w:val="00877A1B"/>
    <w:rsid w:val="00880682"/>
    <w:rsid w:val="00881068"/>
    <w:rsid w:val="00881338"/>
    <w:rsid w:val="00881783"/>
    <w:rsid w:val="008818DE"/>
    <w:rsid w:val="00881A5E"/>
    <w:rsid w:val="00883027"/>
    <w:rsid w:val="00883B5B"/>
    <w:rsid w:val="00883C3D"/>
    <w:rsid w:val="00884607"/>
    <w:rsid w:val="00884927"/>
    <w:rsid w:val="0088495F"/>
    <w:rsid w:val="008849D3"/>
    <w:rsid w:val="00884A1D"/>
    <w:rsid w:val="00884F8D"/>
    <w:rsid w:val="00885180"/>
    <w:rsid w:val="00885BD8"/>
    <w:rsid w:val="00885E0E"/>
    <w:rsid w:val="00886408"/>
    <w:rsid w:val="0088698A"/>
    <w:rsid w:val="00886D6C"/>
    <w:rsid w:val="00886D7F"/>
    <w:rsid w:val="00886E50"/>
    <w:rsid w:val="00887216"/>
    <w:rsid w:val="00887885"/>
    <w:rsid w:val="008878E4"/>
    <w:rsid w:val="00887959"/>
    <w:rsid w:val="00887B1C"/>
    <w:rsid w:val="008903FA"/>
    <w:rsid w:val="00891A72"/>
    <w:rsid w:val="00891AFA"/>
    <w:rsid w:val="00891E2F"/>
    <w:rsid w:val="00892159"/>
    <w:rsid w:val="00892CA9"/>
    <w:rsid w:val="00893A16"/>
    <w:rsid w:val="0089497C"/>
    <w:rsid w:val="00894D59"/>
    <w:rsid w:val="00894F8B"/>
    <w:rsid w:val="008952BA"/>
    <w:rsid w:val="0089578A"/>
    <w:rsid w:val="008964ED"/>
    <w:rsid w:val="00896696"/>
    <w:rsid w:val="0089687D"/>
    <w:rsid w:val="008970ED"/>
    <w:rsid w:val="0089716A"/>
    <w:rsid w:val="008A0328"/>
    <w:rsid w:val="008A0589"/>
    <w:rsid w:val="008A09C4"/>
    <w:rsid w:val="008A0A6E"/>
    <w:rsid w:val="008A0D26"/>
    <w:rsid w:val="008A0E5E"/>
    <w:rsid w:val="008A100B"/>
    <w:rsid w:val="008A109B"/>
    <w:rsid w:val="008A15B5"/>
    <w:rsid w:val="008A2709"/>
    <w:rsid w:val="008A2D1B"/>
    <w:rsid w:val="008A3041"/>
    <w:rsid w:val="008A3321"/>
    <w:rsid w:val="008A3FC7"/>
    <w:rsid w:val="008A40A8"/>
    <w:rsid w:val="008A457D"/>
    <w:rsid w:val="008A4D86"/>
    <w:rsid w:val="008A51C1"/>
    <w:rsid w:val="008A5206"/>
    <w:rsid w:val="008A5AF4"/>
    <w:rsid w:val="008A5B5F"/>
    <w:rsid w:val="008A6338"/>
    <w:rsid w:val="008A6E36"/>
    <w:rsid w:val="008A6E7E"/>
    <w:rsid w:val="008A6F7F"/>
    <w:rsid w:val="008A72FB"/>
    <w:rsid w:val="008A7342"/>
    <w:rsid w:val="008B0EE7"/>
    <w:rsid w:val="008B100B"/>
    <w:rsid w:val="008B1338"/>
    <w:rsid w:val="008B13C3"/>
    <w:rsid w:val="008B1615"/>
    <w:rsid w:val="008B1CC2"/>
    <w:rsid w:val="008B1E77"/>
    <w:rsid w:val="008B253E"/>
    <w:rsid w:val="008B28C4"/>
    <w:rsid w:val="008B2BA8"/>
    <w:rsid w:val="008B3229"/>
    <w:rsid w:val="008B32B1"/>
    <w:rsid w:val="008B3714"/>
    <w:rsid w:val="008B3A34"/>
    <w:rsid w:val="008B4B04"/>
    <w:rsid w:val="008B4F87"/>
    <w:rsid w:val="008B519E"/>
    <w:rsid w:val="008B5ADE"/>
    <w:rsid w:val="008B63B6"/>
    <w:rsid w:val="008B6AF3"/>
    <w:rsid w:val="008B6BDA"/>
    <w:rsid w:val="008B70C2"/>
    <w:rsid w:val="008B76C5"/>
    <w:rsid w:val="008B7A57"/>
    <w:rsid w:val="008B7B9A"/>
    <w:rsid w:val="008B7FF6"/>
    <w:rsid w:val="008B7FF8"/>
    <w:rsid w:val="008C0789"/>
    <w:rsid w:val="008C07A2"/>
    <w:rsid w:val="008C08D5"/>
    <w:rsid w:val="008C0AF2"/>
    <w:rsid w:val="008C0ECB"/>
    <w:rsid w:val="008C12B4"/>
    <w:rsid w:val="008C14C0"/>
    <w:rsid w:val="008C1989"/>
    <w:rsid w:val="008C1E4C"/>
    <w:rsid w:val="008C20D7"/>
    <w:rsid w:val="008C275F"/>
    <w:rsid w:val="008C27B0"/>
    <w:rsid w:val="008C298C"/>
    <w:rsid w:val="008C3059"/>
    <w:rsid w:val="008C3130"/>
    <w:rsid w:val="008C3367"/>
    <w:rsid w:val="008C36D0"/>
    <w:rsid w:val="008C545F"/>
    <w:rsid w:val="008C581F"/>
    <w:rsid w:val="008C5BE6"/>
    <w:rsid w:val="008C5D6A"/>
    <w:rsid w:val="008C5F63"/>
    <w:rsid w:val="008C60CC"/>
    <w:rsid w:val="008C64B9"/>
    <w:rsid w:val="008C6575"/>
    <w:rsid w:val="008C680B"/>
    <w:rsid w:val="008C693B"/>
    <w:rsid w:val="008C737E"/>
    <w:rsid w:val="008C776B"/>
    <w:rsid w:val="008C7DA7"/>
    <w:rsid w:val="008D0195"/>
    <w:rsid w:val="008D0454"/>
    <w:rsid w:val="008D0CE9"/>
    <w:rsid w:val="008D1EA5"/>
    <w:rsid w:val="008D258C"/>
    <w:rsid w:val="008D3433"/>
    <w:rsid w:val="008D435C"/>
    <w:rsid w:val="008D456B"/>
    <w:rsid w:val="008D4A70"/>
    <w:rsid w:val="008D4B07"/>
    <w:rsid w:val="008D4D79"/>
    <w:rsid w:val="008D652D"/>
    <w:rsid w:val="008D685A"/>
    <w:rsid w:val="008D69C4"/>
    <w:rsid w:val="008D7AEF"/>
    <w:rsid w:val="008D7C55"/>
    <w:rsid w:val="008E037D"/>
    <w:rsid w:val="008E0695"/>
    <w:rsid w:val="008E0754"/>
    <w:rsid w:val="008E0A96"/>
    <w:rsid w:val="008E0EF4"/>
    <w:rsid w:val="008E1582"/>
    <w:rsid w:val="008E16FD"/>
    <w:rsid w:val="008E1826"/>
    <w:rsid w:val="008E190E"/>
    <w:rsid w:val="008E1F4F"/>
    <w:rsid w:val="008E2314"/>
    <w:rsid w:val="008E27B8"/>
    <w:rsid w:val="008E2A84"/>
    <w:rsid w:val="008E2F42"/>
    <w:rsid w:val="008E30E2"/>
    <w:rsid w:val="008E3D6B"/>
    <w:rsid w:val="008E41CB"/>
    <w:rsid w:val="008E445F"/>
    <w:rsid w:val="008E4588"/>
    <w:rsid w:val="008E4E96"/>
    <w:rsid w:val="008E5077"/>
    <w:rsid w:val="008E5179"/>
    <w:rsid w:val="008E540C"/>
    <w:rsid w:val="008E556B"/>
    <w:rsid w:val="008E5757"/>
    <w:rsid w:val="008E58AD"/>
    <w:rsid w:val="008E5C2A"/>
    <w:rsid w:val="008E638F"/>
    <w:rsid w:val="008E6536"/>
    <w:rsid w:val="008E6652"/>
    <w:rsid w:val="008E686D"/>
    <w:rsid w:val="008E6C06"/>
    <w:rsid w:val="008E7087"/>
    <w:rsid w:val="008E7726"/>
    <w:rsid w:val="008E78B5"/>
    <w:rsid w:val="008E7EA3"/>
    <w:rsid w:val="008F02BA"/>
    <w:rsid w:val="008F0312"/>
    <w:rsid w:val="008F03D2"/>
    <w:rsid w:val="008F0541"/>
    <w:rsid w:val="008F0ADD"/>
    <w:rsid w:val="008F0B5B"/>
    <w:rsid w:val="008F0DF3"/>
    <w:rsid w:val="008F1500"/>
    <w:rsid w:val="008F1A9D"/>
    <w:rsid w:val="008F1E4F"/>
    <w:rsid w:val="008F1F70"/>
    <w:rsid w:val="008F2129"/>
    <w:rsid w:val="008F2194"/>
    <w:rsid w:val="008F294D"/>
    <w:rsid w:val="008F2A09"/>
    <w:rsid w:val="008F2D7F"/>
    <w:rsid w:val="008F3672"/>
    <w:rsid w:val="008F3BF5"/>
    <w:rsid w:val="008F3F42"/>
    <w:rsid w:val="008F42D9"/>
    <w:rsid w:val="008F47C1"/>
    <w:rsid w:val="008F4B4E"/>
    <w:rsid w:val="008F4DB1"/>
    <w:rsid w:val="008F4F59"/>
    <w:rsid w:val="008F503A"/>
    <w:rsid w:val="008F542C"/>
    <w:rsid w:val="008F56DF"/>
    <w:rsid w:val="008F5AED"/>
    <w:rsid w:val="008F5D4E"/>
    <w:rsid w:val="008F5D88"/>
    <w:rsid w:val="008F5E3D"/>
    <w:rsid w:val="008F5EC8"/>
    <w:rsid w:val="008F63E8"/>
    <w:rsid w:val="008F6766"/>
    <w:rsid w:val="008F779B"/>
    <w:rsid w:val="008F7925"/>
    <w:rsid w:val="008F798E"/>
    <w:rsid w:val="008F7A9D"/>
    <w:rsid w:val="008F7CDA"/>
    <w:rsid w:val="008F7DD4"/>
    <w:rsid w:val="008F7FB4"/>
    <w:rsid w:val="009002F9"/>
    <w:rsid w:val="009003E3"/>
    <w:rsid w:val="0090048B"/>
    <w:rsid w:val="009007A8"/>
    <w:rsid w:val="00900C64"/>
    <w:rsid w:val="00901279"/>
    <w:rsid w:val="0090149F"/>
    <w:rsid w:val="00901533"/>
    <w:rsid w:val="009017CB"/>
    <w:rsid w:val="009018B7"/>
    <w:rsid w:val="009019B1"/>
    <w:rsid w:val="009019B3"/>
    <w:rsid w:val="00901C12"/>
    <w:rsid w:val="00901DC3"/>
    <w:rsid w:val="00901E50"/>
    <w:rsid w:val="00902927"/>
    <w:rsid w:val="00902AF0"/>
    <w:rsid w:val="00902AF4"/>
    <w:rsid w:val="00902CDA"/>
    <w:rsid w:val="009041F9"/>
    <w:rsid w:val="009042BE"/>
    <w:rsid w:val="009047A1"/>
    <w:rsid w:val="009055F7"/>
    <w:rsid w:val="00905B8F"/>
    <w:rsid w:val="0090669D"/>
    <w:rsid w:val="0090677A"/>
    <w:rsid w:val="0090677B"/>
    <w:rsid w:val="009067AB"/>
    <w:rsid w:val="009073D2"/>
    <w:rsid w:val="00907825"/>
    <w:rsid w:val="00907D42"/>
    <w:rsid w:val="00907D48"/>
    <w:rsid w:val="00907E1C"/>
    <w:rsid w:val="00910062"/>
    <w:rsid w:val="009103FF"/>
    <w:rsid w:val="0091237F"/>
    <w:rsid w:val="009127BA"/>
    <w:rsid w:val="0091306B"/>
    <w:rsid w:val="0091366C"/>
    <w:rsid w:val="0091388C"/>
    <w:rsid w:val="00914029"/>
    <w:rsid w:val="00914407"/>
    <w:rsid w:val="00914B70"/>
    <w:rsid w:val="0091553C"/>
    <w:rsid w:val="00915AD8"/>
    <w:rsid w:val="00915FCE"/>
    <w:rsid w:val="0091620C"/>
    <w:rsid w:val="009169F5"/>
    <w:rsid w:val="00916F61"/>
    <w:rsid w:val="009175AD"/>
    <w:rsid w:val="00920339"/>
    <w:rsid w:val="00920563"/>
    <w:rsid w:val="00920FF2"/>
    <w:rsid w:val="009220FE"/>
    <w:rsid w:val="009223A9"/>
    <w:rsid w:val="00922784"/>
    <w:rsid w:val="0092289D"/>
    <w:rsid w:val="00922C84"/>
    <w:rsid w:val="00924373"/>
    <w:rsid w:val="00924549"/>
    <w:rsid w:val="00924789"/>
    <w:rsid w:val="009247AD"/>
    <w:rsid w:val="009248B5"/>
    <w:rsid w:val="0092496E"/>
    <w:rsid w:val="00924A81"/>
    <w:rsid w:val="00924AC6"/>
    <w:rsid w:val="00924BDF"/>
    <w:rsid w:val="00924C00"/>
    <w:rsid w:val="00924DEE"/>
    <w:rsid w:val="00925387"/>
    <w:rsid w:val="00925436"/>
    <w:rsid w:val="009256C9"/>
    <w:rsid w:val="00925B3F"/>
    <w:rsid w:val="00925B61"/>
    <w:rsid w:val="009261EF"/>
    <w:rsid w:val="009266F0"/>
    <w:rsid w:val="009267FD"/>
    <w:rsid w:val="0092699D"/>
    <w:rsid w:val="00926A48"/>
    <w:rsid w:val="00926FFA"/>
    <w:rsid w:val="00927310"/>
    <w:rsid w:val="00927C98"/>
    <w:rsid w:val="009301E1"/>
    <w:rsid w:val="0093082B"/>
    <w:rsid w:val="009308A0"/>
    <w:rsid w:val="009308F8"/>
    <w:rsid w:val="00930DB3"/>
    <w:rsid w:val="00930E01"/>
    <w:rsid w:val="0093150A"/>
    <w:rsid w:val="00931695"/>
    <w:rsid w:val="00931725"/>
    <w:rsid w:val="00931DD5"/>
    <w:rsid w:val="0093204D"/>
    <w:rsid w:val="00932474"/>
    <w:rsid w:val="00932914"/>
    <w:rsid w:val="00932B3C"/>
    <w:rsid w:val="00932DD0"/>
    <w:rsid w:val="00932F77"/>
    <w:rsid w:val="0093334C"/>
    <w:rsid w:val="009334DF"/>
    <w:rsid w:val="00933880"/>
    <w:rsid w:val="009339F2"/>
    <w:rsid w:val="00933BAA"/>
    <w:rsid w:val="00933E2C"/>
    <w:rsid w:val="00934AA7"/>
    <w:rsid w:val="009351BC"/>
    <w:rsid w:val="009352B6"/>
    <w:rsid w:val="009354D0"/>
    <w:rsid w:val="00935989"/>
    <w:rsid w:val="00935D2A"/>
    <w:rsid w:val="0093607E"/>
    <w:rsid w:val="00936300"/>
    <w:rsid w:val="009363B4"/>
    <w:rsid w:val="00936583"/>
    <w:rsid w:val="00936DA8"/>
    <w:rsid w:val="00936DB4"/>
    <w:rsid w:val="00936DE5"/>
    <w:rsid w:val="0093732C"/>
    <w:rsid w:val="0093737D"/>
    <w:rsid w:val="009378A5"/>
    <w:rsid w:val="00937943"/>
    <w:rsid w:val="00937F65"/>
    <w:rsid w:val="00937FF7"/>
    <w:rsid w:val="0094008F"/>
    <w:rsid w:val="009406A0"/>
    <w:rsid w:val="009409E8"/>
    <w:rsid w:val="00940C1D"/>
    <w:rsid w:val="009410E4"/>
    <w:rsid w:val="009414C6"/>
    <w:rsid w:val="0094150A"/>
    <w:rsid w:val="00941739"/>
    <w:rsid w:val="00941D1C"/>
    <w:rsid w:val="00941DB1"/>
    <w:rsid w:val="00941F3E"/>
    <w:rsid w:val="009428F0"/>
    <w:rsid w:val="00942C1B"/>
    <w:rsid w:val="00942CD1"/>
    <w:rsid w:val="00942D45"/>
    <w:rsid w:val="00943424"/>
    <w:rsid w:val="00943AEC"/>
    <w:rsid w:val="00943D35"/>
    <w:rsid w:val="00943EA8"/>
    <w:rsid w:val="0094413D"/>
    <w:rsid w:val="0094468A"/>
    <w:rsid w:val="00944BB9"/>
    <w:rsid w:val="00944CAB"/>
    <w:rsid w:val="00945651"/>
    <w:rsid w:val="00945DDC"/>
    <w:rsid w:val="00946B23"/>
    <w:rsid w:val="00947190"/>
    <w:rsid w:val="00947221"/>
    <w:rsid w:val="00947611"/>
    <w:rsid w:val="00947885"/>
    <w:rsid w:val="009479EF"/>
    <w:rsid w:val="00950189"/>
    <w:rsid w:val="009504BE"/>
    <w:rsid w:val="0095060F"/>
    <w:rsid w:val="00950A73"/>
    <w:rsid w:val="00950D80"/>
    <w:rsid w:val="00951377"/>
    <w:rsid w:val="00951871"/>
    <w:rsid w:val="00951B20"/>
    <w:rsid w:val="00951C4D"/>
    <w:rsid w:val="00951DD0"/>
    <w:rsid w:val="00951F0E"/>
    <w:rsid w:val="009520CB"/>
    <w:rsid w:val="00952208"/>
    <w:rsid w:val="00952604"/>
    <w:rsid w:val="0095311C"/>
    <w:rsid w:val="009533A6"/>
    <w:rsid w:val="00953A57"/>
    <w:rsid w:val="00953E16"/>
    <w:rsid w:val="00953E82"/>
    <w:rsid w:val="0095402D"/>
    <w:rsid w:val="009541B7"/>
    <w:rsid w:val="009543EB"/>
    <w:rsid w:val="00954A05"/>
    <w:rsid w:val="00954FA4"/>
    <w:rsid w:val="00955E53"/>
    <w:rsid w:val="00955EEB"/>
    <w:rsid w:val="009560B3"/>
    <w:rsid w:val="009567E0"/>
    <w:rsid w:val="009567F4"/>
    <w:rsid w:val="00956CB5"/>
    <w:rsid w:val="00956D1D"/>
    <w:rsid w:val="00957192"/>
    <w:rsid w:val="0096000C"/>
    <w:rsid w:val="00960328"/>
    <w:rsid w:val="009607D4"/>
    <w:rsid w:val="0096090F"/>
    <w:rsid w:val="00960BCE"/>
    <w:rsid w:val="0096127D"/>
    <w:rsid w:val="009613DA"/>
    <w:rsid w:val="009622E5"/>
    <w:rsid w:val="009623C9"/>
    <w:rsid w:val="00962723"/>
    <w:rsid w:val="009635C8"/>
    <w:rsid w:val="0096393E"/>
    <w:rsid w:val="00963AE0"/>
    <w:rsid w:val="009647ED"/>
    <w:rsid w:val="00964919"/>
    <w:rsid w:val="00964C81"/>
    <w:rsid w:val="0096524C"/>
    <w:rsid w:val="009652C4"/>
    <w:rsid w:val="009653AA"/>
    <w:rsid w:val="00965EE8"/>
    <w:rsid w:val="009661C9"/>
    <w:rsid w:val="009663D5"/>
    <w:rsid w:val="009666D0"/>
    <w:rsid w:val="00966AD0"/>
    <w:rsid w:val="00966D30"/>
    <w:rsid w:val="00966DD7"/>
    <w:rsid w:val="00966E7E"/>
    <w:rsid w:val="00966EBF"/>
    <w:rsid w:val="009673C9"/>
    <w:rsid w:val="00967F0D"/>
    <w:rsid w:val="00970023"/>
    <w:rsid w:val="009714C1"/>
    <w:rsid w:val="00971C8A"/>
    <w:rsid w:val="009725A7"/>
    <w:rsid w:val="00972A91"/>
    <w:rsid w:val="009730E1"/>
    <w:rsid w:val="0097317A"/>
    <w:rsid w:val="00973AF1"/>
    <w:rsid w:val="009742B3"/>
    <w:rsid w:val="00974804"/>
    <w:rsid w:val="009749D2"/>
    <w:rsid w:val="00974ADD"/>
    <w:rsid w:val="00974B69"/>
    <w:rsid w:val="00974D37"/>
    <w:rsid w:val="00974F3D"/>
    <w:rsid w:val="009759D8"/>
    <w:rsid w:val="00976130"/>
    <w:rsid w:val="00976D7A"/>
    <w:rsid w:val="0097724F"/>
    <w:rsid w:val="009774A1"/>
    <w:rsid w:val="00977715"/>
    <w:rsid w:val="00977A57"/>
    <w:rsid w:val="00977DD9"/>
    <w:rsid w:val="00980188"/>
    <w:rsid w:val="0098021E"/>
    <w:rsid w:val="0098092F"/>
    <w:rsid w:val="00980937"/>
    <w:rsid w:val="00980BD7"/>
    <w:rsid w:val="00980E0B"/>
    <w:rsid w:val="00980E98"/>
    <w:rsid w:val="009819EE"/>
    <w:rsid w:val="00981FA4"/>
    <w:rsid w:val="009825E7"/>
    <w:rsid w:val="009835B3"/>
    <w:rsid w:val="00983BCA"/>
    <w:rsid w:val="0098404A"/>
    <w:rsid w:val="00984510"/>
    <w:rsid w:val="00984599"/>
    <w:rsid w:val="0098484D"/>
    <w:rsid w:val="00984C0D"/>
    <w:rsid w:val="009853D0"/>
    <w:rsid w:val="00986165"/>
    <w:rsid w:val="00986176"/>
    <w:rsid w:val="0098649D"/>
    <w:rsid w:val="00987479"/>
    <w:rsid w:val="00987615"/>
    <w:rsid w:val="009876A1"/>
    <w:rsid w:val="00987BD9"/>
    <w:rsid w:val="00987E43"/>
    <w:rsid w:val="00990078"/>
    <w:rsid w:val="0099015A"/>
    <w:rsid w:val="009903A8"/>
    <w:rsid w:val="00990619"/>
    <w:rsid w:val="00990684"/>
    <w:rsid w:val="0099082D"/>
    <w:rsid w:val="009908E2"/>
    <w:rsid w:val="00990951"/>
    <w:rsid w:val="00990CB9"/>
    <w:rsid w:val="009916AF"/>
    <w:rsid w:val="0099288F"/>
    <w:rsid w:val="00992D8B"/>
    <w:rsid w:val="009932D1"/>
    <w:rsid w:val="009937A4"/>
    <w:rsid w:val="00993A61"/>
    <w:rsid w:val="00994405"/>
    <w:rsid w:val="00994F1D"/>
    <w:rsid w:val="0099530B"/>
    <w:rsid w:val="00995823"/>
    <w:rsid w:val="009958A2"/>
    <w:rsid w:val="00995ADA"/>
    <w:rsid w:val="00995B64"/>
    <w:rsid w:val="00995F7A"/>
    <w:rsid w:val="00996125"/>
    <w:rsid w:val="00996277"/>
    <w:rsid w:val="0099658D"/>
    <w:rsid w:val="009965B9"/>
    <w:rsid w:val="00996B11"/>
    <w:rsid w:val="00996BA4"/>
    <w:rsid w:val="0099706D"/>
    <w:rsid w:val="009977EF"/>
    <w:rsid w:val="0099785F"/>
    <w:rsid w:val="00997972"/>
    <w:rsid w:val="00997D11"/>
    <w:rsid w:val="009A06CF"/>
    <w:rsid w:val="009A0C31"/>
    <w:rsid w:val="009A0D4A"/>
    <w:rsid w:val="009A0DF0"/>
    <w:rsid w:val="009A0E50"/>
    <w:rsid w:val="009A123C"/>
    <w:rsid w:val="009A1535"/>
    <w:rsid w:val="009A1642"/>
    <w:rsid w:val="009A18CB"/>
    <w:rsid w:val="009A1945"/>
    <w:rsid w:val="009A199C"/>
    <w:rsid w:val="009A1E07"/>
    <w:rsid w:val="009A2455"/>
    <w:rsid w:val="009A263A"/>
    <w:rsid w:val="009A2A37"/>
    <w:rsid w:val="009A2CAD"/>
    <w:rsid w:val="009A2E04"/>
    <w:rsid w:val="009A2FDE"/>
    <w:rsid w:val="009A37AD"/>
    <w:rsid w:val="009A383B"/>
    <w:rsid w:val="009A39FE"/>
    <w:rsid w:val="009A3B96"/>
    <w:rsid w:val="009A410C"/>
    <w:rsid w:val="009A4455"/>
    <w:rsid w:val="009A4B70"/>
    <w:rsid w:val="009A4BD5"/>
    <w:rsid w:val="009A4ED1"/>
    <w:rsid w:val="009A587D"/>
    <w:rsid w:val="009A5C5B"/>
    <w:rsid w:val="009A5E51"/>
    <w:rsid w:val="009A5EFA"/>
    <w:rsid w:val="009A6168"/>
    <w:rsid w:val="009A61A0"/>
    <w:rsid w:val="009A63F6"/>
    <w:rsid w:val="009A64E0"/>
    <w:rsid w:val="009A7449"/>
    <w:rsid w:val="009A7475"/>
    <w:rsid w:val="009A74E3"/>
    <w:rsid w:val="009A79B4"/>
    <w:rsid w:val="009B050E"/>
    <w:rsid w:val="009B0777"/>
    <w:rsid w:val="009B0F07"/>
    <w:rsid w:val="009B0FDE"/>
    <w:rsid w:val="009B151C"/>
    <w:rsid w:val="009B1714"/>
    <w:rsid w:val="009B2002"/>
    <w:rsid w:val="009B2871"/>
    <w:rsid w:val="009B3259"/>
    <w:rsid w:val="009B362F"/>
    <w:rsid w:val="009B36B8"/>
    <w:rsid w:val="009B3B30"/>
    <w:rsid w:val="009B433E"/>
    <w:rsid w:val="009B456F"/>
    <w:rsid w:val="009B4865"/>
    <w:rsid w:val="009B54C4"/>
    <w:rsid w:val="009B55AE"/>
    <w:rsid w:val="009B6353"/>
    <w:rsid w:val="009B68EA"/>
    <w:rsid w:val="009B68FA"/>
    <w:rsid w:val="009B6987"/>
    <w:rsid w:val="009B6F3A"/>
    <w:rsid w:val="009B7261"/>
    <w:rsid w:val="009B7295"/>
    <w:rsid w:val="009B7352"/>
    <w:rsid w:val="009B73B4"/>
    <w:rsid w:val="009C0400"/>
    <w:rsid w:val="009C065A"/>
    <w:rsid w:val="009C07F3"/>
    <w:rsid w:val="009C0938"/>
    <w:rsid w:val="009C1001"/>
    <w:rsid w:val="009C13F8"/>
    <w:rsid w:val="009C17CA"/>
    <w:rsid w:val="009C1EE5"/>
    <w:rsid w:val="009C2C68"/>
    <w:rsid w:val="009C33BD"/>
    <w:rsid w:val="009C355A"/>
    <w:rsid w:val="009C38B1"/>
    <w:rsid w:val="009C38D9"/>
    <w:rsid w:val="009C3B8A"/>
    <w:rsid w:val="009C3F70"/>
    <w:rsid w:val="009C41FF"/>
    <w:rsid w:val="009C479F"/>
    <w:rsid w:val="009C48A1"/>
    <w:rsid w:val="009C5567"/>
    <w:rsid w:val="009C58B2"/>
    <w:rsid w:val="009C5C92"/>
    <w:rsid w:val="009C5D5D"/>
    <w:rsid w:val="009C5EAA"/>
    <w:rsid w:val="009C6547"/>
    <w:rsid w:val="009C6A56"/>
    <w:rsid w:val="009C70B1"/>
    <w:rsid w:val="009C7108"/>
    <w:rsid w:val="009C724F"/>
    <w:rsid w:val="009C7CE3"/>
    <w:rsid w:val="009C7E22"/>
    <w:rsid w:val="009C7E37"/>
    <w:rsid w:val="009C7E48"/>
    <w:rsid w:val="009D00A9"/>
    <w:rsid w:val="009D099B"/>
    <w:rsid w:val="009D0B43"/>
    <w:rsid w:val="009D0C94"/>
    <w:rsid w:val="009D0E01"/>
    <w:rsid w:val="009D10C8"/>
    <w:rsid w:val="009D1981"/>
    <w:rsid w:val="009D1A70"/>
    <w:rsid w:val="009D1EF6"/>
    <w:rsid w:val="009D2128"/>
    <w:rsid w:val="009D2261"/>
    <w:rsid w:val="009D2933"/>
    <w:rsid w:val="009D2979"/>
    <w:rsid w:val="009D2B77"/>
    <w:rsid w:val="009D322F"/>
    <w:rsid w:val="009D396E"/>
    <w:rsid w:val="009D3A91"/>
    <w:rsid w:val="009D3BE6"/>
    <w:rsid w:val="009D4055"/>
    <w:rsid w:val="009D4B9D"/>
    <w:rsid w:val="009D4F43"/>
    <w:rsid w:val="009D5A0C"/>
    <w:rsid w:val="009D5F86"/>
    <w:rsid w:val="009D6569"/>
    <w:rsid w:val="009D66A5"/>
    <w:rsid w:val="009D676F"/>
    <w:rsid w:val="009D6FCF"/>
    <w:rsid w:val="009D7667"/>
    <w:rsid w:val="009D7A39"/>
    <w:rsid w:val="009E036E"/>
    <w:rsid w:val="009E0528"/>
    <w:rsid w:val="009E06D9"/>
    <w:rsid w:val="009E08DA"/>
    <w:rsid w:val="009E0BF3"/>
    <w:rsid w:val="009E0C1F"/>
    <w:rsid w:val="009E1082"/>
    <w:rsid w:val="009E1155"/>
    <w:rsid w:val="009E1402"/>
    <w:rsid w:val="009E1AE0"/>
    <w:rsid w:val="009E1CE5"/>
    <w:rsid w:val="009E3003"/>
    <w:rsid w:val="009E349A"/>
    <w:rsid w:val="009E3634"/>
    <w:rsid w:val="009E3DC0"/>
    <w:rsid w:val="009E41F9"/>
    <w:rsid w:val="009E55E4"/>
    <w:rsid w:val="009E5610"/>
    <w:rsid w:val="009E6027"/>
    <w:rsid w:val="009E61F5"/>
    <w:rsid w:val="009E65C7"/>
    <w:rsid w:val="009E688A"/>
    <w:rsid w:val="009E6AA0"/>
    <w:rsid w:val="009E6BBA"/>
    <w:rsid w:val="009E6CF1"/>
    <w:rsid w:val="009E6E1C"/>
    <w:rsid w:val="009E714C"/>
    <w:rsid w:val="009E71F4"/>
    <w:rsid w:val="009E751E"/>
    <w:rsid w:val="009E775E"/>
    <w:rsid w:val="009E7794"/>
    <w:rsid w:val="009E7AB0"/>
    <w:rsid w:val="009E7C6C"/>
    <w:rsid w:val="009F0727"/>
    <w:rsid w:val="009F0B56"/>
    <w:rsid w:val="009F0CFD"/>
    <w:rsid w:val="009F142B"/>
    <w:rsid w:val="009F167C"/>
    <w:rsid w:val="009F1958"/>
    <w:rsid w:val="009F1B96"/>
    <w:rsid w:val="009F2003"/>
    <w:rsid w:val="009F2174"/>
    <w:rsid w:val="009F235D"/>
    <w:rsid w:val="009F247B"/>
    <w:rsid w:val="009F2583"/>
    <w:rsid w:val="009F2645"/>
    <w:rsid w:val="009F2788"/>
    <w:rsid w:val="009F2BBC"/>
    <w:rsid w:val="009F3296"/>
    <w:rsid w:val="009F32F0"/>
    <w:rsid w:val="009F34F6"/>
    <w:rsid w:val="009F3A59"/>
    <w:rsid w:val="009F3FA5"/>
    <w:rsid w:val="009F4018"/>
    <w:rsid w:val="009F437C"/>
    <w:rsid w:val="009F4523"/>
    <w:rsid w:val="009F4D5F"/>
    <w:rsid w:val="009F51CA"/>
    <w:rsid w:val="009F51D6"/>
    <w:rsid w:val="009F56F0"/>
    <w:rsid w:val="009F5AC8"/>
    <w:rsid w:val="009F5D3F"/>
    <w:rsid w:val="009F5E4B"/>
    <w:rsid w:val="009F628B"/>
    <w:rsid w:val="009F63B6"/>
    <w:rsid w:val="009F695E"/>
    <w:rsid w:val="009F7790"/>
    <w:rsid w:val="00A01344"/>
    <w:rsid w:val="00A01D6C"/>
    <w:rsid w:val="00A01E98"/>
    <w:rsid w:val="00A025A6"/>
    <w:rsid w:val="00A02817"/>
    <w:rsid w:val="00A02CE9"/>
    <w:rsid w:val="00A033F8"/>
    <w:rsid w:val="00A037A0"/>
    <w:rsid w:val="00A03BE0"/>
    <w:rsid w:val="00A04273"/>
    <w:rsid w:val="00A04827"/>
    <w:rsid w:val="00A05093"/>
    <w:rsid w:val="00A05646"/>
    <w:rsid w:val="00A058C8"/>
    <w:rsid w:val="00A05A7C"/>
    <w:rsid w:val="00A05ECF"/>
    <w:rsid w:val="00A06080"/>
    <w:rsid w:val="00A06141"/>
    <w:rsid w:val="00A06C1C"/>
    <w:rsid w:val="00A06EB4"/>
    <w:rsid w:val="00A0756C"/>
    <w:rsid w:val="00A07C74"/>
    <w:rsid w:val="00A07DAF"/>
    <w:rsid w:val="00A10114"/>
    <w:rsid w:val="00A101EB"/>
    <w:rsid w:val="00A102FB"/>
    <w:rsid w:val="00A106D1"/>
    <w:rsid w:val="00A1072D"/>
    <w:rsid w:val="00A107E6"/>
    <w:rsid w:val="00A1106B"/>
    <w:rsid w:val="00A112B2"/>
    <w:rsid w:val="00A1207F"/>
    <w:rsid w:val="00A120BA"/>
    <w:rsid w:val="00A1231D"/>
    <w:rsid w:val="00A12F6B"/>
    <w:rsid w:val="00A13091"/>
    <w:rsid w:val="00A130BD"/>
    <w:rsid w:val="00A13387"/>
    <w:rsid w:val="00A13715"/>
    <w:rsid w:val="00A13762"/>
    <w:rsid w:val="00A1389D"/>
    <w:rsid w:val="00A13FEA"/>
    <w:rsid w:val="00A14030"/>
    <w:rsid w:val="00A146D1"/>
    <w:rsid w:val="00A1474A"/>
    <w:rsid w:val="00A14D48"/>
    <w:rsid w:val="00A14D8A"/>
    <w:rsid w:val="00A15128"/>
    <w:rsid w:val="00A15430"/>
    <w:rsid w:val="00A165B9"/>
    <w:rsid w:val="00A16926"/>
    <w:rsid w:val="00A16B29"/>
    <w:rsid w:val="00A16BB5"/>
    <w:rsid w:val="00A17058"/>
    <w:rsid w:val="00A170B1"/>
    <w:rsid w:val="00A17186"/>
    <w:rsid w:val="00A17547"/>
    <w:rsid w:val="00A17E70"/>
    <w:rsid w:val="00A20AD4"/>
    <w:rsid w:val="00A20C58"/>
    <w:rsid w:val="00A20CB9"/>
    <w:rsid w:val="00A20EB4"/>
    <w:rsid w:val="00A212E7"/>
    <w:rsid w:val="00A219DB"/>
    <w:rsid w:val="00A21B61"/>
    <w:rsid w:val="00A2273B"/>
    <w:rsid w:val="00A23008"/>
    <w:rsid w:val="00A23626"/>
    <w:rsid w:val="00A236B2"/>
    <w:rsid w:val="00A23812"/>
    <w:rsid w:val="00A2383E"/>
    <w:rsid w:val="00A23DCC"/>
    <w:rsid w:val="00A2430C"/>
    <w:rsid w:val="00A249ED"/>
    <w:rsid w:val="00A24A96"/>
    <w:rsid w:val="00A24F11"/>
    <w:rsid w:val="00A25CFB"/>
    <w:rsid w:val="00A261B0"/>
    <w:rsid w:val="00A262F8"/>
    <w:rsid w:val="00A2643B"/>
    <w:rsid w:val="00A267C8"/>
    <w:rsid w:val="00A268B9"/>
    <w:rsid w:val="00A2699C"/>
    <w:rsid w:val="00A26B8C"/>
    <w:rsid w:val="00A26EF1"/>
    <w:rsid w:val="00A27997"/>
    <w:rsid w:val="00A27FCF"/>
    <w:rsid w:val="00A30689"/>
    <w:rsid w:val="00A31253"/>
    <w:rsid w:val="00A314FA"/>
    <w:rsid w:val="00A316E6"/>
    <w:rsid w:val="00A31B8B"/>
    <w:rsid w:val="00A31E8D"/>
    <w:rsid w:val="00A320D2"/>
    <w:rsid w:val="00A3234E"/>
    <w:rsid w:val="00A32505"/>
    <w:rsid w:val="00A32D38"/>
    <w:rsid w:val="00A335D6"/>
    <w:rsid w:val="00A338F1"/>
    <w:rsid w:val="00A33B32"/>
    <w:rsid w:val="00A33EB6"/>
    <w:rsid w:val="00A34231"/>
    <w:rsid w:val="00A34586"/>
    <w:rsid w:val="00A34A8F"/>
    <w:rsid w:val="00A34ACB"/>
    <w:rsid w:val="00A35458"/>
    <w:rsid w:val="00A354DB"/>
    <w:rsid w:val="00A35E1A"/>
    <w:rsid w:val="00A3629B"/>
    <w:rsid w:val="00A36362"/>
    <w:rsid w:val="00A36F65"/>
    <w:rsid w:val="00A37713"/>
    <w:rsid w:val="00A37961"/>
    <w:rsid w:val="00A3797E"/>
    <w:rsid w:val="00A37BCF"/>
    <w:rsid w:val="00A37CA0"/>
    <w:rsid w:val="00A40EC7"/>
    <w:rsid w:val="00A41122"/>
    <w:rsid w:val="00A4129D"/>
    <w:rsid w:val="00A41ED2"/>
    <w:rsid w:val="00A41F7D"/>
    <w:rsid w:val="00A423B2"/>
    <w:rsid w:val="00A42C58"/>
    <w:rsid w:val="00A43152"/>
    <w:rsid w:val="00A448EF"/>
    <w:rsid w:val="00A4516F"/>
    <w:rsid w:val="00A452BA"/>
    <w:rsid w:val="00A45637"/>
    <w:rsid w:val="00A457E8"/>
    <w:rsid w:val="00A459FB"/>
    <w:rsid w:val="00A45A68"/>
    <w:rsid w:val="00A460CE"/>
    <w:rsid w:val="00A460CF"/>
    <w:rsid w:val="00A46161"/>
    <w:rsid w:val="00A466A1"/>
    <w:rsid w:val="00A4691C"/>
    <w:rsid w:val="00A46CAB"/>
    <w:rsid w:val="00A470E2"/>
    <w:rsid w:val="00A4775F"/>
    <w:rsid w:val="00A47CA1"/>
    <w:rsid w:val="00A47CC8"/>
    <w:rsid w:val="00A47EF3"/>
    <w:rsid w:val="00A50B58"/>
    <w:rsid w:val="00A50E07"/>
    <w:rsid w:val="00A50F5E"/>
    <w:rsid w:val="00A50F85"/>
    <w:rsid w:val="00A5113B"/>
    <w:rsid w:val="00A51408"/>
    <w:rsid w:val="00A51782"/>
    <w:rsid w:val="00A52636"/>
    <w:rsid w:val="00A52855"/>
    <w:rsid w:val="00A5353C"/>
    <w:rsid w:val="00A53713"/>
    <w:rsid w:val="00A537CB"/>
    <w:rsid w:val="00A5393E"/>
    <w:rsid w:val="00A53A3C"/>
    <w:rsid w:val="00A53EA4"/>
    <w:rsid w:val="00A53F9E"/>
    <w:rsid w:val="00A543E5"/>
    <w:rsid w:val="00A543FF"/>
    <w:rsid w:val="00A54C2E"/>
    <w:rsid w:val="00A54C98"/>
    <w:rsid w:val="00A54E7D"/>
    <w:rsid w:val="00A565D2"/>
    <w:rsid w:val="00A56755"/>
    <w:rsid w:val="00A56E11"/>
    <w:rsid w:val="00A578F3"/>
    <w:rsid w:val="00A57BCD"/>
    <w:rsid w:val="00A57FB3"/>
    <w:rsid w:val="00A600CD"/>
    <w:rsid w:val="00A60383"/>
    <w:rsid w:val="00A60841"/>
    <w:rsid w:val="00A60EA7"/>
    <w:rsid w:val="00A610C0"/>
    <w:rsid w:val="00A61429"/>
    <w:rsid w:val="00A616CF"/>
    <w:rsid w:val="00A61962"/>
    <w:rsid w:val="00A61AD1"/>
    <w:rsid w:val="00A61B5C"/>
    <w:rsid w:val="00A61E93"/>
    <w:rsid w:val="00A62147"/>
    <w:rsid w:val="00A62278"/>
    <w:rsid w:val="00A627CB"/>
    <w:rsid w:val="00A62ADC"/>
    <w:rsid w:val="00A62D0C"/>
    <w:rsid w:val="00A62DAD"/>
    <w:rsid w:val="00A6304C"/>
    <w:rsid w:val="00A6484B"/>
    <w:rsid w:val="00A64EF1"/>
    <w:rsid w:val="00A6538B"/>
    <w:rsid w:val="00A655C7"/>
    <w:rsid w:val="00A656AE"/>
    <w:rsid w:val="00A65B95"/>
    <w:rsid w:val="00A65CCD"/>
    <w:rsid w:val="00A6636F"/>
    <w:rsid w:val="00A6648D"/>
    <w:rsid w:val="00A666A7"/>
    <w:rsid w:val="00A67050"/>
    <w:rsid w:val="00A67311"/>
    <w:rsid w:val="00A67881"/>
    <w:rsid w:val="00A679BB"/>
    <w:rsid w:val="00A67B76"/>
    <w:rsid w:val="00A67E65"/>
    <w:rsid w:val="00A7001C"/>
    <w:rsid w:val="00A704A2"/>
    <w:rsid w:val="00A7054E"/>
    <w:rsid w:val="00A7072A"/>
    <w:rsid w:val="00A711F5"/>
    <w:rsid w:val="00A71993"/>
    <w:rsid w:val="00A71B3A"/>
    <w:rsid w:val="00A721FE"/>
    <w:rsid w:val="00A72A7C"/>
    <w:rsid w:val="00A72A8F"/>
    <w:rsid w:val="00A72AB7"/>
    <w:rsid w:val="00A72C41"/>
    <w:rsid w:val="00A7311D"/>
    <w:rsid w:val="00A7321F"/>
    <w:rsid w:val="00A732AC"/>
    <w:rsid w:val="00A7360D"/>
    <w:rsid w:val="00A74414"/>
    <w:rsid w:val="00A74A2C"/>
    <w:rsid w:val="00A7512A"/>
    <w:rsid w:val="00A75426"/>
    <w:rsid w:val="00A7561D"/>
    <w:rsid w:val="00A75630"/>
    <w:rsid w:val="00A75C59"/>
    <w:rsid w:val="00A75FA9"/>
    <w:rsid w:val="00A76454"/>
    <w:rsid w:val="00A76499"/>
    <w:rsid w:val="00A76AE3"/>
    <w:rsid w:val="00A770D9"/>
    <w:rsid w:val="00A773A7"/>
    <w:rsid w:val="00A77584"/>
    <w:rsid w:val="00A776F0"/>
    <w:rsid w:val="00A779AD"/>
    <w:rsid w:val="00A77BB9"/>
    <w:rsid w:val="00A77D20"/>
    <w:rsid w:val="00A77ED2"/>
    <w:rsid w:val="00A77EEA"/>
    <w:rsid w:val="00A8002D"/>
    <w:rsid w:val="00A8063F"/>
    <w:rsid w:val="00A80A95"/>
    <w:rsid w:val="00A81034"/>
    <w:rsid w:val="00A81234"/>
    <w:rsid w:val="00A815FE"/>
    <w:rsid w:val="00A81DA4"/>
    <w:rsid w:val="00A81E80"/>
    <w:rsid w:val="00A827A6"/>
    <w:rsid w:val="00A83074"/>
    <w:rsid w:val="00A8338B"/>
    <w:rsid w:val="00A833C2"/>
    <w:rsid w:val="00A83B19"/>
    <w:rsid w:val="00A83B49"/>
    <w:rsid w:val="00A83F20"/>
    <w:rsid w:val="00A84461"/>
    <w:rsid w:val="00A844D0"/>
    <w:rsid w:val="00A8483E"/>
    <w:rsid w:val="00A84B21"/>
    <w:rsid w:val="00A84B38"/>
    <w:rsid w:val="00A84CB2"/>
    <w:rsid w:val="00A851E7"/>
    <w:rsid w:val="00A85FAD"/>
    <w:rsid w:val="00A86242"/>
    <w:rsid w:val="00A862EE"/>
    <w:rsid w:val="00A865A1"/>
    <w:rsid w:val="00A86D54"/>
    <w:rsid w:val="00A86D7D"/>
    <w:rsid w:val="00A86F22"/>
    <w:rsid w:val="00A87177"/>
    <w:rsid w:val="00A8766C"/>
    <w:rsid w:val="00A877BB"/>
    <w:rsid w:val="00A87D75"/>
    <w:rsid w:val="00A90A6D"/>
    <w:rsid w:val="00A90C30"/>
    <w:rsid w:val="00A90D3A"/>
    <w:rsid w:val="00A910DE"/>
    <w:rsid w:val="00A9132B"/>
    <w:rsid w:val="00A91A5E"/>
    <w:rsid w:val="00A91B36"/>
    <w:rsid w:val="00A91D74"/>
    <w:rsid w:val="00A920DE"/>
    <w:rsid w:val="00A92BF0"/>
    <w:rsid w:val="00A92BF4"/>
    <w:rsid w:val="00A93538"/>
    <w:rsid w:val="00A93690"/>
    <w:rsid w:val="00A93768"/>
    <w:rsid w:val="00A9384A"/>
    <w:rsid w:val="00A94572"/>
    <w:rsid w:val="00A94C02"/>
    <w:rsid w:val="00A94F7D"/>
    <w:rsid w:val="00A95059"/>
    <w:rsid w:val="00A95277"/>
    <w:rsid w:val="00A9554B"/>
    <w:rsid w:val="00A95599"/>
    <w:rsid w:val="00A961EC"/>
    <w:rsid w:val="00A96576"/>
    <w:rsid w:val="00A9684B"/>
    <w:rsid w:val="00A96C7D"/>
    <w:rsid w:val="00A96F65"/>
    <w:rsid w:val="00A970EE"/>
    <w:rsid w:val="00A97166"/>
    <w:rsid w:val="00A9731A"/>
    <w:rsid w:val="00A9743C"/>
    <w:rsid w:val="00A9790E"/>
    <w:rsid w:val="00A97D43"/>
    <w:rsid w:val="00A97EA2"/>
    <w:rsid w:val="00AA0874"/>
    <w:rsid w:val="00AA0940"/>
    <w:rsid w:val="00AA0DE6"/>
    <w:rsid w:val="00AA0EB0"/>
    <w:rsid w:val="00AA1724"/>
    <w:rsid w:val="00AA19A5"/>
    <w:rsid w:val="00AA1FAE"/>
    <w:rsid w:val="00AA21F0"/>
    <w:rsid w:val="00AA2F7B"/>
    <w:rsid w:val="00AA3291"/>
    <w:rsid w:val="00AA3303"/>
    <w:rsid w:val="00AA386F"/>
    <w:rsid w:val="00AA3A2D"/>
    <w:rsid w:val="00AA3B5F"/>
    <w:rsid w:val="00AA46D7"/>
    <w:rsid w:val="00AA55F6"/>
    <w:rsid w:val="00AA595F"/>
    <w:rsid w:val="00AA599D"/>
    <w:rsid w:val="00AA5FA2"/>
    <w:rsid w:val="00AA69C6"/>
    <w:rsid w:val="00AA7516"/>
    <w:rsid w:val="00AA7FB3"/>
    <w:rsid w:val="00AB0C66"/>
    <w:rsid w:val="00AB0D1B"/>
    <w:rsid w:val="00AB0DDA"/>
    <w:rsid w:val="00AB0E86"/>
    <w:rsid w:val="00AB0EB7"/>
    <w:rsid w:val="00AB0ED7"/>
    <w:rsid w:val="00AB0F8E"/>
    <w:rsid w:val="00AB16F7"/>
    <w:rsid w:val="00AB1A6F"/>
    <w:rsid w:val="00AB1B6E"/>
    <w:rsid w:val="00AB1D81"/>
    <w:rsid w:val="00AB1DCC"/>
    <w:rsid w:val="00AB29B9"/>
    <w:rsid w:val="00AB2AAA"/>
    <w:rsid w:val="00AB30C3"/>
    <w:rsid w:val="00AB3702"/>
    <w:rsid w:val="00AB3A89"/>
    <w:rsid w:val="00AB412D"/>
    <w:rsid w:val="00AB424A"/>
    <w:rsid w:val="00AB449F"/>
    <w:rsid w:val="00AB4AAB"/>
    <w:rsid w:val="00AB4F0F"/>
    <w:rsid w:val="00AB5024"/>
    <w:rsid w:val="00AB591E"/>
    <w:rsid w:val="00AB5CB4"/>
    <w:rsid w:val="00AB5EB1"/>
    <w:rsid w:val="00AB6AA0"/>
    <w:rsid w:val="00AB6D66"/>
    <w:rsid w:val="00AB725D"/>
    <w:rsid w:val="00AB7536"/>
    <w:rsid w:val="00AB76C3"/>
    <w:rsid w:val="00AC08A1"/>
    <w:rsid w:val="00AC08B4"/>
    <w:rsid w:val="00AC0A87"/>
    <w:rsid w:val="00AC0A93"/>
    <w:rsid w:val="00AC0ACC"/>
    <w:rsid w:val="00AC11EF"/>
    <w:rsid w:val="00AC1886"/>
    <w:rsid w:val="00AC204B"/>
    <w:rsid w:val="00AC20C2"/>
    <w:rsid w:val="00AC3899"/>
    <w:rsid w:val="00AC3A8C"/>
    <w:rsid w:val="00AC3D87"/>
    <w:rsid w:val="00AC3E8E"/>
    <w:rsid w:val="00AC412F"/>
    <w:rsid w:val="00AC421A"/>
    <w:rsid w:val="00AC423F"/>
    <w:rsid w:val="00AC4422"/>
    <w:rsid w:val="00AC5530"/>
    <w:rsid w:val="00AC5543"/>
    <w:rsid w:val="00AC55EC"/>
    <w:rsid w:val="00AC57D5"/>
    <w:rsid w:val="00AC5E3C"/>
    <w:rsid w:val="00AC5F8E"/>
    <w:rsid w:val="00AC6363"/>
    <w:rsid w:val="00AC6854"/>
    <w:rsid w:val="00AC6E07"/>
    <w:rsid w:val="00AC6F9E"/>
    <w:rsid w:val="00AC6FFF"/>
    <w:rsid w:val="00AC73F7"/>
    <w:rsid w:val="00AC77BD"/>
    <w:rsid w:val="00AC7908"/>
    <w:rsid w:val="00AC7E6B"/>
    <w:rsid w:val="00AD0138"/>
    <w:rsid w:val="00AD0171"/>
    <w:rsid w:val="00AD01F6"/>
    <w:rsid w:val="00AD0DDC"/>
    <w:rsid w:val="00AD132F"/>
    <w:rsid w:val="00AD1462"/>
    <w:rsid w:val="00AD1BB3"/>
    <w:rsid w:val="00AD1DDC"/>
    <w:rsid w:val="00AD1F66"/>
    <w:rsid w:val="00AD21E0"/>
    <w:rsid w:val="00AD22E2"/>
    <w:rsid w:val="00AD2B8F"/>
    <w:rsid w:val="00AD2D71"/>
    <w:rsid w:val="00AD312D"/>
    <w:rsid w:val="00AD341B"/>
    <w:rsid w:val="00AD3BD7"/>
    <w:rsid w:val="00AD3C6F"/>
    <w:rsid w:val="00AD3DFE"/>
    <w:rsid w:val="00AD3FC7"/>
    <w:rsid w:val="00AD41CA"/>
    <w:rsid w:val="00AD46B8"/>
    <w:rsid w:val="00AD48BB"/>
    <w:rsid w:val="00AD4BA3"/>
    <w:rsid w:val="00AD5411"/>
    <w:rsid w:val="00AD5A0E"/>
    <w:rsid w:val="00AD5B83"/>
    <w:rsid w:val="00AD5C0B"/>
    <w:rsid w:val="00AD5D11"/>
    <w:rsid w:val="00AD6268"/>
    <w:rsid w:val="00AD6557"/>
    <w:rsid w:val="00AD669F"/>
    <w:rsid w:val="00AD67D4"/>
    <w:rsid w:val="00AD6AC9"/>
    <w:rsid w:val="00AD6DEA"/>
    <w:rsid w:val="00AD780B"/>
    <w:rsid w:val="00AD7A39"/>
    <w:rsid w:val="00AD7A57"/>
    <w:rsid w:val="00AD7D5A"/>
    <w:rsid w:val="00AE021E"/>
    <w:rsid w:val="00AE0304"/>
    <w:rsid w:val="00AE04CD"/>
    <w:rsid w:val="00AE0778"/>
    <w:rsid w:val="00AE07B6"/>
    <w:rsid w:val="00AE09CF"/>
    <w:rsid w:val="00AE0B02"/>
    <w:rsid w:val="00AE0B0A"/>
    <w:rsid w:val="00AE0BA4"/>
    <w:rsid w:val="00AE11AD"/>
    <w:rsid w:val="00AE1948"/>
    <w:rsid w:val="00AE1BBB"/>
    <w:rsid w:val="00AE1D49"/>
    <w:rsid w:val="00AE27E9"/>
    <w:rsid w:val="00AE28D5"/>
    <w:rsid w:val="00AE370F"/>
    <w:rsid w:val="00AE3790"/>
    <w:rsid w:val="00AE3909"/>
    <w:rsid w:val="00AE3D9F"/>
    <w:rsid w:val="00AE3F20"/>
    <w:rsid w:val="00AE40E7"/>
    <w:rsid w:val="00AE4C6F"/>
    <w:rsid w:val="00AE519B"/>
    <w:rsid w:val="00AE52F4"/>
    <w:rsid w:val="00AE5669"/>
    <w:rsid w:val="00AE56F3"/>
    <w:rsid w:val="00AE5780"/>
    <w:rsid w:val="00AE5891"/>
    <w:rsid w:val="00AE5DAA"/>
    <w:rsid w:val="00AE65BD"/>
    <w:rsid w:val="00AE709F"/>
    <w:rsid w:val="00AF0202"/>
    <w:rsid w:val="00AF035F"/>
    <w:rsid w:val="00AF04A4"/>
    <w:rsid w:val="00AF06D2"/>
    <w:rsid w:val="00AF0E26"/>
    <w:rsid w:val="00AF0EC0"/>
    <w:rsid w:val="00AF0F39"/>
    <w:rsid w:val="00AF1202"/>
    <w:rsid w:val="00AF16E2"/>
    <w:rsid w:val="00AF18D0"/>
    <w:rsid w:val="00AF1B52"/>
    <w:rsid w:val="00AF202C"/>
    <w:rsid w:val="00AF2048"/>
    <w:rsid w:val="00AF22AF"/>
    <w:rsid w:val="00AF25EA"/>
    <w:rsid w:val="00AF28C6"/>
    <w:rsid w:val="00AF340F"/>
    <w:rsid w:val="00AF3880"/>
    <w:rsid w:val="00AF39E0"/>
    <w:rsid w:val="00AF3C14"/>
    <w:rsid w:val="00AF3CDC"/>
    <w:rsid w:val="00AF3EB0"/>
    <w:rsid w:val="00AF42B5"/>
    <w:rsid w:val="00AF44A8"/>
    <w:rsid w:val="00AF4A0E"/>
    <w:rsid w:val="00AF4ADB"/>
    <w:rsid w:val="00AF4F83"/>
    <w:rsid w:val="00AF574A"/>
    <w:rsid w:val="00AF5AB0"/>
    <w:rsid w:val="00AF5FAF"/>
    <w:rsid w:val="00AF6090"/>
    <w:rsid w:val="00AF7346"/>
    <w:rsid w:val="00B0131F"/>
    <w:rsid w:val="00B013C4"/>
    <w:rsid w:val="00B01EAD"/>
    <w:rsid w:val="00B023B2"/>
    <w:rsid w:val="00B02568"/>
    <w:rsid w:val="00B03299"/>
    <w:rsid w:val="00B036CF"/>
    <w:rsid w:val="00B03723"/>
    <w:rsid w:val="00B03765"/>
    <w:rsid w:val="00B04376"/>
    <w:rsid w:val="00B04506"/>
    <w:rsid w:val="00B04BAB"/>
    <w:rsid w:val="00B05094"/>
    <w:rsid w:val="00B05271"/>
    <w:rsid w:val="00B054E8"/>
    <w:rsid w:val="00B0563A"/>
    <w:rsid w:val="00B05666"/>
    <w:rsid w:val="00B05F03"/>
    <w:rsid w:val="00B06044"/>
    <w:rsid w:val="00B06397"/>
    <w:rsid w:val="00B06444"/>
    <w:rsid w:val="00B06479"/>
    <w:rsid w:val="00B07315"/>
    <w:rsid w:val="00B07356"/>
    <w:rsid w:val="00B073AC"/>
    <w:rsid w:val="00B07874"/>
    <w:rsid w:val="00B10357"/>
    <w:rsid w:val="00B10722"/>
    <w:rsid w:val="00B1083C"/>
    <w:rsid w:val="00B1095A"/>
    <w:rsid w:val="00B10CAB"/>
    <w:rsid w:val="00B110B1"/>
    <w:rsid w:val="00B117D3"/>
    <w:rsid w:val="00B118CF"/>
    <w:rsid w:val="00B11961"/>
    <w:rsid w:val="00B1239D"/>
    <w:rsid w:val="00B1269A"/>
    <w:rsid w:val="00B1275D"/>
    <w:rsid w:val="00B12853"/>
    <w:rsid w:val="00B12AD0"/>
    <w:rsid w:val="00B12C10"/>
    <w:rsid w:val="00B12E7E"/>
    <w:rsid w:val="00B13028"/>
    <w:rsid w:val="00B134D6"/>
    <w:rsid w:val="00B1377E"/>
    <w:rsid w:val="00B13E6F"/>
    <w:rsid w:val="00B144CC"/>
    <w:rsid w:val="00B14768"/>
    <w:rsid w:val="00B14EAD"/>
    <w:rsid w:val="00B1562F"/>
    <w:rsid w:val="00B1572E"/>
    <w:rsid w:val="00B165C8"/>
    <w:rsid w:val="00B1667D"/>
    <w:rsid w:val="00B167E1"/>
    <w:rsid w:val="00B16860"/>
    <w:rsid w:val="00B16CD6"/>
    <w:rsid w:val="00B17AEF"/>
    <w:rsid w:val="00B17E2F"/>
    <w:rsid w:val="00B20510"/>
    <w:rsid w:val="00B206D4"/>
    <w:rsid w:val="00B20EC4"/>
    <w:rsid w:val="00B212B2"/>
    <w:rsid w:val="00B214A4"/>
    <w:rsid w:val="00B215AA"/>
    <w:rsid w:val="00B21C57"/>
    <w:rsid w:val="00B21EDD"/>
    <w:rsid w:val="00B21F86"/>
    <w:rsid w:val="00B22129"/>
    <w:rsid w:val="00B228A8"/>
    <w:rsid w:val="00B22B1F"/>
    <w:rsid w:val="00B22F9E"/>
    <w:rsid w:val="00B23DBA"/>
    <w:rsid w:val="00B2405B"/>
    <w:rsid w:val="00B24215"/>
    <w:rsid w:val="00B244C3"/>
    <w:rsid w:val="00B2521F"/>
    <w:rsid w:val="00B25A52"/>
    <w:rsid w:val="00B25C60"/>
    <w:rsid w:val="00B2601A"/>
    <w:rsid w:val="00B26220"/>
    <w:rsid w:val="00B2639C"/>
    <w:rsid w:val="00B26C6B"/>
    <w:rsid w:val="00B2718C"/>
    <w:rsid w:val="00B2737E"/>
    <w:rsid w:val="00B2745D"/>
    <w:rsid w:val="00B278C7"/>
    <w:rsid w:val="00B279B3"/>
    <w:rsid w:val="00B301E6"/>
    <w:rsid w:val="00B30C4C"/>
    <w:rsid w:val="00B30CC0"/>
    <w:rsid w:val="00B30F18"/>
    <w:rsid w:val="00B318B5"/>
    <w:rsid w:val="00B31A35"/>
    <w:rsid w:val="00B31F7D"/>
    <w:rsid w:val="00B3235C"/>
    <w:rsid w:val="00B3278A"/>
    <w:rsid w:val="00B32BBD"/>
    <w:rsid w:val="00B3375C"/>
    <w:rsid w:val="00B33D7D"/>
    <w:rsid w:val="00B34ED1"/>
    <w:rsid w:val="00B35106"/>
    <w:rsid w:val="00B357E0"/>
    <w:rsid w:val="00B361F3"/>
    <w:rsid w:val="00B37A39"/>
    <w:rsid w:val="00B37B49"/>
    <w:rsid w:val="00B37D43"/>
    <w:rsid w:val="00B37FBC"/>
    <w:rsid w:val="00B40CAD"/>
    <w:rsid w:val="00B40E2C"/>
    <w:rsid w:val="00B40FF1"/>
    <w:rsid w:val="00B413B4"/>
    <w:rsid w:val="00B417BF"/>
    <w:rsid w:val="00B41828"/>
    <w:rsid w:val="00B41AB7"/>
    <w:rsid w:val="00B41BED"/>
    <w:rsid w:val="00B422F5"/>
    <w:rsid w:val="00B42537"/>
    <w:rsid w:val="00B42649"/>
    <w:rsid w:val="00B4283D"/>
    <w:rsid w:val="00B42E24"/>
    <w:rsid w:val="00B42E84"/>
    <w:rsid w:val="00B44009"/>
    <w:rsid w:val="00B44AC1"/>
    <w:rsid w:val="00B44D4A"/>
    <w:rsid w:val="00B44E04"/>
    <w:rsid w:val="00B451FE"/>
    <w:rsid w:val="00B456DA"/>
    <w:rsid w:val="00B45939"/>
    <w:rsid w:val="00B45CB2"/>
    <w:rsid w:val="00B46263"/>
    <w:rsid w:val="00B46507"/>
    <w:rsid w:val="00B46668"/>
    <w:rsid w:val="00B46C50"/>
    <w:rsid w:val="00B46D58"/>
    <w:rsid w:val="00B47160"/>
    <w:rsid w:val="00B47318"/>
    <w:rsid w:val="00B47E3B"/>
    <w:rsid w:val="00B50114"/>
    <w:rsid w:val="00B501ED"/>
    <w:rsid w:val="00B5089E"/>
    <w:rsid w:val="00B50C50"/>
    <w:rsid w:val="00B50CC4"/>
    <w:rsid w:val="00B50CCD"/>
    <w:rsid w:val="00B51A53"/>
    <w:rsid w:val="00B51C0D"/>
    <w:rsid w:val="00B520C3"/>
    <w:rsid w:val="00B52AE5"/>
    <w:rsid w:val="00B52C5F"/>
    <w:rsid w:val="00B52CB4"/>
    <w:rsid w:val="00B531D7"/>
    <w:rsid w:val="00B53989"/>
    <w:rsid w:val="00B539DA"/>
    <w:rsid w:val="00B544C0"/>
    <w:rsid w:val="00B54573"/>
    <w:rsid w:val="00B5485F"/>
    <w:rsid w:val="00B548F9"/>
    <w:rsid w:val="00B54A52"/>
    <w:rsid w:val="00B54A5E"/>
    <w:rsid w:val="00B54E7E"/>
    <w:rsid w:val="00B54F44"/>
    <w:rsid w:val="00B556B0"/>
    <w:rsid w:val="00B55CBE"/>
    <w:rsid w:val="00B55D7E"/>
    <w:rsid w:val="00B55F56"/>
    <w:rsid w:val="00B57159"/>
    <w:rsid w:val="00B5789C"/>
    <w:rsid w:val="00B579F6"/>
    <w:rsid w:val="00B57B19"/>
    <w:rsid w:val="00B57C21"/>
    <w:rsid w:val="00B57D37"/>
    <w:rsid w:val="00B57D86"/>
    <w:rsid w:val="00B60280"/>
    <w:rsid w:val="00B60942"/>
    <w:rsid w:val="00B60DC3"/>
    <w:rsid w:val="00B612EF"/>
    <w:rsid w:val="00B613EB"/>
    <w:rsid w:val="00B6146E"/>
    <w:rsid w:val="00B61B42"/>
    <w:rsid w:val="00B620D9"/>
    <w:rsid w:val="00B623CE"/>
    <w:rsid w:val="00B626CB"/>
    <w:rsid w:val="00B6313C"/>
    <w:rsid w:val="00B63388"/>
    <w:rsid w:val="00B63432"/>
    <w:rsid w:val="00B6361A"/>
    <w:rsid w:val="00B639D0"/>
    <w:rsid w:val="00B63A2D"/>
    <w:rsid w:val="00B63B9B"/>
    <w:rsid w:val="00B63E28"/>
    <w:rsid w:val="00B6418B"/>
    <w:rsid w:val="00B64218"/>
    <w:rsid w:val="00B6469D"/>
    <w:rsid w:val="00B6477F"/>
    <w:rsid w:val="00B64AE8"/>
    <w:rsid w:val="00B64B44"/>
    <w:rsid w:val="00B64CD4"/>
    <w:rsid w:val="00B6523D"/>
    <w:rsid w:val="00B65266"/>
    <w:rsid w:val="00B652BA"/>
    <w:rsid w:val="00B65598"/>
    <w:rsid w:val="00B65C4F"/>
    <w:rsid w:val="00B65D2B"/>
    <w:rsid w:val="00B65E26"/>
    <w:rsid w:val="00B673A6"/>
    <w:rsid w:val="00B67C1B"/>
    <w:rsid w:val="00B67CBF"/>
    <w:rsid w:val="00B71131"/>
    <w:rsid w:val="00B7196B"/>
    <w:rsid w:val="00B72286"/>
    <w:rsid w:val="00B72474"/>
    <w:rsid w:val="00B72DF4"/>
    <w:rsid w:val="00B72F9E"/>
    <w:rsid w:val="00B731D1"/>
    <w:rsid w:val="00B73284"/>
    <w:rsid w:val="00B73B89"/>
    <w:rsid w:val="00B74296"/>
    <w:rsid w:val="00B752B6"/>
    <w:rsid w:val="00B767AB"/>
    <w:rsid w:val="00B772CD"/>
    <w:rsid w:val="00B77506"/>
    <w:rsid w:val="00B77A43"/>
    <w:rsid w:val="00B77B8D"/>
    <w:rsid w:val="00B77FF0"/>
    <w:rsid w:val="00B801FB"/>
    <w:rsid w:val="00B80259"/>
    <w:rsid w:val="00B80378"/>
    <w:rsid w:val="00B80788"/>
    <w:rsid w:val="00B80B43"/>
    <w:rsid w:val="00B8108D"/>
    <w:rsid w:val="00B810E6"/>
    <w:rsid w:val="00B811C4"/>
    <w:rsid w:val="00B81A19"/>
    <w:rsid w:val="00B81C77"/>
    <w:rsid w:val="00B81E71"/>
    <w:rsid w:val="00B82266"/>
    <w:rsid w:val="00B82BF1"/>
    <w:rsid w:val="00B82CCD"/>
    <w:rsid w:val="00B834F6"/>
    <w:rsid w:val="00B83784"/>
    <w:rsid w:val="00B83786"/>
    <w:rsid w:val="00B83D02"/>
    <w:rsid w:val="00B83EAE"/>
    <w:rsid w:val="00B846D5"/>
    <w:rsid w:val="00B84D06"/>
    <w:rsid w:val="00B8527B"/>
    <w:rsid w:val="00B854B8"/>
    <w:rsid w:val="00B85570"/>
    <w:rsid w:val="00B85AA6"/>
    <w:rsid w:val="00B861C5"/>
    <w:rsid w:val="00B86287"/>
    <w:rsid w:val="00B86447"/>
    <w:rsid w:val="00B86AEF"/>
    <w:rsid w:val="00B86D20"/>
    <w:rsid w:val="00B86E51"/>
    <w:rsid w:val="00B8719F"/>
    <w:rsid w:val="00B87346"/>
    <w:rsid w:val="00B87553"/>
    <w:rsid w:val="00B9038C"/>
    <w:rsid w:val="00B90A0A"/>
    <w:rsid w:val="00B90C8F"/>
    <w:rsid w:val="00B914F7"/>
    <w:rsid w:val="00B91983"/>
    <w:rsid w:val="00B9248B"/>
    <w:rsid w:val="00B9289B"/>
    <w:rsid w:val="00B92DE4"/>
    <w:rsid w:val="00B9302C"/>
    <w:rsid w:val="00B93125"/>
    <w:rsid w:val="00B93831"/>
    <w:rsid w:val="00B93AA3"/>
    <w:rsid w:val="00B93B8B"/>
    <w:rsid w:val="00B94B20"/>
    <w:rsid w:val="00B94B26"/>
    <w:rsid w:val="00B95AB0"/>
    <w:rsid w:val="00B95DF9"/>
    <w:rsid w:val="00B96365"/>
    <w:rsid w:val="00B963B3"/>
    <w:rsid w:val="00B964FA"/>
    <w:rsid w:val="00B96695"/>
    <w:rsid w:val="00B967C3"/>
    <w:rsid w:val="00B967D9"/>
    <w:rsid w:val="00B967F6"/>
    <w:rsid w:val="00B969BE"/>
    <w:rsid w:val="00B979F8"/>
    <w:rsid w:val="00B97AF9"/>
    <w:rsid w:val="00B97AFD"/>
    <w:rsid w:val="00B97C3B"/>
    <w:rsid w:val="00BA0682"/>
    <w:rsid w:val="00BA115D"/>
    <w:rsid w:val="00BA15F9"/>
    <w:rsid w:val="00BA1815"/>
    <w:rsid w:val="00BA1F2E"/>
    <w:rsid w:val="00BA26A4"/>
    <w:rsid w:val="00BA3204"/>
    <w:rsid w:val="00BA3BA1"/>
    <w:rsid w:val="00BA3BFF"/>
    <w:rsid w:val="00BA3DC1"/>
    <w:rsid w:val="00BA4514"/>
    <w:rsid w:val="00BA491D"/>
    <w:rsid w:val="00BA49ED"/>
    <w:rsid w:val="00BA4BFE"/>
    <w:rsid w:val="00BA58BE"/>
    <w:rsid w:val="00BA5BC2"/>
    <w:rsid w:val="00BA60DE"/>
    <w:rsid w:val="00BA611B"/>
    <w:rsid w:val="00BA6BDB"/>
    <w:rsid w:val="00BA6C00"/>
    <w:rsid w:val="00BA7343"/>
    <w:rsid w:val="00BA7EDF"/>
    <w:rsid w:val="00BB0051"/>
    <w:rsid w:val="00BB0557"/>
    <w:rsid w:val="00BB073F"/>
    <w:rsid w:val="00BB12B8"/>
    <w:rsid w:val="00BB1AAA"/>
    <w:rsid w:val="00BB1B5D"/>
    <w:rsid w:val="00BB1C99"/>
    <w:rsid w:val="00BB1CF2"/>
    <w:rsid w:val="00BB1DF0"/>
    <w:rsid w:val="00BB1F49"/>
    <w:rsid w:val="00BB2898"/>
    <w:rsid w:val="00BB2B05"/>
    <w:rsid w:val="00BB2F2E"/>
    <w:rsid w:val="00BB3043"/>
    <w:rsid w:val="00BB3CB5"/>
    <w:rsid w:val="00BB3D2F"/>
    <w:rsid w:val="00BB4BF9"/>
    <w:rsid w:val="00BB4C28"/>
    <w:rsid w:val="00BB5D6E"/>
    <w:rsid w:val="00BB5F39"/>
    <w:rsid w:val="00BB6026"/>
    <w:rsid w:val="00BB6044"/>
    <w:rsid w:val="00BB6363"/>
    <w:rsid w:val="00BB71C5"/>
    <w:rsid w:val="00BB738D"/>
    <w:rsid w:val="00BB7468"/>
    <w:rsid w:val="00BB78A4"/>
    <w:rsid w:val="00BB7BD1"/>
    <w:rsid w:val="00BB7CC6"/>
    <w:rsid w:val="00BC0301"/>
    <w:rsid w:val="00BC0813"/>
    <w:rsid w:val="00BC0969"/>
    <w:rsid w:val="00BC0FB5"/>
    <w:rsid w:val="00BC10E6"/>
    <w:rsid w:val="00BC13FF"/>
    <w:rsid w:val="00BC146C"/>
    <w:rsid w:val="00BC157A"/>
    <w:rsid w:val="00BC15D4"/>
    <w:rsid w:val="00BC1954"/>
    <w:rsid w:val="00BC1D10"/>
    <w:rsid w:val="00BC20E6"/>
    <w:rsid w:val="00BC21F3"/>
    <w:rsid w:val="00BC23A9"/>
    <w:rsid w:val="00BC2B2E"/>
    <w:rsid w:val="00BC2E97"/>
    <w:rsid w:val="00BC3485"/>
    <w:rsid w:val="00BC3849"/>
    <w:rsid w:val="00BC3D3B"/>
    <w:rsid w:val="00BC3FD4"/>
    <w:rsid w:val="00BC4B8A"/>
    <w:rsid w:val="00BC4CAF"/>
    <w:rsid w:val="00BC5654"/>
    <w:rsid w:val="00BC5CB6"/>
    <w:rsid w:val="00BC6295"/>
    <w:rsid w:val="00BC64B7"/>
    <w:rsid w:val="00BC68E1"/>
    <w:rsid w:val="00BC6A91"/>
    <w:rsid w:val="00BC6B29"/>
    <w:rsid w:val="00BC7223"/>
    <w:rsid w:val="00BC7C2C"/>
    <w:rsid w:val="00BD01E9"/>
    <w:rsid w:val="00BD0293"/>
    <w:rsid w:val="00BD0467"/>
    <w:rsid w:val="00BD046B"/>
    <w:rsid w:val="00BD10C1"/>
    <w:rsid w:val="00BD10CE"/>
    <w:rsid w:val="00BD119A"/>
    <w:rsid w:val="00BD1ADF"/>
    <w:rsid w:val="00BD2569"/>
    <w:rsid w:val="00BD2630"/>
    <w:rsid w:val="00BD2B3D"/>
    <w:rsid w:val="00BD35AB"/>
    <w:rsid w:val="00BD369B"/>
    <w:rsid w:val="00BD3731"/>
    <w:rsid w:val="00BD3793"/>
    <w:rsid w:val="00BD3C32"/>
    <w:rsid w:val="00BD4245"/>
    <w:rsid w:val="00BD5011"/>
    <w:rsid w:val="00BD52CA"/>
    <w:rsid w:val="00BD6191"/>
    <w:rsid w:val="00BD6270"/>
    <w:rsid w:val="00BD6C5F"/>
    <w:rsid w:val="00BD711C"/>
    <w:rsid w:val="00BD7809"/>
    <w:rsid w:val="00BD7A2A"/>
    <w:rsid w:val="00BE08BC"/>
    <w:rsid w:val="00BE13FA"/>
    <w:rsid w:val="00BE16CB"/>
    <w:rsid w:val="00BE1B8C"/>
    <w:rsid w:val="00BE21AF"/>
    <w:rsid w:val="00BE21B0"/>
    <w:rsid w:val="00BE21FF"/>
    <w:rsid w:val="00BE23DB"/>
    <w:rsid w:val="00BE3501"/>
    <w:rsid w:val="00BE3D3D"/>
    <w:rsid w:val="00BE3EA5"/>
    <w:rsid w:val="00BE4504"/>
    <w:rsid w:val="00BE48E2"/>
    <w:rsid w:val="00BE4F7E"/>
    <w:rsid w:val="00BE518F"/>
    <w:rsid w:val="00BE5498"/>
    <w:rsid w:val="00BE550F"/>
    <w:rsid w:val="00BE57D9"/>
    <w:rsid w:val="00BE5BEA"/>
    <w:rsid w:val="00BE6200"/>
    <w:rsid w:val="00BE6AD6"/>
    <w:rsid w:val="00BE6B2E"/>
    <w:rsid w:val="00BE6B90"/>
    <w:rsid w:val="00BE72DE"/>
    <w:rsid w:val="00BE737F"/>
    <w:rsid w:val="00BE7577"/>
    <w:rsid w:val="00BF05BC"/>
    <w:rsid w:val="00BF05EA"/>
    <w:rsid w:val="00BF13F3"/>
    <w:rsid w:val="00BF13FA"/>
    <w:rsid w:val="00BF15C7"/>
    <w:rsid w:val="00BF180D"/>
    <w:rsid w:val="00BF21D0"/>
    <w:rsid w:val="00BF2362"/>
    <w:rsid w:val="00BF27D2"/>
    <w:rsid w:val="00BF2811"/>
    <w:rsid w:val="00BF2E2E"/>
    <w:rsid w:val="00BF31DD"/>
    <w:rsid w:val="00BF3CEA"/>
    <w:rsid w:val="00BF3D12"/>
    <w:rsid w:val="00BF3D15"/>
    <w:rsid w:val="00BF4069"/>
    <w:rsid w:val="00BF44AE"/>
    <w:rsid w:val="00BF47FA"/>
    <w:rsid w:val="00BF4DBD"/>
    <w:rsid w:val="00BF4DEA"/>
    <w:rsid w:val="00BF4FB8"/>
    <w:rsid w:val="00BF5331"/>
    <w:rsid w:val="00BF5855"/>
    <w:rsid w:val="00BF5907"/>
    <w:rsid w:val="00BF60E7"/>
    <w:rsid w:val="00BF6182"/>
    <w:rsid w:val="00BF63BA"/>
    <w:rsid w:val="00BF68BB"/>
    <w:rsid w:val="00BF718C"/>
    <w:rsid w:val="00BF7ABF"/>
    <w:rsid w:val="00BF7AF1"/>
    <w:rsid w:val="00C006F6"/>
    <w:rsid w:val="00C008E9"/>
    <w:rsid w:val="00C00926"/>
    <w:rsid w:val="00C00CC6"/>
    <w:rsid w:val="00C00D57"/>
    <w:rsid w:val="00C01855"/>
    <w:rsid w:val="00C01A71"/>
    <w:rsid w:val="00C01C0A"/>
    <w:rsid w:val="00C01CB7"/>
    <w:rsid w:val="00C01DF4"/>
    <w:rsid w:val="00C01FCB"/>
    <w:rsid w:val="00C021E5"/>
    <w:rsid w:val="00C024E8"/>
    <w:rsid w:val="00C0267A"/>
    <w:rsid w:val="00C02B42"/>
    <w:rsid w:val="00C0310B"/>
    <w:rsid w:val="00C03C3F"/>
    <w:rsid w:val="00C04582"/>
    <w:rsid w:val="00C04639"/>
    <w:rsid w:val="00C04800"/>
    <w:rsid w:val="00C048B3"/>
    <w:rsid w:val="00C04E87"/>
    <w:rsid w:val="00C04E8C"/>
    <w:rsid w:val="00C04F80"/>
    <w:rsid w:val="00C04FCC"/>
    <w:rsid w:val="00C051F9"/>
    <w:rsid w:val="00C0579E"/>
    <w:rsid w:val="00C05C3C"/>
    <w:rsid w:val="00C06211"/>
    <w:rsid w:val="00C06C2C"/>
    <w:rsid w:val="00C06EAD"/>
    <w:rsid w:val="00C07A12"/>
    <w:rsid w:val="00C10318"/>
    <w:rsid w:val="00C10372"/>
    <w:rsid w:val="00C104A6"/>
    <w:rsid w:val="00C104F4"/>
    <w:rsid w:val="00C10574"/>
    <w:rsid w:val="00C10D73"/>
    <w:rsid w:val="00C12598"/>
    <w:rsid w:val="00C12BD8"/>
    <w:rsid w:val="00C130DF"/>
    <w:rsid w:val="00C142E3"/>
    <w:rsid w:val="00C14E1C"/>
    <w:rsid w:val="00C15481"/>
    <w:rsid w:val="00C1557F"/>
    <w:rsid w:val="00C15D7C"/>
    <w:rsid w:val="00C16240"/>
    <w:rsid w:val="00C16253"/>
    <w:rsid w:val="00C16867"/>
    <w:rsid w:val="00C168AA"/>
    <w:rsid w:val="00C172F4"/>
    <w:rsid w:val="00C176D7"/>
    <w:rsid w:val="00C17B70"/>
    <w:rsid w:val="00C17CCD"/>
    <w:rsid w:val="00C17D39"/>
    <w:rsid w:val="00C17D67"/>
    <w:rsid w:val="00C17D68"/>
    <w:rsid w:val="00C17EF2"/>
    <w:rsid w:val="00C201AA"/>
    <w:rsid w:val="00C202E4"/>
    <w:rsid w:val="00C206B6"/>
    <w:rsid w:val="00C20CAA"/>
    <w:rsid w:val="00C20CD9"/>
    <w:rsid w:val="00C21461"/>
    <w:rsid w:val="00C214E1"/>
    <w:rsid w:val="00C21705"/>
    <w:rsid w:val="00C217D7"/>
    <w:rsid w:val="00C21881"/>
    <w:rsid w:val="00C22C6F"/>
    <w:rsid w:val="00C22CCA"/>
    <w:rsid w:val="00C236AE"/>
    <w:rsid w:val="00C23EAB"/>
    <w:rsid w:val="00C24D44"/>
    <w:rsid w:val="00C252D4"/>
    <w:rsid w:val="00C2541B"/>
    <w:rsid w:val="00C258ED"/>
    <w:rsid w:val="00C25E0D"/>
    <w:rsid w:val="00C26175"/>
    <w:rsid w:val="00C26642"/>
    <w:rsid w:val="00C26B28"/>
    <w:rsid w:val="00C26C1E"/>
    <w:rsid w:val="00C26C6F"/>
    <w:rsid w:val="00C26E5E"/>
    <w:rsid w:val="00C27229"/>
    <w:rsid w:val="00C276A4"/>
    <w:rsid w:val="00C279E9"/>
    <w:rsid w:val="00C27F94"/>
    <w:rsid w:val="00C27FFD"/>
    <w:rsid w:val="00C3029B"/>
    <w:rsid w:val="00C3088F"/>
    <w:rsid w:val="00C30A02"/>
    <w:rsid w:val="00C30E8F"/>
    <w:rsid w:val="00C31134"/>
    <w:rsid w:val="00C316AE"/>
    <w:rsid w:val="00C31924"/>
    <w:rsid w:val="00C31CA3"/>
    <w:rsid w:val="00C320CD"/>
    <w:rsid w:val="00C32188"/>
    <w:rsid w:val="00C32AEA"/>
    <w:rsid w:val="00C32CC7"/>
    <w:rsid w:val="00C3335F"/>
    <w:rsid w:val="00C33BE4"/>
    <w:rsid w:val="00C348EA"/>
    <w:rsid w:val="00C3494A"/>
    <w:rsid w:val="00C3495D"/>
    <w:rsid w:val="00C34EEA"/>
    <w:rsid w:val="00C35003"/>
    <w:rsid w:val="00C353EA"/>
    <w:rsid w:val="00C3547A"/>
    <w:rsid w:val="00C35FD6"/>
    <w:rsid w:val="00C3629D"/>
    <w:rsid w:val="00C36410"/>
    <w:rsid w:val="00C36FAD"/>
    <w:rsid w:val="00C371EC"/>
    <w:rsid w:val="00C37C1B"/>
    <w:rsid w:val="00C37D3C"/>
    <w:rsid w:val="00C40D23"/>
    <w:rsid w:val="00C40DDC"/>
    <w:rsid w:val="00C40EE8"/>
    <w:rsid w:val="00C4101F"/>
    <w:rsid w:val="00C412D8"/>
    <w:rsid w:val="00C418C3"/>
    <w:rsid w:val="00C437EE"/>
    <w:rsid w:val="00C43C2C"/>
    <w:rsid w:val="00C43D1A"/>
    <w:rsid w:val="00C43D7F"/>
    <w:rsid w:val="00C44093"/>
    <w:rsid w:val="00C44220"/>
    <w:rsid w:val="00C442AD"/>
    <w:rsid w:val="00C443AF"/>
    <w:rsid w:val="00C44591"/>
    <w:rsid w:val="00C44B8C"/>
    <w:rsid w:val="00C45213"/>
    <w:rsid w:val="00C45312"/>
    <w:rsid w:val="00C45E6E"/>
    <w:rsid w:val="00C4659C"/>
    <w:rsid w:val="00C46991"/>
    <w:rsid w:val="00C46AC9"/>
    <w:rsid w:val="00C46B9E"/>
    <w:rsid w:val="00C46BC5"/>
    <w:rsid w:val="00C47289"/>
    <w:rsid w:val="00C47B42"/>
    <w:rsid w:val="00C47DE4"/>
    <w:rsid w:val="00C47E3A"/>
    <w:rsid w:val="00C509F0"/>
    <w:rsid w:val="00C509F6"/>
    <w:rsid w:val="00C50D26"/>
    <w:rsid w:val="00C50F1B"/>
    <w:rsid w:val="00C51569"/>
    <w:rsid w:val="00C5161F"/>
    <w:rsid w:val="00C518DC"/>
    <w:rsid w:val="00C519E6"/>
    <w:rsid w:val="00C51C47"/>
    <w:rsid w:val="00C51DC2"/>
    <w:rsid w:val="00C51E38"/>
    <w:rsid w:val="00C5227A"/>
    <w:rsid w:val="00C52EC9"/>
    <w:rsid w:val="00C52EDE"/>
    <w:rsid w:val="00C5352F"/>
    <w:rsid w:val="00C542B0"/>
    <w:rsid w:val="00C5469D"/>
    <w:rsid w:val="00C547AD"/>
    <w:rsid w:val="00C54954"/>
    <w:rsid w:val="00C55186"/>
    <w:rsid w:val="00C55854"/>
    <w:rsid w:val="00C55ACF"/>
    <w:rsid w:val="00C55D49"/>
    <w:rsid w:val="00C5681E"/>
    <w:rsid w:val="00C568D0"/>
    <w:rsid w:val="00C56B52"/>
    <w:rsid w:val="00C56B60"/>
    <w:rsid w:val="00C576FD"/>
    <w:rsid w:val="00C579EB"/>
    <w:rsid w:val="00C57F54"/>
    <w:rsid w:val="00C57FE7"/>
    <w:rsid w:val="00C60365"/>
    <w:rsid w:val="00C603BD"/>
    <w:rsid w:val="00C60B49"/>
    <w:rsid w:val="00C60D27"/>
    <w:rsid w:val="00C60D97"/>
    <w:rsid w:val="00C60DCC"/>
    <w:rsid w:val="00C60EC4"/>
    <w:rsid w:val="00C61463"/>
    <w:rsid w:val="00C615A0"/>
    <w:rsid w:val="00C6221F"/>
    <w:rsid w:val="00C62308"/>
    <w:rsid w:val="00C6239A"/>
    <w:rsid w:val="00C6242C"/>
    <w:rsid w:val="00C62768"/>
    <w:rsid w:val="00C62C8B"/>
    <w:rsid w:val="00C637D0"/>
    <w:rsid w:val="00C64451"/>
    <w:rsid w:val="00C644B9"/>
    <w:rsid w:val="00C65B5D"/>
    <w:rsid w:val="00C662B5"/>
    <w:rsid w:val="00C67210"/>
    <w:rsid w:val="00C674F5"/>
    <w:rsid w:val="00C67C8F"/>
    <w:rsid w:val="00C70A6A"/>
    <w:rsid w:val="00C70AE3"/>
    <w:rsid w:val="00C71AC1"/>
    <w:rsid w:val="00C71AE8"/>
    <w:rsid w:val="00C72B25"/>
    <w:rsid w:val="00C72D81"/>
    <w:rsid w:val="00C73496"/>
    <w:rsid w:val="00C73568"/>
    <w:rsid w:val="00C73889"/>
    <w:rsid w:val="00C73D7D"/>
    <w:rsid w:val="00C74329"/>
    <w:rsid w:val="00C74BA8"/>
    <w:rsid w:val="00C74C09"/>
    <w:rsid w:val="00C74CE8"/>
    <w:rsid w:val="00C74E17"/>
    <w:rsid w:val="00C759D0"/>
    <w:rsid w:val="00C7624D"/>
    <w:rsid w:val="00C7632F"/>
    <w:rsid w:val="00C763A4"/>
    <w:rsid w:val="00C766FE"/>
    <w:rsid w:val="00C76A80"/>
    <w:rsid w:val="00C7715B"/>
    <w:rsid w:val="00C773F1"/>
    <w:rsid w:val="00C7768F"/>
    <w:rsid w:val="00C77C02"/>
    <w:rsid w:val="00C80342"/>
    <w:rsid w:val="00C813FA"/>
    <w:rsid w:val="00C81943"/>
    <w:rsid w:val="00C81DD3"/>
    <w:rsid w:val="00C82A32"/>
    <w:rsid w:val="00C82A33"/>
    <w:rsid w:val="00C82FD3"/>
    <w:rsid w:val="00C8316D"/>
    <w:rsid w:val="00C8355B"/>
    <w:rsid w:val="00C8397B"/>
    <w:rsid w:val="00C83AFC"/>
    <w:rsid w:val="00C84217"/>
    <w:rsid w:val="00C8436D"/>
    <w:rsid w:val="00C84508"/>
    <w:rsid w:val="00C85296"/>
    <w:rsid w:val="00C854F9"/>
    <w:rsid w:val="00C8584B"/>
    <w:rsid w:val="00C85A75"/>
    <w:rsid w:val="00C85D62"/>
    <w:rsid w:val="00C861D2"/>
    <w:rsid w:val="00C86787"/>
    <w:rsid w:val="00C873C1"/>
    <w:rsid w:val="00C87D85"/>
    <w:rsid w:val="00C901A0"/>
    <w:rsid w:val="00C9066B"/>
    <w:rsid w:val="00C90987"/>
    <w:rsid w:val="00C90C95"/>
    <w:rsid w:val="00C90CEB"/>
    <w:rsid w:val="00C90E08"/>
    <w:rsid w:val="00C911C3"/>
    <w:rsid w:val="00C915A6"/>
    <w:rsid w:val="00C91730"/>
    <w:rsid w:val="00C917C9"/>
    <w:rsid w:val="00C91BFD"/>
    <w:rsid w:val="00C91C15"/>
    <w:rsid w:val="00C91D03"/>
    <w:rsid w:val="00C9268F"/>
    <w:rsid w:val="00C928B0"/>
    <w:rsid w:val="00C92E5C"/>
    <w:rsid w:val="00C9305B"/>
    <w:rsid w:val="00C9329A"/>
    <w:rsid w:val="00C932F3"/>
    <w:rsid w:val="00C934DA"/>
    <w:rsid w:val="00C938C7"/>
    <w:rsid w:val="00C93A4D"/>
    <w:rsid w:val="00C93D82"/>
    <w:rsid w:val="00C94621"/>
    <w:rsid w:val="00C947CB"/>
    <w:rsid w:val="00C949A0"/>
    <w:rsid w:val="00C94C91"/>
    <w:rsid w:val="00C94CE6"/>
    <w:rsid w:val="00C950CF"/>
    <w:rsid w:val="00C9562A"/>
    <w:rsid w:val="00C95E12"/>
    <w:rsid w:val="00C96092"/>
    <w:rsid w:val="00C9633A"/>
    <w:rsid w:val="00C96350"/>
    <w:rsid w:val="00C9669D"/>
    <w:rsid w:val="00C967FD"/>
    <w:rsid w:val="00C96822"/>
    <w:rsid w:val="00C968CE"/>
    <w:rsid w:val="00C96B18"/>
    <w:rsid w:val="00C96F41"/>
    <w:rsid w:val="00C96F6B"/>
    <w:rsid w:val="00C9716C"/>
    <w:rsid w:val="00C97447"/>
    <w:rsid w:val="00C978F6"/>
    <w:rsid w:val="00C97AE0"/>
    <w:rsid w:val="00CA0006"/>
    <w:rsid w:val="00CA015F"/>
    <w:rsid w:val="00CA073D"/>
    <w:rsid w:val="00CA09A3"/>
    <w:rsid w:val="00CA0C22"/>
    <w:rsid w:val="00CA0CBF"/>
    <w:rsid w:val="00CA1049"/>
    <w:rsid w:val="00CA1104"/>
    <w:rsid w:val="00CA2767"/>
    <w:rsid w:val="00CA2E31"/>
    <w:rsid w:val="00CA2E68"/>
    <w:rsid w:val="00CA342A"/>
    <w:rsid w:val="00CA3B71"/>
    <w:rsid w:val="00CA3B7A"/>
    <w:rsid w:val="00CA4358"/>
    <w:rsid w:val="00CA47EE"/>
    <w:rsid w:val="00CA542B"/>
    <w:rsid w:val="00CA5967"/>
    <w:rsid w:val="00CA5B6D"/>
    <w:rsid w:val="00CA5CE1"/>
    <w:rsid w:val="00CA5E8E"/>
    <w:rsid w:val="00CA7188"/>
    <w:rsid w:val="00CA742A"/>
    <w:rsid w:val="00CA770F"/>
    <w:rsid w:val="00CB0970"/>
    <w:rsid w:val="00CB10CB"/>
    <w:rsid w:val="00CB10F1"/>
    <w:rsid w:val="00CB1231"/>
    <w:rsid w:val="00CB1FAF"/>
    <w:rsid w:val="00CB2D01"/>
    <w:rsid w:val="00CB2D5C"/>
    <w:rsid w:val="00CB33AB"/>
    <w:rsid w:val="00CB36EF"/>
    <w:rsid w:val="00CB41D7"/>
    <w:rsid w:val="00CB4327"/>
    <w:rsid w:val="00CB49A3"/>
    <w:rsid w:val="00CB4C6C"/>
    <w:rsid w:val="00CB53BF"/>
    <w:rsid w:val="00CB5677"/>
    <w:rsid w:val="00CB583A"/>
    <w:rsid w:val="00CB58B4"/>
    <w:rsid w:val="00CB598B"/>
    <w:rsid w:val="00CB599C"/>
    <w:rsid w:val="00CB5ECD"/>
    <w:rsid w:val="00CB6389"/>
    <w:rsid w:val="00CB6989"/>
    <w:rsid w:val="00CB6BD4"/>
    <w:rsid w:val="00CB6F2B"/>
    <w:rsid w:val="00CB7048"/>
    <w:rsid w:val="00CB76C3"/>
    <w:rsid w:val="00CB797A"/>
    <w:rsid w:val="00CB7C22"/>
    <w:rsid w:val="00CB7F9B"/>
    <w:rsid w:val="00CC004C"/>
    <w:rsid w:val="00CC09E2"/>
    <w:rsid w:val="00CC1003"/>
    <w:rsid w:val="00CC11EA"/>
    <w:rsid w:val="00CC12AF"/>
    <w:rsid w:val="00CC153B"/>
    <w:rsid w:val="00CC1BA3"/>
    <w:rsid w:val="00CC24B0"/>
    <w:rsid w:val="00CC2942"/>
    <w:rsid w:val="00CC2989"/>
    <w:rsid w:val="00CC2C74"/>
    <w:rsid w:val="00CC2E67"/>
    <w:rsid w:val="00CC2E8F"/>
    <w:rsid w:val="00CC3D68"/>
    <w:rsid w:val="00CC3F3D"/>
    <w:rsid w:val="00CC40D0"/>
    <w:rsid w:val="00CC4357"/>
    <w:rsid w:val="00CC44C9"/>
    <w:rsid w:val="00CC4AC7"/>
    <w:rsid w:val="00CC4FC6"/>
    <w:rsid w:val="00CC5408"/>
    <w:rsid w:val="00CC544F"/>
    <w:rsid w:val="00CC59C9"/>
    <w:rsid w:val="00CC6A39"/>
    <w:rsid w:val="00CC6AAF"/>
    <w:rsid w:val="00CC6CE2"/>
    <w:rsid w:val="00CC6EDE"/>
    <w:rsid w:val="00CC76A4"/>
    <w:rsid w:val="00CC774C"/>
    <w:rsid w:val="00CC7981"/>
    <w:rsid w:val="00CD051D"/>
    <w:rsid w:val="00CD0E7C"/>
    <w:rsid w:val="00CD10E5"/>
    <w:rsid w:val="00CD13E4"/>
    <w:rsid w:val="00CD16EA"/>
    <w:rsid w:val="00CD1A59"/>
    <w:rsid w:val="00CD1EFE"/>
    <w:rsid w:val="00CD1F22"/>
    <w:rsid w:val="00CD1F81"/>
    <w:rsid w:val="00CD20BB"/>
    <w:rsid w:val="00CD23EC"/>
    <w:rsid w:val="00CD2473"/>
    <w:rsid w:val="00CD2492"/>
    <w:rsid w:val="00CD27BB"/>
    <w:rsid w:val="00CD3936"/>
    <w:rsid w:val="00CD3E24"/>
    <w:rsid w:val="00CD3EF5"/>
    <w:rsid w:val="00CD435F"/>
    <w:rsid w:val="00CD468F"/>
    <w:rsid w:val="00CD4ACB"/>
    <w:rsid w:val="00CD4F49"/>
    <w:rsid w:val="00CD5557"/>
    <w:rsid w:val="00CD5F6F"/>
    <w:rsid w:val="00CD5FE9"/>
    <w:rsid w:val="00CD6131"/>
    <w:rsid w:val="00CD63CA"/>
    <w:rsid w:val="00CD63FD"/>
    <w:rsid w:val="00CD689D"/>
    <w:rsid w:val="00CD6A8F"/>
    <w:rsid w:val="00CD6D57"/>
    <w:rsid w:val="00CD71E1"/>
    <w:rsid w:val="00CD779C"/>
    <w:rsid w:val="00CD7B31"/>
    <w:rsid w:val="00CD7D19"/>
    <w:rsid w:val="00CE002B"/>
    <w:rsid w:val="00CE0361"/>
    <w:rsid w:val="00CE0784"/>
    <w:rsid w:val="00CE0A91"/>
    <w:rsid w:val="00CE0C15"/>
    <w:rsid w:val="00CE10C9"/>
    <w:rsid w:val="00CE10FB"/>
    <w:rsid w:val="00CE110A"/>
    <w:rsid w:val="00CE1509"/>
    <w:rsid w:val="00CE15A8"/>
    <w:rsid w:val="00CE16D1"/>
    <w:rsid w:val="00CE1926"/>
    <w:rsid w:val="00CE1C23"/>
    <w:rsid w:val="00CE3220"/>
    <w:rsid w:val="00CE3631"/>
    <w:rsid w:val="00CE381B"/>
    <w:rsid w:val="00CE3D3E"/>
    <w:rsid w:val="00CE400A"/>
    <w:rsid w:val="00CE4679"/>
    <w:rsid w:val="00CE4DBE"/>
    <w:rsid w:val="00CE53F6"/>
    <w:rsid w:val="00CE5585"/>
    <w:rsid w:val="00CE5778"/>
    <w:rsid w:val="00CE5864"/>
    <w:rsid w:val="00CE5923"/>
    <w:rsid w:val="00CE5F9F"/>
    <w:rsid w:val="00CE6424"/>
    <w:rsid w:val="00CE6B17"/>
    <w:rsid w:val="00CE6DD4"/>
    <w:rsid w:val="00CE73FD"/>
    <w:rsid w:val="00CE748D"/>
    <w:rsid w:val="00CE7991"/>
    <w:rsid w:val="00CE7DA7"/>
    <w:rsid w:val="00CE7E93"/>
    <w:rsid w:val="00CF01F4"/>
    <w:rsid w:val="00CF028F"/>
    <w:rsid w:val="00CF0932"/>
    <w:rsid w:val="00CF0AB0"/>
    <w:rsid w:val="00CF0DD0"/>
    <w:rsid w:val="00CF1299"/>
    <w:rsid w:val="00CF1D93"/>
    <w:rsid w:val="00CF1E94"/>
    <w:rsid w:val="00CF1F8C"/>
    <w:rsid w:val="00CF270E"/>
    <w:rsid w:val="00CF2D50"/>
    <w:rsid w:val="00CF2FE4"/>
    <w:rsid w:val="00CF309F"/>
    <w:rsid w:val="00CF31FF"/>
    <w:rsid w:val="00CF37DF"/>
    <w:rsid w:val="00CF4940"/>
    <w:rsid w:val="00CF4A30"/>
    <w:rsid w:val="00CF4C64"/>
    <w:rsid w:val="00CF4CEB"/>
    <w:rsid w:val="00CF4F23"/>
    <w:rsid w:val="00CF5506"/>
    <w:rsid w:val="00CF558E"/>
    <w:rsid w:val="00CF5C72"/>
    <w:rsid w:val="00CF679B"/>
    <w:rsid w:val="00CF67C6"/>
    <w:rsid w:val="00CF68F8"/>
    <w:rsid w:val="00CF6B78"/>
    <w:rsid w:val="00CF6BA0"/>
    <w:rsid w:val="00CF782F"/>
    <w:rsid w:val="00CF7934"/>
    <w:rsid w:val="00CF7E11"/>
    <w:rsid w:val="00D00316"/>
    <w:rsid w:val="00D01269"/>
    <w:rsid w:val="00D02496"/>
    <w:rsid w:val="00D02512"/>
    <w:rsid w:val="00D026C6"/>
    <w:rsid w:val="00D026E3"/>
    <w:rsid w:val="00D02D2E"/>
    <w:rsid w:val="00D033A6"/>
    <w:rsid w:val="00D03422"/>
    <w:rsid w:val="00D038AE"/>
    <w:rsid w:val="00D03A66"/>
    <w:rsid w:val="00D03EE1"/>
    <w:rsid w:val="00D043DD"/>
    <w:rsid w:val="00D044DC"/>
    <w:rsid w:val="00D05139"/>
    <w:rsid w:val="00D053D6"/>
    <w:rsid w:val="00D05C1F"/>
    <w:rsid w:val="00D05D05"/>
    <w:rsid w:val="00D0655C"/>
    <w:rsid w:val="00D06940"/>
    <w:rsid w:val="00D06BFE"/>
    <w:rsid w:val="00D06F03"/>
    <w:rsid w:val="00D07020"/>
    <w:rsid w:val="00D07084"/>
    <w:rsid w:val="00D0778D"/>
    <w:rsid w:val="00D078F9"/>
    <w:rsid w:val="00D07AFC"/>
    <w:rsid w:val="00D1024C"/>
    <w:rsid w:val="00D10395"/>
    <w:rsid w:val="00D10B1C"/>
    <w:rsid w:val="00D10BA5"/>
    <w:rsid w:val="00D10CFE"/>
    <w:rsid w:val="00D10D46"/>
    <w:rsid w:val="00D1116F"/>
    <w:rsid w:val="00D11D20"/>
    <w:rsid w:val="00D12312"/>
    <w:rsid w:val="00D12A74"/>
    <w:rsid w:val="00D12D3B"/>
    <w:rsid w:val="00D12D5F"/>
    <w:rsid w:val="00D130D2"/>
    <w:rsid w:val="00D13478"/>
    <w:rsid w:val="00D13551"/>
    <w:rsid w:val="00D13B06"/>
    <w:rsid w:val="00D13BB0"/>
    <w:rsid w:val="00D13D28"/>
    <w:rsid w:val="00D13D59"/>
    <w:rsid w:val="00D14251"/>
    <w:rsid w:val="00D144D5"/>
    <w:rsid w:val="00D148A4"/>
    <w:rsid w:val="00D14FCF"/>
    <w:rsid w:val="00D15169"/>
    <w:rsid w:val="00D152C1"/>
    <w:rsid w:val="00D15310"/>
    <w:rsid w:val="00D15612"/>
    <w:rsid w:val="00D15DC5"/>
    <w:rsid w:val="00D1610D"/>
    <w:rsid w:val="00D1642B"/>
    <w:rsid w:val="00D168AF"/>
    <w:rsid w:val="00D16B27"/>
    <w:rsid w:val="00D16BA1"/>
    <w:rsid w:val="00D176B8"/>
    <w:rsid w:val="00D17FCA"/>
    <w:rsid w:val="00D207F5"/>
    <w:rsid w:val="00D207FB"/>
    <w:rsid w:val="00D20ABC"/>
    <w:rsid w:val="00D20B1C"/>
    <w:rsid w:val="00D20F85"/>
    <w:rsid w:val="00D21134"/>
    <w:rsid w:val="00D21601"/>
    <w:rsid w:val="00D21694"/>
    <w:rsid w:val="00D2185B"/>
    <w:rsid w:val="00D21C16"/>
    <w:rsid w:val="00D22156"/>
    <w:rsid w:val="00D22971"/>
    <w:rsid w:val="00D229D1"/>
    <w:rsid w:val="00D23163"/>
    <w:rsid w:val="00D2371E"/>
    <w:rsid w:val="00D24349"/>
    <w:rsid w:val="00D24D9C"/>
    <w:rsid w:val="00D24E58"/>
    <w:rsid w:val="00D25684"/>
    <w:rsid w:val="00D257F1"/>
    <w:rsid w:val="00D25BA9"/>
    <w:rsid w:val="00D25C82"/>
    <w:rsid w:val="00D26475"/>
    <w:rsid w:val="00D26E82"/>
    <w:rsid w:val="00D26FA7"/>
    <w:rsid w:val="00D277E7"/>
    <w:rsid w:val="00D2797F"/>
    <w:rsid w:val="00D301A9"/>
    <w:rsid w:val="00D30690"/>
    <w:rsid w:val="00D30A5F"/>
    <w:rsid w:val="00D32D08"/>
    <w:rsid w:val="00D32ECC"/>
    <w:rsid w:val="00D3325D"/>
    <w:rsid w:val="00D337B7"/>
    <w:rsid w:val="00D337E4"/>
    <w:rsid w:val="00D33A98"/>
    <w:rsid w:val="00D33B80"/>
    <w:rsid w:val="00D33C1F"/>
    <w:rsid w:val="00D33D7D"/>
    <w:rsid w:val="00D343A4"/>
    <w:rsid w:val="00D344C7"/>
    <w:rsid w:val="00D34E61"/>
    <w:rsid w:val="00D34FFC"/>
    <w:rsid w:val="00D35290"/>
    <w:rsid w:val="00D363D6"/>
    <w:rsid w:val="00D36598"/>
    <w:rsid w:val="00D36DBE"/>
    <w:rsid w:val="00D37698"/>
    <w:rsid w:val="00D379AE"/>
    <w:rsid w:val="00D37B73"/>
    <w:rsid w:val="00D37D66"/>
    <w:rsid w:val="00D37F6B"/>
    <w:rsid w:val="00D401FB"/>
    <w:rsid w:val="00D40A26"/>
    <w:rsid w:val="00D40F30"/>
    <w:rsid w:val="00D41837"/>
    <w:rsid w:val="00D42145"/>
    <w:rsid w:val="00D4236B"/>
    <w:rsid w:val="00D424DE"/>
    <w:rsid w:val="00D42E82"/>
    <w:rsid w:val="00D435AA"/>
    <w:rsid w:val="00D43825"/>
    <w:rsid w:val="00D447F1"/>
    <w:rsid w:val="00D44A9C"/>
    <w:rsid w:val="00D44EFD"/>
    <w:rsid w:val="00D4501E"/>
    <w:rsid w:val="00D45315"/>
    <w:rsid w:val="00D458F7"/>
    <w:rsid w:val="00D45BDD"/>
    <w:rsid w:val="00D45D0F"/>
    <w:rsid w:val="00D45E22"/>
    <w:rsid w:val="00D464C7"/>
    <w:rsid w:val="00D473B2"/>
    <w:rsid w:val="00D473C8"/>
    <w:rsid w:val="00D4777B"/>
    <w:rsid w:val="00D47B79"/>
    <w:rsid w:val="00D47DC7"/>
    <w:rsid w:val="00D501AB"/>
    <w:rsid w:val="00D5076D"/>
    <w:rsid w:val="00D50AE1"/>
    <w:rsid w:val="00D50C10"/>
    <w:rsid w:val="00D5124F"/>
    <w:rsid w:val="00D51312"/>
    <w:rsid w:val="00D5176F"/>
    <w:rsid w:val="00D51C18"/>
    <w:rsid w:val="00D51D4F"/>
    <w:rsid w:val="00D51E84"/>
    <w:rsid w:val="00D522E2"/>
    <w:rsid w:val="00D52490"/>
    <w:rsid w:val="00D52935"/>
    <w:rsid w:val="00D52B2B"/>
    <w:rsid w:val="00D52D2A"/>
    <w:rsid w:val="00D52E0E"/>
    <w:rsid w:val="00D53215"/>
    <w:rsid w:val="00D53694"/>
    <w:rsid w:val="00D537EF"/>
    <w:rsid w:val="00D538FD"/>
    <w:rsid w:val="00D54053"/>
    <w:rsid w:val="00D540F3"/>
    <w:rsid w:val="00D541B0"/>
    <w:rsid w:val="00D556E3"/>
    <w:rsid w:val="00D5587B"/>
    <w:rsid w:val="00D55A00"/>
    <w:rsid w:val="00D55E27"/>
    <w:rsid w:val="00D560CB"/>
    <w:rsid w:val="00D56670"/>
    <w:rsid w:val="00D56AB2"/>
    <w:rsid w:val="00D56E4A"/>
    <w:rsid w:val="00D57533"/>
    <w:rsid w:val="00D57702"/>
    <w:rsid w:val="00D601BA"/>
    <w:rsid w:val="00D602C5"/>
    <w:rsid w:val="00D60588"/>
    <w:rsid w:val="00D607E2"/>
    <w:rsid w:val="00D60F2B"/>
    <w:rsid w:val="00D613DF"/>
    <w:rsid w:val="00D61498"/>
    <w:rsid w:val="00D61753"/>
    <w:rsid w:val="00D61FE2"/>
    <w:rsid w:val="00D6226A"/>
    <w:rsid w:val="00D6234C"/>
    <w:rsid w:val="00D623B5"/>
    <w:rsid w:val="00D6269E"/>
    <w:rsid w:val="00D6270C"/>
    <w:rsid w:val="00D62A75"/>
    <w:rsid w:val="00D62BF1"/>
    <w:rsid w:val="00D63431"/>
    <w:rsid w:val="00D63475"/>
    <w:rsid w:val="00D63E17"/>
    <w:rsid w:val="00D63E32"/>
    <w:rsid w:val="00D64085"/>
    <w:rsid w:val="00D6418E"/>
    <w:rsid w:val="00D64207"/>
    <w:rsid w:val="00D64326"/>
    <w:rsid w:val="00D64629"/>
    <w:rsid w:val="00D64902"/>
    <w:rsid w:val="00D64A3B"/>
    <w:rsid w:val="00D6520B"/>
    <w:rsid w:val="00D65238"/>
    <w:rsid w:val="00D65498"/>
    <w:rsid w:val="00D656A0"/>
    <w:rsid w:val="00D65990"/>
    <w:rsid w:val="00D65B0B"/>
    <w:rsid w:val="00D65D8F"/>
    <w:rsid w:val="00D65DCA"/>
    <w:rsid w:val="00D662E9"/>
    <w:rsid w:val="00D668A6"/>
    <w:rsid w:val="00D6693B"/>
    <w:rsid w:val="00D6696D"/>
    <w:rsid w:val="00D669DD"/>
    <w:rsid w:val="00D67236"/>
    <w:rsid w:val="00D67417"/>
    <w:rsid w:val="00D6753F"/>
    <w:rsid w:val="00D70183"/>
    <w:rsid w:val="00D708C0"/>
    <w:rsid w:val="00D7090B"/>
    <w:rsid w:val="00D71218"/>
    <w:rsid w:val="00D7271C"/>
    <w:rsid w:val="00D72D67"/>
    <w:rsid w:val="00D736F6"/>
    <w:rsid w:val="00D738B6"/>
    <w:rsid w:val="00D73E2C"/>
    <w:rsid w:val="00D7406C"/>
    <w:rsid w:val="00D74115"/>
    <w:rsid w:val="00D7463A"/>
    <w:rsid w:val="00D752D7"/>
    <w:rsid w:val="00D7593F"/>
    <w:rsid w:val="00D75962"/>
    <w:rsid w:val="00D75A44"/>
    <w:rsid w:val="00D75AE6"/>
    <w:rsid w:val="00D75B8B"/>
    <w:rsid w:val="00D75DE7"/>
    <w:rsid w:val="00D7600A"/>
    <w:rsid w:val="00D762DE"/>
    <w:rsid w:val="00D769D7"/>
    <w:rsid w:val="00D76A33"/>
    <w:rsid w:val="00D76C2A"/>
    <w:rsid w:val="00D76CA8"/>
    <w:rsid w:val="00D76E63"/>
    <w:rsid w:val="00D76F75"/>
    <w:rsid w:val="00D77571"/>
    <w:rsid w:val="00D77888"/>
    <w:rsid w:val="00D77CA1"/>
    <w:rsid w:val="00D800D0"/>
    <w:rsid w:val="00D80191"/>
    <w:rsid w:val="00D807E0"/>
    <w:rsid w:val="00D813F4"/>
    <w:rsid w:val="00D8149A"/>
    <w:rsid w:val="00D815E3"/>
    <w:rsid w:val="00D816E9"/>
    <w:rsid w:val="00D817BC"/>
    <w:rsid w:val="00D81DF4"/>
    <w:rsid w:val="00D82435"/>
    <w:rsid w:val="00D82816"/>
    <w:rsid w:val="00D82D5D"/>
    <w:rsid w:val="00D83463"/>
    <w:rsid w:val="00D83501"/>
    <w:rsid w:val="00D83CBD"/>
    <w:rsid w:val="00D844FE"/>
    <w:rsid w:val="00D84894"/>
    <w:rsid w:val="00D84EDD"/>
    <w:rsid w:val="00D855FF"/>
    <w:rsid w:val="00D86627"/>
    <w:rsid w:val="00D8688D"/>
    <w:rsid w:val="00D86B5D"/>
    <w:rsid w:val="00D870BF"/>
    <w:rsid w:val="00D876BB"/>
    <w:rsid w:val="00D87F3D"/>
    <w:rsid w:val="00D87F50"/>
    <w:rsid w:val="00D90725"/>
    <w:rsid w:val="00D90AA5"/>
    <w:rsid w:val="00D90F34"/>
    <w:rsid w:val="00D910D2"/>
    <w:rsid w:val="00D91255"/>
    <w:rsid w:val="00D91422"/>
    <w:rsid w:val="00D91A02"/>
    <w:rsid w:val="00D92202"/>
    <w:rsid w:val="00D9244B"/>
    <w:rsid w:val="00D92719"/>
    <w:rsid w:val="00D92998"/>
    <w:rsid w:val="00D92E84"/>
    <w:rsid w:val="00D92F58"/>
    <w:rsid w:val="00D9351F"/>
    <w:rsid w:val="00D93CDC"/>
    <w:rsid w:val="00D93EFF"/>
    <w:rsid w:val="00D940A7"/>
    <w:rsid w:val="00D94134"/>
    <w:rsid w:val="00D94159"/>
    <w:rsid w:val="00D94DB5"/>
    <w:rsid w:val="00D9517B"/>
    <w:rsid w:val="00D953F0"/>
    <w:rsid w:val="00D95F18"/>
    <w:rsid w:val="00D9626C"/>
    <w:rsid w:val="00D9674A"/>
    <w:rsid w:val="00D96767"/>
    <w:rsid w:val="00D96EDA"/>
    <w:rsid w:val="00D97057"/>
    <w:rsid w:val="00D97D09"/>
    <w:rsid w:val="00D97D57"/>
    <w:rsid w:val="00DA003D"/>
    <w:rsid w:val="00DA012F"/>
    <w:rsid w:val="00DA0270"/>
    <w:rsid w:val="00DA09B9"/>
    <w:rsid w:val="00DA164A"/>
    <w:rsid w:val="00DA173A"/>
    <w:rsid w:val="00DA18C4"/>
    <w:rsid w:val="00DA1A7D"/>
    <w:rsid w:val="00DA1D18"/>
    <w:rsid w:val="00DA1D75"/>
    <w:rsid w:val="00DA1EAC"/>
    <w:rsid w:val="00DA271D"/>
    <w:rsid w:val="00DA29D1"/>
    <w:rsid w:val="00DA30D1"/>
    <w:rsid w:val="00DA35F1"/>
    <w:rsid w:val="00DA389F"/>
    <w:rsid w:val="00DA444D"/>
    <w:rsid w:val="00DA47F2"/>
    <w:rsid w:val="00DA47F9"/>
    <w:rsid w:val="00DA4A17"/>
    <w:rsid w:val="00DA4B34"/>
    <w:rsid w:val="00DA4FDB"/>
    <w:rsid w:val="00DA53E8"/>
    <w:rsid w:val="00DA5431"/>
    <w:rsid w:val="00DA5A2C"/>
    <w:rsid w:val="00DA6016"/>
    <w:rsid w:val="00DA61CB"/>
    <w:rsid w:val="00DA72DA"/>
    <w:rsid w:val="00DA7B6D"/>
    <w:rsid w:val="00DB005A"/>
    <w:rsid w:val="00DB03E2"/>
    <w:rsid w:val="00DB0E08"/>
    <w:rsid w:val="00DB0E26"/>
    <w:rsid w:val="00DB0FE4"/>
    <w:rsid w:val="00DB1153"/>
    <w:rsid w:val="00DB1963"/>
    <w:rsid w:val="00DB1C5E"/>
    <w:rsid w:val="00DB1E65"/>
    <w:rsid w:val="00DB2234"/>
    <w:rsid w:val="00DB2650"/>
    <w:rsid w:val="00DB2781"/>
    <w:rsid w:val="00DB29B1"/>
    <w:rsid w:val="00DB2D3E"/>
    <w:rsid w:val="00DB2F7A"/>
    <w:rsid w:val="00DB32E1"/>
    <w:rsid w:val="00DB335C"/>
    <w:rsid w:val="00DB3677"/>
    <w:rsid w:val="00DB3F1B"/>
    <w:rsid w:val="00DB415C"/>
    <w:rsid w:val="00DB4708"/>
    <w:rsid w:val="00DB4E2C"/>
    <w:rsid w:val="00DB4F26"/>
    <w:rsid w:val="00DB5030"/>
    <w:rsid w:val="00DB5424"/>
    <w:rsid w:val="00DB5852"/>
    <w:rsid w:val="00DB59D8"/>
    <w:rsid w:val="00DB648E"/>
    <w:rsid w:val="00DB674B"/>
    <w:rsid w:val="00DB6868"/>
    <w:rsid w:val="00DB7218"/>
    <w:rsid w:val="00DB72AE"/>
    <w:rsid w:val="00DB74C4"/>
    <w:rsid w:val="00DB7860"/>
    <w:rsid w:val="00DC00EE"/>
    <w:rsid w:val="00DC01E9"/>
    <w:rsid w:val="00DC027F"/>
    <w:rsid w:val="00DC07DC"/>
    <w:rsid w:val="00DC0886"/>
    <w:rsid w:val="00DC0B85"/>
    <w:rsid w:val="00DC0C25"/>
    <w:rsid w:val="00DC0F82"/>
    <w:rsid w:val="00DC0FC1"/>
    <w:rsid w:val="00DC1307"/>
    <w:rsid w:val="00DC13F3"/>
    <w:rsid w:val="00DC18C6"/>
    <w:rsid w:val="00DC1A82"/>
    <w:rsid w:val="00DC1BC5"/>
    <w:rsid w:val="00DC232B"/>
    <w:rsid w:val="00DC2951"/>
    <w:rsid w:val="00DC3038"/>
    <w:rsid w:val="00DC35CA"/>
    <w:rsid w:val="00DC368F"/>
    <w:rsid w:val="00DC3C89"/>
    <w:rsid w:val="00DC3EAA"/>
    <w:rsid w:val="00DC4499"/>
    <w:rsid w:val="00DC4B6B"/>
    <w:rsid w:val="00DC4E9A"/>
    <w:rsid w:val="00DC4EAC"/>
    <w:rsid w:val="00DC512A"/>
    <w:rsid w:val="00DC5692"/>
    <w:rsid w:val="00DC5A0F"/>
    <w:rsid w:val="00DC6514"/>
    <w:rsid w:val="00DC69F3"/>
    <w:rsid w:val="00DC6ADA"/>
    <w:rsid w:val="00DC6C38"/>
    <w:rsid w:val="00DC6CB2"/>
    <w:rsid w:val="00DC6E54"/>
    <w:rsid w:val="00DC7097"/>
    <w:rsid w:val="00DC71C0"/>
    <w:rsid w:val="00DC7438"/>
    <w:rsid w:val="00DC7504"/>
    <w:rsid w:val="00DC7757"/>
    <w:rsid w:val="00DC7B28"/>
    <w:rsid w:val="00DC7C4E"/>
    <w:rsid w:val="00DD0507"/>
    <w:rsid w:val="00DD05E3"/>
    <w:rsid w:val="00DD081D"/>
    <w:rsid w:val="00DD1431"/>
    <w:rsid w:val="00DD1758"/>
    <w:rsid w:val="00DD1E0D"/>
    <w:rsid w:val="00DD2156"/>
    <w:rsid w:val="00DD2389"/>
    <w:rsid w:val="00DD2863"/>
    <w:rsid w:val="00DD2B1A"/>
    <w:rsid w:val="00DD2D9E"/>
    <w:rsid w:val="00DD310E"/>
    <w:rsid w:val="00DD31D9"/>
    <w:rsid w:val="00DD35D0"/>
    <w:rsid w:val="00DD3871"/>
    <w:rsid w:val="00DD3A88"/>
    <w:rsid w:val="00DD3C77"/>
    <w:rsid w:val="00DD46BF"/>
    <w:rsid w:val="00DD483D"/>
    <w:rsid w:val="00DD4B98"/>
    <w:rsid w:val="00DD4C1E"/>
    <w:rsid w:val="00DD4D1E"/>
    <w:rsid w:val="00DD5784"/>
    <w:rsid w:val="00DD5E27"/>
    <w:rsid w:val="00DD5EDB"/>
    <w:rsid w:val="00DD6129"/>
    <w:rsid w:val="00DD6242"/>
    <w:rsid w:val="00DD638D"/>
    <w:rsid w:val="00DD6415"/>
    <w:rsid w:val="00DD65B6"/>
    <w:rsid w:val="00DD6930"/>
    <w:rsid w:val="00DD77D3"/>
    <w:rsid w:val="00DD78D9"/>
    <w:rsid w:val="00DE0560"/>
    <w:rsid w:val="00DE0874"/>
    <w:rsid w:val="00DE0F40"/>
    <w:rsid w:val="00DE0F65"/>
    <w:rsid w:val="00DE111C"/>
    <w:rsid w:val="00DE1353"/>
    <w:rsid w:val="00DE136E"/>
    <w:rsid w:val="00DE1461"/>
    <w:rsid w:val="00DE18F7"/>
    <w:rsid w:val="00DE1ACB"/>
    <w:rsid w:val="00DE1AE2"/>
    <w:rsid w:val="00DE1F9F"/>
    <w:rsid w:val="00DE251F"/>
    <w:rsid w:val="00DE2AF6"/>
    <w:rsid w:val="00DE2C04"/>
    <w:rsid w:val="00DE2EBB"/>
    <w:rsid w:val="00DE3275"/>
    <w:rsid w:val="00DE352E"/>
    <w:rsid w:val="00DE3557"/>
    <w:rsid w:val="00DE3637"/>
    <w:rsid w:val="00DE36CC"/>
    <w:rsid w:val="00DE3ECF"/>
    <w:rsid w:val="00DE4130"/>
    <w:rsid w:val="00DE49EE"/>
    <w:rsid w:val="00DE5272"/>
    <w:rsid w:val="00DE554F"/>
    <w:rsid w:val="00DE55BA"/>
    <w:rsid w:val="00DE5DF2"/>
    <w:rsid w:val="00DE62CB"/>
    <w:rsid w:val="00DE6C60"/>
    <w:rsid w:val="00DE71E8"/>
    <w:rsid w:val="00DE7511"/>
    <w:rsid w:val="00DE75C8"/>
    <w:rsid w:val="00DE7766"/>
    <w:rsid w:val="00DE7B4C"/>
    <w:rsid w:val="00DF019C"/>
    <w:rsid w:val="00DF084C"/>
    <w:rsid w:val="00DF0C40"/>
    <w:rsid w:val="00DF1DC3"/>
    <w:rsid w:val="00DF1E7C"/>
    <w:rsid w:val="00DF1EAE"/>
    <w:rsid w:val="00DF27EB"/>
    <w:rsid w:val="00DF2A42"/>
    <w:rsid w:val="00DF3088"/>
    <w:rsid w:val="00DF39F8"/>
    <w:rsid w:val="00DF3BBC"/>
    <w:rsid w:val="00DF46F3"/>
    <w:rsid w:val="00DF4D0C"/>
    <w:rsid w:val="00DF4D1E"/>
    <w:rsid w:val="00DF5242"/>
    <w:rsid w:val="00DF57D8"/>
    <w:rsid w:val="00DF59C1"/>
    <w:rsid w:val="00DF5B39"/>
    <w:rsid w:val="00DF6012"/>
    <w:rsid w:val="00DF61E7"/>
    <w:rsid w:val="00DF6401"/>
    <w:rsid w:val="00DF6A89"/>
    <w:rsid w:val="00DF7447"/>
    <w:rsid w:val="00DF7559"/>
    <w:rsid w:val="00DF76D6"/>
    <w:rsid w:val="00DF781E"/>
    <w:rsid w:val="00DF79B0"/>
    <w:rsid w:val="00DF7B74"/>
    <w:rsid w:val="00DF7DFE"/>
    <w:rsid w:val="00E0004B"/>
    <w:rsid w:val="00E00078"/>
    <w:rsid w:val="00E0013C"/>
    <w:rsid w:val="00E00238"/>
    <w:rsid w:val="00E008C9"/>
    <w:rsid w:val="00E00C98"/>
    <w:rsid w:val="00E00D52"/>
    <w:rsid w:val="00E00E82"/>
    <w:rsid w:val="00E013E6"/>
    <w:rsid w:val="00E01629"/>
    <w:rsid w:val="00E0186E"/>
    <w:rsid w:val="00E01C86"/>
    <w:rsid w:val="00E01F5D"/>
    <w:rsid w:val="00E0205C"/>
    <w:rsid w:val="00E02194"/>
    <w:rsid w:val="00E022B8"/>
    <w:rsid w:val="00E02483"/>
    <w:rsid w:val="00E02696"/>
    <w:rsid w:val="00E026CD"/>
    <w:rsid w:val="00E02B20"/>
    <w:rsid w:val="00E02EB7"/>
    <w:rsid w:val="00E037C8"/>
    <w:rsid w:val="00E03AEC"/>
    <w:rsid w:val="00E03D35"/>
    <w:rsid w:val="00E044A5"/>
    <w:rsid w:val="00E053B0"/>
    <w:rsid w:val="00E0592B"/>
    <w:rsid w:val="00E05CED"/>
    <w:rsid w:val="00E062E8"/>
    <w:rsid w:val="00E06435"/>
    <w:rsid w:val="00E069DD"/>
    <w:rsid w:val="00E0705B"/>
    <w:rsid w:val="00E0727B"/>
    <w:rsid w:val="00E0732A"/>
    <w:rsid w:val="00E07D12"/>
    <w:rsid w:val="00E1058B"/>
    <w:rsid w:val="00E108E7"/>
    <w:rsid w:val="00E10969"/>
    <w:rsid w:val="00E11352"/>
    <w:rsid w:val="00E11ACE"/>
    <w:rsid w:val="00E11F34"/>
    <w:rsid w:val="00E12284"/>
    <w:rsid w:val="00E13114"/>
    <w:rsid w:val="00E14358"/>
    <w:rsid w:val="00E14585"/>
    <w:rsid w:val="00E14799"/>
    <w:rsid w:val="00E14A6C"/>
    <w:rsid w:val="00E14BA0"/>
    <w:rsid w:val="00E14F67"/>
    <w:rsid w:val="00E15088"/>
    <w:rsid w:val="00E15A2F"/>
    <w:rsid w:val="00E15A82"/>
    <w:rsid w:val="00E173BE"/>
    <w:rsid w:val="00E17410"/>
    <w:rsid w:val="00E17ACA"/>
    <w:rsid w:val="00E17E4F"/>
    <w:rsid w:val="00E17F2C"/>
    <w:rsid w:val="00E203AA"/>
    <w:rsid w:val="00E20826"/>
    <w:rsid w:val="00E208BB"/>
    <w:rsid w:val="00E20AD8"/>
    <w:rsid w:val="00E20D90"/>
    <w:rsid w:val="00E20F89"/>
    <w:rsid w:val="00E2101C"/>
    <w:rsid w:val="00E211E7"/>
    <w:rsid w:val="00E216B5"/>
    <w:rsid w:val="00E218BF"/>
    <w:rsid w:val="00E21CE0"/>
    <w:rsid w:val="00E225CC"/>
    <w:rsid w:val="00E22D46"/>
    <w:rsid w:val="00E2363A"/>
    <w:rsid w:val="00E24755"/>
    <w:rsid w:val="00E249ED"/>
    <w:rsid w:val="00E25515"/>
    <w:rsid w:val="00E25E82"/>
    <w:rsid w:val="00E2606D"/>
    <w:rsid w:val="00E26422"/>
    <w:rsid w:val="00E26C59"/>
    <w:rsid w:val="00E272A9"/>
    <w:rsid w:val="00E2762D"/>
    <w:rsid w:val="00E27B62"/>
    <w:rsid w:val="00E30272"/>
    <w:rsid w:val="00E30657"/>
    <w:rsid w:val="00E308F0"/>
    <w:rsid w:val="00E30C94"/>
    <w:rsid w:val="00E30D59"/>
    <w:rsid w:val="00E30DBD"/>
    <w:rsid w:val="00E30F8E"/>
    <w:rsid w:val="00E31548"/>
    <w:rsid w:val="00E31860"/>
    <w:rsid w:val="00E32796"/>
    <w:rsid w:val="00E3294D"/>
    <w:rsid w:val="00E33663"/>
    <w:rsid w:val="00E33679"/>
    <w:rsid w:val="00E34491"/>
    <w:rsid w:val="00E349DA"/>
    <w:rsid w:val="00E349F9"/>
    <w:rsid w:val="00E34B93"/>
    <w:rsid w:val="00E353D9"/>
    <w:rsid w:val="00E357B1"/>
    <w:rsid w:val="00E35C87"/>
    <w:rsid w:val="00E35DE3"/>
    <w:rsid w:val="00E35FEA"/>
    <w:rsid w:val="00E367AF"/>
    <w:rsid w:val="00E367E8"/>
    <w:rsid w:val="00E36A91"/>
    <w:rsid w:val="00E37630"/>
    <w:rsid w:val="00E37B88"/>
    <w:rsid w:val="00E37BF8"/>
    <w:rsid w:val="00E37D49"/>
    <w:rsid w:val="00E37F77"/>
    <w:rsid w:val="00E403E6"/>
    <w:rsid w:val="00E4103B"/>
    <w:rsid w:val="00E41719"/>
    <w:rsid w:val="00E421D8"/>
    <w:rsid w:val="00E42279"/>
    <w:rsid w:val="00E423AD"/>
    <w:rsid w:val="00E425B5"/>
    <w:rsid w:val="00E425FC"/>
    <w:rsid w:val="00E42E21"/>
    <w:rsid w:val="00E42ED4"/>
    <w:rsid w:val="00E42FB2"/>
    <w:rsid w:val="00E43018"/>
    <w:rsid w:val="00E43122"/>
    <w:rsid w:val="00E4331C"/>
    <w:rsid w:val="00E43516"/>
    <w:rsid w:val="00E43887"/>
    <w:rsid w:val="00E43889"/>
    <w:rsid w:val="00E43BC6"/>
    <w:rsid w:val="00E43D6E"/>
    <w:rsid w:val="00E4439A"/>
    <w:rsid w:val="00E44A7C"/>
    <w:rsid w:val="00E44D99"/>
    <w:rsid w:val="00E44E60"/>
    <w:rsid w:val="00E44F1D"/>
    <w:rsid w:val="00E452EC"/>
    <w:rsid w:val="00E45426"/>
    <w:rsid w:val="00E45604"/>
    <w:rsid w:val="00E45B9E"/>
    <w:rsid w:val="00E45CA8"/>
    <w:rsid w:val="00E45FB4"/>
    <w:rsid w:val="00E46D14"/>
    <w:rsid w:val="00E46E85"/>
    <w:rsid w:val="00E46EF3"/>
    <w:rsid w:val="00E46F43"/>
    <w:rsid w:val="00E47262"/>
    <w:rsid w:val="00E47768"/>
    <w:rsid w:val="00E507F7"/>
    <w:rsid w:val="00E5081B"/>
    <w:rsid w:val="00E50B68"/>
    <w:rsid w:val="00E50C76"/>
    <w:rsid w:val="00E50F23"/>
    <w:rsid w:val="00E50FA7"/>
    <w:rsid w:val="00E51BDA"/>
    <w:rsid w:val="00E52070"/>
    <w:rsid w:val="00E5209A"/>
    <w:rsid w:val="00E52363"/>
    <w:rsid w:val="00E52490"/>
    <w:rsid w:val="00E5273E"/>
    <w:rsid w:val="00E529EF"/>
    <w:rsid w:val="00E53231"/>
    <w:rsid w:val="00E53286"/>
    <w:rsid w:val="00E533E3"/>
    <w:rsid w:val="00E552BF"/>
    <w:rsid w:val="00E562FF"/>
    <w:rsid w:val="00E56F6C"/>
    <w:rsid w:val="00E5703B"/>
    <w:rsid w:val="00E570AD"/>
    <w:rsid w:val="00E5761D"/>
    <w:rsid w:val="00E6031C"/>
    <w:rsid w:val="00E608D7"/>
    <w:rsid w:val="00E61325"/>
    <w:rsid w:val="00E621C3"/>
    <w:rsid w:val="00E63132"/>
    <w:rsid w:val="00E636E1"/>
    <w:rsid w:val="00E637F3"/>
    <w:rsid w:val="00E63920"/>
    <w:rsid w:val="00E63994"/>
    <w:rsid w:val="00E63E36"/>
    <w:rsid w:val="00E63EC6"/>
    <w:rsid w:val="00E63F2D"/>
    <w:rsid w:val="00E645DD"/>
    <w:rsid w:val="00E648FF"/>
    <w:rsid w:val="00E64AC7"/>
    <w:rsid w:val="00E65033"/>
    <w:rsid w:val="00E65C41"/>
    <w:rsid w:val="00E65D27"/>
    <w:rsid w:val="00E665EA"/>
    <w:rsid w:val="00E66839"/>
    <w:rsid w:val="00E66B6A"/>
    <w:rsid w:val="00E66F52"/>
    <w:rsid w:val="00E6701A"/>
    <w:rsid w:val="00E673E5"/>
    <w:rsid w:val="00E6744E"/>
    <w:rsid w:val="00E6752F"/>
    <w:rsid w:val="00E700EE"/>
    <w:rsid w:val="00E7067E"/>
    <w:rsid w:val="00E70783"/>
    <w:rsid w:val="00E70F1C"/>
    <w:rsid w:val="00E71055"/>
    <w:rsid w:val="00E713E1"/>
    <w:rsid w:val="00E71EFB"/>
    <w:rsid w:val="00E72347"/>
    <w:rsid w:val="00E727AD"/>
    <w:rsid w:val="00E7282D"/>
    <w:rsid w:val="00E728BB"/>
    <w:rsid w:val="00E72A72"/>
    <w:rsid w:val="00E72BCC"/>
    <w:rsid w:val="00E73174"/>
    <w:rsid w:val="00E7383F"/>
    <w:rsid w:val="00E73A45"/>
    <w:rsid w:val="00E73C17"/>
    <w:rsid w:val="00E741E4"/>
    <w:rsid w:val="00E74201"/>
    <w:rsid w:val="00E74226"/>
    <w:rsid w:val="00E74340"/>
    <w:rsid w:val="00E74C3E"/>
    <w:rsid w:val="00E74E6F"/>
    <w:rsid w:val="00E753CD"/>
    <w:rsid w:val="00E761F6"/>
    <w:rsid w:val="00E763B8"/>
    <w:rsid w:val="00E76DD3"/>
    <w:rsid w:val="00E77126"/>
    <w:rsid w:val="00E7791E"/>
    <w:rsid w:val="00E77C08"/>
    <w:rsid w:val="00E8017A"/>
    <w:rsid w:val="00E8091B"/>
    <w:rsid w:val="00E809C9"/>
    <w:rsid w:val="00E80DD1"/>
    <w:rsid w:val="00E80F89"/>
    <w:rsid w:val="00E8103D"/>
    <w:rsid w:val="00E82487"/>
    <w:rsid w:val="00E825D1"/>
    <w:rsid w:val="00E828C6"/>
    <w:rsid w:val="00E82969"/>
    <w:rsid w:val="00E82FA4"/>
    <w:rsid w:val="00E83735"/>
    <w:rsid w:val="00E83789"/>
    <w:rsid w:val="00E83D15"/>
    <w:rsid w:val="00E83E52"/>
    <w:rsid w:val="00E84201"/>
    <w:rsid w:val="00E842E2"/>
    <w:rsid w:val="00E84317"/>
    <w:rsid w:val="00E8465E"/>
    <w:rsid w:val="00E84CDE"/>
    <w:rsid w:val="00E84E36"/>
    <w:rsid w:val="00E85496"/>
    <w:rsid w:val="00E85AA4"/>
    <w:rsid w:val="00E90CF6"/>
    <w:rsid w:val="00E90D51"/>
    <w:rsid w:val="00E90EA8"/>
    <w:rsid w:val="00E90ECD"/>
    <w:rsid w:val="00E917C9"/>
    <w:rsid w:val="00E925D5"/>
    <w:rsid w:val="00E92627"/>
    <w:rsid w:val="00E9266F"/>
    <w:rsid w:val="00E9275C"/>
    <w:rsid w:val="00E92845"/>
    <w:rsid w:val="00E92883"/>
    <w:rsid w:val="00E92D1D"/>
    <w:rsid w:val="00E92EE7"/>
    <w:rsid w:val="00E93447"/>
    <w:rsid w:val="00E9508F"/>
    <w:rsid w:val="00E95312"/>
    <w:rsid w:val="00E95EBB"/>
    <w:rsid w:val="00E969BB"/>
    <w:rsid w:val="00E96AB7"/>
    <w:rsid w:val="00E97589"/>
    <w:rsid w:val="00E978A4"/>
    <w:rsid w:val="00E97B29"/>
    <w:rsid w:val="00E97C05"/>
    <w:rsid w:val="00E97F76"/>
    <w:rsid w:val="00E97FA4"/>
    <w:rsid w:val="00E97FFE"/>
    <w:rsid w:val="00EA028E"/>
    <w:rsid w:val="00EA08C1"/>
    <w:rsid w:val="00EA090B"/>
    <w:rsid w:val="00EA0BFC"/>
    <w:rsid w:val="00EA0E69"/>
    <w:rsid w:val="00EA14B5"/>
    <w:rsid w:val="00EA18DE"/>
    <w:rsid w:val="00EA1CB7"/>
    <w:rsid w:val="00EA2985"/>
    <w:rsid w:val="00EA2A03"/>
    <w:rsid w:val="00EA346D"/>
    <w:rsid w:val="00EA3484"/>
    <w:rsid w:val="00EA3497"/>
    <w:rsid w:val="00EA34D2"/>
    <w:rsid w:val="00EA35AC"/>
    <w:rsid w:val="00EA3780"/>
    <w:rsid w:val="00EA3A36"/>
    <w:rsid w:val="00EA3B85"/>
    <w:rsid w:val="00EA47B6"/>
    <w:rsid w:val="00EA4884"/>
    <w:rsid w:val="00EA4AB3"/>
    <w:rsid w:val="00EA4FAE"/>
    <w:rsid w:val="00EA52BB"/>
    <w:rsid w:val="00EA5C3B"/>
    <w:rsid w:val="00EA5D27"/>
    <w:rsid w:val="00EA60DB"/>
    <w:rsid w:val="00EA6195"/>
    <w:rsid w:val="00EA620C"/>
    <w:rsid w:val="00EA629A"/>
    <w:rsid w:val="00EA63AB"/>
    <w:rsid w:val="00EA63DF"/>
    <w:rsid w:val="00EA6686"/>
    <w:rsid w:val="00EA6EFD"/>
    <w:rsid w:val="00EA7DE5"/>
    <w:rsid w:val="00EA7F26"/>
    <w:rsid w:val="00EA7F4F"/>
    <w:rsid w:val="00EB0095"/>
    <w:rsid w:val="00EB06D8"/>
    <w:rsid w:val="00EB0D9E"/>
    <w:rsid w:val="00EB0DDA"/>
    <w:rsid w:val="00EB10C4"/>
    <w:rsid w:val="00EB17DC"/>
    <w:rsid w:val="00EB1F30"/>
    <w:rsid w:val="00EB1FA0"/>
    <w:rsid w:val="00EB23C0"/>
    <w:rsid w:val="00EB2B54"/>
    <w:rsid w:val="00EB2CD0"/>
    <w:rsid w:val="00EB33DE"/>
    <w:rsid w:val="00EB3A1B"/>
    <w:rsid w:val="00EB3C9F"/>
    <w:rsid w:val="00EB3EDB"/>
    <w:rsid w:val="00EB3F84"/>
    <w:rsid w:val="00EB4BA1"/>
    <w:rsid w:val="00EB4FD1"/>
    <w:rsid w:val="00EB5730"/>
    <w:rsid w:val="00EB59E2"/>
    <w:rsid w:val="00EB5B6E"/>
    <w:rsid w:val="00EB5BF6"/>
    <w:rsid w:val="00EB5EBE"/>
    <w:rsid w:val="00EB6252"/>
    <w:rsid w:val="00EB6794"/>
    <w:rsid w:val="00EB6BF1"/>
    <w:rsid w:val="00EB710E"/>
    <w:rsid w:val="00EB7369"/>
    <w:rsid w:val="00EB777C"/>
    <w:rsid w:val="00EC0013"/>
    <w:rsid w:val="00EC040E"/>
    <w:rsid w:val="00EC04F5"/>
    <w:rsid w:val="00EC0939"/>
    <w:rsid w:val="00EC0B90"/>
    <w:rsid w:val="00EC0C8F"/>
    <w:rsid w:val="00EC0C9C"/>
    <w:rsid w:val="00EC0E53"/>
    <w:rsid w:val="00EC12E2"/>
    <w:rsid w:val="00EC1A9F"/>
    <w:rsid w:val="00EC1CCC"/>
    <w:rsid w:val="00EC1EDC"/>
    <w:rsid w:val="00EC21AB"/>
    <w:rsid w:val="00EC2600"/>
    <w:rsid w:val="00EC2998"/>
    <w:rsid w:val="00EC2D09"/>
    <w:rsid w:val="00EC2D6E"/>
    <w:rsid w:val="00EC310D"/>
    <w:rsid w:val="00EC3204"/>
    <w:rsid w:val="00EC351D"/>
    <w:rsid w:val="00EC35F8"/>
    <w:rsid w:val="00EC3789"/>
    <w:rsid w:val="00EC40C9"/>
    <w:rsid w:val="00EC46D1"/>
    <w:rsid w:val="00EC48BD"/>
    <w:rsid w:val="00EC51A4"/>
    <w:rsid w:val="00EC57DE"/>
    <w:rsid w:val="00EC5A2B"/>
    <w:rsid w:val="00EC5E77"/>
    <w:rsid w:val="00EC61DC"/>
    <w:rsid w:val="00EC62EA"/>
    <w:rsid w:val="00EC635B"/>
    <w:rsid w:val="00EC693E"/>
    <w:rsid w:val="00EC6B1B"/>
    <w:rsid w:val="00EC72BF"/>
    <w:rsid w:val="00EC76A0"/>
    <w:rsid w:val="00EC773D"/>
    <w:rsid w:val="00EC7C5C"/>
    <w:rsid w:val="00ED0072"/>
    <w:rsid w:val="00ED07D7"/>
    <w:rsid w:val="00ED0CB3"/>
    <w:rsid w:val="00ED1149"/>
    <w:rsid w:val="00ED1439"/>
    <w:rsid w:val="00ED2568"/>
    <w:rsid w:val="00ED2E1D"/>
    <w:rsid w:val="00ED3376"/>
    <w:rsid w:val="00ED3905"/>
    <w:rsid w:val="00ED39D2"/>
    <w:rsid w:val="00ED3B67"/>
    <w:rsid w:val="00ED4C80"/>
    <w:rsid w:val="00ED4D8D"/>
    <w:rsid w:val="00ED4E86"/>
    <w:rsid w:val="00ED50C4"/>
    <w:rsid w:val="00ED510F"/>
    <w:rsid w:val="00ED519A"/>
    <w:rsid w:val="00ED5231"/>
    <w:rsid w:val="00ED53CE"/>
    <w:rsid w:val="00ED542B"/>
    <w:rsid w:val="00ED5508"/>
    <w:rsid w:val="00ED57B9"/>
    <w:rsid w:val="00ED5A07"/>
    <w:rsid w:val="00ED5DC0"/>
    <w:rsid w:val="00ED606C"/>
    <w:rsid w:val="00EE0067"/>
    <w:rsid w:val="00EE0189"/>
    <w:rsid w:val="00EE01FA"/>
    <w:rsid w:val="00EE0AA1"/>
    <w:rsid w:val="00EE0C78"/>
    <w:rsid w:val="00EE0E3D"/>
    <w:rsid w:val="00EE1128"/>
    <w:rsid w:val="00EE1252"/>
    <w:rsid w:val="00EE1588"/>
    <w:rsid w:val="00EE2BE9"/>
    <w:rsid w:val="00EE3230"/>
    <w:rsid w:val="00EE32E8"/>
    <w:rsid w:val="00EE3670"/>
    <w:rsid w:val="00EE38CB"/>
    <w:rsid w:val="00EE3B7E"/>
    <w:rsid w:val="00EE3DEC"/>
    <w:rsid w:val="00EE40DF"/>
    <w:rsid w:val="00EE41D7"/>
    <w:rsid w:val="00EE46CC"/>
    <w:rsid w:val="00EE4C1B"/>
    <w:rsid w:val="00EE4E8B"/>
    <w:rsid w:val="00EE5738"/>
    <w:rsid w:val="00EE5951"/>
    <w:rsid w:val="00EE5D3F"/>
    <w:rsid w:val="00EE5F0B"/>
    <w:rsid w:val="00EE6BA8"/>
    <w:rsid w:val="00EE6C56"/>
    <w:rsid w:val="00EE6CF3"/>
    <w:rsid w:val="00EE7887"/>
    <w:rsid w:val="00EE792A"/>
    <w:rsid w:val="00EE7995"/>
    <w:rsid w:val="00EE7D2A"/>
    <w:rsid w:val="00EE7ECB"/>
    <w:rsid w:val="00EF0722"/>
    <w:rsid w:val="00EF0769"/>
    <w:rsid w:val="00EF1262"/>
    <w:rsid w:val="00EF1B1F"/>
    <w:rsid w:val="00EF22D5"/>
    <w:rsid w:val="00EF2465"/>
    <w:rsid w:val="00EF274F"/>
    <w:rsid w:val="00EF2A29"/>
    <w:rsid w:val="00EF3D15"/>
    <w:rsid w:val="00EF406F"/>
    <w:rsid w:val="00EF41DA"/>
    <w:rsid w:val="00EF4289"/>
    <w:rsid w:val="00EF4776"/>
    <w:rsid w:val="00EF49C7"/>
    <w:rsid w:val="00EF5589"/>
    <w:rsid w:val="00EF565D"/>
    <w:rsid w:val="00EF5AB2"/>
    <w:rsid w:val="00EF5AE2"/>
    <w:rsid w:val="00EF617D"/>
    <w:rsid w:val="00EF6395"/>
    <w:rsid w:val="00EF6535"/>
    <w:rsid w:val="00EF7448"/>
    <w:rsid w:val="00EF7C44"/>
    <w:rsid w:val="00F00018"/>
    <w:rsid w:val="00F000A9"/>
    <w:rsid w:val="00F0081F"/>
    <w:rsid w:val="00F00A7F"/>
    <w:rsid w:val="00F01AE7"/>
    <w:rsid w:val="00F01F55"/>
    <w:rsid w:val="00F02154"/>
    <w:rsid w:val="00F0229B"/>
    <w:rsid w:val="00F024F4"/>
    <w:rsid w:val="00F026A3"/>
    <w:rsid w:val="00F02A78"/>
    <w:rsid w:val="00F03A40"/>
    <w:rsid w:val="00F04895"/>
    <w:rsid w:val="00F04E09"/>
    <w:rsid w:val="00F05773"/>
    <w:rsid w:val="00F05CF9"/>
    <w:rsid w:val="00F060C6"/>
    <w:rsid w:val="00F06AB5"/>
    <w:rsid w:val="00F06E96"/>
    <w:rsid w:val="00F074BE"/>
    <w:rsid w:val="00F1012F"/>
    <w:rsid w:val="00F10448"/>
    <w:rsid w:val="00F10600"/>
    <w:rsid w:val="00F10643"/>
    <w:rsid w:val="00F10A25"/>
    <w:rsid w:val="00F10AC0"/>
    <w:rsid w:val="00F10CA8"/>
    <w:rsid w:val="00F11344"/>
    <w:rsid w:val="00F1159B"/>
    <w:rsid w:val="00F117DF"/>
    <w:rsid w:val="00F1191F"/>
    <w:rsid w:val="00F123F6"/>
    <w:rsid w:val="00F125DC"/>
    <w:rsid w:val="00F12B9B"/>
    <w:rsid w:val="00F130AB"/>
    <w:rsid w:val="00F136CD"/>
    <w:rsid w:val="00F13B1C"/>
    <w:rsid w:val="00F13D80"/>
    <w:rsid w:val="00F13FD1"/>
    <w:rsid w:val="00F145C9"/>
    <w:rsid w:val="00F1503F"/>
    <w:rsid w:val="00F150B7"/>
    <w:rsid w:val="00F15C43"/>
    <w:rsid w:val="00F15F3B"/>
    <w:rsid w:val="00F161C1"/>
    <w:rsid w:val="00F16C67"/>
    <w:rsid w:val="00F16DD2"/>
    <w:rsid w:val="00F202AA"/>
    <w:rsid w:val="00F20309"/>
    <w:rsid w:val="00F20317"/>
    <w:rsid w:val="00F20E72"/>
    <w:rsid w:val="00F20F6D"/>
    <w:rsid w:val="00F2137A"/>
    <w:rsid w:val="00F213EF"/>
    <w:rsid w:val="00F21670"/>
    <w:rsid w:val="00F21B73"/>
    <w:rsid w:val="00F21C41"/>
    <w:rsid w:val="00F21F48"/>
    <w:rsid w:val="00F2258F"/>
    <w:rsid w:val="00F22A08"/>
    <w:rsid w:val="00F22BB7"/>
    <w:rsid w:val="00F22EC7"/>
    <w:rsid w:val="00F23884"/>
    <w:rsid w:val="00F23FE3"/>
    <w:rsid w:val="00F2445E"/>
    <w:rsid w:val="00F251E1"/>
    <w:rsid w:val="00F25363"/>
    <w:rsid w:val="00F25386"/>
    <w:rsid w:val="00F2597D"/>
    <w:rsid w:val="00F25A67"/>
    <w:rsid w:val="00F25AF0"/>
    <w:rsid w:val="00F25E8B"/>
    <w:rsid w:val="00F25FA7"/>
    <w:rsid w:val="00F262FC"/>
    <w:rsid w:val="00F26346"/>
    <w:rsid w:val="00F263BD"/>
    <w:rsid w:val="00F26620"/>
    <w:rsid w:val="00F2663B"/>
    <w:rsid w:val="00F26A9A"/>
    <w:rsid w:val="00F270BE"/>
    <w:rsid w:val="00F273A8"/>
    <w:rsid w:val="00F273B4"/>
    <w:rsid w:val="00F27474"/>
    <w:rsid w:val="00F274F8"/>
    <w:rsid w:val="00F2779E"/>
    <w:rsid w:val="00F277DE"/>
    <w:rsid w:val="00F27C58"/>
    <w:rsid w:val="00F27C8B"/>
    <w:rsid w:val="00F301B0"/>
    <w:rsid w:val="00F305B4"/>
    <w:rsid w:val="00F3067B"/>
    <w:rsid w:val="00F30937"/>
    <w:rsid w:val="00F3099A"/>
    <w:rsid w:val="00F30D95"/>
    <w:rsid w:val="00F30F77"/>
    <w:rsid w:val="00F3103B"/>
    <w:rsid w:val="00F314AA"/>
    <w:rsid w:val="00F314AE"/>
    <w:rsid w:val="00F3188B"/>
    <w:rsid w:val="00F31A72"/>
    <w:rsid w:val="00F32566"/>
    <w:rsid w:val="00F3273C"/>
    <w:rsid w:val="00F32DDF"/>
    <w:rsid w:val="00F330C1"/>
    <w:rsid w:val="00F33320"/>
    <w:rsid w:val="00F335A1"/>
    <w:rsid w:val="00F33778"/>
    <w:rsid w:val="00F337FC"/>
    <w:rsid w:val="00F33B76"/>
    <w:rsid w:val="00F33FCD"/>
    <w:rsid w:val="00F3414D"/>
    <w:rsid w:val="00F34715"/>
    <w:rsid w:val="00F34FC9"/>
    <w:rsid w:val="00F35024"/>
    <w:rsid w:val="00F35191"/>
    <w:rsid w:val="00F3519A"/>
    <w:rsid w:val="00F35792"/>
    <w:rsid w:val="00F3594F"/>
    <w:rsid w:val="00F36335"/>
    <w:rsid w:val="00F36780"/>
    <w:rsid w:val="00F367B8"/>
    <w:rsid w:val="00F36BC4"/>
    <w:rsid w:val="00F36E14"/>
    <w:rsid w:val="00F36ECC"/>
    <w:rsid w:val="00F3717E"/>
    <w:rsid w:val="00F37889"/>
    <w:rsid w:val="00F4037F"/>
    <w:rsid w:val="00F409E9"/>
    <w:rsid w:val="00F41274"/>
    <w:rsid w:val="00F4144B"/>
    <w:rsid w:val="00F41560"/>
    <w:rsid w:val="00F4174B"/>
    <w:rsid w:val="00F418E8"/>
    <w:rsid w:val="00F41CE2"/>
    <w:rsid w:val="00F426F5"/>
    <w:rsid w:val="00F42880"/>
    <w:rsid w:val="00F42C46"/>
    <w:rsid w:val="00F43310"/>
    <w:rsid w:val="00F43424"/>
    <w:rsid w:val="00F4363C"/>
    <w:rsid w:val="00F43786"/>
    <w:rsid w:val="00F439CC"/>
    <w:rsid w:val="00F43CC9"/>
    <w:rsid w:val="00F44507"/>
    <w:rsid w:val="00F44783"/>
    <w:rsid w:val="00F44B73"/>
    <w:rsid w:val="00F451A5"/>
    <w:rsid w:val="00F4526C"/>
    <w:rsid w:val="00F45612"/>
    <w:rsid w:val="00F45C72"/>
    <w:rsid w:val="00F4638C"/>
    <w:rsid w:val="00F47129"/>
    <w:rsid w:val="00F471DB"/>
    <w:rsid w:val="00F47419"/>
    <w:rsid w:val="00F50610"/>
    <w:rsid w:val="00F5086C"/>
    <w:rsid w:val="00F51613"/>
    <w:rsid w:val="00F521D6"/>
    <w:rsid w:val="00F52232"/>
    <w:rsid w:val="00F5223B"/>
    <w:rsid w:val="00F525D8"/>
    <w:rsid w:val="00F5351C"/>
    <w:rsid w:val="00F54344"/>
    <w:rsid w:val="00F55147"/>
    <w:rsid w:val="00F560A2"/>
    <w:rsid w:val="00F56219"/>
    <w:rsid w:val="00F564F8"/>
    <w:rsid w:val="00F56C2D"/>
    <w:rsid w:val="00F56F5C"/>
    <w:rsid w:val="00F57102"/>
    <w:rsid w:val="00F574BF"/>
    <w:rsid w:val="00F57533"/>
    <w:rsid w:val="00F576EE"/>
    <w:rsid w:val="00F57B16"/>
    <w:rsid w:val="00F600AA"/>
    <w:rsid w:val="00F6018E"/>
    <w:rsid w:val="00F6067B"/>
    <w:rsid w:val="00F60A52"/>
    <w:rsid w:val="00F60E8D"/>
    <w:rsid w:val="00F613C2"/>
    <w:rsid w:val="00F6153C"/>
    <w:rsid w:val="00F615CB"/>
    <w:rsid w:val="00F61762"/>
    <w:rsid w:val="00F61DF9"/>
    <w:rsid w:val="00F627D9"/>
    <w:rsid w:val="00F6287A"/>
    <w:rsid w:val="00F63266"/>
    <w:rsid w:val="00F632A7"/>
    <w:rsid w:val="00F63438"/>
    <w:rsid w:val="00F6423E"/>
    <w:rsid w:val="00F647A6"/>
    <w:rsid w:val="00F64BAD"/>
    <w:rsid w:val="00F64DEA"/>
    <w:rsid w:val="00F652B1"/>
    <w:rsid w:val="00F658E7"/>
    <w:rsid w:val="00F65DDD"/>
    <w:rsid w:val="00F6607C"/>
    <w:rsid w:val="00F6651C"/>
    <w:rsid w:val="00F66A18"/>
    <w:rsid w:val="00F66D6E"/>
    <w:rsid w:val="00F6745D"/>
    <w:rsid w:val="00F67720"/>
    <w:rsid w:val="00F67921"/>
    <w:rsid w:val="00F67B92"/>
    <w:rsid w:val="00F70949"/>
    <w:rsid w:val="00F71038"/>
    <w:rsid w:val="00F717A7"/>
    <w:rsid w:val="00F720D2"/>
    <w:rsid w:val="00F7210C"/>
    <w:rsid w:val="00F7250A"/>
    <w:rsid w:val="00F7254F"/>
    <w:rsid w:val="00F72AAD"/>
    <w:rsid w:val="00F72BE5"/>
    <w:rsid w:val="00F72CAB"/>
    <w:rsid w:val="00F73049"/>
    <w:rsid w:val="00F7310D"/>
    <w:rsid w:val="00F7327D"/>
    <w:rsid w:val="00F7393F"/>
    <w:rsid w:val="00F73B3A"/>
    <w:rsid w:val="00F73BDF"/>
    <w:rsid w:val="00F73DBB"/>
    <w:rsid w:val="00F7404A"/>
    <w:rsid w:val="00F74752"/>
    <w:rsid w:val="00F74DDD"/>
    <w:rsid w:val="00F74E81"/>
    <w:rsid w:val="00F75596"/>
    <w:rsid w:val="00F76C22"/>
    <w:rsid w:val="00F77544"/>
    <w:rsid w:val="00F8064D"/>
    <w:rsid w:val="00F81481"/>
    <w:rsid w:val="00F8152A"/>
    <w:rsid w:val="00F8191F"/>
    <w:rsid w:val="00F81D15"/>
    <w:rsid w:val="00F82238"/>
    <w:rsid w:val="00F82B49"/>
    <w:rsid w:val="00F83006"/>
    <w:rsid w:val="00F831B4"/>
    <w:rsid w:val="00F83204"/>
    <w:rsid w:val="00F83322"/>
    <w:rsid w:val="00F839FF"/>
    <w:rsid w:val="00F83B27"/>
    <w:rsid w:val="00F83D8E"/>
    <w:rsid w:val="00F84489"/>
    <w:rsid w:val="00F84806"/>
    <w:rsid w:val="00F84B49"/>
    <w:rsid w:val="00F85220"/>
    <w:rsid w:val="00F85556"/>
    <w:rsid w:val="00F85D01"/>
    <w:rsid w:val="00F85D04"/>
    <w:rsid w:val="00F85D30"/>
    <w:rsid w:val="00F868B3"/>
    <w:rsid w:val="00F86A14"/>
    <w:rsid w:val="00F872D5"/>
    <w:rsid w:val="00F873DE"/>
    <w:rsid w:val="00F87B3A"/>
    <w:rsid w:val="00F902B9"/>
    <w:rsid w:val="00F90A8F"/>
    <w:rsid w:val="00F90C84"/>
    <w:rsid w:val="00F90E59"/>
    <w:rsid w:val="00F90F4A"/>
    <w:rsid w:val="00F91028"/>
    <w:rsid w:val="00F91349"/>
    <w:rsid w:val="00F91683"/>
    <w:rsid w:val="00F916AA"/>
    <w:rsid w:val="00F92DF6"/>
    <w:rsid w:val="00F92EA9"/>
    <w:rsid w:val="00F93310"/>
    <w:rsid w:val="00F9363D"/>
    <w:rsid w:val="00F93B5C"/>
    <w:rsid w:val="00F94030"/>
    <w:rsid w:val="00F940F2"/>
    <w:rsid w:val="00F9434F"/>
    <w:rsid w:val="00F94954"/>
    <w:rsid w:val="00F94C69"/>
    <w:rsid w:val="00F95687"/>
    <w:rsid w:val="00F9569B"/>
    <w:rsid w:val="00F956AF"/>
    <w:rsid w:val="00F95D6A"/>
    <w:rsid w:val="00F96050"/>
    <w:rsid w:val="00F960E7"/>
    <w:rsid w:val="00F96BC2"/>
    <w:rsid w:val="00F96C05"/>
    <w:rsid w:val="00F96C81"/>
    <w:rsid w:val="00F97985"/>
    <w:rsid w:val="00F97CCA"/>
    <w:rsid w:val="00F97FCE"/>
    <w:rsid w:val="00FA01BD"/>
    <w:rsid w:val="00FA057C"/>
    <w:rsid w:val="00FA0A17"/>
    <w:rsid w:val="00FA0AF3"/>
    <w:rsid w:val="00FA109E"/>
    <w:rsid w:val="00FA1140"/>
    <w:rsid w:val="00FA1495"/>
    <w:rsid w:val="00FA17F7"/>
    <w:rsid w:val="00FA190E"/>
    <w:rsid w:val="00FA19C1"/>
    <w:rsid w:val="00FA1EC2"/>
    <w:rsid w:val="00FA1F02"/>
    <w:rsid w:val="00FA20CD"/>
    <w:rsid w:val="00FA26EE"/>
    <w:rsid w:val="00FA2D4F"/>
    <w:rsid w:val="00FA35DC"/>
    <w:rsid w:val="00FA3604"/>
    <w:rsid w:val="00FA3861"/>
    <w:rsid w:val="00FA4547"/>
    <w:rsid w:val="00FA4A6F"/>
    <w:rsid w:val="00FA4C79"/>
    <w:rsid w:val="00FA4EA4"/>
    <w:rsid w:val="00FA5264"/>
    <w:rsid w:val="00FA56FB"/>
    <w:rsid w:val="00FA5845"/>
    <w:rsid w:val="00FA5B28"/>
    <w:rsid w:val="00FA673B"/>
    <w:rsid w:val="00FA6A03"/>
    <w:rsid w:val="00FA6E12"/>
    <w:rsid w:val="00FA6E4A"/>
    <w:rsid w:val="00FA77AC"/>
    <w:rsid w:val="00FA79F1"/>
    <w:rsid w:val="00FA7D75"/>
    <w:rsid w:val="00FB0183"/>
    <w:rsid w:val="00FB02F0"/>
    <w:rsid w:val="00FB0BD7"/>
    <w:rsid w:val="00FB116B"/>
    <w:rsid w:val="00FB236E"/>
    <w:rsid w:val="00FB2632"/>
    <w:rsid w:val="00FB2C8F"/>
    <w:rsid w:val="00FB30DE"/>
    <w:rsid w:val="00FB38EB"/>
    <w:rsid w:val="00FB3A24"/>
    <w:rsid w:val="00FB4122"/>
    <w:rsid w:val="00FB4307"/>
    <w:rsid w:val="00FB48DF"/>
    <w:rsid w:val="00FB4B25"/>
    <w:rsid w:val="00FB4E76"/>
    <w:rsid w:val="00FB5118"/>
    <w:rsid w:val="00FB5469"/>
    <w:rsid w:val="00FB588C"/>
    <w:rsid w:val="00FB5FF6"/>
    <w:rsid w:val="00FB619C"/>
    <w:rsid w:val="00FB65C4"/>
    <w:rsid w:val="00FB6E1F"/>
    <w:rsid w:val="00FB77DF"/>
    <w:rsid w:val="00FB7DA3"/>
    <w:rsid w:val="00FB7F68"/>
    <w:rsid w:val="00FC0933"/>
    <w:rsid w:val="00FC0D71"/>
    <w:rsid w:val="00FC19F6"/>
    <w:rsid w:val="00FC2183"/>
    <w:rsid w:val="00FC2188"/>
    <w:rsid w:val="00FC22CF"/>
    <w:rsid w:val="00FC2F14"/>
    <w:rsid w:val="00FC303A"/>
    <w:rsid w:val="00FC3B6D"/>
    <w:rsid w:val="00FC3D92"/>
    <w:rsid w:val="00FC3ECC"/>
    <w:rsid w:val="00FC4D39"/>
    <w:rsid w:val="00FC4E29"/>
    <w:rsid w:val="00FC4E68"/>
    <w:rsid w:val="00FC5023"/>
    <w:rsid w:val="00FC549E"/>
    <w:rsid w:val="00FC54B1"/>
    <w:rsid w:val="00FC5622"/>
    <w:rsid w:val="00FC5690"/>
    <w:rsid w:val="00FC5724"/>
    <w:rsid w:val="00FC650B"/>
    <w:rsid w:val="00FC6854"/>
    <w:rsid w:val="00FC68C3"/>
    <w:rsid w:val="00FC6982"/>
    <w:rsid w:val="00FC6AC7"/>
    <w:rsid w:val="00FC6E8B"/>
    <w:rsid w:val="00FC70F8"/>
    <w:rsid w:val="00FC7747"/>
    <w:rsid w:val="00FC7AEB"/>
    <w:rsid w:val="00FC7BE0"/>
    <w:rsid w:val="00FC7FFE"/>
    <w:rsid w:val="00FD025D"/>
    <w:rsid w:val="00FD060B"/>
    <w:rsid w:val="00FD0624"/>
    <w:rsid w:val="00FD0FF4"/>
    <w:rsid w:val="00FD1054"/>
    <w:rsid w:val="00FD1134"/>
    <w:rsid w:val="00FD150F"/>
    <w:rsid w:val="00FD1A55"/>
    <w:rsid w:val="00FD1F53"/>
    <w:rsid w:val="00FD25FA"/>
    <w:rsid w:val="00FD2808"/>
    <w:rsid w:val="00FD2F3C"/>
    <w:rsid w:val="00FD3584"/>
    <w:rsid w:val="00FD37CE"/>
    <w:rsid w:val="00FD3DDD"/>
    <w:rsid w:val="00FD448B"/>
    <w:rsid w:val="00FD4ABA"/>
    <w:rsid w:val="00FD4B45"/>
    <w:rsid w:val="00FD4E76"/>
    <w:rsid w:val="00FD5243"/>
    <w:rsid w:val="00FD561B"/>
    <w:rsid w:val="00FD563F"/>
    <w:rsid w:val="00FD583D"/>
    <w:rsid w:val="00FD5F7E"/>
    <w:rsid w:val="00FD681B"/>
    <w:rsid w:val="00FD6BB9"/>
    <w:rsid w:val="00FD6D68"/>
    <w:rsid w:val="00FD7221"/>
    <w:rsid w:val="00FD73FF"/>
    <w:rsid w:val="00FE049C"/>
    <w:rsid w:val="00FE0A97"/>
    <w:rsid w:val="00FE14C0"/>
    <w:rsid w:val="00FE157F"/>
    <w:rsid w:val="00FE17FB"/>
    <w:rsid w:val="00FE1E33"/>
    <w:rsid w:val="00FE1FC4"/>
    <w:rsid w:val="00FE281A"/>
    <w:rsid w:val="00FE2944"/>
    <w:rsid w:val="00FE2E2A"/>
    <w:rsid w:val="00FE3287"/>
    <w:rsid w:val="00FE3509"/>
    <w:rsid w:val="00FE3AD1"/>
    <w:rsid w:val="00FE3E73"/>
    <w:rsid w:val="00FE3F83"/>
    <w:rsid w:val="00FE44E6"/>
    <w:rsid w:val="00FE4872"/>
    <w:rsid w:val="00FE4DFD"/>
    <w:rsid w:val="00FE50AA"/>
    <w:rsid w:val="00FE5CC4"/>
    <w:rsid w:val="00FE634D"/>
    <w:rsid w:val="00FE6943"/>
    <w:rsid w:val="00FE697F"/>
    <w:rsid w:val="00FE6BDD"/>
    <w:rsid w:val="00FE7250"/>
    <w:rsid w:val="00FE78BB"/>
    <w:rsid w:val="00FE79D4"/>
    <w:rsid w:val="00FE7CAB"/>
    <w:rsid w:val="00FE7FEA"/>
    <w:rsid w:val="00FF0116"/>
    <w:rsid w:val="00FF08F1"/>
    <w:rsid w:val="00FF0952"/>
    <w:rsid w:val="00FF0EAB"/>
    <w:rsid w:val="00FF10CB"/>
    <w:rsid w:val="00FF1FAF"/>
    <w:rsid w:val="00FF20AE"/>
    <w:rsid w:val="00FF24F6"/>
    <w:rsid w:val="00FF2783"/>
    <w:rsid w:val="00FF2C35"/>
    <w:rsid w:val="00FF30CC"/>
    <w:rsid w:val="00FF386D"/>
    <w:rsid w:val="00FF3BB4"/>
    <w:rsid w:val="00FF4358"/>
    <w:rsid w:val="00FF458E"/>
    <w:rsid w:val="00FF4ACA"/>
    <w:rsid w:val="00FF5084"/>
    <w:rsid w:val="00FF5186"/>
    <w:rsid w:val="00FF529A"/>
    <w:rsid w:val="00FF55D0"/>
    <w:rsid w:val="00FF6030"/>
    <w:rsid w:val="00FF6387"/>
    <w:rsid w:val="00FF6575"/>
    <w:rsid w:val="00FF6AA8"/>
    <w:rsid w:val="00FF6DB8"/>
    <w:rsid w:val="00FF75EE"/>
    <w:rsid w:val="00FF77B7"/>
    <w:rsid w:val="00FF782C"/>
    <w:rsid w:val="00FF7C7E"/>
    <w:rsid w:val="00FF7D0B"/>
    <w:rsid w:val="00FF7F80"/>
    <w:rsid w:val="01BBCD75"/>
    <w:rsid w:val="02372ABA"/>
    <w:rsid w:val="02C37D9C"/>
    <w:rsid w:val="0329F439"/>
    <w:rsid w:val="0330B667"/>
    <w:rsid w:val="033DC256"/>
    <w:rsid w:val="036B2A90"/>
    <w:rsid w:val="0391DB0C"/>
    <w:rsid w:val="03984B9D"/>
    <w:rsid w:val="03F2B84D"/>
    <w:rsid w:val="043B0DDA"/>
    <w:rsid w:val="05A7E874"/>
    <w:rsid w:val="05AA60AA"/>
    <w:rsid w:val="05C27205"/>
    <w:rsid w:val="062A55E1"/>
    <w:rsid w:val="0631FEF3"/>
    <w:rsid w:val="06AA0DFD"/>
    <w:rsid w:val="079C259C"/>
    <w:rsid w:val="07FF9F0E"/>
    <w:rsid w:val="083747EA"/>
    <w:rsid w:val="083D7387"/>
    <w:rsid w:val="08A28666"/>
    <w:rsid w:val="0938F0A2"/>
    <w:rsid w:val="094FD3CF"/>
    <w:rsid w:val="0A7D4AEB"/>
    <w:rsid w:val="0AC70AD6"/>
    <w:rsid w:val="0ACFA6FD"/>
    <w:rsid w:val="0B52A3A1"/>
    <w:rsid w:val="0B77CC90"/>
    <w:rsid w:val="0BC02B72"/>
    <w:rsid w:val="0BE6024F"/>
    <w:rsid w:val="0CEAE64A"/>
    <w:rsid w:val="0CF93F49"/>
    <w:rsid w:val="0D797807"/>
    <w:rsid w:val="0DA931AC"/>
    <w:rsid w:val="0E555E25"/>
    <w:rsid w:val="0FF05A79"/>
    <w:rsid w:val="109825E7"/>
    <w:rsid w:val="10DEAD0B"/>
    <w:rsid w:val="119DBEFB"/>
    <w:rsid w:val="120FA9F3"/>
    <w:rsid w:val="135443F0"/>
    <w:rsid w:val="1359E689"/>
    <w:rsid w:val="1395E573"/>
    <w:rsid w:val="13F01B3F"/>
    <w:rsid w:val="147730C5"/>
    <w:rsid w:val="14E88394"/>
    <w:rsid w:val="151B7228"/>
    <w:rsid w:val="15A7F6A7"/>
    <w:rsid w:val="15BC8BC3"/>
    <w:rsid w:val="15F4FCD4"/>
    <w:rsid w:val="15FE3F05"/>
    <w:rsid w:val="1611D0E5"/>
    <w:rsid w:val="16767ABD"/>
    <w:rsid w:val="18D74287"/>
    <w:rsid w:val="1A296BD5"/>
    <w:rsid w:val="1C1F6416"/>
    <w:rsid w:val="1CAF6A42"/>
    <w:rsid w:val="1CCACF11"/>
    <w:rsid w:val="1D7C067A"/>
    <w:rsid w:val="1DC2EE9D"/>
    <w:rsid w:val="1E253360"/>
    <w:rsid w:val="1E70BB81"/>
    <w:rsid w:val="1EE4E750"/>
    <w:rsid w:val="2034E92E"/>
    <w:rsid w:val="203AE6B0"/>
    <w:rsid w:val="20858B5B"/>
    <w:rsid w:val="20FEDB0B"/>
    <w:rsid w:val="226EB573"/>
    <w:rsid w:val="2374D08A"/>
    <w:rsid w:val="24DA4EA2"/>
    <w:rsid w:val="25E58D43"/>
    <w:rsid w:val="269C5809"/>
    <w:rsid w:val="26C5AF51"/>
    <w:rsid w:val="28B3AF71"/>
    <w:rsid w:val="28CEE772"/>
    <w:rsid w:val="28FE1F63"/>
    <w:rsid w:val="292FA7AF"/>
    <w:rsid w:val="2962DCB5"/>
    <w:rsid w:val="299E7B2D"/>
    <w:rsid w:val="2A25FE4F"/>
    <w:rsid w:val="2A7DBFB5"/>
    <w:rsid w:val="2ABBA138"/>
    <w:rsid w:val="2AC3AED5"/>
    <w:rsid w:val="2C52E0A3"/>
    <w:rsid w:val="2C82245F"/>
    <w:rsid w:val="2CA5A871"/>
    <w:rsid w:val="2CC401DF"/>
    <w:rsid w:val="2CD202E9"/>
    <w:rsid w:val="2EB7A628"/>
    <w:rsid w:val="302193BC"/>
    <w:rsid w:val="3026CA67"/>
    <w:rsid w:val="304EB0D0"/>
    <w:rsid w:val="306D221C"/>
    <w:rsid w:val="308B6842"/>
    <w:rsid w:val="30F55FBD"/>
    <w:rsid w:val="30FEEB72"/>
    <w:rsid w:val="313B1E09"/>
    <w:rsid w:val="31D5AB5B"/>
    <w:rsid w:val="31FE106E"/>
    <w:rsid w:val="3303C8E8"/>
    <w:rsid w:val="350FDD45"/>
    <w:rsid w:val="3532EFFF"/>
    <w:rsid w:val="36742F7A"/>
    <w:rsid w:val="3694441A"/>
    <w:rsid w:val="369AFBE3"/>
    <w:rsid w:val="36B91B12"/>
    <w:rsid w:val="37756408"/>
    <w:rsid w:val="37E583A3"/>
    <w:rsid w:val="37F97B9A"/>
    <w:rsid w:val="3A5FD01F"/>
    <w:rsid w:val="3A717F62"/>
    <w:rsid w:val="3A7997C5"/>
    <w:rsid w:val="3ADDF9B9"/>
    <w:rsid w:val="3B30530E"/>
    <w:rsid w:val="3B345AA9"/>
    <w:rsid w:val="3BE1B081"/>
    <w:rsid w:val="3D05304B"/>
    <w:rsid w:val="3D224C00"/>
    <w:rsid w:val="3D28B2AF"/>
    <w:rsid w:val="3E201997"/>
    <w:rsid w:val="3E855B25"/>
    <w:rsid w:val="3E9F2FAA"/>
    <w:rsid w:val="3F7DED32"/>
    <w:rsid w:val="3F7EE0CC"/>
    <w:rsid w:val="3FC16F49"/>
    <w:rsid w:val="40849EC9"/>
    <w:rsid w:val="409B617F"/>
    <w:rsid w:val="412F353E"/>
    <w:rsid w:val="4147BAA6"/>
    <w:rsid w:val="41CA1665"/>
    <w:rsid w:val="41FEC758"/>
    <w:rsid w:val="4282849A"/>
    <w:rsid w:val="42A8BD3A"/>
    <w:rsid w:val="434A30C4"/>
    <w:rsid w:val="43A134C4"/>
    <w:rsid w:val="43DB83B9"/>
    <w:rsid w:val="4407A7FC"/>
    <w:rsid w:val="4432156C"/>
    <w:rsid w:val="444C1D62"/>
    <w:rsid w:val="446540E3"/>
    <w:rsid w:val="4622D8DC"/>
    <w:rsid w:val="4638A6DB"/>
    <w:rsid w:val="46D4EE6D"/>
    <w:rsid w:val="46EC7748"/>
    <w:rsid w:val="476E5B8E"/>
    <w:rsid w:val="47AF02BD"/>
    <w:rsid w:val="47DC066D"/>
    <w:rsid w:val="48E9B31E"/>
    <w:rsid w:val="49F71DA3"/>
    <w:rsid w:val="4AD6F709"/>
    <w:rsid w:val="4B355CC4"/>
    <w:rsid w:val="4C015AC8"/>
    <w:rsid w:val="4CBFE88D"/>
    <w:rsid w:val="4CD23A57"/>
    <w:rsid w:val="4DA2F3BB"/>
    <w:rsid w:val="4DFFD7AE"/>
    <w:rsid w:val="4E105E04"/>
    <w:rsid w:val="4E13A1D8"/>
    <w:rsid w:val="4E5550F0"/>
    <w:rsid w:val="4E951AA5"/>
    <w:rsid w:val="4E9A71BD"/>
    <w:rsid w:val="4EA53791"/>
    <w:rsid w:val="4ECF6E72"/>
    <w:rsid w:val="4EEA3207"/>
    <w:rsid w:val="4F0DD9F2"/>
    <w:rsid w:val="4F7413BA"/>
    <w:rsid w:val="4FFBC94F"/>
    <w:rsid w:val="50F46E74"/>
    <w:rsid w:val="514E23F2"/>
    <w:rsid w:val="5189F870"/>
    <w:rsid w:val="51B7586B"/>
    <w:rsid w:val="52667EFC"/>
    <w:rsid w:val="5296847D"/>
    <w:rsid w:val="52B8C5EA"/>
    <w:rsid w:val="538A9BED"/>
    <w:rsid w:val="53AA54D1"/>
    <w:rsid w:val="53D6ED38"/>
    <w:rsid w:val="541B6CDB"/>
    <w:rsid w:val="557586D2"/>
    <w:rsid w:val="56467679"/>
    <w:rsid w:val="5650D32F"/>
    <w:rsid w:val="56EF28B1"/>
    <w:rsid w:val="57B76192"/>
    <w:rsid w:val="57FA1AF2"/>
    <w:rsid w:val="584875FF"/>
    <w:rsid w:val="5990D767"/>
    <w:rsid w:val="5A37FDB0"/>
    <w:rsid w:val="5B0936C6"/>
    <w:rsid w:val="5B0D26EB"/>
    <w:rsid w:val="5B84CFB6"/>
    <w:rsid w:val="5D5DB763"/>
    <w:rsid w:val="5DC22A4F"/>
    <w:rsid w:val="5DCF0CE0"/>
    <w:rsid w:val="5DD89406"/>
    <w:rsid w:val="5EA0471F"/>
    <w:rsid w:val="5EB2FD07"/>
    <w:rsid w:val="5F09B0D5"/>
    <w:rsid w:val="5F224A7A"/>
    <w:rsid w:val="60D83B01"/>
    <w:rsid w:val="6169A69D"/>
    <w:rsid w:val="61B73625"/>
    <w:rsid w:val="622121BE"/>
    <w:rsid w:val="62868343"/>
    <w:rsid w:val="65184757"/>
    <w:rsid w:val="656DE975"/>
    <w:rsid w:val="658D56DC"/>
    <w:rsid w:val="65A3E5AB"/>
    <w:rsid w:val="65B921DC"/>
    <w:rsid w:val="678A872C"/>
    <w:rsid w:val="68988C6C"/>
    <w:rsid w:val="699A6E19"/>
    <w:rsid w:val="69F2BC74"/>
    <w:rsid w:val="6A1B0A2D"/>
    <w:rsid w:val="6AA563AE"/>
    <w:rsid w:val="6AB1817B"/>
    <w:rsid w:val="6B072668"/>
    <w:rsid w:val="6B0B41F1"/>
    <w:rsid w:val="6D857B6C"/>
    <w:rsid w:val="6E676B15"/>
    <w:rsid w:val="6ECAF06A"/>
    <w:rsid w:val="6EF90645"/>
    <w:rsid w:val="6F4FC6E6"/>
    <w:rsid w:val="6F87B5D0"/>
    <w:rsid w:val="6FBFA549"/>
    <w:rsid w:val="702DCB4C"/>
    <w:rsid w:val="706FA13C"/>
    <w:rsid w:val="7097F769"/>
    <w:rsid w:val="714442F2"/>
    <w:rsid w:val="71D1FA59"/>
    <w:rsid w:val="71D917C7"/>
    <w:rsid w:val="7221510E"/>
    <w:rsid w:val="72430A9B"/>
    <w:rsid w:val="724638E2"/>
    <w:rsid w:val="732D1649"/>
    <w:rsid w:val="7363B2D9"/>
    <w:rsid w:val="74310237"/>
    <w:rsid w:val="74ECEA26"/>
    <w:rsid w:val="75DE0F89"/>
    <w:rsid w:val="76032ABF"/>
    <w:rsid w:val="773D4DC2"/>
    <w:rsid w:val="77B86851"/>
    <w:rsid w:val="78A34FED"/>
    <w:rsid w:val="78C51754"/>
    <w:rsid w:val="78E2C5D6"/>
    <w:rsid w:val="7AB2F82C"/>
    <w:rsid w:val="7BDFE488"/>
    <w:rsid w:val="7C0C5324"/>
    <w:rsid w:val="7C526BDD"/>
    <w:rsid w:val="7CDFE96B"/>
    <w:rsid w:val="7D1F4212"/>
    <w:rsid w:val="7D58B393"/>
    <w:rsid w:val="7D70DA03"/>
    <w:rsid w:val="7DAAAF2B"/>
    <w:rsid w:val="7DFF1A5C"/>
    <w:rsid w:val="7F6BB658"/>
    <w:rsid w:val="7F8D410C"/>
    <w:rsid w:val="7FF0E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4A2DE"/>
  <w15:docId w15:val="{E6238491-0AF4-4AFA-9C84-FB38449B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Default Paragraph Font" w:uiPriority="1"/>
    <w:lsdException w:name="Hyperlink" w:uiPriority="99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7F9B"/>
    <w:pPr>
      <w:spacing w:line="260" w:lineRule="atLeast"/>
    </w:pPr>
    <w:rPr>
      <w:rFonts w:ascii="Garamond" w:hAnsi="Garamond"/>
      <w:sz w:val="22"/>
      <w:szCs w:val="24"/>
      <w:lang w:eastAsia="en-US"/>
    </w:rPr>
  </w:style>
  <w:style w:type="paragraph" w:styleId="Rubrik1">
    <w:name w:val="heading 1"/>
    <w:basedOn w:val="Normal"/>
    <w:next w:val="Normal"/>
    <w:link w:val="Rubrik1Char"/>
    <w:qFormat/>
    <w:rsid w:val="00791851"/>
    <w:pPr>
      <w:keepNext/>
      <w:spacing w:before="360"/>
      <w:outlineLvl w:val="0"/>
    </w:pPr>
    <w:rPr>
      <w:rFonts w:ascii="Franklin Gothic Demi" w:hAnsi="Franklin Gothic Demi" w:cs="Arial"/>
      <w:bCs/>
      <w:caps/>
      <w:kern w:val="32"/>
      <w:sz w:val="28"/>
      <w:szCs w:val="32"/>
    </w:rPr>
  </w:style>
  <w:style w:type="paragraph" w:styleId="Rubrik2">
    <w:name w:val="heading 2"/>
    <w:basedOn w:val="Normal"/>
    <w:next w:val="Normal"/>
    <w:qFormat/>
    <w:rsid w:val="00FD561B"/>
    <w:pPr>
      <w:spacing w:before="360"/>
      <w:outlineLvl w:val="1"/>
    </w:pPr>
    <w:rPr>
      <w:rFonts w:ascii="Franklin Gothic Demi" w:hAnsi="Franklin Gothic Demi" w:cs="Arial"/>
      <w:bCs/>
      <w:iCs/>
      <w:szCs w:val="28"/>
    </w:rPr>
  </w:style>
  <w:style w:type="paragraph" w:styleId="Rubrik3">
    <w:name w:val="heading 3"/>
    <w:basedOn w:val="Normal"/>
    <w:next w:val="Normal"/>
    <w:qFormat/>
    <w:rsid w:val="00E00C98"/>
    <w:pPr>
      <w:keepNext/>
      <w:spacing w:before="240"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rsid w:val="00AF5FAF"/>
    <w:pPr>
      <w:keepNext/>
      <w:spacing w:before="340" w:line="240" w:lineRule="auto"/>
      <w:outlineLvl w:val="3"/>
    </w:pPr>
    <w:rPr>
      <w:rFonts w:cs="Arial"/>
      <w:b/>
      <w:bCs/>
      <w:i/>
      <w:sz w:val="20"/>
      <w:szCs w:val="28"/>
    </w:rPr>
  </w:style>
  <w:style w:type="paragraph" w:styleId="Rubrik5">
    <w:name w:val="heading 5"/>
    <w:basedOn w:val="Normal"/>
    <w:next w:val="Normal"/>
    <w:rsid w:val="003647AB"/>
    <w:pPr>
      <w:keepNext/>
      <w:spacing w:before="340" w:line="240" w:lineRule="auto"/>
      <w:outlineLvl w:val="4"/>
    </w:pPr>
    <w:rPr>
      <w:rFonts w:ascii="Arial" w:hAnsi="Arial" w:cs="Arial"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rsid w:val="003647AB"/>
    <w:pPr>
      <w:keepNext/>
      <w:spacing w:before="340" w:line="240" w:lineRule="auto"/>
      <w:outlineLvl w:val="5"/>
    </w:pPr>
    <w:rPr>
      <w:rFonts w:ascii="Arial" w:hAnsi="Arial" w:cs="Arial"/>
      <w:b/>
      <w:bCs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numbering" w:customStyle="1" w:styleId="CompanyList">
    <w:name w:val="Company_List"/>
    <w:basedOn w:val="Ingenlista"/>
    <w:rsid w:val="001B1874"/>
    <w:pPr>
      <w:numPr>
        <w:numId w:val="10"/>
      </w:numPr>
    </w:pPr>
  </w:style>
  <w:style w:type="numbering" w:customStyle="1" w:styleId="CompanyListBullet">
    <w:name w:val="Company_ListBullet"/>
    <w:basedOn w:val="Ingenlista"/>
    <w:rsid w:val="001B1874"/>
    <w:pPr>
      <w:numPr>
        <w:numId w:val="11"/>
      </w:numPr>
    </w:pPr>
  </w:style>
  <w:style w:type="paragraph" w:styleId="Punktlista">
    <w:name w:val="List Bullet"/>
    <w:basedOn w:val="Normal"/>
    <w:rsid w:val="003647AB"/>
    <w:pPr>
      <w:numPr>
        <w:numId w:val="1"/>
      </w:numPr>
    </w:pPr>
  </w:style>
  <w:style w:type="paragraph" w:styleId="Sidhuvud">
    <w:name w:val="header"/>
    <w:basedOn w:val="Normal"/>
    <w:link w:val="SidhuvudChar"/>
    <w:uiPriority w:val="99"/>
    <w:rsid w:val="00A76454"/>
    <w:pPr>
      <w:tabs>
        <w:tab w:val="center" w:pos="4320"/>
        <w:tab w:val="right" w:pos="8640"/>
      </w:tabs>
      <w:spacing w:line="240" w:lineRule="auto"/>
    </w:pPr>
    <w:rPr>
      <w:rFonts w:ascii="Arial" w:hAnsi="Arial" w:cs="Arial"/>
      <w:sz w:val="14"/>
    </w:rPr>
  </w:style>
  <w:style w:type="paragraph" w:styleId="Sidfot">
    <w:name w:val="footer"/>
    <w:basedOn w:val="Normal"/>
    <w:rsid w:val="00FF6387"/>
    <w:pPr>
      <w:tabs>
        <w:tab w:val="center" w:pos="4320"/>
        <w:tab w:val="right" w:pos="8640"/>
      </w:tabs>
      <w:spacing w:line="240" w:lineRule="auto"/>
      <w:jc w:val="center"/>
    </w:pPr>
    <w:rPr>
      <w:rFonts w:ascii="Franklin Gothic Book" w:hAnsi="Franklin Gothic Book" w:cs="Arial"/>
      <w:sz w:val="19"/>
    </w:rPr>
  </w:style>
  <w:style w:type="table" w:styleId="Tabellrutnt">
    <w:name w:val="Table Grid"/>
    <w:basedOn w:val="Normaltabell"/>
    <w:rsid w:val="00022E3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mottagare">
    <w:name w:val="Dokumentmottagare"/>
    <w:basedOn w:val="Normal"/>
    <w:rsid w:val="00245C9F"/>
    <w:pPr>
      <w:spacing w:line="300" w:lineRule="atLeast"/>
    </w:pPr>
    <w:rPr>
      <w:rFonts w:ascii="Franklin Gothic Book" w:hAnsi="Franklin Gothic Book"/>
    </w:rPr>
  </w:style>
  <w:style w:type="paragraph" w:customStyle="1" w:styleId="Avslutning">
    <w:name w:val="Avslutning"/>
    <w:basedOn w:val="Normal"/>
    <w:rsid w:val="0040514D"/>
  </w:style>
  <w:style w:type="paragraph" w:styleId="Liststycke">
    <w:name w:val="List Paragraph"/>
    <w:basedOn w:val="Normal"/>
    <w:uiPriority w:val="34"/>
    <w:qFormat/>
    <w:rsid w:val="00301D0F"/>
    <w:pPr>
      <w:ind w:left="720"/>
      <w:contextualSpacing/>
    </w:pPr>
  </w:style>
  <w:style w:type="character" w:customStyle="1" w:styleId="SidhuvudChar">
    <w:name w:val="Sidhuvud Char"/>
    <w:link w:val="Sidhuvud"/>
    <w:uiPriority w:val="99"/>
    <w:rsid w:val="00FF6387"/>
    <w:rPr>
      <w:rFonts w:ascii="Arial" w:hAnsi="Arial" w:cs="Arial"/>
      <w:sz w:val="14"/>
      <w:szCs w:val="24"/>
      <w:lang w:val="sv-SE"/>
    </w:rPr>
  </w:style>
  <w:style w:type="paragraph" w:styleId="Ballongtext">
    <w:name w:val="Balloon Text"/>
    <w:basedOn w:val="Normal"/>
    <w:link w:val="BallongtextChar"/>
    <w:rsid w:val="00B44E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B44E04"/>
    <w:rPr>
      <w:rFonts w:ascii="Tahoma" w:hAnsi="Tahoma" w:cs="Tahoma"/>
      <w:sz w:val="16"/>
      <w:szCs w:val="16"/>
      <w:lang w:val="sv-SE"/>
    </w:rPr>
  </w:style>
  <w:style w:type="paragraph" w:customStyle="1" w:styleId="Datumflt">
    <w:name w:val="Datumfält"/>
    <w:basedOn w:val="Dokumentmottagare"/>
    <w:qFormat/>
    <w:rsid w:val="00DC7504"/>
    <w:pPr>
      <w:spacing w:line="240" w:lineRule="auto"/>
    </w:pPr>
    <w:rPr>
      <w:sz w:val="18"/>
    </w:rPr>
  </w:style>
  <w:style w:type="paragraph" w:customStyle="1" w:styleId="Sidnummerflt">
    <w:name w:val="Sidnummerfält"/>
    <w:basedOn w:val="Datumflt"/>
    <w:qFormat/>
    <w:rsid w:val="00DC7504"/>
    <w:pPr>
      <w:framePr w:wrap="around" w:vAnchor="page" w:hAnchor="text" w:xAlign="right" w:y="1135"/>
      <w:suppressOverlap/>
      <w:jc w:val="right"/>
    </w:pPr>
  </w:style>
  <w:style w:type="paragraph" w:customStyle="1" w:styleId="Etikett">
    <w:name w:val="Etikett"/>
    <w:basedOn w:val="Sidhuvud"/>
    <w:qFormat/>
    <w:rsid w:val="004D6359"/>
    <w:rPr>
      <w:rFonts w:ascii="Franklin Gothic Demi" w:hAnsi="Franklin Gothic Demi"/>
    </w:rPr>
  </w:style>
  <w:style w:type="paragraph" w:customStyle="1" w:styleId="Filepath">
    <w:name w:val="Filepath"/>
    <w:basedOn w:val="Sidfot"/>
    <w:qFormat/>
    <w:rsid w:val="001E469E"/>
    <w:pPr>
      <w:jc w:val="left"/>
    </w:pPr>
    <w:rPr>
      <w:rFonts w:ascii="Franklin Gothic Demi" w:hAnsi="Franklin Gothic Demi"/>
      <w:color w:val="000000"/>
      <w:sz w:val="12"/>
    </w:rPr>
  </w:style>
  <w:style w:type="paragraph" w:customStyle="1" w:styleId="Huvudtextitabell">
    <w:name w:val="Huvudtext i tabell"/>
    <w:basedOn w:val="Sidhuvud"/>
    <w:qFormat/>
    <w:rsid w:val="00874FB4"/>
    <w:rPr>
      <w:rFonts w:ascii="Franklin Gothic Book" w:hAnsi="Franklin Gothic Book"/>
    </w:rPr>
  </w:style>
  <w:style w:type="paragraph" w:customStyle="1" w:styleId="EtikettProtokoll">
    <w:name w:val="Etikett Protokoll"/>
    <w:basedOn w:val="Normal"/>
    <w:qFormat/>
    <w:rsid w:val="00172A98"/>
    <w:pPr>
      <w:spacing w:line="300" w:lineRule="atLeast"/>
    </w:pPr>
    <w:rPr>
      <w:rFonts w:ascii="Franklin Gothic Demi" w:hAnsi="Franklin Gothic Demi"/>
      <w:sz w:val="20"/>
    </w:rPr>
  </w:style>
  <w:style w:type="paragraph" w:customStyle="1" w:styleId="Protokollhuvud">
    <w:name w:val="Protokollhuvud"/>
    <w:basedOn w:val="Normal"/>
    <w:next w:val="Normal"/>
    <w:qFormat/>
    <w:rsid w:val="00795C50"/>
    <w:pPr>
      <w:spacing w:line="300" w:lineRule="atLeast"/>
    </w:pPr>
    <w:rPr>
      <w:rFonts w:ascii="Franklin Gothic Medium" w:hAnsi="Franklin Gothic Medium"/>
      <w:sz w:val="20"/>
    </w:rPr>
  </w:style>
  <w:style w:type="character" w:customStyle="1" w:styleId="Rubrik1Char">
    <w:name w:val="Rubrik 1 Char"/>
    <w:link w:val="Rubrik1"/>
    <w:rsid w:val="00DA389F"/>
    <w:rPr>
      <w:rFonts w:ascii="Franklin Gothic Demi" w:hAnsi="Franklin Gothic Demi" w:cs="Arial"/>
      <w:bCs/>
      <w:caps/>
      <w:kern w:val="32"/>
      <w:sz w:val="28"/>
      <w:szCs w:val="32"/>
      <w:lang w:val="sv-SE"/>
    </w:rPr>
  </w:style>
  <w:style w:type="table" w:customStyle="1" w:styleId="Tabellrutnt1">
    <w:name w:val="Tabellrutnät1"/>
    <w:basedOn w:val="Normaltabell"/>
    <w:next w:val="Tabellrutnt"/>
    <w:uiPriority w:val="39"/>
    <w:rsid w:val="0017669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176696"/>
    <w:rPr>
      <w:color w:val="0563C1"/>
      <w:u w:val="single"/>
    </w:rPr>
  </w:style>
  <w:style w:type="character" w:styleId="Kommentarsreferens">
    <w:name w:val="annotation reference"/>
    <w:basedOn w:val="Standardstycketeckensnitt"/>
    <w:rsid w:val="0084267F"/>
    <w:rPr>
      <w:sz w:val="16"/>
      <w:szCs w:val="16"/>
    </w:rPr>
  </w:style>
  <w:style w:type="paragraph" w:styleId="Kommentarer">
    <w:name w:val="annotation text"/>
    <w:basedOn w:val="Normal"/>
    <w:link w:val="KommentarerChar"/>
    <w:rsid w:val="0084267F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84267F"/>
    <w:rPr>
      <w:rFonts w:ascii="Garamond" w:hAnsi="Garamond"/>
      <w:lang w:eastAsia="en-US"/>
    </w:rPr>
  </w:style>
  <w:style w:type="paragraph" w:styleId="Kommentarsmne">
    <w:name w:val="annotation subject"/>
    <w:basedOn w:val="Kommentarer"/>
    <w:next w:val="Kommentarer"/>
    <w:link w:val="KommentarsmneChar"/>
    <w:rsid w:val="0084267F"/>
    <w:rPr>
      <w:b/>
      <w:bCs/>
    </w:rPr>
  </w:style>
  <w:style w:type="character" w:customStyle="1" w:styleId="KommentarsmneChar">
    <w:name w:val="Kommentarsämne Char"/>
    <w:basedOn w:val="KommentarerChar"/>
    <w:link w:val="Kommentarsmne"/>
    <w:rsid w:val="0084267F"/>
    <w:rPr>
      <w:rFonts w:ascii="Garamond" w:hAnsi="Garamond"/>
      <w:b/>
      <w:bCs/>
      <w:lang w:eastAsia="en-US"/>
    </w:rPr>
  </w:style>
  <w:style w:type="character" w:customStyle="1" w:styleId="contact2">
    <w:name w:val="contact2"/>
    <w:rsid w:val="003B566B"/>
  </w:style>
  <w:style w:type="character" w:customStyle="1" w:styleId="contact1">
    <w:name w:val="contact1"/>
    <w:rsid w:val="003B566B"/>
  </w:style>
  <w:style w:type="character" w:customStyle="1" w:styleId="apple-converted-space">
    <w:name w:val="apple-converted-space"/>
    <w:rsid w:val="003B566B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3B566B"/>
    <w:rPr>
      <w:color w:val="808080"/>
      <w:shd w:val="clear" w:color="auto" w:fill="E6E6E6"/>
    </w:rPr>
  </w:style>
  <w:style w:type="paragraph" w:customStyle="1" w:styleId="Default">
    <w:name w:val="Default"/>
    <w:rsid w:val="000612A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CA5967"/>
    <w:rPr>
      <w:rFonts w:ascii="Garamond" w:hAnsi="Garamond"/>
      <w:sz w:val="22"/>
      <w:szCs w:val="24"/>
      <w:lang w:eastAsia="en-US"/>
    </w:rPr>
  </w:style>
  <w:style w:type="character" w:customStyle="1" w:styleId="Olstomnmnande2">
    <w:name w:val="Olöst omnämnande2"/>
    <w:basedOn w:val="Standardstycketeckensnitt"/>
    <w:uiPriority w:val="99"/>
    <w:semiHidden/>
    <w:unhideWhenUsed/>
    <w:rsid w:val="00414F52"/>
    <w:rPr>
      <w:color w:val="808080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6F5E6D"/>
    <w:rPr>
      <w:color w:val="605E5C"/>
      <w:shd w:val="clear" w:color="auto" w:fill="E1DFDD"/>
    </w:rPr>
  </w:style>
  <w:style w:type="character" w:customStyle="1" w:styleId="gmail-mobile-undersized-upper1">
    <w:name w:val="gmail-mobile-undersized-upper1"/>
    <w:basedOn w:val="Standardstycketeckensnitt"/>
    <w:rsid w:val="00FD563F"/>
  </w:style>
  <w:style w:type="character" w:styleId="AnvndHyperlnk">
    <w:name w:val="FollowedHyperlink"/>
    <w:basedOn w:val="Standardstycketeckensnitt"/>
    <w:rsid w:val="002D1B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hammarby.support@hotmai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ammarbysupporterklubb.s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skar.oberg\Documents\Protokoll\Mallar\Projektledarhusets%20Mallar\Protokoll%20Startm&#246;te%20enligt%20AB%2004%20ABT%2006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210CD4E23A28148A917E70EAC39C4EC" ma:contentTypeVersion="10" ma:contentTypeDescription="Skapa ett nytt dokument." ma:contentTypeScope="" ma:versionID="98b3e1eee4a7967de4423428ba500433">
  <xsd:schema xmlns:xsd="http://www.w3.org/2001/XMLSchema" xmlns:xs="http://www.w3.org/2001/XMLSchema" xmlns:p="http://schemas.microsoft.com/office/2006/metadata/properties" xmlns:ns2="0d10c3c7-9efc-4a42-af75-1c43a56934a6" xmlns:ns3="93f7e1b5-bb9b-44ec-95ed-79d7240a856f" targetNamespace="http://schemas.microsoft.com/office/2006/metadata/properties" ma:root="true" ma:fieldsID="ac54fe0f5a53bfd59e54a44181989cc2" ns2:_="" ns3:_="">
    <xsd:import namespace="0d10c3c7-9efc-4a42-af75-1c43a56934a6"/>
    <xsd:import namespace="93f7e1b5-bb9b-44ec-95ed-79d7240a85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10c3c7-9efc-4a42-af75-1c43a5693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7e1b5-bb9b-44ec-95ed-79d7240a8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924652-890A-44E7-BAC6-205BBC47CB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502C7FC-FF72-41EF-B7E1-3A237963D0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13838E-B0C2-41B5-BC68-B54F870CA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10c3c7-9efc-4a42-af75-1c43a56934a6"/>
    <ds:schemaRef ds:uri="93f7e1b5-bb9b-44ec-95ed-79d7240a85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47A35C-EA2A-4440-99F4-4E2CCC64C62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Startmöte enligt AB 04 ABT 06</Template>
  <TotalTime>418</TotalTime>
  <Pages>2</Pages>
  <Words>330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Öberg</dc:creator>
  <cp:keywords/>
  <dc:description/>
  <cp:lastModifiedBy>Elisabeth Strand</cp:lastModifiedBy>
  <cp:revision>42</cp:revision>
  <cp:lastPrinted>2020-09-28T11:07:00Z</cp:lastPrinted>
  <dcterms:created xsi:type="dcterms:W3CDTF">2024-02-14T13:20:00Z</dcterms:created>
  <dcterms:modified xsi:type="dcterms:W3CDTF">2024-02-15T18:40:00Z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0x010100F210CD4E23A28148A917E70EAC39C4EC</vt:lpwstr>
  </property>
</Properties>
</file>