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2067" w14:textId="77777777" w:rsidR="00756247" w:rsidRPr="00756247" w:rsidRDefault="00756247" w:rsidP="00756247"/>
    <w:p w14:paraId="4400CEAF" w14:textId="44E8542C" w:rsidR="00144E58" w:rsidRDefault="00144E58" w:rsidP="008A5892">
      <w:pPr>
        <w:pStyle w:val="Rubrik1"/>
        <w:tabs>
          <w:tab w:val="left" w:pos="4965"/>
        </w:tabs>
        <w:spacing w:before="0" w:line="0" w:lineRule="atLeast"/>
      </w:pPr>
      <w:r>
        <w:t>Hammarby I</w:t>
      </w:r>
      <w:r w:rsidR="008A5892">
        <w:t xml:space="preserve">drottsförenings </w:t>
      </w:r>
      <w:r>
        <w:t>Supporterklubb</w:t>
      </w:r>
      <w:r w:rsidR="008A5892">
        <w:tab/>
      </w:r>
    </w:p>
    <w:p w14:paraId="23FAF6BE" w14:textId="77777777" w:rsidR="007937BF" w:rsidRDefault="008A5892" w:rsidP="008A5892">
      <w:r>
        <w:t>Org. nr.</w:t>
      </w:r>
      <w:r w:rsidR="007937BF">
        <w:t xml:space="preserve"> </w:t>
      </w:r>
      <w:proofErr w:type="gramStart"/>
      <w:r w:rsidR="007937BF">
        <w:t>802009-5892</w:t>
      </w:r>
      <w:proofErr w:type="gramEnd"/>
    </w:p>
    <w:p w14:paraId="2C92E522" w14:textId="77777777" w:rsidR="007937BF" w:rsidRDefault="007937BF" w:rsidP="008A5892"/>
    <w:p w14:paraId="46792BB5" w14:textId="6DD8ADDD" w:rsidR="008A5892" w:rsidRPr="008A5892" w:rsidRDefault="008A5892" w:rsidP="008A5892">
      <w:r>
        <w:t xml:space="preserve"> </w:t>
      </w:r>
    </w:p>
    <w:p w14:paraId="73CDE4C2" w14:textId="1B717267" w:rsidR="007E6A01" w:rsidRDefault="007B65E3" w:rsidP="007E6A01">
      <w:pPr>
        <w:pStyle w:val="Rubrik1"/>
        <w:spacing w:before="0" w:line="0" w:lineRule="atLeast"/>
      </w:pPr>
      <w:r w:rsidRPr="005411E9">
        <w:t xml:space="preserve">Protokoll </w:t>
      </w:r>
      <w:r w:rsidR="00144E58">
        <w:t xml:space="preserve">fört vid ordinarie </w:t>
      </w:r>
      <w:r w:rsidR="005F43CA">
        <w:t>Årsmöte</w:t>
      </w:r>
    </w:p>
    <w:p w14:paraId="4EA1FBAB" w14:textId="3740A4B1" w:rsidR="00497422" w:rsidRDefault="00497422" w:rsidP="00787C7C"/>
    <w:tbl>
      <w:tblPr>
        <w:tblW w:w="8854" w:type="dxa"/>
        <w:tblCellMar>
          <w:left w:w="0" w:type="dxa"/>
          <w:bottom w:w="25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35"/>
        <w:gridCol w:w="6773"/>
        <w:gridCol w:w="588"/>
        <w:gridCol w:w="65"/>
      </w:tblGrid>
      <w:tr w:rsidR="007B65E3" w14:paraId="25A6D9CE" w14:textId="77777777" w:rsidTr="00BC508B">
        <w:trPr>
          <w:trHeight w:val="278"/>
        </w:trPr>
        <w:tc>
          <w:tcPr>
            <w:tcW w:w="1428" w:type="dxa"/>
            <w:gridSpan w:val="2"/>
            <w:tcMar>
              <w:bottom w:w="113" w:type="dxa"/>
            </w:tcMar>
          </w:tcPr>
          <w:p w14:paraId="5419D739" w14:textId="77777777" w:rsidR="007B65E3" w:rsidRDefault="00624038" w:rsidP="00624038">
            <w:pPr>
              <w:pStyle w:val="EtikettProtokoll"/>
            </w:pPr>
            <w:r>
              <w:t>Datum och t</w:t>
            </w:r>
            <w:r w:rsidR="003D3667">
              <w:t>id:</w:t>
            </w:r>
          </w:p>
        </w:tc>
        <w:tc>
          <w:tcPr>
            <w:tcW w:w="7426" w:type="dxa"/>
            <w:gridSpan w:val="3"/>
            <w:tcMar>
              <w:bottom w:w="113" w:type="dxa"/>
            </w:tcMar>
          </w:tcPr>
          <w:p w14:paraId="7E628C21" w14:textId="22648623" w:rsidR="007B65E3" w:rsidRDefault="00117C8B" w:rsidP="00113664">
            <w:pPr>
              <w:pStyle w:val="Protokollhuvud"/>
            </w:pPr>
            <w:r>
              <w:t>202</w:t>
            </w:r>
            <w:r w:rsidR="00155B29">
              <w:t>5</w:t>
            </w:r>
            <w:r>
              <w:t>-</w:t>
            </w:r>
            <w:r w:rsidR="004760A4">
              <w:t>0</w:t>
            </w:r>
            <w:r w:rsidR="00941195">
              <w:t>3</w:t>
            </w:r>
            <w:r w:rsidR="009A06CF">
              <w:t>-</w:t>
            </w:r>
            <w:r w:rsidR="00155B29">
              <w:t>20</w:t>
            </w:r>
            <w:r w:rsidR="00C62C05">
              <w:t xml:space="preserve"> </w:t>
            </w:r>
            <w:r w:rsidR="00C30E8F">
              <w:t xml:space="preserve">kl. </w:t>
            </w:r>
            <w:r w:rsidR="0049586A">
              <w:t>18.</w:t>
            </w:r>
            <w:r w:rsidR="005A262F">
              <w:t>0</w:t>
            </w:r>
            <w:r w:rsidR="0049586A">
              <w:t>0</w:t>
            </w:r>
            <w:r w:rsidR="004120D7">
              <w:t xml:space="preserve"> </w:t>
            </w:r>
          </w:p>
        </w:tc>
      </w:tr>
      <w:tr w:rsidR="007B65E3" w14:paraId="7DA9EDC4" w14:textId="77777777" w:rsidTr="00BC508B">
        <w:trPr>
          <w:trHeight w:val="271"/>
        </w:trPr>
        <w:tc>
          <w:tcPr>
            <w:tcW w:w="1428" w:type="dxa"/>
            <w:gridSpan w:val="2"/>
            <w:tcMar>
              <w:bottom w:w="113" w:type="dxa"/>
            </w:tcMar>
          </w:tcPr>
          <w:p w14:paraId="0CFE8B95" w14:textId="77777777" w:rsidR="007B65E3" w:rsidRDefault="003D3667" w:rsidP="007B65E3">
            <w:pPr>
              <w:pStyle w:val="EtikettProtokoll"/>
            </w:pPr>
            <w:r>
              <w:t>Plats:</w:t>
            </w:r>
          </w:p>
        </w:tc>
        <w:tc>
          <w:tcPr>
            <w:tcW w:w="7426" w:type="dxa"/>
            <w:gridSpan w:val="3"/>
            <w:tcMar>
              <w:bottom w:w="113" w:type="dxa"/>
            </w:tcMar>
          </w:tcPr>
          <w:p w14:paraId="1C3D7B25" w14:textId="6959544C" w:rsidR="007B65E3" w:rsidRDefault="00155B29" w:rsidP="002F0260">
            <w:pPr>
              <w:pStyle w:val="Protokollhuvud"/>
            </w:pPr>
            <w:r>
              <w:t>Gula Villan</w:t>
            </w:r>
            <w:r w:rsidR="00C62C05">
              <w:t xml:space="preserve"> </w:t>
            </w:r>
          </w:p>
        </w:tc>
      </w:tr>
      <w:tr w:rsidR="005043C5" w14:paraId="2F761141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  <w:tblHeader/>
        </w:trPr>
        <w:tc>
          <w:tcPr>
            <w:tcW w:w="993" w:type="dxa"/>
            <w:tcMar>
              <w:bottom w:w="28" w:type="dxa"/>
            </w:tcMar>
          </w:tcPr>
          <w:p w14:paraId="43CEF05B" w14:textId="77777777" w:rsidR="005043C5" w:rsidRPr="0013281D" w:rsidRDefault="005043C5" w:rsidP="00447919">
            <w:pPr>
              <w:pStyle w:val="Etikett"/>
              <w:tabs>
                <w:tab w:val="clear" w:pos="4320"/>
                <w:tab w:val="clear" w:pos="8640"/>
                <w:tab w:val="left" w:pos="927"/>
              </w:tabs>
            </w:pPr>
          </w:p>
        </w:tc>
        <w:tc>
          <w:tcPr>
            <w:tcW w:w="7796" w:type="dxa"/>
            <w:gridSpan w:val="3"/>
            <w:tcMar>
              <w:bottom w:w="28" w:type="dxa"/>
              <w:right w:w="227" w:type="dxa"/>
            </w:tcMar>
          </w:tcPr>
          <w:p w14:paraId="74E79D16" w14:textId="190C7A78" w:rsidR="005043C5" w:rsidRPr="0013281D" w:rsidRDefault="005043C5" w:rsidP="0069475F">
            <w:pPr>
              <w:pStyle w:val="Etikett"/>
            </w:pPr>
          </w:p>
        </w:tc>
      </w:tr>
      <w:tr w:rsidR="005043C5" w14:paraId="12802CCB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5F80C75F" w14:textId="77777777" w:rsidR="005043C5" w:rsidRPr="00225038" w:rsidRDefault="005043C5" w:rsidP="00225038">
            <w:pPr>
              <w:pStyle w:val="Rubrik2"/>
            </w:pPr>
            <w:r>
              <w:t>1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6A6D82C4" w14:textId="48336EA0" w:rsidR="005043C5" w:rsidRPr="00787C7C" w:rsidRDefault="005043C5" w:rsidP="00DA389F">
            <w:pPr>
              <w:pStyle w:val="Rubrik2"/>
            </w:pPr>
            <w:r>
              <w:t xml:space="preserve">Mötets öppnande </w:t>
            </w:r>
          </w:p>
        </w:tc>
      </w:tr>
      <w:tr w:rsidR="005043C5" w:rsidRPr="00564C7C" w14:paraId="3C427CC9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5A4335BF" w14:textId="3CAD3EBE" w:rsidR="005043C5" w:rsidRPr="00EC5E77" w:rsidRDefault="005043C5" w:rsidP="00060CCD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763037CD" w14:textId="00D4DFDE" w:rsidR="005043C5" w:rsidRPr="00564C7C" w:rsidRDefault="005043C5" w:rsidP="00060CCD">
            <w:r>
              <w:t>Styrelsens ordförande Gabriel I</w:t>
            </w:r>
            <w:r w:rsidR="00D01674">
              <w:t>s</w:t>
            </w:r>
            <w:r>
              <w:t>o</w:t>
            </w:r>
            <w:r w:rsidR="00D01674">
              <w:t>z</w:t>
            </w:r>
            <w:r>
              <w:t xml:space="preserve"> öppnar mötet och hälsar </w:t>
            </w:r>
            <w:r w:rsidR="00DD3B49">
              <w:t xml:space="preserve">alla </w:t>
            </w:r>
            <w:r>
              <w:t>välkom</w:t>
            </w:r>
            <w:r w:rsidR="00DD3B49">
              <w:t>na</w:t>
            </w:r>
            <w:r w:rsidR="00FC7C02">
              <w:t xml:space="preserve"> samt håller en parentation över under året avlidna medlemmar. </w:t>
            </w:r>
            <w:r w:rsidR="00D049D9">
              <w:t xml:space="preserve"> </w:t>
            </w:r>
          </w:p>
        </w:tc>
      </w:tr>
      <w:tr w:rsidR="005043C5" w14:paraId="2D8AF55F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28294B6B" w14:textId="425EC8DC" w:rsidR="005043C5" w:rsidRPr="009A383B" w:rsidRDefault="005043C5" w:rsidP="003D3B6E">
            <w:pPr>
              <w:pStyle w:val="Rubrik2"/>
              <w:rPr>
                <w:b/>
              </w:rPr>
            </w:pPr>
            <w:r w:rsidRPr="009A383B">
              <w:rPr>
                <w:b/>
              </w:rPr>
              <w:t>2</w:t>
            </w: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533F2229" w14:textId="15D0AF5B" w:rsidR="005043C5" w:rsidRPr="00F22A08" w:rsidRDefault="00EC5067" w:rsidP="003D3B6E">
            <w:pPr>
              <w:pStyle w:val="Rubrik2"/>
            </w:pPr>
            <w:r>
              <w:t xml:space="preserve">Fastställande av </w:t>
            </w:r>
            <w:r w:rsidR="005A4D0A">
              <w:t>röstlängd</w:t>
            </w:r>
          </w:p>
        </w:tc>
      </w:tr>
      <w:tr w:rsidR="005043C5" w14:paraId="76BD3B3F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15BE4860" w14:textId="4237922A" w:rsidR="005043C5" w:rsidRPr="000A253F" w:rsidRDefault="005043C5" w:rsidP="00380584">
            <w:pPr>
              <w:rPr>
                <w:b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15E983D5" w14:textId="77777777" w:rsidR="005043C5" w:rsidRDefault="001F5A2D" w:rsidP="00380584">
            <w:r>
              <w:t xml:space="preserve">Antalet röstberättigade </w:t>
            </w:r>
            <w:r w:rsidR="006A4F91">
              <w:t xml:space="preserve">medlemmar räknades och antecknades </w:t>
            </w:r>
          </w:p>
          <w:p w14:paraId="3FEB3B5B" w14:textId="792B861F" w:rsidR="00490CE6" w:rsidRDefault="00490CE6" w:rsidP="00380584">
            <w:r>
              <w:t xml:space="preserve">Årsmötet beslutade att fastställa röstlängden till </w:t>
            </w:r>
            <w:proofErr w:type="gramStart"/>
            <w:r>
              <w:t>2</w:t>
            </w:r>
            <w:r w:rsidR="00E95410">
              <w:t>2</w:t>
            </w:r>
            <w:r w:rsidR="000C3DBA">
              <w:t xml:space="preserve"> </w:t>
            </w:r>
            <w:r>
              <w:t>st.</w:t>
            </w:r>
            <w:proofErr w:type="gramEnd"/>
            <w:r>
              <w:t xml:space="preserve"> </w:t>
            </w:r>
          </w:p>
        </w:tc>
      </w:tr>
      <w:tr w:rsidR="005043C5" w14:paraId="297E3E97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3A1FCC33" w14:textId="2AC99D10" w:rsidR="005043C5" w:rsidRPr="009A383B" w:rsidRDefault="005043C5" w:rsidP="00380584">
            <w:pPr>
              <w:pStyle w:val="Rubrik2"/>
              <w:rPr>
                <w:b/>
              </w:rPr>
            </w:pPr>
            <w:r w:rsidRPr="009A383B">
              <w:rPr>
                <w:b/>
              </w:rPr>
              <w:t>3</w:t>
            </w: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70E9A00F" w14:textId="6085F611" w:rsidR="005043C5" w:rsidRDefault="005A4D0A" w:rsidP="00380584">
            <w:pPr>
              <w:pStyle w:val="Rubrik2"/>
            </w:pPr>
            <w:r>
              <w:t>Godkännande av</w:t>
            </w:r>
            <w:r w:rsidR="00E755C7">
              <w:t xml:space="preserve"> dagordning samt </w:t>
            </w:r>
            <w:r w:rsidR="00DD0B51">
              <w:t>årsmötets behöriga utlysande</w:t>
            </w:r>
          </w:p>
        </w:tc>
      </w:tr>
      <w:tr w:rsidR="005043C5" w:rsidRPr="00AE5780" w14:paraId="44263C0E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165CCC5F" w14:textId="34BF9490" w:rsidR="005043C5" w:rsidRPr="001749FE" w:rsidRDefault="005043C5" w:rsidP="0038058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01191834" w14:textId="5850F11F" w:rsidR="005043C5" w:rsidRDefault="008B19C8" w:rsidP="0038058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Årsmötet beslutade att fastställa dagordningen samt </w:t>
            </w:r>
            <w:r w:rsidR="009C3B70">
              <w:rPr>
                <w:color w:val="000000" w:themeColor="text1"/>
              </w:rPr>
              <w:t xml:space="preserve">anse att årsmötet enl. stadgarna behörigen utlysts. </w:t>
            </w:r>
            <w:r w:rsidR="007B511B">
              <w:rPr>
                <w:color w:val="000000" w:themeColor="text1"/>
              </w:rPr>
              <w:t xml:space="preserve">Kallelse till årsmötet gick ut via hemsida och sociala media den </w:t>
            </w:r>
            <w:r w:rsidR="00E95410">
              <w:rPr>
                <w:color w:val="000000" w:themeColor="text1"/>
              </w:rPr>
              <w:t>20</w:t>
            </w:r>
            <w:r w:rsidR="007B511B">
              <w:rPr>
                <w:color w:val="000000" w:themeColor="text1"/>
              </w:rPr>
              <w:t xml:space="preserve"> februari</w:t>
            </w:r>
            <w:r w:rsidR="00E95410">
              <w:rPr>
                <w:color w:val="000000" w:themeColor="text1"/>
              </w:rPr>
              <w:t xml:space="preserve"> </w:t>
            </w:r>
            <w:r w:rsidR="00C14E96">
              <w:rPr>
                <w:color w:val="000000" w:themeColor="text1"/>
              </w:rPr>
              <w:t xml:space="preserve">samt </w:t>
            </w:r>
            <w:r w:rsidR="00E95410">
              <w:rPr>
                <w:color w:val="000000" w:themeColor="text1"/>
              </w:rPr>
              <w:t xml:space="preserve">27 februari via </w:t>
            </w:r>
            <w:proofErr w:type="gramStart"/>
            <w:r w:rsidR="00E95410">
              <w:rPr>
                <w:color w:val="000000" w:themeColor="text1"/>
              </w:rPr>
              <w:t>mail</w:t>
            </w:r>
            <w:proofErr w:type="gramEnd"/>
            <w:r w:rsidR="007B511B">
              <w:rPr>
                <w:color w:val="000000" w:themeColor="text1"/>
              </w:rPr>
              <w:t xml:space="preserve">. </w:t>
            </w:r>
          </w:p>
        </w:tc>
      </w:tr>
      <w:tr w:rsidR="005043C5" w14:paraId="73986A9C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5D76E70D" w14:textId="4D8B54A2" w:rsidR="005043C5" w:rsidRPr="009A383B" w:rsidRDefault="005043C5" w:rsidP="00380584">
            <w:pPr>
              <w:pStyle w:val="Rubrik1"/>
              <w:rPr>
                <w:b/>
                <w:sz w:val="22"/>
              </w:rPr>
            </w:pPr>
            <w:r w:rsidRPr="009A383B">
              <w:rPr>
                <w:b/>
                <w:sz w:val="22"/>
              </w:rPr>
              <w:t>4</w:t>
            </w: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358AD29D" w14:textId="6FCEBDD9" w:rsidR="005043C5" w:rsidRPr="001E179A" w:rsidRDefault="00DD0B51" w:rsidP="00380584">
            <w:pPr>
              <w:pStyle w:val="Rubrik1"/>
              <w:rPr>
                <w:sz w:val="22"/>
                <w:highlight w:val="yellow"/>
              </w:rPr>
            </w:pPr>
            <w:r>
              <w:rPr>
                <w:caps w:val="0"/>
                <w:sz w:val="22"/>
              </w:rPr>
              <w:t xml:space="preserve">Val av ordförande </w:t>
            </w:r>
            <w:r w:rsidR="00D971F0">
              <w:rPr>
                <w:caps w:val="0"/>
                <w:sz w:val="22"/>
              </w:rPr>
              <w:t>och sekreterare för årsmötet</w:t>
            </w:r>
          </w:p>
        </w:tc>
      </w:tr>
      <w:tr w:rsidR="005043C5" w:rsidRPr="004C1F8D" w14:paraId="160E9342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00C355D1" w14:textId="3DF9F888" w:rsidR="005043C5" w:rsidRPr="0001026A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60BFE1C1" w14:textId="456645B9" w:rsidR="005043C5" w:rsidRDefault="00C67EDE" w:rsidP="00380584">
            <w:r>
              <w:t xml:space="preserve">Årsmötet beslutade att välja </w:t>
            </w:r>
            <w:r w:rsidR="00E95410">
              <w:t>Stefan Magnusson</w:t>
            </w:r>
            <w:r w:rsidR="00C1151E">
              <w:t xml:space="preserve"> </w:t>
            </w:r>
            <w:r w:rsidR="00E16F23">
              <w:t xml:space="preserve">till mötesordförande samt </w:t>
            </w:r>
            <w:r w:rsidR="00C1151E">
              <w:t>Elisabeth Strand</w:t>
            </w:r>
            <w:r w:rsidR="00E16F23">
              <w:t xml:space="preserve"> till mötessekreterare. </w:t>
            </w:r>
          </w:p>
        </w:tc>
      </w:tr>
      <w:tr w:rsidR="005043C5" w14:paraId="1AC4E5C4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2B74DB57" w14:textId="50A718ED" w:rsidR="005043C5" w:rsidRPr="009A383B" w:rsidRDefault="005043C5" w:rsidP="00380584">
            <w:pPr>
              <w:pStyle w:val="Rubrik2"/>
              <w:rPr>
                <w:b/>
              </w:rPr>
            </w:pPr>
            <w:r w:rsidRPr="009A383B">
              <w:rPr>
                <w:b/>
              </w:rPr>
              <w:t>5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3D0F65DB" w14:textId="2A98160A" w:rsidR="005043C5" w:rsidRPr="00F22A08" w:rsidRDefault="0012759D" w:rsidP="00380584">
            <w:pPr>
              <w:pStyle w:val="Rubrik2"/>
            </w:pPr>
            <w:r>
              <w:t xml:space="preserve">Val av två justerare </w:t>
            </w:r>
            <w:r w:rsidR="00D7718F">
              <w:t>tillika rösträknare</w:t>
            </w:r>
          </w:p>
        </w:tc>
      </w:tr>
      <w:tr w:rsidR="005043C5" w:rsidRPr="003139AA" w14:paraId="1C1C05EC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11BF4B66" w14:textId="1BD60C5C" w:rsidR="005043C5" w:rsidRPr="0001026A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72BC35E8" w14:textId="4DA48128" w:rsidR="005043C5" w:rsidRDefault="0093111F" w:rsidP="00380584">
            <w:r>
              <w:t xml:space="preserve">Årsmötet beslutade att välja </w:t>
            </w:r>
            <w:r w:rsidR="00536CD6">
              <w:t xml:space="preserve">Henrik Wauge </w:t>
            </w:r>
            <w:r w:rsidR="00CF3715">
              <w:t xml:space="preserve">och </w:t>
            </w:r>
            <w:r w:rsidR="00536CD6">
              <w:t>Hans Malm</w:t>
            </w:r>
            <w:r w:rsidR="00CF3715">
              <w:t xml:space="preserve"> </w:t>
            </w:r>
            <w:r w:rsidR="00F11B44">
              <w:t xml:space="preserve">att justera protokollet samt agera rösträknare. </w:t>
            </w:r>
          </w:p>
        </w:tc>
      </w:tr>
      <w:tr w:rsidR="005043C5" w14:paraId="42C99D3C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0F91FE51" w14:textId="1F71EB91" w:rsidR="005043C5" w:rsidRPr="009A383B" w:rsidRDefault="005043C5" w:rsidP="00380584">
            <w:pPr>
              <w:pStyle w:val="Rubrik2"/>
              <w:rPr>
                <w:b/>
              </w:rPr>
            </w:pPr>
            <w:r w:rsidRPr="009A383B">
              <w:rPr>
                <w:b/>
              </w:rPr>
              <w:t>6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6ED61D63" w14:textId="0D8E98D4" w:rsidR="005043C5" w:rsidRPr="00F22A08" w:rsidRDefault="00D7718F" w:rsidP="00380584">
            <w:pPr>
              <w:pStyle w:val="Rubrik2"/>
            </w:pPr>
            <w:r>
              <w:t>Förvaltning</w:t>
            </w:r>
            <w:r w:rsidR="008E42FD">
              <w:t>s</w:t>
            </w:r>
            <w:r w:rsidR="008643B3">
              <w:t>-</w:t>
            </w:r>
            <w:r w:rsidR="008E42FD">
              <w:t xml:space="preserve"> och Verksamhetsberättelse</w:t>
            </w:r>
            <w:r w:rsidR="00FF5921">
              <w:t xml:space="preserve"> samt Resultat- och Balansräkning </w:t>
            </w:r>
          </w:p>
        </w:tc>
      </w:tr>
      <w:tr w:rsidR="005043C5" w:rsidRPr="00A23812" w14:paraId="1F68DFF1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50EC46AB" w14:textId="5037330F" w:rsidR="005043C5" w:rsidRPr="00D37B73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7CC60AA5" w14:textId="099B7F3B" w:rsidR="005043C5" w:rsidRDefault="00F56134" w:rsidP="00380584">
            <w:r>
              <w:t xml:space="preserve">Verksamhetsberättelsen </w:t>
            </w:r>
            <w:r w:rsidR="00157453">
              <w:t xml:space="preserve">för föregående verksamhetsår </w:t>
            </w:r>
            <w:r w:rsidR="00DC3C4A">
              <w:t xml:space="preserve">presenterades för årsmötet av </w:t>
            </w:r>
            <w:r>
              <w:t>Gabriel Isoz</w:t>
            </w:r>
          </w:p>
          <w:p w14:paraId="135FE0C5" w14:textId="5D00A4FB" w:rsidR="00DC3C4A" w:rsidRDefault="00DC3C4A" w:rsidP="00380584"/>
        </w:tc>
      </w:tr>
      <w:tr w:rsidR="00591708" w:rsidRPr="00A23812" w14:paraId="559EFD1D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3A66EEF9" w14:textId="77777777" w:rsidR="00591708" w:rsidRPr="00D37B73" w:rsidRDefault="00591708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19EA8939" w14:textId="1F56DEDA" w:rsidR="006D15F2" w:rsidRDefault="00FF5921" w:rsidP="00B920D5">
            <w:r w:rsidRPr="000F4607">
              <w:t>Resultat- och Balansräkning</w:t>
            </w:r>
            <w:r>
              <w:t xml:space="preserve"> </w:t>
            </w:r>
            <w:r w:rsidR="000143EB">
              <w:t xml:space="preserve">för </w:t>
            </w:r>
            <w:r w:rsidR="00BF06DE">
              <w:t xml:space="preserve">föregående verksamhetsår presenterades för årsmötet av </w:t>
            </w:r>
            <w:r w:rsidR="00536CD6">
              <w:t>Kenntha Persson</w:t>
            </w:r>
          </w:p>
        </w:tc>
      </w:tr>
      <w:tr w:rsidR="005043C5" w14:paraId="568DE7DF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7D6585D1" w14:textId="3F5B0F39" w:rsidR="005043C5" w:rsidRPr="009A383B" w:rsidRDefault="00E318DD" w:rsidP="00380584">
            <w:pPr>
              <w:pStyle w:val="Rubrik2"/>
              <w:rPr>
                <w:b/>
              </w:rPr>
            </w:pPr>
            <w:r>
              <w:br w:type="page"/>
            </w:r>
            <w:r w:rsidR="005043C5">
              <w:br w:type="page"/>
            </w:r>
            <w:r w:rsidR="005043C5" w:rsidRPr="009A383B">
              <w:rPr>
                <w:b/>
              </w:rPr>
              <w:t>7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3ACB9903" w14:textId="611BBBA7" w:rsidR="005043C5" w:rsidRPr="00F22A08" w:rsidRDefault="00B5192D" w:rsidP="00380584">
            <w:pPr>
              <w:pStyle w:val="Rubrik2"/>
            </w:pPr>
            <w:r>
              <w:t>Revi</w:t>
            </w:r>
            <w:r w:rsidR="00ED5AA4">
              <w:t>sionsberättelse</w:t>
            </w:r>
          </w:p>
        </w:tc>
      </w:tr>
      <w:tr w:rsidR="005043C5" w:rsidRPr="0082350D" w14:paraId="014ACE72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6D292398" w14:textId="124EE0E5" w:rsidR="005043C5" w:rsidRPr="00F123F6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5E47635F" w14:textId="25858B80" w:rsidR="003745B2" w:rsidRDefault="00106014" w:rsidP="0001026A">
            <w:pPr>
              <w:tabs>
                <w:tab w:val="left" w:pos="567"/>
              </w:tabs>
              <w:spacing w:line="240" w:lineRule="auto"/>
            </w:pPr>
            <w:r>
              <w:t>Revisionsberättelsen</w:t>
            </w:r>
            <w:r w:rsidR="005D090A">
              <w:t xml:space="preserve"> </w:t>
            </w:r>
            <w:r w:rsidR="008D71E6">
              <w:t xml:space="preserve">presenterades för årsmötet av revisor Jan </w:t>
            </w:r>
            <w:r w:rsidR="00720BD0">
              <w:t>Wikander.</w:t>
            </w:r>
          </w:p>
        </w:tc>
      </w:tr>
      <w:tr w:rsidR="005043C5" w14:paraId="6ADBBF5D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479FD389" w14:textId="2363E5DC" w:rsidR="005043C5" w:rsidRPr="005B721D" w:rsidRDefault="005043C5" w:rsidP="00380584">
            <w:pPr>
              <w:pStyle w:val="Rubrik2"/>
              <w:rPr>
                <w:bCs w:val="0"/>
              </w:rPr>
            </w:pPr>
            <w:r w:rsidRPr="005B721D">
              <w:rPr>
                <w:bCs w:val="0"/>
              </w:rPr>
              <w:t>8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59830BD4" w14:textId="0FA4B7D7" w:rsidR="005043C5" w:rsidRPr="00F22A08" w:rsidRDefault="0051795C" w:rsidP="00380584">
            <w:pPr>
              <w:pStyle w:val="Rubrik2"/>
            </w:pPr>
            <w:r>
              <w:t xml:space="preserve">Ekonomisk berättelse </w:t>
            </w:r>
          </w:p>
        </w:tc>
      </w:tr>
      <w:tr w:rsidR="005043C5" w:rsidRPr="0082350D" w14:paraId="08ED342A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0561AF0E" w14:textId="3AFFC6D5" w:rsidR="005043C5" w:rsidRPr="0001026A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5804DC33" w14:textId="1CF4BDF8" w:rsidR="005043C5" w:rsidRDefault="00CD491E" w:rsidP="00271D1F">
            <w:r>
              <w:t xml:space="preserve">Årsmötet beslutade att godkänna Verksamhetsberättelsen </w:t>
            </w:r>
            <w:r w:rsidR="00AE1081">
              <w:t xml:space="preserve">samt </w:t>
            </w:r>
            <w:r w:rsidR="00BF51CD">
              <w:t>R</w:t>
            </w:r>
            <w:r w:rsidR="00AE1081">
              <w:t xml:space="preserve">esultat och balansräkning </w:t>
            </w:r>
            <w:r>
              <w:t xml:space="preserve">och lägga dessa till handlingarna. </w:t>
            </w:r>
          </w:p>
          <w:p w14:paraId="540364EE" w14:textId="77777777" w:rsidR="00CC2D4B" w:rsidRDefault="00CC2D4B" w:rsidP="00271D1F"/>
          <w:p w14:paraId="0F856389" w14:textId="6539A18D" w:rsidR="001A7CFF" w:rsidRDefault="008E7C76" w:rsidP="00271D1F">
            <w:r>
              <w:t xml:space="preserve">Årsmötet beslutade att resultatet </w:t>
            </w:r>
            <w:r w:rsidR="00CC2D4B">
              <w:t xml:space="preserve">för </w:t>
            </w:r>
            <w:r w:rsidR="00CF6E05">
              <w:t>202</w:t>
            </w:r>
            <w:r w:rsidR="00E536CA">
              <w:t>4</w:t>
            </w:r>
            <w:r>
              <w:t xml:space="preserve"> ska läggas i ny räkning. </w:t>
            </w:r>
          </w:p>
        </w:tc>
      </w:tr>
      <w:tr w:rsidR="005043C5" w14:paraId="073B11A8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59211A91" w14:textId="3F2847CD" w:rsidR="005043C5" w:rsidRPr="009A383B" w:rsidRDefault="005043C5" w:rsidP="00380584">
            <w:pPr>
              <w:pStyle w:val="Rubrik2"/>
              <w:rPr>
                <w:b/>
              </w:rPr>
            </w:pPr>
            <w:bookmarkStart w:id="0" w:name="_Hlk102057061"/>
            <w:r w:rsidRPr="009A383B">
              <w:rPr>
                <w:b/>
              </w:rPr>
              <w:t>9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660516D9" w14:textId="0009527E" w:rsidR="005043C5" w:rsidRPr="00F22A08" w:rsidRDefault="00CF1A4A" w:rsidP="00380584">
            <w:pPr>
              <w:pStyle w:val="Rubrik2"/>
            </w:pPr>
            <w:r>
              <w:t xml:space="preserve">Fråga om ansvarsfrihet </w:t>
            </w:r>
          </w:p>
        </w:tc>
      </w:tr>
      <w:tr w:rsidR="005043C5" w:rsidRPr="003B5E23" w14:paraId="63A390D2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7B10A73A" w14:textId="3CFCF9FF" w:rsidR="005043C5" w:rsidRPr="0001026A" w:rsidRDefault="005043C5" w:rsidP="00380584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48EC63B1" w14:textId="27780778" w:rsidR="005043C5" w:rsidRDefault="00B920D5" w:rsidP="00380584">
            <w:r>
              <w:t>Årsmötet beslutade att bevilja den avgående styrelsen ansvarsfrihet för verksamhetsåret 202</w:t>
            </w:r>
            <w:r w:rsidR="00E536CA">
              <w:t>4</w:t>
            </w:r>
            <w:r>
              <w:t xml:space="preserve">. </w:t>
            </w:r>
          </w:p>
        </w:tc>
      </w:tr>
      <w:bookmarkEnd w:id="0"/>
      <w:tr w:rsidR="00F3619D" w14:paraId="3AF8A6A4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42A9D3A7" w14:textId="2ADC0E8E" w:rsidR="00F3619D" w:rsidRPr="009A383B" w:rsidRDefault="00F274D0" w:rsidP="00C21896">
            <w:pPr>
              <w:pStyle w:val="Rubrik2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08297EF8" w14:textId="3F9F5F1A" w:rsidR="00F3619D" w:rsidRDefault="00773AA1" w:rsidP="00C21896">
            <w:pPr>
              <w:pStyle w:val="Rubrik2"/>
            </w:pPr>
            <w:r>
              <w:t>Val av ordförande</w:t>
            </w:r>
          </w:p>
        </w:tc>
      </w:tr>
      <w:tr w:rsidR="00F3619D" w14:paraId="6D6155EA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701DC468" w14:textId="77777777" w:rsidR="00F3619D" w:rsidRPr="001749FE" w:rsidRDefault="00F3619D" w:rsidP="00C2189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3DE4F676" w14:textId="70B50BD5" w:rsidR="00F3619D" w:rsidRDefault="00BF51CD" w:rsidP="00C218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Valberedningens förslag </w:t>
            </w:r>
            <w:r w:rsidR="006D15F2">
              <w:rPr>
                <w:color w:val="000000" w:themeColor="text1"/>
              </w:rPr>
              <w:t xml:space="preserve">presenterades av </w:t>
            </w:r>
            <w:r w:rsidR="002036EB">
              <w:rPr>
                <w:color w:val="000000" w:themeColor="text1"/>
              </w:rPr>
              <w:t xml:space="preserve">Anders </w:t>
            </w:r>
            <w:proofErr w:type="spellStart"/>
            <w:r w:rsidR="002036EB">
              <w:rPr>
                <w:color w:val="000000" w:themeColor="text1"/>
              </w:rPr>
              <w:t>Hagbo</w:t>
            </w:r>
            <w:proofErr w:type="spellEnd"/>
            <w:r w:rsidR="006D15F2">
              <w:rPr>
                <w:color w:val="000000" w:themeColor="text1"/>
              </w:rPr>
              <w:t>.</w:t>
            </w:r>
            <w:r w:rsidR="00F2203E">
              <w:rPr>
                <w:color w:val="000000" w:themeColor="text1"/>
              </w:rPr>
              <w:t xml:space="preserve"> </w:t>
            </w:r>
          </w:p>
          <w:p w14:paraId="4104BA06" w14:textId="12EFF996" w:rsidR="00801F9A" w:rsidRDefault="00801F9A" w:rsidP="00C2189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Årsmötet beslutade att välja </w:t>
            </w:r>
            <w:r w:rsidR="00E536CA">
              <w:rPr>
                <w:color w:val="000000" w:themeColor="text1"/>
              </w:rPr>
              <w:t>Henric Wauge</w:t>
            </w:r>
            <w:r w:rsidR="00F160B3">
              <w:rPr>
                <w:color w:val="000000" w:themeColor="text1"/>
              </w:rPr>
              <w:t xml:space="preserve"> </w:t>
            </w:r>
            <w:r w:rsidR="009A626C">
              <w:rPr>
                <w:color w:val="000000" w:themeColor="text1"/>
              </w:rPr>
              <w:t xml:space="preserve">till ordförande </w:t>
            </w:r>
            <w:r w:rsidR="00F67C4E">
              <w:rPr>
                <w:color w:val="000000" w:themeColor="text1"/>
              </w:rPr>
              <w:t>på 1 år</w:t>
            </w:r>
          </w:p>
        </w:tc>
      </w:tr>
      <w:tr w:rsidR="00F3619D" w:rsidRPr="001E179A" w14:paraId="02CCC7FD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4A29D4C3" w14:textId="1DF1BDC1" w:rsidR="00F3619D" w:rsidRPr="009A383B" w:rsidRDefault="00F274D0" w:rsidP="00C21896">
            <w:pPr>
              <w:pStyle w:val="Rubrik1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41D42644" w14:textId="1C125511" w:rsidR="00F3619D" w:rsidRPr="001E179A" w:rsidRDefault="00F3619D" w:rsidP="00C21896">
            <w:pPr>
              <w:pStyle w:val="Rubrik1"/>
              <w:rPr>
                <w:sz w:val="22"/>
                <w:highlight w:val="yellow"/>
              </w:rPr>
            </w:pPr>
            <w:r>
              <w:rPr>
                <w:caps w:val="0"/>
                <w:sz w:val="22"/>
              </w:rPr>
              <w:t>Val av</w:t>
            </w:r>
            <w:r w:rsidR="004C362C">
              <w:rPr>
                <w:caps w:val="0"/>
                <w:sz w:val="22"/>
              </w:rPr>
              <w:t xml:space="preserve"> </w:t>
            </w:r>
            <w:r w:rsidR="006124DD">
              <w:rPr>
                <w:caps w:val="0"/>
                <w:sz w:val="22"/>
              </w:rPr>
              <w:t>övriga ledamöter</w:t>
            </w:r>
          </w:p>
        </w:tc>
      </w:tr>
      <w:tr w:rsidR="00F3619D" w14:paraId="1309E880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0520DAC1" w14:textId="77777777" w:rsidR="00F3619D" w:rsidRPr="0001026A" w:rsidRDefault="00F3619D" w:rsidP="00C21896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6A1F171A" w14:textId="065AF239" w:rsidR="000C038B" w:rsidRDefault="000F4607" w:rsidP="00C21896">
            <w:r>
              <w:t xml:space="preserve">Valberedningens förslag </w:t>
            </w:r>
            <w:r w:rsidR="00BC508B">
              <w:t>presenterades av</w:t>
            </w:r>
            <w:r>
              <w:t xml:space="preserve"> </w:t>
            </w:r>
            <w:r w:rsidR="000C038B">
              <w:t xml:space="preserve">Anders </w:t>
            </w:r>
            <w:proofErr w:type="spellStart"/>
            <w:r w:rsidR="000C038B">
              <w:t>Hagbo</w:t>
            </w:r>
            <w:proofErr w:type="spellEnd"/>
            <w:r w:rsidR="000C038B">
              <w:t xml:space="preserve">: </w:t>
            </w:r>
          </w:p>
          <w:p w14:paraId="7857F9F1" w14:textId="2927C760" w:rsidR="00DA0024" w:rsidRDefault="00E536CA" w:rsidP="000C038B">
            <w:r>
              <w:t xml:space="preserve">Kenntha </w:t>
            </w:r>
            <w:proofErr w:type="gramStart"/>
            <w:r>
              <w:t xml:space="preserve">Persson </w:t>
            </w:r>
            <w:r w:rsidR="00DA0024">
              <w:t xml:space="preserve"> </w:t>
            </w:r>
            <w:r w:rsidR="00E542C8">
              <w:tab/>
            </w:r>
            <w:proofErr w:type="gramEnd"/>
            <w:r w:rsidR="00DA0024">
              <w:t>omval 2 år</w:t>
            </w:r>
          </w:p>
          <w:p w14:paraId="6A626D4B" w14:textId="14F904FF" w:rsidR="00C62C05" w:rsidRDefault="00E536CA" w:rsidP="000C038B">
            <w:r>
              <w:t>Gabriel Isoz</w:t>
            </w:r>
            <w:r w:rsidR="00C62C05">
              <w:t xml:space="preserve"> </w:t>
            </w:r>
            <w:r w:rsidR="00E542C8">
              <w:tab/>
            </w:r>
            <w:r w:rsidR="007E74D0">
              <w:tab/>
            </w:r>
            <w:r w:rsidR="00C14E96">
              <w:t>ny</w:t>
            </w:r>
            <w:r w:rsidR="00DA0024">
              <w:t>val 2 år</w:t>
            </w:r>
          </w:p>
          <w:p w14:paraId="5034B942" w14:textId="7EBE551F" w:rsidR="00E536CA" w:rsidRDefault="00E536CA" w:rsidP="00E536CA">
            <w:r>
              <w:t xml:space="preserve">Johanna Ericsson </w:t>
            </w:r>
            <w:r w:rsidR="007E74D0">
              <w:tab/>
              <w:t xml:space="preserve">nyval 1 år </w:t>
            </w:r>
          </w:p>
          <w:p w14:paraId="7A42440F" w14:textId="66D48EC7" w:rsidR="00C62C05" w:rsidRDefault="007E74D0" w:rsidP="000C038B">
            <w:r>
              <w:t>Michael Pettersson</w:t>
            </w:r>
            <w:r w:rsidR="00E542C8">
              <w:tab/>
            </w:r>
            <w:r w:rsidR="00DA0024">
              <w:t>nyval 1 år</w:t>
            </w:r>
          </w:p>
          <w:p w14:paraId="7A08CEB5" w14:textId="77777777" w:rsidR="00E536CA" w:rsidRDefault="00E536CA" w:rsidP="000C038B"/>
          <w:p w14:paraId="5820585E" w14:textId="20E3A3E8" w:rsidR="00AD2CBC" w:rsidRDefault="00BC508B" w:rsidP="000C038B">
            <w:r>
              <w:t>Årsmötet beslutade att välja enl. valberedningens förslag.</w:t>
            </w:r>
          </w:p>
          <w:p w14:paraId="2FDC00CE" w14:textId="77777777" w:rsidR="00D3714A" w:rsidRDefault="00D3714A" w:rsidP="00C62C05"/>
          <w:p w14:paraId="4D625A29" w14:textId="1974B5FF" w:rsidR="00C62C05" w:rsidRDefault="002E3B47" w:rsidP="00C62C05">
            <w:r w:rsidRPr="00E31787">
              <w:t>Ledamöterna</w:t>
            </w:r>
            <w:r w:rsidR="001720F9" w:rsidRPr="00E31787">
              <w:t xml:space="preserve"> </w:t>
            </w:r>
            <w:r w:rsidR="007E74D0">
              <w:t>Zacharias Nilsson och Elisabeth Strand</w:t>
            </w:r>
          </w:p>
          <w:p w14:paraId="5874C72D" w14:textId="4417C14D" w:rsidR="00564E18" w:rsidRDefault="00D26BD9" w:rsidP="00BC508B">
            <w:r w:rsidRPr="00E31787">
              <w:t>har ett år kvar</w:t>
            </w:r>
            <w:r w:rsidR="00D3714A">
              <w:t xml:space="preserve"> på sin mandatperiod</w:t>
            </w:r>
            <w:r w:rsidRPr="00E31787">
              <w:t>.</w:t>
            </w:r>
            <w:r>
              <w:t xml:space="preserve"> </w:t>
            </w:r>
          </w:p>
        </w:tc>
      </w:tr>
      <w:tr w:rsidR="00F3619D" w:rsidRPr="00F22A08" w14:paraId="308991CB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285A1B17" w14:textId="3444D1F7" w:rsidR="00F3619D" w:rsidRPr="009A383B" w:rsidRDefault="00F274D0" w:rsidP="00C21896">
            <w:pPr>
              <w:pStyle w:val="Rubrik2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23CDFDAD" w14:textId="1BCE0DFE" w:rsidR="00F3619D" w:rsidRPr="00F22A08" w:rsidRDefault="00F3619D" w:rsidP="00C21896">
            <w:pPr>
              <w:pStyle w:val="Rubrik2"/>
            </w:pPr>
            <w:r>
              <w:t>Val av</w:t>
            </w:r>
            <w:r w:rsidR="00C647CB">
              <w:t xml:space="preserve"> suppleanter</w:t>
            </w:r>
          </w:p>
        </w:tc>
      </w:tr>
      <w:tr w:rsidR="00D26BD9" w14:paraId="443E2922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28AAD836" w14:textId="77777777" w:rsidR="00D26BD9" w:rsidRPr="0001026A" w:rsidRDefault="00D26BD9" w:rsidP="00D26BD9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5C391F89" w14:textId="5D448FCB" w:rsidR="00E17152" w:rsidRDefault="00BC508B" w:rsidP="00D26BD9">
            <w:r>
              <w:t xml:space="preserve">Valberedningens förslag presenterades av </w:t>
            </w:r>
            <w:r w:rsidR="00E17152">
              <w:t xml:space="preserve">Anders </w:t>
            </w:r>
            <w:proofErr w:type="spellStart"/>
            <w:r w:rsidR="00E17152">
              <w:t>Hagb</w:t>
            </w:r>
            <w:r w:rsidR="00C14E96">
              <w:t>o</w:t>
            </w:r>
            <w:proofErr w:type="spellEnd"/>
            <w:r w:rsidR="00E17152">
              <w:t xml:space="preserve">: </w:t>
            </w:r>
          </w:p>
          <w:p w14:paraId="5BEEC316" w14:textId="2D76C8DC" w:rsidR="00D26BD9" w:rsidRDefault="00E536CA" w:rsidP="00D82D41">
            <w:r>
              <w:t>Lasse Rönnqvist</w:t>
            </w:r>
            <w:r w:rsidR="00E542C8">
              <w:tab/>
            </w:r>
            <w:r w:rsidR="007E74D0">
              <w:tab/>
            </w:r>
            <w:r w:rsidR="000C3DBA">
              <w:t>ny</w:t>
            </w:r>
            <w:r w:rsidR="003E4CD8">
              <w:t>val 1 år</w:t>
            </w:r>
          </w:p>
          <w:p w14:paraId="221DC852" w14:textId="0148B496" w:rsidR="00DA0024" w:rsidRDefault="00E536CA" w:rsidP="00D82D41">
            <w:r>
              <w:t>Lasse Englund</w:t>
            </w:r>
            <w:r w:rsidR="000C3DBA">
              <w:t xml:space="preserve">             </w:t>
            </w:r>
            <w:r w:rsidR="006D15F2">
              <w:t xml:space="preserve">  </w:t>
            </w:r>
            <w:r w:rsidR="000C3DBA">
              <w:t xml:space="preserve"> </w:t>
            </w:r>
            <w:r w:rsidR="00C14E96">
              <w:t>om</w:t>
            </w:r>
            <w:r w:rsidR="000C3DBA">
              <w:t xml:space="preserve">val 1 år </w:t>
            </w:r>
          </w:p>
          <w:p w14:paraId="472726DA" w14:textId="77777777" w:rsidR="00E06ABB" w:rsidRDefault="00E06ABB" w:rsidP="00D82D41"/>
          <w:p w14:paraId="3D3563B0" w14:textId="23BF9208" w:rsidR="00E06ABB" w:rsidRDefault="00E06ABB" w:rsidP="00D82D41">
            <w:r>
              <w:t xml:space="preserve">Årsmötet beslutade att välja enl. </w:t>
            </w:r>
            <w:r w:rsidR="00203AA8">
              <w:t xml:space="preserve">valberedningens förslag. </w:t>
            </w:r>
          </w:p>
        </w:tc>
      </w:tr>
      <w:tr w:rsidR="00D26BD9" w:rsidRPr="00F22A08" w14:paraId="791CB2CD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1FBCE129" w14:textId="1CAA200A" w:rsidR="00D26BD9" w:rsidRPr="009A383B" w:rsidRDefault="00D26BD9" w:rsidP="00D26BD9">
            <w:pPr>
              <w:pStyle w:val="Rubrik2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2C169346" w14:textId="02EE7F0B" w:rsidR="00D26BD9" w:rsidRPr="00F22A08" w:rsidRDefault="00D26BD9" w:rsidP="00D26BD9">
            <w:pPr>
              <w:pStyle w:val="Rubrik2"/>
            </w:pPr>
            <w:r>
              <w:t>Val av revisor</w:t>
            </w:r>
          </w:p>
        </w:tc>
      </w:tr>
      <w:tr w:rsidR="00D26BD9" w14:paraId="3EA8CBCC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5D046286" w14:textId="77777777" w:rsidR="00D26BD9" w:rsidRPr="00D37B73" w:rsidRDefault="00D26BD9" w:rsidP="00D26BD9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0C4498DB" w14:textId="76CF5F9B" w:rsidR="00D26BD9" w:rsidRDefault="007D641D" w:rsidP="00D26BD9">
            <w:r>
              <w:t xml:space="preserve">Årsmötet beslutade att välja </w:t>
            </w:r>
            <w:r w:rsidR="00290A8C">
              <w:t xml:space="preserve">Jan Wikander </w:t>
            </w:r>
            <w:r>
              <w:t>till revisor</w:t>
            </w:r>
            <w:r w:rsidR="00642A79">
              <w:t>, omval 1 år</w:t>
            </w:r>
          </w:p>
        </w:tc>
      </w:tr>
      <w:tr w:rsidR="00D26BD9" w:rsidRPr="00F22A08" w14:paraId="274CACDF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6C9F1A76" w14:textId="5ED95377" w:rsidR="00D26BD9" w:rsidRPr="009A383B" w:rsidRDefault="00D26BD9" w:rsidP="00D26BD9">
            <w:pPr>
              <w:pStyle w:val="Rubrik2"/>
              <w:rPr>
                <w:b/>
              </w:rPr>
            </w:pPr>
            <w:bookmarkStart w:id="1" w:name="_Hlk102057143"/>
            <w:r>
              <w:br w:type="page"/>
            </w:r>
            <w:r>
              <w:rPr>
                <w:b/>
              </w:rPr>
              <w:t>14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2EC71A67" w14:textId="43BD99C7" w:rsidR="00D26BD9" w:rsidRPr="00F22A08" w:rsidRDefault="00D26BD9" w:rsidP="00D26BD9">
            <w:pPr>
              <w:pStyle w:val="Rubrik2"/>
            </w:pPr>
            <w:r>
              <w:t>Val av revisorssuppleant</w:t>
            </w:r>
          </w:p>
        </w:tc>
      </w:tr>
      <w:tr w:rsidR="00D26BD9" w14:paraId="03224CF6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4390BD7B" w14:textId="77777777" w:rsidR="00D26BD9" w:rsidRPr="00F123F6" w:rsidRDefault="00D26BD9" w:rsidP="00D26BD9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22C1E2B0" w14:textId="646657A1" w:rsidR="00D26BD9" w:rsidRDefault="007D641D" w:rsidP="00D26BD9">
            <w:pPr>
              <w:tabs>
                <w:tab w:val="left" w:pos="567"/>
              </w:tabs>
              <w:spacing w:line="240" w:lineRule="auto"/>
            </w:pPr>
            <w:r>
              <w:t xml:space="preserve">Årsmötet beslutade att välja </w:t>
            </w:r>
            <w:r w:rsidR="00A76AC8">
              <w:t xml:space="preserve">Maria </w:t>
            </w:r>
            <w:r w:rsidR="000F4607">
              <w:t>L</w:t>
            </w:r>
            <w:r w:rsidR="001073CE">
              <w:t>i</w:t>
            </w:r>
            <w:r w:rsidR="000F4607">
              <w:t>nd</w:t>
            </w:r>
            <w:r w:rsidR="00A76AC8">
              <w:t>bom till revisors</w:t>
            </w:r>
            <w:r w:rsidR="00CB4783">
              <w:t>s</w:t>
            </w:r>
            <w:r w:rsidR="00A76AC8">
              <w:t>upplean</w:t>
            </w:r>
            <w:r w:rsidR="00642A79">
              <w:t>t, omval 1 år</w:t>
            </w:r>
          </w:p>
        </w:tc>
      </w:tr>
      <w:tr w:rsidR="00D26BD9" w:rsidRPr="00F22A08" w14:paraId="6C30EB09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tcMar>
              <w:bottom w:w="0" w:type="dxa"/>
            </w:tcMar>
          </w:tcPr>
          <w:p w14:paraId="55EF36BC" w14:textId="53FEF228" w:rsidR="00D26BD9" w:rsidRPr="005B721D" w:rsidRDefault="00D26BD9" w:rsidP="00D26BD9">
            <w:pPr>
              <w:pStyle w:val="Rubrik2"/>
              <w:rPr>
                <w:bCs w:val="0"/>
              </w:rPr>
            </w:pPr>
            <w:r>
              <w:rPr>
                <w:bCs w:val="0"/>
              </w:rPr>
              <w:t>15</w:t>
            </w:r>
          </w:p>
        </w:tc>
        <w:tc>
          <w:tcPr>
            <w:tcW w:w="7208" w:type="dxa"/>
            <w:gridSpan w:val="2"/>
            <w:tcMar>
              <w:bottom w:w="0" w:type="dxa"/>
              <w:right w:w="227" w:type="dxa"/>
            </w:tcMar>
          </w:tcPr>
          <w:p w14:paraId="55139B12" w14:textId="2B4EE00E" w:rsidR="00D26BD9" w:rsidRPr="00F22A08" w:rsidRDefault="00D26BD9" w:rsidP="00D26BD9">
            <w:pPr>
              <w:pStyle w:val="Rubrik2"/>
            </w:pPr>
            <w:r>
              <w:t>Val av valberedning</w:t>
            </w:r>
          </w:p>
        </w:tc>
      </w:tr>
      <w:tr w:rsidR="00D26BD9" w14:paraId="2CC8A6BF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2BB5AEE2" w14:textId="77777777" w:rsidR="00D26BD9" w:rsidRPr="0001026A" w:rsidRDefault="00D26BD9" w:rsidP="00D26BD9">
            <w:pPr>
              <w:rPr>
                <w:b/>
                <w:bCs/>
              </w:rPr>
            </w:pPr>
          </w:p>
        </w:tc>
        <w:tc>
          <w:tcPr>
            <w:tcW w:w="7208" w:type="dxa"/>
            <w:gridSpan w:val="2"/>
            <w:shd w:val="clear" w:color="auto" w:fill="auto"/>
            <w:tcMar>
              <w:bottom w:w="0" w:type="dxa"/>
              <w:right w:w="227" w:type="dxa"/>
            </w:tcMar>
          </w:tcPr>
          <w:p w14:paraId="7402DC41" w14:textId="352038D4" w:rsidR="00D26BD9" w:rsidRDefault="00B102AC" w:rsidP="00D26BD9">
            <w:r>
              <w:t xml:space="preserve">Årsmötet beslutade att välja Anders </w:t>
            </w:r>
            <w:proofErr w:type="spellStart"/>
            <w:r>
              <w:t>Hagbo</w:t>
            </w:r>
            <w:proofErr w:type="spellEnd"/>
            <w:r>
              <w:t xml:space="preserve"> (sammankallande)</w:t>
            </w:r>
            <w:r w:rsidR="00BC284B">
              <w:t xml:space="preserve">, Stefan Magnusson samt Johan Englund till valberedning. </w:t>
            </w:r>
          </w:p>
        </w:tc>
      </w:tr>
      <w:tr w:rsidR="00D26BD9" w:rsidRPr="00F22A08" w14:paraId="35742D23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tcMar>
              <w:bottom w:w="0" w:type="dxa"/>
            </w:tcMar>
          </w:tcPr>
          <w:p w14:paraId="1DF02B9B" w14:textId="53EC9535" w:rsidR="00D26BD9" w:rsidRPr="009A383B" w:rsidRDefault="00D26BD9" w:rsidP="00D26BD9">
            <w:pPr>
              <w:pStyle w:val="Rubrik2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208" w:type="dxa"/>
            <w:gridSpan w:val="2"/>
            <w:tcMar>
              <w:bottom w:w="0" w:type="dxa"/>
              <w:right w:w="227" w:type="dxa"/>
            </w:tcMar>
          </w:tcPr>
          <w:p w14:paraId="21C59F12" w14:textId="52201D31" w:rsidR="00D26BD9" w:rsidRPr="00F22A08" w:rsidRDefault="00D26BD9" w:rsidP="00D26BD9">
            <w:pPr>
              <w:pStyle w:val="Rubrik2"/>
            </w:pPr>
            <w:r>
              <w:t>Fastställande av medlemsavgift och arvoden</w:t>
            </w:r>
          </w:p>
        </w:tc>
      </w:tr>
      <w:tr w:rsidR="00D26BD9" w14:paraId="552E63D4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44F46903" w14:textId="77777777" w:rsidR="00D26BD9" w:rsidRPr="0001026A" w:rsidRDefault="00D26BD9" w:rsidP="00D26BD9">
            <w:pPr>
              <w:rPr>
                <w:b/>
                <w:bCs/>
              </w:rPr>
            </w:pPr>
          </w:p>
        </w:tc>
        <w:tc>
          <w:tcPr>
            <w:tcW w:w="7208" w:type="dxa"/>
            <w:gridSpan w:val="2"/>
            <w:shd w:val="clear" w:color="auto" w:fill="auto"/>
            <w:tcMar>
              <w:bottom w:w="0" w:type="dxa"/>
              <w:right w:w="227" w:type="dxa"/>
            </w:tcMar>
          </w:tcPr>
          <w:p w14:paraId="6F6D7500" w14:textId="4C476479" w:rsidR="00D26BD9" w:rsidRDefault="007F7976" w:rsidP="00D26BD9">
            <w:r>
              <w:t xml:space="preserve">Årsmötet beslutade att </w:t>
            </w:r>
            <w:r w:rsidR="0017560B">
              <w:t xml:space="preserve">medlemsavgifter och arvoden blir oförändring. </w:t>
            </w:r>
          </w:p>
        </w:tc>
      </w:tr>
      <w:bookmarkEnd w:id="1"/>
      <w:tr w:rsidR="00D26BD9" w:rsidRPr="00F22A08" w14:paraId="1D3631D3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tcMar>
              <w:bottom w:w="0" w:type="dxa"/>
            </w:tcMar>
          </w:tcPr>
          <w:p w14:paraId="02827F21" w14:textId="5EF2F7D7" w:rsidR="00D26BD9" w:rsidRPr="009A383B" w:rsidRDefault="00D26BD9" w:rsidP="00D26BD9">
            <w:pPr>
              <w:pStyle w:val="Rubrik2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17</w:t>
            </w:r>
          </w:p>
        </w:tc>
        <w:tc>
          <w:tcPr>
            <w:tcW w:w="7208" w:type="dxa"/>
            <w:gridSpan w:val="2"/>
            <w:tcMar>
              <w:bottom w:w="0" w:type="dxa"/>
              <w:right w:w="227" w:type="dxa"/>
            </w:tcMar>
          </w:tcPr>
          <w:p w14:paraId="6353B43B" w14:textId="7C6AFAE6" w:rsidR="00D26BD9" w:rsidRPr="00F22A08" w:rsidRDefault="00D26BD9" w:rsidP="00D26BD9">
            <w:pPr>
              <w:pStyle w:val="Rubrik2"/>
            </w:pPr>
            <w:r>
              <w:t xml:space="preserve">Behandling av inkomna motioner och styrelsens förslag </w:t>
            </w:r>
          </w:p>
        </w:tc>
      </w:tr>
      <w:tr w:rsidR="00D26BD9" w14:paraId="2090AFA8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tcMar>
              <w:bottom w:w="0" w:type="dxa"/>
            </w:tcMar>
          </w:tcPr>
          <w:p w14:paraId="432235D5" w14:textId="77777777" w:rsidR="00D26BD9" w:rsidRPr="00F123F6" w:rsidRDefault="00D26BD9" w:rsidP="00D26BD9">
            <w:pPr>
              <w:rPr>
                <w:b/>
                <w:bCs/>
              </w:rPr>
            </w:pPr>
          </w:p>
        </w:tc>
        <w:tc>
          <w:tcPr>
            <w:tcW w:w="7208" w:type="dxa"/>
            <w:gridSpan w:val="2"/>
            <w:tcMar>
              <w:bottom w:w="0" w:type="dxa"/>
              <w:right w:w="227" w:type="dxa"/>
            </w:tcMar>
          </w:tcPr>
          <w:p w14:paraId="1277FF7A" w14:textId="67A6315E" w:rsidR="00D26BD9" w:rsidRPr="009B7C0D" w:rsidRDefault="007E74D0" w:rsidP="00642A79">
            <w:pPr>
              <w:tabs>
                <w:tab w:val="left" w:pos="567"/>
              </w:tabs>
              <w:spacing w:line="240" w:lineRule="auto"/>
            </w:pPr>
            <w:r>
              <w:t xml:space="preserve">Inga motioner har inkommit till mötet. </w:t>
            </w:r>
            <w:r w:rsidR="009B7C0D" w:rsidRPr="009B7C0D">
              <w:t xml:space="preserve"> </w:t>
            </w:r>
          </w:p>
        </w:tc>
      </w:tr>
      <w:tr w:rsidR="00D26BD9" w:rsidRPr="00F22A08" w14:paraId="4D463335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tcMar>
              <w:bottom w:w="0" w:type="dxa"/>
            </w:tcMar>
          </w:tcPr>
          <w:p w14:paraId="69AF8CAE" w14:textId="610FD344" w:rsidR="00D26BD9" w:rsidRPr="005B721D" w:rsidRDefault="00D26BD9" w:rsidP="00D26BD9">
            <w:pPr>
              <w:pStyle w:val="Rubrik2"/>
              <w:rPr>
                <w:bCs w:val="0"/>
              </w:rPr>
            </w:pPr>
            <w:r>
              <w:rPr>
                <w:bCs w:val="0"/>
              </w:rPr>
              <w:t>18</w:t>
            </w:r>
          </w:p>
        </w:tc>
        <w:tc>
          <w:tcPr>
            <w:tcW w:w="7208" w:type="dxa"/>
            <w:gridSpan w:val="2"/>
            <w:tcMar>
              <w:bottom w:w="0" w:type="dxa"/>
              <w:right w:w="227" w:type="dxa"/>
            </w:tcMar>
          </w:tcPr>
          <w:p w14:paraId="0EB4E873" w14:textId="25EF12F6" w:rsidR="00D26BD9" w:rsidRPr="00F22A08" w:rsidRDefault="00D26BD9" w:rsidP="00D26BD9">
            <w:pPr>
              <w:pStyle w:val="Rubrik2"/>
            </w:pPr>
            <w:r>
              <w:t>Övriga frågor</w:t>
            </w:r>
          </w:p>
        </w:tc>
      </w:tr>
      <w:tr w:rsidR="00EB3CC2" w14:paraId="4EF7B540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319523D7" w14:textId="04CB1D9E" w:rsidR="00EB3CC2" w:rsidRPr="0001026A" w:rsidRDefault="00EB3CC2" w:rsidP="00EB3CC2">
            <w:pPr>
              <w:rPr>
                <w:b/>
                <w:bCs/>
              </w:rPr>
            </w:pPr>
          </w:p>
        </w:tc>
        <w:tc>
          <w:tcPr>
            <w:tcW w:w="7208" w:type="dxa"/>
            <w:gridSpan w:val="2"/>
            <w:shd w:val="clear" w:color="auto" w:fill="auto"/>
            <w:tcMar>
              <w:bottom w:w="0" w:type="dxa"/>
              <w:right w:w="227" w:type="dxa"/>
            </w:tcMar>
          </w:tcPr>
          <w:p w14:paraId="1CA95996" w14:textId="674F44BE" w:rsidR="009B7C0D" w:rsidRDefault="009B7C0D" w:rsidP="00EB3CC2">
            <w:r>
              <w:t xml:space="preserve">Inga övriga frågor var anmälda till årsmötet men bra diskussioner och samtal under mötet resulterade dock i ett antal förslag för nya styrelsen att ta tag i, se nedan: </w:t>
            </w:r>
          </w:p>
          <w:p w14:paraId="418CBB3C" w14:textId="5AFB4E97" w:rsidR="00E542C8" w:rsidRPr="00D1348C" w:rsidRDefault="00E542C8" w:rsidP="009B7C0D">
            <w:pPr>
              <w:rPr>
                <w:highlight w:val="yellow"/>
              </w:rPr>
            </w:pPr>
          </w:p>
        </w:tc>
      </w:tr>
      <w:tr w:rsidR="009B7C0D" w14:paraId="4A95CFE6" w14:textId="77777777" w:rsidTr="00BC508B">
        <w:tblPrEx>
          <w:tblCellMar>
            <w:bottom w:w="0" w:type="dxa"/>
          </w:tblCellMar>
        </w:tblPrEx>
        <w:trPr>
          <w:gridAfter w:val="2"/>
          <w:wAfter w:w="653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7F4DDA95" w14:textId="1C0B1D8E" w:rsidR="009B7C0D" w:rsidRPr="009B7C0D" w:rsidRDefault="009B7C0D" w:rsidP="00C14E96">
            <w:pPr>
              <w:pStyle w:val="Liststycke"/>
              <w:rPr>
                <w:b/>
                <w:bCs/>
              </w:rPr>
            </w:pPr>
          </w:p>
        </w:tc>
        <w:tc>
          <w:tcPr>
            <w:tcW w:w="7208" w:type="dxa"/>
            <w:gridSpan w:val="2"/>
            <w:shd w:val="clear" w:color="auto" w:fill="auto"/>
            <w:tcMar>
              <w:bottom w:w="0" w:type="dxa"/>
              <w:right w:w="227" w:type="dxa"/>
            </w:tcMar>
          </w:tcPr>
          <w:p w14:paraId="5DD8E33A" w14:textId="29C4D1AD" w:rsidR="008B0DAE" w:rsidRDefault="00C14E96" w:rsidP="00C14E96">
            <w:pPr>
              <w:pStyle w:val="Liststycke"/>
              <w:numPr>
                <w:ilvl w:val="0"/>
                <w:numId w:val="31"/>
              </w:numPr>
            </w:pPr>
            <w:r>
              <w:t>Ett m</w:t>
            </w:r>
            <w:r w:rsidR="00E00DDD">
              <w:t>edlems</w:t>
            </w:r>
            <w:r w:rsidR="008B0DAE">
              <w:t xml:space="preserve">kort som gäller så länge man betalar medlemsavgiften </w:t>
            </w:r>
            <w:r>
              <w:t xml:space="preserve">för att minska antalet utskick. </w:t>
            </w:r>
          </w:p>
          <w:p w14:paraId="156747C0" w14:textId="77777777" w:rsidR="00C14E96" w:rsidRDefault="00C14E96" w:rsidP="00C14E96">
            <w:pPr>
              <w:pStyle w:val="Liststycke"/>
            </w:pPr>
          </w:p>
          <w:p w14:paraId="64357602" w14:textId="397C515B" w:rsidR="008B0DAE" w:rsidRDefault="008B0DAE" w:rsidP="00C14E96">
            <w:pPr>
              <w:pStyle w:val="Liststycke"/>
              <w:numPr>
                <w:ilvl w:val="0"/>
                <w:numId w:val="31"/>
              </w:numPr>
            </w:pPr>
            <w:r>
              <w:t xml:space="preserve">Verka för att minska portokostnaden och se till att utskicken minimeras. </w:t>
            </w:r>
          </w:p>
          <w:p w14:paraId="0C7A4193" w14:textId="77777777" w:rsidR="00E00DDD" w:rsidRDefault="00E00DDD" w:rsidP="009B7C0D"/>
          <w:p w14:paraId="2C64D8C6" w14:textId="4EB3823D" w:rsidR="00E00DDD" w:rsidRDefault="00E00DDD" w:rsidP="00C14E96">
            <w:pPr>
              <w:pStyle w:val="Liststycke"/>
              <w:numPr>
                <w:ilvl w:val="0"/>
                <w:numId w:val="31"/>
              </w:numPr>
            </w:pPr>
            <w:r>
              <w:t xml:space="preserve">Supporterklubben behöver synas bättre både för nya medlemmar och stipendiesökare. </w:t>
            </w:r>
          </w:p>
          <w:p w14:paraId="19DCFB6C" w14:textId="77777777" w:rsidR="00E00DDD" w:rsidRDefault="00E00DDD" w:rsidP="009B7C0D"/>
          <w:p w14:paraId="68C78DBF" w14:textId="46CC44D6" w:rsidR="009B7C0D" w:rsidRDefault="00E00DDD" w:rsidP="00C14E96">
            <w:pPr>
              <w:pStyle w:val="Liststycke"/>
              <w:numPr>
                <w:ilvl w:val="0"/>
                <w:numId w:val="31"/>
              </w:numPr>
            </w:pPr>
            <w:r>
              <w:t xml:space="preserve">Styrelsen går vidare med </w:t>
            </w:r>
            <w:r w:rsidR="00C14E96">
              <w:t xml:space="preserve">medlemsregistret och ser över om det finns något bättre alternativ. </w:t>
            </w:r>
          </w:p>
        </w:tc>
      </w:tr>
      <w:tr w:rsidR="00EB3CC2" w:rsidRPr="00F22A08" w14:paraId="5363C5BE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tcMar>
              <w:bottom w:w="0" w:type="dxa"/>
            </w:tcMar>
          </w:tcPr>
          <w:p w14:paraId="0FF14AE5" w14:textId="70061F1A" w:rsidR="00EB3CC2" w:rsidRPr="009A383B" w:rsidRDefault="00EB3CC2" w:rsidP="00EB3CC2">
            <w:pPr>
              <w:pStyle w:val="Rubrik2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796" w:type="dxa"/>
            <w:gridSpan w:val="3"/>
            <w:tcMar>
              <w:bottom w:w="0" w:type="dxa"/>
              <w:right w:w="227" w:type="dxa"/>
            </w:tcMar>
          </w:tcPr>
          <w:p w14:paraId="36D2E339" w14:textId="0508FEED" w:rsidR="00EB3CC2" w:rsidRPr="00F22A08" w:rsidRDefault="00EB3CC2" w:rsidP="00EB3CC2">
            <w:pPr>
              <w:pStyle w:val="Rubrik2"/>
            </w:pPr>
            <w:r>
              <w:t>Mötets avslutande</w:t>
            </w:r>
          </w:p>
        </w:tc>
      </w:tr>
      <w:tr w:rsidR="00EB3CC2" w14:paraId="3F4ABA54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35A5E12A" w14:textId="77777777" w:rsidR="00EB3CC2" w:rsidRPr="0001026A" w:rsidRDefault="00EB3CC2" w:rsidP="00EB3CC2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37BBEB9D" w14:textId="32464B33" w:rsidR="00EB3CC2" w:rsidRDefault="00EB3CC2" w:rsidP="00EB3CC2">
            <w:r>
              <w:t>Mötesordförande tackade alla närvarande samt avgående styrelsen för ett fantastiskt arbete och förklarade mötet avslutat</w:t>
            </w:r>
            <w:r w:rsidR="00BC508B">
              <w:t>.</w:t>
            </w:r>
          </w:p>
        </w:tc>
      </w:tr>
      <w:tr w:rsidR="00EB3CC2" w:rsidRPr="003B5E23" w14:paraId="47744B57" w14:textId="77777777" w:rsidTr="00BC508B">
        <w:tblPrEx>
          <w:tblCellMar>
            <w:bottom w:w="0" w:type="dxa"/>
          </w:tblCellMar>
        </w:tblPrEx>
        <w:trPr>
          <w:gridAfter w:val="1"/>
          <w:wAfter w:w="65" w:type="dxa"/>
        </w:trPr>
        <w:tc>
          <w:tcPr>
            <w:tcW w:w="993" w:type="dxa"/>
            <w:shd w:val="clear" w:color="auto" w:fill="auto"/>
            <w:tcMar>
              <w:bottom w:w="0" w:type="dxa"/>
            </w:tcMar>
          </w:tcPr>
          <w:p w14:paraId="5A73A683" w14:textId="71A99F8A" w:rsidR="00EB3CC2" w:rsidRPr="0001026A" w:rsidRDefault="00EB3CC2" w:rsidP="00EB3CC2">
            <w:pPr>
              <w:rPr>
                <w:b/>
                <w:bCs/>
              </w:rPr>
            </w:pPr>
          </w:p>
        </w:tc>
        <w:tc>
          <w:tcPr>
            <w:tcW w:w="7796" w:type="dxa"/>
            <w:gridSpan w:val="3"/>
            <w:shd w:val="clear" w:color="auto" w:fill="auto"/>
            <w:tcMar>
              <w:bottom w:w="0" w:type="dxa"/>
              <w:right w:w="227" w:type="dxa"/>
            </w:tcMar>
          </w:tcPr>
          <w:p w14:paraId="21C7C3BD" w14:textId="1360E64C" w:rsidR="00EB3CC2" w:rsidRDefault="00EB3CC2" w:rsidP="00EB3CC2"/>
        </w:tc>
      </w:tr>
      <w:tr w:rsidR="00EB3CC2" w:rsidRPr="00150EE6" w14:paraId="219350BD" w14:textId="77777777" w:rsidTr="00BC508B">
        <w:tblPrEx>
          <w:tblCellMar>
            <w:top w:w="28" w:type="dxa"/>
            <w:bottom w:w="0" w:type="dxa"/>
          </w:tblCellMar>
        </w:tblPrEx>
        <w:trPr>
          <w:gridAfter w:val="1"/>
          <w:wAfter w:w="65" w:type="dxa"/>
        </w:trPr>
        <w:tc>
          <w:tcPr>
            <w:tcW w:w="8789" w:type="dxa"/>
            <w:gridSpan w:val="4"/>
            <w:tcBorders>
              <w:top w:val="single" w:sz="4" w:space="0" w:color="auto"/>
            </w:tcBorders>
          </w:tcPr>
          <w:p w14:paraId="47562240" w14:textId="77777777" w:rsidR="00EB3CC2" w:rsidRDefault="00EB3CC2" w:rsidP="00EB3CC2">
            <w:pPr>
              <w:rPr>
                <w:szCs w:val="22"/>
              </w:rPr>
            </w:pPr>
          </w:p>
          <w:p w14:paraId="52A0FF8D" w14:textId="214B4FC8" w:rsidR="00EB3CC2" w:rsidRDefault="00EB3CC2" w:rsidP="00EB3CC2">
            <w:pPr>
              <w:rPr>
                <w:szCs w:val="22"/>
              </w:rPr>
            </w:pPr>
            <w:r>
              <w:rPr>
                <w:szCs w:val="22"/>
              </w:rPr>
              <w:t>Ordförande</w:t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Sekreterare</w:t>
            </w:r>
          </w:p>
          <w:p w14:paraId="3E8AF079" w14:textId="733829D8" w:rsidR="00EB3CC2" w:rsidRDefault="00EB3CC2" w:rsidP="00EB3CC2">
            <w:pPr>
              <w:rPr>
                <w:szCs w:val="22"/>
              </w:rPr>
            </w:pPr>
          </w:p>
          <w:p w14:paraId="4CAA4625" w14:textId="4B432543" w:rsidR="00EB3CC2" w:rsidRDefault="00EB3CC2" w:rsidP="00EB3CC2">
            <w:pPr>
              <w:rPr>
                <w:szCs w:val="22"/>
              </w:rPr>
            </w:pPr>
          </w:p>
          <w:p w14:paraId="69F951E1" w14:textId="61407EE6" w:rsidR="00EB3CC2" w:rsidRDefault="00EB3CC2" w:rsidP="00EB3CC2">
            <w:pPr>
              <w:rPr>
                <w:szCs w:val="22"/>
              </w:rPr>
            </w:pPr>
            <w:r>
              <w:rPr>
                <w:szCs w:val="22"/>
              </w:rPr>
              <w:t xml:space="preserve">________________________ </w:t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_______________________</w:t>
            </w:r>
          </w:p>
          <w:p w14:paraId="44723A5B" w14:textId="0D3A5F5D" w:rsidR="00EB3CC2" w:rsidRDefault="00853920" w:rsidP="00EB3CC2">
            <w:pPr>
              <w:rPr>
                <w:szCs w:val="22"/>
              </w:rPr>
            </w:pPr>
            <w:r>
              <w:rPr>
                <w:szCs w:val="22"/>
              </w:rPr>
              <w:t>Stefan Magnusson</w:t>
            </w:r>
            <w:r w:rsidR="00EB3CC2">
              <w:rPr>
                <w:szCs w:val="22"/>
              </w:rPr>
              <w:tab/>
            </w:r>
            <w:r w:rsidR="00EB3CC2">
              <w:rPr>
                <w:szCs w:val="22"/>
              </w:rPr>
              <w:tab/>
            </w:r>
            <w:r w:rsidR="00EB3CC2">
              <w:rPr>
                <w:szCs w:val="22"/>
              </w:rPr>
              <w:tab/>
            </w:r>
            <w:r w:rsidR="00EB3CC2">
              <w:rPr>
                <w:szCs w:val="22"/>
              </w:rPr>
              <w:tab/>
              <w:t>Elisabeth Strand</w:t>
            </w:r>
          </w:p>
          <w:p w14:paraId="3964AE7D" w14:textId="6686BE5C" w:rsidR="00EB3CC2" w:rsidRDefault="00EB3CC2" w:rsidP="00EB3CC2">
            <w:pPr>
              <w:rPr>
                <w:szCs w:val="22"/>
              </w:rPr>
            </w:pPr>
          </w:p>
          <w:p w14:paraId="5A41BE2A" w14:textId="27293CEE" w:rsidR="00EB3CC2" w:rsidRDefault="00EB3CC2" w:rsidP="00EB3CC2">
            <w:pPr>
              <w:rPr>
                <w:szCs w:val="22"/>
              </w:rPr>
            </w:pPr>
          </w:p>
          <w:p w14:paraId="06342B6D" w14:textId="0098BA37" w:rsidR="00EB3CC2" w:rsidRDefault="00EB3CC2" w:rsidP="00EB3CC2">
            <w:pPr>
              <w:rPr>
                <w:szCs w:val="22"/>
              </w:rPr>
            </w:pPr>
            <w:r>
              <w:rPr>
                <w:szCs w:val="22"/>
              </w:rPr>
              <w:t>Justeras</w:t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Justeras</w:t>
            </w:r>
          </w:p>
          <w:p w14:paraId="4B14645B" w14:textId="685ACE59" w:rsidR="00EB3CC2" w:rsidRDefault="00EB3CC2" w:rsidP="00EB3CC2">
            <w:pPr>
              <w:rPr>
                <w:szCs w:val="22"/>
              </w:rPr>
            </w:pPr>
          </w:p>
          <w:p w14:paraId="7EAB1D9F" w14:textId="059C4F2E" w:rsidR="00EB3CC2" w:rsidRDefault="00EB3CC2" w:rsidP="00EB3CC2">
            <w:pPr>
              <w:rPr>
                <w:szCs w:val="22"/>
              </w:rPr>
            </w:pPr>
          </w:p>
          <w:p w14:paraId="58965946" w14:textId="7E2C7D3C" w:rsidR="00EB3CC2" w:rsidRPr="004E3F2D" w:rsidRDefault="00EB3CC2" w:rsidP="00EB3CC2">
            <w:pPr>
              <w:rPr>
                <w:szCs w:val="22"/>
              </w:rPr>
            </w:pPr>
            <w:r>
              <w:rPr>
                <w:szCs w:val="22"/>
              </w:rPr>
              <w:t xml:space="preserve">________________________ </w:t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_______________________</w:t>
            </w:r>
          </w:p>
          <w:p w14:paraId="21F3D085" w14:textId="17DE18E4" w:rsidR="00EB3CC2" w:rsidRPr="006F191A" w:rsidRDefault="00C14E96" w:rsidP="00EB3CC2">
            <w:pPr>
              <w:rPr>
                <w:rFonts w:ascii="Bembo" w:hAnsi="Bembo"/>
                <w:sz w:val="16"/>
                <w:szCs w:val="16"/>
              </w:rPr>
            </w:pPr>
            <w:r>
              <w:rPr>
                <w:szCs w:val="22"/>
              </w:rPr>
              <w:t xml:space="preserve">Henrik Wauge </w:t>
            </w: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</w:r>
            <w:r w:rsidR="00EB3CC2">
              <w:rPr>
                <w:szCs w:val="22"/>
              </w:rPr>
              <w:t xml:space="preserve"> </w:t>
            </w:r>
            <w:r w:rsidR="00EB3CC2">
              <w:rPr>
                <w:szCs w:val="22"/>
              </w:rPr>
              <w:tab/>
            </w:r>
            <w:r w:rsidR="00EB3CC2">
              <w:rPr>
                <w:szCs w:val="22"/>
              </w:rPr>
              <w:tab/>
            </w:r>
            <w:r w:rsidR="00EB3CC2">
              <w:rPr>
                <w:szCs w:val="22"/>
              </w:rPr>
              <w:tab/>
            </w:r>
            <w:r>
              <w:rPr>
                <w:szCs w:val="22"/>
              </w:rPr>
              <w:t>Hans Malm</w:t>
            </w:r>
          </w:p>
        </w:tc>
      </w:tr>
    </w:tbl>
    <w:p w14:paraId="7D14385B" w14:textId="74122BEB" w:rsidR="00F213EF" w:rsidRDefault="00F213EF" w:rsidP="00BC508B">
      <w:pPr>
        <w:spacing w:line="240" w:lineRule="auto"/>
        <w:rPr>
          <w:rFonts w:ascii="Calibri Light" w:hAnsi="Calibri Light"/>
          <w:color w:val="2F5496" w:themeColor="accent1" w:themeShade="BF"/>
          <w:sz w:val="48"/>
          <w:szCs w:val="48"/>
          <w:u w:val="single"/>
        </w:rPr>
      </w:pPr>
    </w:p>
    <w:sectPr w:rsidR="00F213EF" w:rsidSect="00E53D33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2098" w:right="1701" w:bottom="1985" w:left="1701" w:header="62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CD606" w14:textId="77777777" w:rsidR="0023230A" w:rsidRDefault="0023230A">
      <w:r>
        <w:separator/>
      </w:r>
    </w:p>
  </w:endnote>
  <w:endnote w:type="continuationSeparator" w:id="0">
    <w:p w14:paraId="04FC4F6C" w14:textId="77777777" w:rsidR="0023230A" w:rsidRDefault="0023230A">
      <w:r>
        <w:continuationSeparator/>
      </w:r>
    </w:p>
  </w:endnote>
  <w:endnote w:type="continuationNotice" w:id="1">
    <w:p w14:paraId="5F4EBC69" w14:textId="77777777" w:rsidR="0023230A" w:rsidRDefault="0023230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6253515"/>
      <w:docPartObj>
        <w:docPartGallery w:val="Page Numbers (Bottom of Page)"/>
        <w:docPartUnique/>
      </w:docPartObj>
    </w:sdtPr>
    <w:sdtContent>
      <w:p w14:paraId="316D3B35" w14:textId="3BDCB921" w:rsidR="00EB3CC2" w:rsidRDefault="00EB3CC2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(3)</w:t>
        </w:r>
      </w:p>
    </w:sdtContent>
  </w:sdt>
  <w:p w14:paraId="00289F20" w14:textId="77777777" w:rsidR="00EB3CC2" w:rsidRDefault="00EB3CC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9987667"/>
      <w:docPartObj>
        <w:docPartGallery w:val="Page Numbers (Bottom of Page)"/>
        <w:docPartUnique/>
      </w:docPartObj>
    </w:sdtPr>
    <w:sdtContent>
      <w:p w14:paraId="10949D0F" w14:textId="4A24FEE4" w:rsidR="00EB3CC2" w:rsidRDefault="00EB3CC2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(3)</w:t>
        </w:r>
      </w:p>
    </w:sdtContent>
  </w:sdt>
  <w:p w14:paraId="77005A92" w14:textId="77777777" w:rsidR="00AD2CBC" w:rsidRDefault="00AD2CB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EEB93" w14:textId="77777777" w:rsidR="0023230A" w:rsidRDefault="0023230A">
      <w:r>
        <w:separator/>
      </w:r>
    </w:p>
  </w:footnote>
  <w:footnote w:type="continuationSeparator" w:id="0">
    <w:p w14:paraId="3BF7608A" w14:textId="77777777" w:rsidR="0023230A" w:rsidRDefault="0023230A">
      <w:r>
        <w:continuationSeparator/>
      </w:r>
    </w:p>
  </w:footnote>
  <w:footnote w:type="continuationNotice" w:id="1">
    <w:p w14:paraId="48FD1C30" w14:textId="77777777" w:rsidR="0023230A" w:rsidRDefault="0023230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FCDC" w14:textId="3EBC588F" w:rsidR="00D044DC" w:rsidRDefault="00EF678F">
    <w:pPr>
      <w:pStyle w:val="Sidhuvud"/>
    </w:pPr>
    <w:r>
      <w:rPr>
        <w:noProof/>
      </w:rPr>
      <w:drawing>
        <wp:inline distT="0" distB="0" distL="0" distR="0" wp14:anchorId="5A9E43AF" wp14:editId="1A10D93A">
          <wp:extent cx="5400675" cy="964565"/>
          <wp:effectExtent l="0" t="0" r="0" b="0"/>
          <wp:docPr id="2" name="Bildobjekt 2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E7DE7" w14:textId="62C08C03" w:rsidR="00D044DC" w:rsidRPr="00756247" w:rsidRDefault="001F5C0B" w:rsidP="00D026E3">
    <w:pPr>
      <w:pStyle w:val="Sidhuvud"/>
      <w:spacing w:after="240"/>
      <w:rPr>
        <w:noProof/>
        <w:sz w:val="16"/>
        <w:lang w:eastAsia="sv-SE"/>
      </w:rPr>
    </w:pPr>
    <w:r>
      <w:rPr>
        <w:noProof/>
      </w:rPr>
      <w:drawing>
        <wp:inline distT="0" distB="0" distL="0" distR="0" wp14:anchorId="0FC83E5D" wp14:editId="725983B5">
          <wp:extent cx="5400675" cy="965002"/>
          <wp:effectExtent l="0" t="0" r="0" b="0"/>
          <wp:docPr id="1" name="Bildobjekt 1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965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9A5B4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82090"/>
    <w:multiLevelType w:val="hybridMultilevel"/>
    <w:tmpl w:val="0180E8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3C79"/>
    <w:multiLevelType w:val="multilevel"/>
    <w:tmpl w:val="4A447BA2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" w15:restartNumberingAfterBreak="0">
    <w:nsid w:val="0D9122C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AA26AFB"/>
    <w:multiLevelType w:val="hybridMultilevel"/>
    <w:tmpl w:val="BCAA7840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F3A86"/>
    <w:multiLevelType w:val="multilevel"/>
    <w:tmpl w:val="70B65D7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6" w15:restartNumberingAfterBreak="0">
    <w:nsid w:val="1BEF4B88"/>
    <w:multiLevelType w:val="multilevel"/>
    <w:tmpl w:val="4F88A426"/>
    <w:numStyleLink w:val="CompanyList"/>
  </w:abstractNum>
  <w:abstractNum w:abstractNumId="7" w15:restartNumberingAfterBreak="0">
    <w:nsid w:val="1D353102"/>
    <w:multiLevelType w:val="hybridMultilevel"/>
    <w:tmpl w:val="BB542AD4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F04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4422C6B"/>
    <w:multiLevelType w:val="hybridMultilevel"/>
    <w:tmpl w:val="49107AFA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C2BD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2D419BA"/>
    <w:multiLevelType w:val="multilevel"/>
    <w:tmpl w:val="996089F0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2" w15:restartNumberingAfterBreak="0">
    <w:nsid w:val="356B064E"/>
    <w:multiLevelType w:val="hybridMultilevel"/>
    <w:tmpl w:val="496C46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6416B"/>
    <w:multiLevelType w:val="multilevel"/>
    <w:tmpl w:val="3D6CB22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4" w15:restartNumberingAfterBreak="0">
    <w:nsid w:val="3E2D7A3F"/>
    <w:multiLevelType w:val="hybridMultilevel"/>
    <w:tmpl w:val="26D89A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D0D5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2A913B7"/>
    <w:multiLevelType w:val="hybridMultilevel"/>
    <w:tmpl w:val="AB80EA10"/>
    <w:lvl w:ilvl="0" w:tplc="041D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C611F"/>
    <w:multiLevelType w:val="multilevel"/>
    <w:tmpl w:val="996089F0"/>
    <w:numStyleLink w:val="CompanyListBullet"/>
  </w:abstractNum>
  <w:abstractNum w:abstractNumId="18" w15:restartNumberingAfterBreak="0">
    <w:nsid w:val="47C22AD2"/>
    <w:multiLevelType w:val="multilevel"/>
    <w:tmpl w:val="47A2A9EA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48866EB6"/>
    <w:multiLevelType w:val="hybridMultilevel"/>
    <w:tmpl w:val="0406B8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807C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F6F1265"/>
    <w:multiLevelType w:val="multilevel"/>
    <w:tmpl w:val="4F88A426"/>
    <w:numStyleLink w:val="CompanyList"/>
  </w:abstractNum>
  <w:abstractNum w:abstractNumId="22" w15:restartNumberingAfterBreak="0">
    <w:nsid w:val="4F8F75D5"/>
    <w:multiLevelType w:val="hybridMultilevel"/>
    <w:tmpl w:val="8FB804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92CB5"/>
    <w:multiLevelType w:val="hybridMultilevel"/>
    <w:tmpl w:val="D3D2C3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27912"/>
    <w:multiLevelType w:val="multilevel"/>
    <w:tmpl w:val="4F88A426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5" w15:restartNumberingAfterBreak="0">
    <w:nsid w:val="58E814EF"/>
    <w:multiLevelType w:val="hybridMultilevel"/>
    <w:tmpl w:val="2256C22C"/>
    <w:lvl w:ilvl="0" w:tplc="CFA69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F709D4"/>
    <w:multiLevelType w:val="multilevel"/>
    <w:tmpl w:val="B8481FCC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5D304CA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F476699"/>
    <w:multiLevelType w:val="hybridMultilevel"/>
    <w:tmpl w:val="C272254E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7462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60A65C9"/>
    <w:multiLevelType w:val="multilevel"/>
    <w:tmpl w:val="BEBCEB4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1" w15:restartNumberingAfterBreak="0">
    <w:nsid w:val="6662003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6B17459"/>
    <w:multiLevelType w:val="hybridMultilevel"/>
    <w:tmpl w:val="0180E8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30A7E"/>
    <w:multiLevelType w:val="hybridMultilevel"/>
    <w:tmpl w:val="DBF295B0"/>
    <w:lvl w:ilvl="0" w:tplc="B266663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04D1E"/>
    <w:multiLevelType w:val="multilevel"/>
    <w:tmpl w:val="1F6CF8DA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6C497997"/>
    <w:multiLevelType w:val="hybridMultilevel"/>
    <w:tmpl w:val="DA0A67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430D9"/>
    <w:multiLevelType w:val="hybridMultilevel"/>
    <w:tmpl w:val="2F040046"/>
    <w:lvl w:ilvl="0" w:tplc="041D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86968"/>
    <w:multiLevelType w:val="multilevel"/>
    <w:tmpl w:val="BDB0C17C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581596252">
    <w:abstractNumId w:val="0"/>
  </w:num>
  <w:num w:numId="2" w16cid:durableId="1193417955">
    <w:abstractNumId w:val="30"/>
  </w:num>
  <w:num w:numId="3" w16cid:durableId="1540505625">
    <w:abstractNumId w:val="2"/>
  </w:num>
  <w:num w:numId="4" w16cid:durableId="1572815670">
    <w:abstractNumId w:val="5"/>
  </w:num>
  <w:num w:numId="5" w16cid:durableId="666054368">
    <w:abstractNumId w:val="13"/>
  </w:num>
  <w:num w:numId="6" w16cid:durableId="208999470">
    <w:abstractNumId w:val="34"/>
  </w:num>
  <w:num w:numId="7" w16cid:durableId="973409630">
    <w:abstractNumId w:val="37"/>
  </w:num>
  <w:num w:numId="8" w16cid:durableId="1980304342">
    <w:abstractNumId w:val="18"/>
  </w:num>
  <w:num w:numId="9" w16cid:durableId="1654991110">
    <w:abstractNumId w:val="26"/>
  </w:num>
  <w:num w:numId="10" w16cid:durableId="187254612">
    <w:abstractNumId w:val="24"/>
  </w:num>
  <w:num w:numId="11" w16cid:durableId="137961510">
    <w:abstractNumId w:val="11"/>
  </w:num>
  <w:num w:numId="12" w16cid:durableId="201136334">
    <w:abstractNumId w:val="21"/>
  </w:num>
  <w:num w:numId="13" w16cid:durableId="1010373498">
    <w:abstractNumId w:val="17"/>
  </w:num>
  <w:num w:numId="14" w16cid:durableId="1557281319">
    <w:abstractNumId w:val="6"/>
  </w:num>
  <w:num w:numId="15" w16cid:durableId="2100059174">
    <w:abstractNumId w:val="19"/>
  </w:num>
  <w:num w:numId="16" w16cid:durableId="661155113">
    <w:abstractNumId w:val="14"/>
  </w:num>
  <w:num w:numId="17" w16cid:durableId="1706127833">
    <w:abstractNumId w:val="25"/>
  </w:num>
  <w:num w:numId="18" w16cid:durableId="290290577">
    <w:abstractNumId w:val="35"/>
  </w:num>
  <w:num w:numId="19" w16cid:durableId="1876382549">
    <w:abstractNumId w:val="22"/>
  </w:num>
  <w:num w:numId="20" w16cid:durableId="898787624">
    <w:abstractNumId w:val="12"/>
  </w:num>
  <w:num w:numId="21" w16cid:durableId="1686520589">
    <w:abstractNumId w:val="12"/>
  </w:num>
  <w:num w:numId="22" w16cid:durableId="2076589538">
    <w:abstractNumId w:val="9"/>
  </w:num>
  <w:num w:numId="23" w16cid:durableId="949049258">
    <w:abstractNumId w:val="7"/>
  </w:num>
  <w:num w:numId="24" w16cid:durableId="601452146">
    <w:abstractNumId w:val="4"/>
  </w:num>
  <w:num w:numId="25" w16cid:durableId="1699817716">
    <w:abstractNumId w:val="28"/>
  </w:num>
  <w:num w:numId="26" w16cid:durableId="104929057">
    <w:abstractNumId w:val="1"/>
  </w:num>
  <w:num w:numId="27" w16cid:durableId="469591176">
    <w:abstractNumId w:val="32"/>
  </w:num>
  <w:num w:numId="28" w16cid:durableId="1546524403">
    <w:abstractNumId w:val="36"/>
  </w:num>
  <w:num w:numId="29" w16cid:durableId="1421637111">
    <w:abstractNumId w:val="33"/>
  </w:num>
  <w:num w:numId="30" w16cid:durableId="1161584348">
    <w:abstractNumId w:val="16"/>
  </w:num>
  <w:num w:numId="31" w16cid:durableId="881013464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14C"/>
    <w:rsid w:val="00000656"/>
    <w:rsid w:val="00000759"/>
    <w:rsid w:val="000007E1"/>
    <w:rsid w:val="00000C4A"/>
    <w:rsid w:val="00000FC5"/>
    <w:rsid w:val="0000116E"/>
    <w:rsid w:val="00001269"/>
    <w:rsid w:val="000013E8"/>
    <w:rsid w:val="000015A5"/>
    <w:rsid w:val="00001B34"/>
    <w:rsid w:val="00001FF5"/>
    <w:rsid w:val="00002A61"/>
    <w:rsid w:val="00002B29"/>
    <w:rsid w:val="00002E52"/>
    <w:rsid w:val="00002EBC"/>
    <w:rsid w:val="000030A4"/>
    <w:rsid w:val="00003751"/>
    <w:rsid w:val="000045FE"/>
    <w:rsid w:val="00005753"/>
    <w:rsid w:val="0000595E"/>
    <w:rsid w:val="00005992"/>
    <w:rsid w:val="00005E87"/>
    <w:rsid w:val="00005FB1"/>
    <w:rsid w:val="000060C0"/>
    <w:rsid w:val="0000647A"/>
    <w:rsid w:val="00006827"/>
    <w:rsid w:val="00007473"/>
    <w:rsid w:val="00007659"/>
    <w:rsid w:val="0000773F"/>
    <w:rsid w:val="00007831"/>
    <w:rsid w:val="00007E51"/>
    <w:rsid w:val="00007FC8"/>
    <w:rsid w:val="000100D2"/>
    <w:rsid w:val="00010251"/>
    <w:rsid w:val="0001026A"/>
    <w:rsid w:val="00010317"/>
    <w:rsid w:val="00010783"/>
    <w:rsid w:val="000117EC"/>
    <w:rsid w:val="000118A0"/>
    <w:rsid w:val="00011D25"/>
    <w:rsid w:val="00011ED0"/>
    <w:rsid w:val="0001205A"/>
    <w:rsid w:val="0001219D"/>
    <w:rsid w:val="000124EF"/>
    <w:rsid w:val="000129A2"/>
    <w:rsid w:val="00012ABD"/>
    <w:rsid w:val="00012F01"/>
    <w:rsid w:val="000136E5"/>
    <w:rsid w:val="00013BB8"/>
    <w:rsid w:val="00013E92"/>
    <w:rsid w:val="00013F66"/>
    <w:rsid w:val="0001434F"/>
    <w:rsid w:val="000143EB"/>
    <w:rsid w:val="00014C8D"/>
    <w:rsid w:val="0001518C"/>
    <w:rsid w:val="00016641"/>
    <w:rsid w:val="00016988"/>
    <w:rsid w:val="00017009"/>
    <w:rsid w:val="000172B7"/>
    <w:rsid w:val="00017D43"/>
    <w:rsid w:val="0002009F"/>
    <w:rsid w:val="0002075F"/>
    <w:rsid w:val="00020DBB"/>
    <w:rsid w:val="00020FF2"/>
    <w:rsid w:val="0002119C"/>
    <w:rsid w:val="000212B5"/>
    <w:rsid w:val="000214F8"/>
    <w:rsid w:val="00021CB4"/>
    <w:rsid w:val="00022916"/>
    <w:rsid w:val="00022E32"/>
    <w:rsid w:val="00023169"/>
    <w:rsid w:val="00023345"/>
    <w:rsid w:val="000235BC"/>
    <w:rsid w:val="00023806"/>
    <w:rsid w:val="00023B21"/>
    <w:rsid w:val="0002425B"/>
    <w:rsid w:val="0002456D"/>
    <w:rsid w:val="00024AD5"/>
    <w:rsid w:val="0002592B"/>
    <w:rsid w:val="0002596B"/>
    <w:rsid w:val="00025CFE"/>
    <w:rsid w:val="00025DE2"/>
    <w:rsid w:val="000266B2"/>
    <w:rsid w:val="00026C97"/>
    <w:rsid w:val="00027B90"/>
    <w:rsid w:val="0003068F"/>
    <w:rsid w:val="00030AE2"/>
    <w:rsid w:val="000311EF"/>
    <w:rsid w:val="00031506"/>
    <w:rsid w:val="000315F4"/>
    <w:rsid w:val="0003203F"/>
    <w:rsid w:val="00032601"/>
    <w:rsid w:val="000328BC"/>
    <w:rsid w:val="000329A9"/>
    <w:rsid w:val="00032D87"/>
    <w:rsid w:val="000334B2"/>
    <w:rsid w:val="00033501"/>
    <w:rsid w:val="00033CFC"/>
    <w:rsid w:val="00033F0E"/>
    <w:rsid w:val="000342BC"/>
    <w:rsid w:val="00035000"/>
    <w:rsid w:val="000362DC"/>
    <w:rsid w:val="00036531"/>
    <w:rsid w:val="000365D0"/>
    <w:rsid w:val="00036613"/>
    <w:rsid w:val="000368FD"/>
    <w:rsid w:val="000370CC"/>
    <w:rsid w:val="0003754D"/>
    <w:rsid w:val="000376E8"/>
    <w:rsid w:val="00037B1A"/>
    <w:rsid w:val="00037B21"/>
    <w:rsid w:val="00037EF7"/>
    <w:rsid w:val="00037F40"/>
    <w:rsid w:val="00040054"/>
    <w:rsid w:val="00040778"/>
    <w:rsid w:val="00040878"/>
    <w:rsid w:val="00040C0C"/>
    <w:rsid w:val="00041189"/>
    <w:rsid w:val="0004149D"/>
    <w:rsid w:val="000415E0"/>
    <w:rsid w:val="00041709"/>
    <w:rsid w:val="0004253D"/>
    <w:rsid w:val="00042DCC"/>
    <w:rsid w:val="00043D04"/>
    <w:rsid w:val="00043D21"/>
    <w:rsid w:val="00044053"/>
    <w:rsid w:val="000441DB"/>
    <w:rsid w:val="000442EB"/>
    <w:rsid w:val="000445CF"/>
    <w:rsid w:val="00044668"/>
    <w:rsid w:val="00044870"/>
    <w:rsid w:val="00044968"/>
    <w:rsid w:val="00044F42"/>
    <w:rsid w:val="0004547F"/>
    <w:rsid w:val="0004549D"/>
    <w:rsid w:val="00045B57"/>
    <w:rsid w:val="000460AD"/>
    <w:rsid w:val="00047490"/>
    <w:rsid w:val="00050180"/>
    <w:rsid w:val="00050249"/>
    <w:rsid w:val="000508E5"/>
    <w:rsid w:val="00050C68"/>
    <w:rsid w:val="0005249E"/>
    <w:rsid w:val="000528F2"/>
    <w:rsid w:val="00052C79"/>
    <w:rsid w:val="00052CD4"/>
    <w:rsid w:val="00053A8E"/>
    <w:rsid w:val="00054226"/>
    <w:rsid w:val="0005449C"/>
    <w:rsid w:val="00054B44"/>
    <w:rsid w:val="00054E25"/>
    <w:rsid w:val="0005513C"/>
    <w:rsid w:val="0005528C"/>
    <w:rsid w:val="000559B3"/>
    <w:rsid w:val="00055E2D"/>
    <w:rsid w:val="00056121"/>
    <w:rsid w:val="000565A5"/>
    <w:rsid w:val="0005724D"/>
    <w:rsid w:val="0005743D"/>
    <w:rsid w:val="00060044"/>
    <w:rsid w:val="000601DB"/>
    <w:rsid w:val="000603D4"/>
    <w:rsid w:val="000606DC"/>
    <w:rsid w:val="0006079C"/>
    <w:rsid w:val="00060BD8"/>
    <w:rsid w:val="00060CCD"/>
    <w:rsid w:val="00061027"/>
    <w:rsid w:val="000612AF"/>
    <w:rsid w:val="00061D33"/>
    <w:rsid w:val="00061D65"/>
    <w:rsid w:val="00062002"/>
    <w:rsid w:val="000620C2"/>
    <w:rsid w:val="00062282"/>
    <w:rsid w:val="000626CC"/>
    <w:rsid w:val="0006282E"/>
    <w:rsid w:val="00063511"/>
    <w:rsid w:val="000635C5"/>
    <w:rsid w:val="00063A75"/>
    <w:rsid w:val="00063B23"/>
    <w:rsid w:val="00063BFF"/>
    <w:rsid w:val="00063CF6"/>
    <w:rsid w:val="00063D79"/>
    <w:rsid w:val="00063F58"/>
    <w:rsid w:val="00064111"/>
    <w:rsid w:val="000641EB"/>
    <w:rsid w:val="000647C9"/>
    <w:rsid w:val="000668BB"/>
    <w:rsid w:val="00066C91"/>
    <w:rsid w:val="00066CA4"/>
    <w:rsid w:val="00066CD0"/>
    <w:rsid w:val="00066F42"/>
    <w:rsid w:val="0006793A"/>
    <w:rsid w:val="00067D75"/>
    <w:rsid w:val="00070082"/>
    <w:rsid w:val="000700F6"/>
    <w:rsid w:val="00070641"/>
    <w:rsid w:val="000706D9"/>
    <w:rsid w:val="00070D83"/>
    <w:rsid w:val="00071593"/>
    <w:rsid w:val="00071721"/>
    <w:rsid w:val="0007204A"/>
    <w:rsid w:val="000720ED"/>
    <w:rsid w:val="000723A3"/>
    <w:rsid w:val="00072A1F"/>
    <w:rsid w:val="00072B68"/>
    <w:rsid w:val="00072BD8"/>
    <w:rsid w:val="00072D3F"/>
    <w:rsid w:val="000734AF"/>
    <w:rsid w:val="000734E3"/>
    <w:rsid w:val="00073553"/>
    <w:rsid w:val="00073812"/>
    <w:rsid w:val="00073BE2"/>
    <w:rsid w:val="00073D02"/>
    <w:rsid w:val="000742DB"/>
    <w:rsid w:val="00074376"/>
    <w:rsid w:val="000748C4"/>
    <w:rsid w:val="00074AFA"/>
    <w:rsid w:val="00075161"/>
    <w:rsid w:val="000752B2"/>
    <w:rsid w:val="00075B90"/>
    <w:rsid w:val="000761EC"/>
    <w:rsid w:val="00077A7B"/>
    <w:rsid w:val="00080A80"/>
    <w:rsid w:val="0008113D"/>
    <w:rsid w:val="00081238"/>
    <w:rsid w:val="00081390"/>
    <w:rsid w:val="00081653"/>
    <w:rsid w:val="0008165B"/>
    <w:rsid w:val="0008184A"/>
    <w:rsid w:val="000821DA"/>
    <w:rsid w:val="00082349"/>
    <w:rsid w:val="000827CB"/>
    <w:rsid w:val="00082A4B"/>
    <w:rsid w:val="00082C3E"/>
    <w:rsid w:val="00082CCE"/>
    <w:rsid w:val="0008300C"/>
    <w:rsid w:val="0008338E"/>
    <w:rsid w:val="00083DF6"/>
    <w:rsid w:val="00083E5B"/>
    <w:rsid w:val="00083E76"/>
    <w:rsid w:val="00084CF2"/>
    <w:rsid w:val="0008581E"/>
    <w:rsid w:val="00085C68"/>
    <w:rsid w:val="00085D59"/>
    <w:rsid w:val="0008647F"/>
    <w:rsid w:val="00086652"/>
    <w:rsid w:val="000866E9"/>
    <w:rsid w:val="000868AA"/>
    <w:rsid w:val="00086E42"/>
    <w:rsid w:val="00086FE5"/>
    <w:rsid w:val="00087B79"/>
    <w:rsid w:val="00087E2C"/>
    <w:rsid w:val="00087F40"/>
    <w:rsid w:val="00090011"/>
    <w:rsid w:val="000914CD"/>
    <w:rsid w:val="00091541"/>
    <w:rsid w:val="000919C0"/>
    <w:rsid w:val="00091AAC"/>
    <w:rsid w:val="00091BD3"/>
    <w:rsid w:val="00091E04"/>
    <w:rsid w:val="00092219"/>
    <w:rsid w:val="00092585"/>
    <w:rsid w:val="000926CE"/>
    <w:rsid w:val="000933E6"/>
    <w:rsid w:val="00093559"/>
    <w:rsid w:val="000936FE"/>
    <w:rsid w:val="00093DBF"/>
    <w:rsid w:val="00093F9A"/>
    <w:rsid w:val="00094071"/>
    <w:rsid w:val="0009474D"/>
    <w:rsid w:val="0009488B"/>
    <w:rsid w:val="000949F2"/>
    <w:rsid w:val="00094C56"/>
    <w:rsid w:val="00094E25"/>
    <w:rsid w:val="0009518A"/>
    <w:rsid w:val="00095AF1"/>
    <w:rsid w:val="00095D8D"/>
    <w:rsid w:val="00095DC5"/>
    <w:rsid w:val="00096A86"/>
    <w:rsid w:val="00096B17"/>
    <w:rsid w:val="00097142"/>
    <w:rsid w:val="00097A1E"/>
    <w:rsid w:val="00097C94"/>
    <w:rsid w:val="000A0225"/>
    <w:rsid w:val="000A0687"/>
    <w:rsid w:val="000A0C41"/>
    <w:rsid w:val="000A0CC1"/>
    <w:rsid w:val="000A10BB"/>
    <w:rsid w:val="000A1775"/>
    <w:rsid w:val="000A1BB0"/>
    <w:rsid w:val="000A1BD6"/>
    <w:rsid w:val="000A1D33"/>
    <w:rsid w:val="000A1E27"/>
    <w:rsid w:val="000A2309"/>
    <w:rsid w:val="000A2511"/>
    <w:rsid w:val="000A253F"/>
    <w:rsid w:val="000A2F5B"/>
    <w:rsid w:val="000A334C"/>
    <w:rsid w:val="000A345A"/>
    <w:rsid w:val="000A360F"/>
    <w:rsid w:val="000A3623"/>
    <w:rsid w:val="000A4D59"/>
    <w:rsid w:val="000A5022"/>
    <w:rsid w:val="000A5163"/>
    <w:rsid w:val="000A599F"/>
    <w:rsid w:val="000A781B"/>
    <w:rsid w:val="000A788F"/>
    <w:rsid w:val="000A7912"/>
    <w:rsid w:val="000A7ADC"/>
    <w:rsid w:val="000A7F42"/>
    <w:rsid w:val="000B05CC"/>
    <w:rsid w:val="000B077D"/>
    <w:rsid w:val="000B0C3F"/>
    <w:rsid w:val="000B1403"/>
    <w:rsid w:val="000B1575"/>
    <w:rsid w:val="000B1871"/>
    <w:rsid w:val="000B2860"/>
    <w:rsid w:val="000B2929"/>
    <w:rsid w:val="000B2A6F"/>
    <w:rsid w:val="000B2EFD"/>
    <w:rsid w:val="000B3076"/>
    <w:rsid w:val="000B30DA"/>
    <w:rsid w:val="000B38F4"/>
    <w:rsid w:val="000B3C3D"/>
    <w:rsid w:val="000B3E0B"/>
    <w:rsid w:val="000B4AA8"/>
    <w:rsid w:val="000B5616"/>
    <w:rsid w:val="000B56F3"/>
    <w:rsid w:val="000B5FC9"/>
    <w:rsid w:val="000B629C"/>
    <w:rsid w:val="000B691D"/>
    <w:rsid w:val="000B6D03"/>
    <w:rsid w:val="000B73CB"/>
    <w:rsid w:val="000B7614"/>
    <w:rsid w:val="000B76A6"/>
    <w:rsid w:val="000C0168"/>
    <w:rsid w:val="000C0207"/>
    <w:rsid w:val="000C038B"/>
    <w:rsid w:val="000C0976"/>
    <w:rsid w:val="000C0C7E"/>
    <w:rsid w:val="000C1078"/>
    <w:rsid w:val="000C1706"/>
    <w:rsid w:val="000C295F"/>
    <w:rsid w:val="000C33A8"/>
    <w:rsid w:val="000C3886"/>
    <w:rsid w:val="000C3DBA"/>
    <w:rsid w:val="000C3DD0"/>
    <w:rsid w:val="000C3E95"/>
    <w:rsid w:val="000C3F18"/>
    <w:rsid w:val="000C41D9"/>
    <w:rsid w:val="000C48AF"/>
    <w:rsid w:val="000C4931"/>
    <w:rsid w:val="000C5161"/>
    <w:rsid w:val="000C5176"/>
    <w:rsid w:val="000C563D"/>
    <w:rsid w:val="000C6196"/>
    <w:rsid w:val="000C6318"/>
    <w:rsid w:val="000C6C0D"/>
    <w:rsid w:val="000C7304"/>
    <w:rsid w:val="000C7396"/>
    <w:rsid w:val="000C7B6B"/>
    <w:rsid w:val="000D02CC"/>
    <w:rsid w:val="000D030A"/>
    <w:rsid w:val="000D0341"/>
    <w:rsid w:val="000D0BE2"/>
    <w:rsid w:val="000D0CBA"/>
    <w:rsid w:val="000D16D6"/>
    <w:rsid w:val="000D1832"/>
    <w:rsid w:val="000D1BED"/>
    <w:rsid w:val="000D1D1D"/>
    <w:rsid w:val="000D2040"/>
    <w:rsid w:val="000D2065"/>
    <w:rsid w:val="000D331D"/>
    <w:rsid w:val="000D33EA"/>
    <w:rsid w:val="000D3A4E"/>
    <w:rsid w:val="000D3B21"/>
    <w:rsid w:val="000D4976"/>
    <w:rsid w:val="000D56E1"/>
    <w:rsid w:val="000D5ACC"/>
    <w:rsid w:val="000D5BF8"/>
    <w:rsid w:val="000D5E14"/>
    <w:rsid w:val="000D62A9"/>
    <w:rsid w:val="000D63AE"/>
    <w:rsid w:val="000D6452"/>
    <w:rsid w:val="000D66B9"/>
    <w:rsid w:val="000D6754"/>
    <w:rsid w:val="000D78B1"/>
    <w:rsid w:val="000D7D7E"/>
    <w:rsid w:val="000E0990"/>
    <w:rsid w:val="000E0C5A"/>
    <w:rsid w:val="000E0DAF"/>
    <w:rsid w:val="000E0EFA"/>
    <w:rsid w:val="000E1B3A"/>
    <w:rsid w:val="000E1DFC"/>
    <w:rsid w:val="000E2038"/>
    <w:rsid w:val="000E2076"/>
    <w:rsid w:val="000E2167"/>
    <w:rsid w:val="000E2612"/>
    <w:rsid w:val="000E2989"/>
    <w:rsid w:val="000E2EFB"/>
    <w:rsid w:val="000E33E6"/>
    <w:rsid w:val="000E3ABE"/>
    <w:rsid w:val="000E3F79"/>
    <w:rsid w:val="000E3FE0"/>
    <w:rsid w:val="000E42A1"/>
    <w:rsid w:val="000E5E0D"/>
    <w:rsid w:val="000E6210"/>
    <w:rsid w:val="000E6465"/>
    <w:rsid w:val="000E783E"/>
    <w:rsid w:val="000E79E2"/>
    <w:rsid w:val="000E7D32"/>
    <w:rsid w:val="000F0580"/>
    <w:rsid w:val="000F0E1F"/>
    <w:rsid w:val="000F1141"/>
    <w:rsid w:val="000F1302"/>
    <w:rsid w:val="000F1570"/>
    <w:rsid w:val="000F1D3A"/>
    <w:rsid w:val="000F1DA7"/>
    <w:rsid w:val="000F214B"/>
    <w:rsid w:val="000F305D"/>
    <w:rsid w:val="000F3085"/>
    <w:rsid w:val="000F3C98"/>
    <w:rsid w:val="000F4595"/>
    <w:rsid w:val="000F4607"/>
    <w:rsid w:val="000F461D"/>
    <w:rsid w:val="000F46EC"/>
    <w:rsid w:val="000F4AB3"/>
    <w:rsid w:val="000F508D"/>
    <w:rsid w:val="000F50E4"/>
    <w:rsid w:val="000F5AF1"/>
    <w:rsid w:val="000F5AF4"/>
    <w:rsid w:val="000F5F05"/>
    <w:rsid w:val="000F6467"/>
    <w:rsid w:val="000F6601"/>
    <w:rsid w:val="000F667B"/>
    <w:rsid w:val="000F6685"/>
    <w:rsid w:val="000F676A"/>
    <w:rsid w:val="000F67FB"/>
    <w:rsid w:val="000F68E9"/>
    <w:rsid w:val="001001D5"/>
    <w:rsid w:val="001003AE"/>
    <w:rsid w:val="001006B2"/>
    <w:rsid w:val="00100F65"/>
    <w:rsid w:val="00101194"/>
    <w:rsid w:val="001011E7"/>
    <w:rsid w:val="001014C6"/>
    <w:rsid w:val="00101C66"/>
    <w:rsid w:val="00102175"/>
    <w:rsid w:val="00102484"/>
    <w:rsid w:val="00103209"/>
    <w:rsid w:val="00104133"/>
    <w:rsid w:val="001041FE"/>
    <w:rsid w:val="001042A1"/>
    <w:rsid w:val="00104836"/>
    <w:rsid w:val="00104B96"/>
    <w:rsid w:val="00105299"/>
    <w:rsid w:val="001053D8"/>
    <w:rsid w:val="001053F1"/>
    <w:rsid w:val="00105CCA"/>
    <w:rsid w:val="00106014"/>
    <w:rsid w:val="00106BD7"/>
    <w:rsid w:val="001073CE"/>
    <w:rsid w:val="001075CB"/>
    <w:rsid w:val="0010762F"/>
    <w:rsid w:val="00107A93"/>
    <w:rsid w:val="00107C1C"/>
    <w:rsid w:val="00107E76"/>
    <w:rsid w:val="00110270"/>
    <w:rsid w:val="00110DC4"/>
    <w:rsid w:val="00110F0F"/>
    <w:rsid w:val="001120D6"/>
    <w:rsid w:val="001127EF"/>
    <w:rsid w:val="00112989"/>
    <w:rsid w:val="001129BA"/>
    <w:rsid w:val="00112EAD"/>
    <w:rsid w:val="001130FA"/>
    <w:rsid w:val="00113308"/>
    <w:rsid w:val="00113664"/>
    <w:rsid w:val="0011396B"/>
    <w:rsid w:val="00113A8F"/>
    <w:rsid w:val="00113D68"/>
    <w:rsid w:val="001146F7"/>
    <w:rsid w:val="00115171"/>
    <w:rsid w:val="001153A6"/>
    <w:rsid w:val="0011549C"/>
    <w:rsid w:val="00115752"/>
    <w:rsid w:val="00115FE7"/>
    <w:rsid w:val="00117AF0"/>
    <w:rsid w:val="00117BCC"/>
    <w:rsid w:val="00117C8B"/>
    <w:rsid w:val="00120245"/>
    <w:rsid w:val="0012071E"/>
    <w:rsid w:val="00120FAA"/>
    <w:rsid w:val="0012117B"/>
    <w:rsid w:val="00121492"/>
    <w:rsid w:val="00121BDC"/>
    <w:rsid w:val="0012209C"/>
    <w:rsid w:val="00122746"/>
    <w:rsid w:val="0012304E"/>
    <w:rsid w:val="0012357E"/>
    <w:rsid w:val="001237DB"/>
    <w:rsid w:val="00124733"/>
    <w:rsid w:val="00124BBF"/>
    <w:rsid w:val="00124C0E"/>
    <w:rsid w:val="00124C5E"/>
    <w:rsid w:val="00124F25"/>
    <w:rsid w:val="00125845"/>
    <w:rsid w:val="00125CE6"/>
    <w:rsid w:val="00126A71"/>
    <w:rsid w:val="00126BFA"/>
    <w:rsid w:val="001270F7"/>
    <w:rsid w:val="0012713B"/>
    <w:rsid w:val="0012759D"/>
    <w:rsid w:val="00127B00"/>
    <w:rsid w:val="00127C0E"/>
    <w:rsid w:val="00130266"/>
    <w:rsid w:val="00130F14"/>
    <w:rsid w:val="0013121D"/>
    <w:rsid w:val="00131977"/>
    <w:rsid w:val="00131EE7"/>
    <w:rsid w:val="00131FB1"/>
    <w:rsid w:val="0013200A"/>
    <w:rsid w:val="0013281D"/>
    <w:rsid w:val="00132BDE"/>
    <w:rsid w:val="00132E6A"/>
    <w:rsid w:val="00132FFE"/>
    <w:rsid w:val="001344F4"/>
    <w:rsid w:val="001347C5"/>
    <w:rsid w:val="00134999"/>
    <w:rsid w:val="00134A5E"/>
    <w:rsid w:val="00134B3A"/>
    <w:rsid w:val="001358E8"/>
    <w:rsid w:val="001358EC"/>
    <w:rsid w:val="00135AA7"/>
    <w:rsid w:val="00135BEF"/>
    <w:rsid w:val="00135D19"/>
    <w:rsid w:val="001361FB"/>
    <w:rsid w:val="0013683E"/>
    <w:rsid w:val="00136DB6"/>
    <w:rsid w:val="001372A4"/>
    <w:rsid w:val="001374AE"/>
    <w:rsid w:val="0014062B"/>
    <w:rsid w:val="00140B83"/>
    <w:rsid w:val="00140BB7"/>
    <w:rsid w:val="00141038"/>
    <w:rsid w:val="00141166"/>
    <w:rsid w:val="001413CB"/>
    <w:rsid w:val="001417F5"/>
    <w:rsid w:val="0014242D"/>
    <w:rsid w:val="00143351"/>
    <w:rsid w:val="00143421"/>
    <w:rsid w:val="001434D7"/>
    <w:rsid w:val="001438F1"/>
    <w:rsid w:val="00143AAA"/>
    <w:rsid w:val="00143B32"/>
    <w:rsid w:val="00143C67"/>
    <w:rsid w:val="00143FD3"/>
    <w:rsid w:val="00144212"/>
    <w:rsid w:val="00144896"/>
    <w:rsid w:val="00144C8D"/>
    <w:rsid w:val="00144D2E"/>
    <w:rsid w:val="00144E58"/>
    <w:rsid w:val="00144E5E"/>
    <w:rsid w:val="001451C9"/>
    <w:rsid w:val="0014523A"/>
    <w:rsid w:val="0014530F"/>
    <w:rsid w:val="001459DD"/>
    <w:rsid w:val="00145C9B"/>
    <w:rsid w:val="0014621E"/>
    <w:rsid w:val="0014678C"/>
    <w:rsid w:val="00146C54"/>
    <w:rsid w:val="00150265"/>
    <w:rsid w:val="001507A0"/>
    <w:rsid w:val="00150A34"/>
    <w:rsid w:val="00150C67"/>
    <w:rsid w:val="00150EE6"/>
    <w:rsid w:val="00151342"/>
    <w:rsid w:val="001516F6"/>
    <w:rsid w:val="00151817"/>
    <w:rsid w:val="0015240A"/>
    <w:rsid w:val="00152F2C"/>
    <w:rsid w:val="00152F35"/>
    <w:rsid w:val="0015302A"/>
    <w:rsid w:val="0015340E"/>
    <w:rsid w:val="00153D74"/>
    <w:rsid w:val="00154188"/>
    <w:rsid w:val="0015419C"/>
    <w:rsid w:val="001549BB"/>
    <w:rsid w:val="001553C0"/>
    <w:rsid w:val="0015575A"/>
    <w:rsid w:val="00155B29"/>
    <w:rsid w:val="00155F06"/>
    <w:rsid w:val="00156B0B"/>
    <w:rsid w:val="00157209"/>
    <w:rsid w:val="00157453"/>
    <w:rsid w:val="001576C8"/>
    <w:rsid w:val="001579DA"/>
    <w:rsid w:val="00157EA2"/>
    <w:rsid w:val="001601A3"/>
    <w:rsid w:val="001605E3"/>
    <w:rsid w:val="00160863"/>
    <w:rsid w:val="00161DA9"/>
    <w:rsid w:val="00162287"/>
    <w:rsid w:val="0016289C"/>
    <w:rsid w:val="00162BB9"/>
    <w:rsid w:val="00162E82"/>
    <w:rsid w:val="00162F9C"/>
    <w:rsid w:val="0016371B"/>
    <w:rsid w:val="00163E71"/>
    <w:rsid w:val="00163EBE"/>
    <w:rsid w:val="00163F07"/>
    <w:rsid w:val="0016513E"/>
    <w:rsid w:val="00165C1D"/>
    <w:rsid w:val="00165E93"/>
    <w:rsid w:val="00166404"/>
    <w:rsid w:val="0016676D"/>
    <w:rsid w:val="00167304"/>
    <w:rsid w:val="001673F0"/>
    <w:rsid w:val="00167569"/>
    <w:rsid w:val="00167D54"/>
    <w:rsid w:val="001702F6"/>
    <w:rsid w:val="001710FC"/>
    <w:rsid w:val="001711AC"/>
    <w:rsid w:val="00171389"/>
    <w:rsid w:val="001717AC"/>
    <w:rsid w:val="00171867"/>
    <w:rsid w:val="00171FCF"/>
    <w:rsid w:val="001720F9"/>
    <w:rsid w:val="00172841"/>
    <w:rsid w:val="00172A98"/>
    <w:rsid w:val="00172FB1"/>
    <w:rsid w:val="0017334C"/>
    <w:rsid w:val="00173EAD"/>
    <w:rsid w:val="001749FE"/>
    <w:rsid w:val="0017511C"/>
    <w:rsid w:val="0017540F"/>
    <w:rsid w:val="0017560B"/>
    <w:rsid w:val="00175E11"/>
    <w:rsid w:val="00175F46"/>
    <w:rsid w:val="001760DC"/>
    <w:rsid w:val="0017631A"/>
    <w:rsid w:val="00176696"/>
    <w:rsid w:val="00176BF0"/>
    <w:rsid w:val="00177189"/>
    <w:rsid w:val="0017743B"/>
    <w:rsid w:val="00177BC7"/>
    <w:rsid w:val="00180099"/>
    <w:rsid w:val="001802A8"/>
    <w:rsid w:val="00180449"/>
    <w:rsid w:val="0018062D"/>
    <w:rsid w:val="0018089A"/>
    <w:rsid w:val="00180C87"/>
    <w:rsid w:val="0018136C"/>
    <w:rsid w:val="00181948"/>
    <w:rsid w:val="00181B41"/>
    <w:rsid w:val="00181F60"/>
    <w:rsid w:val="00182060"/>
    <w:rsid w:val="001825A9"/>
    <w:rsid w:val="00182BC2"/>
    <w:rsid w:val="00182C6F"/>
    <w:rsid w:val="00183BD8"/>
    <w:rsid w:val="00183E79"/>
    <w:rsid w:val="00184389"/>
    <w:rsid w:val="00184504"/>
    <w:rsid w:val="00184B67"/>
    <w:rsid w:val="00184DCC"/>
    <w:rsid w:val="001852C9"/>
    <w:rsid w:val="001852D1"/>
    <w:rsid w:val="00185726"/>
    <w:rsid w:val="001858E6"/>
    <w:rsid w:val="00185B5F"/>
    <w:rsid w:val="00185BE3"/>
    <w:rsid w:val="00186407"/>
    <w:rsid w:val="0018645D"/>
    <w:rsid w:val="001864F1"/>
    <w:rsid w:val="00186E94"/>
    <w:rsid w:val="00186F64"/>
    <w:rsid w:val="00186FBE"/>
    <w:rsid w:val="001875AC"/>
    <w:rsid w:val="00187D22"/>
    <w:rsid w:val="001904FA"/>
    <w:rsid w:val="0019068A"/>
    <w:rsid w:val="00190C8B"/>
    <w:rsid w:val="00190DE1"/>
    <w:rsid w:val="0019112C"/>
    <w:rsid w:val="00191460"/>
    <w:rsid w:val="001916C2"/>
    <w:rsid w:val="00191A29"/>
    <w:rsid w:val="001921F8"/>
    <w:rsid w:val="001929EE"/>
    <w:rsid w:val="00192B8E"/>
    <w:rsid w:val="00193009"/>
    <w:rsid w:val="0019356A"/>
    <w:rsid w:val="0019390D"/>
    <w:rsid w:val="00193D78"/>
    <w:rsid w:val="00193EC2"/>
    <w:rsid w:val="00194049"/>
    <w:rsid w:val="0019454D"/>
    <w:rsid w:val="00194AA1"/>
    <w:rsid w:val="00194B96"/>
    <w:rsid w:val="00194BF3"/>
    <w:rsid w:val="0019501A"/>
    <w:rsid w:val="0019529C"/>
    <w:rsid w:val="00196AB9"/>
    <w:rsid w:val="00196E20"/>
    <w:rsid w:val="00197258"/>
    <w:rsid w:val="00197509"/>
    <w:rsid w:val="0019754F"/>
    <w:rsid w:val="00197B4E"/>
    <w:rsid w:val="00197C06"/>
    <w:rsid w:val="001A0D56"/>
    <w:rsid w:val="001A0DFC"/>
    <w:rsid w:val="001A2EC6"/>
    <w:rsid w:val="001A37EE"/>
    <w:rsid w:val="001A39C3"/>
    <w:rsid w:val="001A44FF"/>
    <w:rsid w:val="001A49A1"/>
    <w:rsid w:val="001A56DA"/>
    <w:rsid w:val="001A5E94"/>
    <w:rsid w:val="001A62C6"/>
    <w:rsid w:val="001A684F"/>
    <w:rsid w:val="001A688C"/>
    <w:rsid w:val="001A6A3C"/>
    <w:rsid w:val="001A7667"/>
    <w:rsid w:val="001A7CFF"/>
    <w:rsid w:val="001B04C6"/>
    <w:rsid w:val="001B090E"/>
    <w:rsid w:val="001B0D47"/>
    <w:rsid w:val="001B0EE8"/>
    <w:rsid w:val="001B0F43"/>
    <w:rsid w:val="001B0FD7"/>
    <w:rsid w:val="001B1874"/>
    <w:rsid w:val="001B18C1"/>
    <w:rsid w:val="001B29CD"/>
    <w:rsid w:val="001B2A69"/>
    <w:rsid w:val="001B355D"/>
    <w:rsid w:val="001B3865"/>
    <w:rsid w:val="001B4195"/>
    <w:rsid w:val="001B456F"/>
    <w:rsid w:val="001B4571"/>
    <w:rsid w:val="001B4665"/>
    <w:rsid w:val="001B5097"/>
    <w:rsid w:val="001B5375"/>
    <w:rsid w:val="001B54B2"/>
    <w:rsid w:val="001B5756"/>
    <w:rsid w:val="001B581B"/>
    <w:rsid w:val="001B5E2A"/>
    <w:rsid w:val="001B5E2B"/>
    <w:rsid w:val="001B5E3F"/>
    <w:rsid w:val="001B6167"/>
    <w:rsid w:val="001B6194"/>
    <w:rsid w:val="001B6239"/>
    <w:rsid w:val="001B65C9"/>
    <w:rsid w:val="001B6DC2"/>
    <w:rsid w:val="001B6E74"/>
    <w:rsid w:val="001B7588"/>
    <w:rsid w:val="001B7755"/>
    <w:rsid w:val="001B796B"/>
    <w:rsid w:val="001C00D5"/>
    <w:rsid w:val="001C00E6"/>
    <w:rsid w:val="001C0545"/>
    <w:rsid w:val="001C074E"/>
    <w:rsid w:val="001C10BD"/>
    <w:rsid w:val="001C128A"/>
    <w:rsid w:val="001C13B2"/>
    <w:rsid w:val="001C2203"/>
    <w:rsid w:val="001C29DD"/>
    <w:rsid w:val="001C2F57"/>
    <w:rsid w:val="001C3596"/>
    <w:rsid w:val="001C3D87"/>
    <w:rsid w:val="001C3F2E"/>
    <w:rsid w:val="001C4384"/>
    <w:rsid w:val="001C5064"/>
    <w:rsid w:val="001C56CF"/>
    <w:rsid w:val="001C6121"/>
    <w:rsid w:val="001C613D"/>
    <w:rsid w:val="001C63FA"/>
    <w:rsid w:val="001C7ABF"/>
    <w:rsid w:val="001C7DA8"/>
    <w:rsid w:val="001D012F"/>
    <w:rsid w:val="001D01F3"/>
    <w:rsid w:val="001D0552"/>
    <w:rsid w:val="001D0AA5"/>
    <w:rsid w:val="001D0B04"/>
    <w:rsid w:val="001D0B70"/>
    <w:rsid w:val="001D1561"/>
    <w:rsid w:val="001D1632"/>
    <w:rsid w:val="001D1DE4"/>
    <w:rsid w:val="001D1E05"/>
    <w:rsid w:val="001D1F50"/>
    <w:rsid w:val="001D23D2"/>
    <w:rsid w:val="001D2B41"/>
    <w:rsid w:val="001D2C19"/>
    <w:rsid w:val="001D2C4D"/>
    <w:rsid w:val="001D2D02"/>
    <w:rsid w:val="001D30E1"/>
    <w:rsid w:val="001D36D3"/>
    <w:rsid w:val="001D41D6"/>
    <w:rsid w:val="001D444B"/>
    <w:rsid w:val="001D4879"/>
    <w:rsid w:val="001D4EB6"/>
    <w:rsid w:val="001D536E"/>
    <w:rsid w:val="001D5716"/>
    <w:rsid w:val="001D5859"/>
    <w:rsid w:val="001D652D"/>
    <w:rsid w:val="001D7674"/>
    <w:rsid w:val="001D7AC9"/>
    <w:rsid w:val="001D7FC8"/>
    <w:rsid w:val="001E03CF"/>
    <w:rsid w:val="001E0B16"/>
    <w:rsid w:val="001E0DCB"/>
    <w:rsid w:val="001E15E9"/>
    <w:rsid w:val="001E1673"/>
    <w:rsid w:val="001E179A"/>
    <w:rsid w:val="001E1B44"/>
    <w:rsid w:val="001E1B67"/>
    <w:rsid w:val="001E20FE"/>
    <w:rsid w:val="001E2152"/>
    <w:rsid w:val="001E288E"/>
    <w:rsid w:val="001E2899"/>
    <w:rsid w:val="001E2A16"/>
    <w:rsid w:val="001E2B50"/>
    <w:rsid w:val="001E376B"/>
    <w:rsid w:val="001E45E3"/>
    <w:rsid w:val="001E469E"/>
    <w:rsid w:val="001E47F6"/>
    <w:rsid w:val="001E4E0D"/>
    <w:rsid w:val="001E4E53"/>
    <w:rsid w:val="001E561B"/>
    <w:rsid w:val="001E65CB"/>
    <w:rsid w:val="001E6CE3"/>
    <w:rsid w:val="001E706D"/>
    <w:rsid w:val="001E76D5"/>
    <w:rsid w:val="001E7AF3"/>
    <w:rsid w:val="001F0305"/>
    <w:rsid w:val="001F04E8"/>
    <w:rsid w:val="001F08C5"/>
    <w:rsid w:val="001F0900"/>
    <w:rsid w:val="001F0CF3"/>
    <w:rsid w:val="001F10E8"/>
    <w:rsid w:val="001F1183"/>
    <w:rsid w:val="001F140A"/>
    <w:rsid w:val="001F14CD"/>
    <w:rsid w:val="001F1CF7"/>
    <w:rsid w:val="001F1E95"/>
    <w:rsid w:val="001F2639"/>
    <w:rsid w:val="001F2BEE"/>
    <w:rsid w:val="001F2D9B"/>
    <w:rsid w:val="001F2EC5"/>
    <w:rsid w:val="001F2EF7"/>
    <w:rsid w:val="001F305B"/>
    <w:rsid w:val="001F315C"/>
    <w:rsid w:val="001F3674"/>
    <w:rsid w:val="001F3B0D"/>
    <w:rsid w:val="001F3D98"/>
    <w:rsid w:val="001F3FA1"/>
    <w:rsid w:val="001F4295"/>
    <w:rsid w:val="001F43AF"/>
    <w:rsid w:val="001F50C9"/>
    <w:rsid w:val="001F583D"/>
    <w:rsid w:val="001F5A2D"/>
    <w:rsid w:val="001F5C0B"/>
    <w:rsid w:val="001F5F3A"/>
    <w:rsid w:val="001F68E3"/>
    <w:rsid w:val="001F6B62"/>
    <w:rsid w:val="001F6D87"/>
    <w:rsid w:val="001F74A5"/>
    <w:rsid w:val="001F7C58"/>
    <w:rsid w:val="00200156"/>
    <w:rsid w:val="0020084C"/>
    <w:rsid w:val="002011DC"/>
    <w:rsid w:val="00201721"/>
    <w:rsid w:val="002018C8"/>
    <w:rsid w:val="002018DD"/>
    <w:rsid w:val="00201AE2"/>
    <w:rsid w:val="002021F6"/>
    <w:rsid w:val="0020250F"/>
    <w:rsid w:val="00202536"/>
    <w:rsid w:val="002025B5"/>
    <w:rsid w:val="00202C5B"/>
    <w:rsid w:val="00202FA4"/>
    <w:rsid w:val="002036EB"/>
    <w:rsid w:val="0020392F"/>
    <w:rsid w:val="00203AA8"/>
    <w:rsid w:val="0020407C"/>
    <w:rsid w:val="00204145"/>
    <w:rsid w:val="002045F5"/>
    <w:rsid w:val="002050D5"/>
    <w:rsid w:val="0020553E"/>
    <w:rsid w:val="0020625B"/>
    <w:rsid w:val="00206713"/>
    <w:rsid w:val="00206749"/>
    <w:rsid w:val="00206D2B"/>
    <w:rsid w:val="00206D92"/>
    <w:rsid w:val="00206FF7"/>
    <w:rsid w:val="0020755C"/>
    <w:rsid w:val="002104D0"/>
    <w:rsid w:val="00210E34"/>
    <w:rsid w:val="002116AF"/>
    <w:rsid w:val="00211733"/>
    <w:rsid w:val="00211993"/>
    <w:rsid w:val="00211C2A"/>
    <w:rsid w:val="00212E96"/>
    <w:rsid w:val="00213442"/>
    <w:rsid w:val="0021392E"/>
    <w:rsid w:val="0021409E"/>
    <w:rsid w:val="002160B4"/>
    <w:rsid w:val="002166A4"/>
    <w:rsid w:val="002167A6"/>
    <w:rsid w:val="002178BD"/>
    <w:rsid w:val="00217962"/>
    <w:rsid w:val="00217B16"/>
    <w:rsid w:val="002202E1"/>
    <w:rsid w:val="0022034A"/>
    <w:rsid w:val="002203A4"/>
    <w:rsid w:val="00220F2D"/>
    <w:rsid w:val="00220F8C"/>
    <w:rsid w:val="00220FA9"/>
    <w:rsid w:val="002213A8"/>
    <w:rsid w:val="00221408"/>
    <w:rsid w:val="00222051"/>
    <w:rsid w:val="002220FE"/>
    <w:rsid w:val="0022270B"/>
    <w:rsid w:val="002229B3"/>
    <w:rsid w:val="00222AC9"/>
    <w:rsid w:val="00222D3D"/>
    <w:rsid w:val="0022337A"/>
    <w:rsid w:val="002234D6"/>
    <w:rsid w:val="00223C5A"/>
    <w:rsid w:val="00223D05"/>
    <w:rsid w:val="00223D23"/>
    <w:rsid w:val="00223FB9"/>
    <w:rsid w:val="00225038"/>
    <w:rsid w:val="002251C8"/>
    <w:rsid w:val="002252DB"/>
    <w:rsid w:val="00225FF0"/>
    <w:rsid w:val="00226D05"/>
    <w:rsid w:val="00227031"/>
    <w:rsid w:val="002279A0"/>
    <w:rsid w:val="00227AC6"/>
    <w:rsid w:val="00227FA3"/>
    <w:rsid w:val="002301B4"/>
    <w:rsid w:val="002302D0"/>
    <w:rsid w:val="0023057F"/>
    <w:rsid w:val="00230AE8"/>
    <w:rsid w:val="00231015"/>
    <w:rsid w:val="00231220"/>
    <w:rsid w:val="00231D5D"/>
    <w:rsid w:val="00231E58"/>
    <w:rsid w:val="0023230A"/>
    <w:rsid w:val="00232685"/>
    <w:rsid w:val="002326F6"/>
    <w:rsid w:val="00232D6D"/>
    <w:rsid w:val="00232E78"/>
    <w:rsid w:val="002331AF"/>
    <w:rsid w:val="002334C9"/>
    <w:rsid w:val="002335F4"/>
    <w:rsid w:val="00233A88"/>
    <w:rsid w:val="00234055"/>
    <w:rsid w:val="0023443F"/>
    <w:rsid w:val="0023485B"/>
    <w:rsid w:val="00234963"/>
    <w:rsid w:val="00234CC2"/>
    <w:rsid w:val="00235980"/>
    <w:rsid w:val="00235D4D"/>
    <w:rsid w:val="00235D73"/>
    <w:rsid w:val="00235E80"/>
    <w:rsid w:val="00236425"/>
    <w:rsid w:val="0023725D"/>
    <w:rsid w:val="0023783D"/>
    <w:rsid w:val="00237ABD"/>
    <w:rsid w:val="00237BF2"/>
    <w:rsid w:val="002402E9"/>
    <w:rsid w:val="00240E92"/>
    <w:rsid w:val="00241006"/>
    <w:rsid w:val="002414A6"/>
    <w:rsid w:val="002416D7"/>
    <w:rsid w:val="00241A5B"/>
    <w:rsid w:val="00242603"/>
    <w:rsid w:val="002427F8"/>
    <w:rsid w:val="00242EC6"/>
    <w:rsid w:val="002433E1"/>
    <w:rsid w:val="00243A9E"/>
    <w:rsid w:val="00243CE2"/>
    <w:rsid w:val="00244354"/>
    <w:rsid w:val="00244647"/>
    <w:rsid w:val="0024494C"/>
    <w:rsid w:val="00244D48"/>
    <w:rsid w:val="00244F19"/>
    <w:rsid w:val="002452B3"/>
    <w:rsid w:val="0024595A"/>
    <w:rsid w:val="00245C9F"/>
    <w:rsid w:val="002461E5"/>
    <w:rsid w:val="00246585"/>
    <w:rsid w:val="00246855"/>
    <w:rsid w:val="00247C17"/>
    <w:rsid w:val="0025011A"/>
    <w:rsid w:val="0025063B"/>
    <w:rsid w:val="00250651"/>
    <w:rsid w:val="00250812"/>
    <w:rsid w:val="00250983"/>
    <w:rsid w:val="00250C00"/>
    <w:rsid w:val="00250C21"/>
    <w:rsid w:val="00250ECE"/>
    <w:rsid w:val="00251627"/>
    <w:rsid w:val="00251BAF"/>
    <w:rsid w:val="00251DE5"/>
    <w:rsid w:val="0025217A"/>
    <w:rsid w:val="00252804"/>
    <w:rsid w:val="00252B70"/>
    <w:rsid w:val="00252FFB"/>
    <w:rsid w:val="0025358F"/>
    <w:rsid w:val="00253A93"/>
    <w:rsid w:val="00253B2C"/>
    <w:rsid w:val="00254346"/>
    <w:rsid w:val="002547BC"/>
    <w:rsid w:val="002548F7"/>
    <w:rsid w:val="00254DB4"/>
    <w:rsid w:val="00254FF9"/>
    <w:rsid w:val="002553A2"/>
    <w:rsid w:val="00255750"/>
    <w:rsid w:val="00255CF0"/>
    <w:rsid w:val="0025612A"/>
    <w:rsid w:val="00256687"/>
    <w:rsid w:val="00256C8F"/>
    <w:rsid w:val="00256D33"/>
    <w:rsid w:val="00256E1E"/>
    <w:rsid w:val="00256E4C"/>
    <w:rsid w:val="00256E95"/>
    <w:rsid w:val="00257C85"/>
    <w:rsid w:val="00257E50"/>
    <w:rsid w:val="00260018"/>
    <w:rsid w:val="0026033E"/>
    <w:rsid w:val="002603BB"/>
    <w:rsid w:val="002605D1"/>
    <w:rsid w:val="00260929"/>
    <w:rsid w:val="0026112E"/>
    <w:rsid w:val="00261A86"/>
    <w:rsid w:val="00261F0E"/>
    <w:rsid w:val="00262646"/>
    <w:rsid w:val="002626ED"/>
    <w:rsid w:val="0026335A"/>
    <w:rsid w:val="00263E61"/>
    <w:rsid w:val="00263F12"/>
    <w:rsid w:val="0026400D"/>
    <w:rsid w:val="002646A0"/>
    <w:rsid w:val="00264992"/>
    <w:rsid w:val="00264A35"/>
    <w:rsid w:val="0026590A"/>
    <w:rsid w:val="00266256"/>
    <w:rsid w:val="00266778"/>
    <w:rsid w:val="00266EBA"/>
    <w:rsid w:val="00266EFB"/>
    <w:rsid w:val="00267B60"/>
    <w:rsid w:val="00267D7E"/>
    <w:rsid w:val="0027009D"/>
    <w:rsid w:val="002704EB"/>
    <w:rsid w:val="0027055B"/>
    <w:rsid w:val="00270754"/>
    <w:rsid w:val="0027080A"/>
    <w:rsid w:val="00270D42"/>
    <w:rsid w:val="00271229"/>
    <w:rsid w:val="002712DE"/>
    <w:rsid w:val="002719E7"/>
    <w:rsid w:val="00271B41"/>
    <w:rsid w:val="00271D1F"/>
    <w:rsid w:val="00272115"/>
    <w:rsid w:val="0027226E"/>
    <w:rsid w:val="00272CB5"/>
    <w:rsid w:val="00272D2C"/>
    <w:rsid w:val="00273489"/>
    <w:rsid w:val="00273EFC"/>
    <w:rsid w:val="00274073"/>
    <w:rsid w:val="00274826"/>
    <w:rsid w:val="00274C14"/>
    <w:rsid w:val="002752F2"/>
    <w:rsid w:val="002756DF"/>
    <w:rsid w:val="00275ACD"/>
    <w:rsid w:val="00275BCB"/>
    <w:rsid w:val="00276361"/>
    <w:rsid w:val="002765A0"/>
    <w:rsid w:val="002766F0"/>
    <w:rsid w:val="00277139"/>
    <w:rsid w:val="002771EC"/>
    <w:rsid w:val="002803A3"/>
    <w:rsid w:val="00280B7C"/>
    <w:rsid w:val="00281DF2"/>
    <w:rsid w:val="00282089"/>
    <w:rsid w:val="00282341"/>
    <w:rsid w:val="002825FF"/>
    <w:rsid w:val="00282B5C"/>
    <w:rsid w:val="00283410"/>
    <w:rsid w:val="002834C6"/>
    <w:rsid w:val="0028360B"/>
    <w:rsid w:val="002839D5"/>
    <w:rsid w:val="00283BDC"/>
    <w:rsid w:val="00283D8C"/>
    <w:rsid w:val="002847BD"/>
    <w:rsid w:val="00284B17"/>
    <w:rsid w:val="00284E44"/>
    <w:rsid w:val="00287AC9"/>
    <w:rsid w:val="00287AFC"/>
    <w:rsid w:val="00287D64"/>
    <w:rsid w:val="0029057D"/>
    <w:rsid w:val="00290733"/>
    <w:rsid w:val="00290848"/>
    <w:rsid w:val="002908D3"/>
    <w:rsid w:val="00290A8C"/>
    <w:rsid w:val="00290DB7"/>
    <w:rsid w:val="00290DE0"/>
    <w:rsid w:val="002910F8"/>
    <w:rsid w:val="00291161"/>
    <w:rsid w:val="00291232"/>
    <w:rsid w:val="00291487"/>
    <w:rsid w:val="00291685"/>
    <w:rsid w:val="002919D4"/>
    <w:rsid w:val="00291DCE"/>
    <w:rsid w:val="00291E82"/>
    <w:rsid w:val="002920A5"/>
    <w:rsid w:val="00292E57"/>
    <w:rsid w:val="00293046"/>
    <w:rsid w:val="00293132"/>
    <w:rsid w:val="00293226"/>
    <w:rsid w:val="00293503"/>
    <w:rsid w:val="00293D4E"/>
    <w:rsid w:val="002941B1"/>
    <w:rsid w:val="002948CA"/>
    <w:rsid w:val="00294B6D"/>
    <w:rsid w:val="00295760"/>
    <w:rsid w:val="00295A7A"/>
    <w:rsid w:val="00295DD0"/>
    <w:rsid w:val="00296165"/>
    <w:rsid w:val="00296F33"/>
    <w:rsid w:val="002972F0"/>
    <w:rsid w:val="0029782F"/>
    <w:rsid w:val="00297833"/>
    <w:rsid w:val="002A0327"/>
    <w:rsid w:val="002A06C5"/>
    <w:rsid w:val="002A0CEE"/>
    <w:rsid w:val="002A119F"/>
    <w:rsid w:val="002A12EE"/>
    <w:rsid w:val="002A14BA"/>
    <w:rsid w:val="002A190B"/>
    <w:rsid w:val="002A1968"/>
    <w:rsid w:val="002A1D5C"/>
    <w:rsid w:val="002A20B3"/>
    <w:rsid w:val="002A29C2"/>
    <w:rsid w:val="002A2D95"/>
    <w:rsid w:val="002A2DE2"/>
    <w:rsid w:val="002A2F45"/>
    <w:rsid w:val="002A4757"/>
    <w:rsid w:val="002A4C4A"/>
    <w:rsid w:val="002A4D8F"/>
    <w:rsid w:val="002A55D8"/>
    <w:rsid w:val="002A5D89"/>
    <w:rsid w:val="002A6106"/>
    <w:rsid w:val="002A6385"/>
    <w:rsid w:val="002A670C"/>
    <w:rsid w:val="002A688D"/>
    <w:rsid w:val="002A7848"/>
    <w:rsid w:val="002A7863"/>
    <w:rsid w:val="002A7AA1"/>
    <w:rsid w:val="002A7B63"/>
    <w:rsid w:val="002B0518"/>
    <w:rsid w:val="002B0756"/>
    <w:rsid w:val="002B0B90"/>
    <w:rsid w:val="002B0EE4"/>
    <w:rsid w:val="002B131F"/>
    <w:rsid w:val="002B15EF"/>
    <w:rsid w:val="002B1BB4"/>
    <w:rsid w:val="002B2038"/>
    <w:rsid w:val="002B35C0"/>
    <w:rsid w:val="002B37EB"/>
    <w:rsid w:val="002B3B68"/>
    <w:rsid w:val="002B3FA7"/>
    <w:rsid w:val="002B5818"/>
    <w:rsid w:val="002B62DB"/>
    <w:rsid w:val="002B6362"/>
    <w:rsid w:val="002B6464"/>
    <w:rsid w:val="002B6E2E"/>
    <w:rsid w:val="002B7159"/>
    <w:rsid w:val="002B7F2A"/>
    <w:rsid w:val="002C0746"/>
    <w:rsid w:val="002C07C2"/>
    <w:rsid w:val="002C0AEE"/>
    <w:rsid w:val="002C0D54"/>
    <w:rsid w:val="002C1528"/>
    <w:rsid w:val="002C18C9"/>
    <w:rsid w:val="002C19FF"/>
    <w:rsid w:val="002C1AE7"/>
    <w:rsid w:val="002C1F3C"/>
    <w:rsid w:val="002C2942"/>
    <w:rsid w:val="002C2EF0"/>
    <w:rsid w:val="002C2F87"/>
    <w:rsid w:val="002C3067"/>
    <w:rsid w:val="002C3DEC"/>
    <w:rsid w:val="002C42CB"/>
    <w:rsid w:val="002C44D3"/>
    <w:rsid w:val="002C45C8"/>
    <w:rsid w:val="002C4730"/>
    <w:rsid w:val="002C4F07"/>
    <w:rsid w:val="002C57C9"/>
    <w:rsid w:val="002C59CE"/>
    <w:rsid w:val="002C59EC"/>
    <w:rsid w:val="002C64C5"/>
    <w:rsid w:val="002C6552"/>
    <w:rsid w:val="002C65A1"/>
    <w:rsid w:val="002C67FC"/>
    <w:rsid w:val="002C69E8"/>
    <w:rsid w:val="002C6E5C"/>
    <w:rsid w:val="002C7274"/>
    <w:rsid w:val="002C74D8"/>
    <w:rsid w:val="002C754D"/>
    <w:rsid w:val="002D0326"/>
    <w:rsid w:val="002D0CB0"/>
    <w:rsid w:val="002D0CF1"/>
    <w:rsid w:val="002D13EB"/>
    <w:rsid w:val="002D1D41"/>
    <w:rsid w:val="002D2942"/>
    <w:rsid w:val="002D35F2"/>
    <w:rsid w:val="002D4B29"/>
    <w:rsid w:val="002D4F58"/>
    <w:rsid w:val="002D5066"/>
    <w:rsid w:val="002D5C0F"/>
    <w:rsid w:val="002D5C92"/>
    <w:rsid w:val="002D607E"/>
    <w:rsid w:val="002D618B"/>
    <w:rsid w:val="002D6D96"/>
    <w:rsid w:val="002D6DBC"/>
    <w:rsid w:val="002D72F4"/>
    <w:rsid w:val="002D74CD"/>
    <w:rsid w:val="002D76F0"/>
    <w:rsid w:val="002D79A6"/>
    <w:rsid w:val="002E014C"/>
    <w:rsid w:val="002E05FC"/>
    <w:rsid w:val="002E0A0F"/>
    <w:rsid w:val="002E0D40"/>
    <w:rsid w:val="002E0D94"/>
    <w:rsid w:val="002E14D4"/>
    <w:rsid w:val="002E1E05"/>
    <w:rsid w:val="002E1E97"/>
    <w:rsid w:val="002E20ED"/>
    <w:rsid w:val="002E2FD8"/>
    <w:rsid w:val="002E3550"/>
    <w:rsid w:val="002E39C0"/>
    <w:rsid w:val="002E3B47"/>
    <w:rsid w:val="002E3CCB"/>
    <w:rsid w:val="002E3E04"/>
    <w:rsid w:val="002E43CA"/>
    <w:rsid w:val="002E46E2"/>
    <w:rsid w:val="002E4CB7"/>
    <w:rsid w:val="002E59F9"/>
    <w:rsid w:val="002E5B74"/>
    <w:rsid w:val="002E5F29"/>
    <w:rsid w:val="002E6849"/>
    <w:rsid w:val="002E68F4"/>
    <w:rsid w:val="002E6A84"/>
    <w:rsid w:val="002E6D07"/>
    <w:rsid w:val="002E6D38"/>
    <w:rsid w:val="002E746F"/>
    <w:rsid w:val="002E76E1"/>
    <w:rsid w:val="002E773E"/>
    <w:rsid w:val="002E77E4"/>
    <w:rsid w:val="002E7D1A"/>
    <w:rsid w:val="002E7EDB"/>
    <w:rsid w:val="002F0260"/>
    <w:rsid w:val="002F02AF"/>
    <w:rsid w:val="002F0552"/>
    <w:rsid w:val="002F0A9A"/>
    <w:rsid w:val="002F138F"/>
    <w:rsid w:val="002F1882"/>
    <w:rsid w:val="002F1F77"/>
    <w:rsid w:val="002F2211"/>
    <w:rsid w:val="002F2806"/>
    <w:rsid w:val="002F321D"/>
    <w:rsid w:val="002F34B1"/>
    <w:rsid w:val="002F35A4"/>
    <w:rsid w:val="002F36A6"/>
    <w:rsid w:val="002F38DA"/>
    <w:rsid w:val="002F3AA1"/>
    <w:rsid w:val="002F48A0"/>
    <w:rsid w:val="002F51EA"/>
    <w:rsid w:val="002F5534"/>
    <w:rsid w:val="002F56EF"/>
    <w:rsid w:val="002F5F10"/>
    <w:rsid w:val="002F630A"/>
    <w:rsid w:val="002F6B6B"/>
    <w:rsid w:val="002F7888"/>
    <w:rsid w:val="002F7A95"/>
    <w:rsid w:val="00300143"/>
    <w:rsid w:val="003002E2"/>
    <w:rsid w:val="00301957"/>
    <w:rsid w:val="00301971"/>
    <w:rsid w:val="00301D0F"/>
    <w:rsid w:val="00302E67"/>
    <w:rsid w:val="00303E6C"/>
    <w:rsid w:val="003046C1"/>
    <w:rsid w:val="00304A91"/>
    <w:rsid w:val="00304BF8"/>
    <w:rsid w:val="00304D9B"/>
    <w:rsid w:val="00304DED"/>
    <w:rsid w:val="00304FDA"/>
    <w:rsid w:val="00305591"/>
    <w:rsid w:val="00305950"/>
    <w:rsid w:val="003069CB"/>
    <w:rsid w:val="00306DCD"/>
    <w:rsid w:val="00306F47"/>
    <w:rsid w:val="00307FC3"/>
    <w:rsid w:val="00310033"/>
    <w:rsid w:val="0031037D"/>
    <w:rsid w:val="003105F0"/>
    <w:rsid w:val="00310E10"/>
    <w:rsid w:val="00311187"/>
    <w:rsid w:val="003119DE"/>
    <w:rsid w:val="00311D4D"/>
    <w:rsid w:val="00311E80"/>
    <w:rsid w:val="00311E9A"/>
    <w:rsid w:val="00312406"/>
    <w:rsid w:val="00312BDD"/>
    <w:rsid w:val="003132D2"/>
    <w:rsid w:val="003139AA"/>
    <w:rsid w:val="003143F3"/>
    <w:rsid w:val="0031468A"/>
    <w:rsid w:val="003146CC"/>
    <w:rsid w:val="003149E8"/>
    <w:rsid w:val="00314B6B"/>
    <w:rsid w:val="003155AD"/>
    <w:rsid w:val="00315A3B"/>
    <w:rsid w:val="00316331"/>
    <w:rsid w:val="00316A34"/>
    <w:rsid w:val="00316C13"/>
    <w:rsid w:val="00316CD2"/>
    <w:rsid w:val="00316FB7"/>
    <w:rsid w:val="00320ABF"/>
    <w:rsid w:val="00320D31"/>
    <w:rsid w:val="003214CC"/>
    <w:rsid w:val="0032166E"/>
    <w:rsid w:val="00321E8D"/>
    <w:rsid w:val="00321EBA"/>
    <w:rsid w:val="0032202C"/>
    <w:rsid w:val="003220E4"/>
    <w:rsid w:val="003224E4"/>
    <w:rsid w:val="00322661"/>
    <w:rsid w:val="003226E7"/>
    <w:rsid w:val="003226F9"/>
    <w:rsid w:val="003227B8"/>
    <w:rsid w:val="00322BF0"/>
    <w:rsid w:val="0032382D"/>
    <w:rsid w:val="00323B16"/>
    <w:rsid w:val="00323DC8"/>
    <w:rsid w:val="00323DEA"/>
    <w:rsid w:val="00325579"/>
    <w:rsid w:val="0032563F"/>
    <w:rsid w:val="003257AA"/>
    <w:rsid w:val="00326071"/>
    <w:rsid w:val="00326B54"/>
    <w:rsid w:val="00327151"/>
    <w:rsid w:val="0032716E"/>
    <w:rsid w:val="00327832"/>
    <w:rsid w:val="00327A22"/>
    <w:rsid w:val="003301D3"/>
    <w:rsid w:val="00330608"/>
    <w:rsid w:val="00330800"/>
    <w:rsid w:val="00330D98"/>
    <w:rsid w:val="00330DC9"/>
    <w:rsid w:val="00331359"/>
    <w:rsid w:val="0033136B"/>
    <w:rsid w:val="00331FE9"/>
    <w:rsid w:val="00332523"/>
    <w:rsid w:val="0033269B"/>
    <w:rsid w:val="00332BE6"/>
    <w:rsid w:val="00332CD7"/>
    <w:rsid w:val="00332D65"/>
    <w:rsid w:val="0033300C"/>
    <w:rsid w:val="00333229"/>
    <w:rsid w:val="00333237"/>
    <w:rsid w:val="00333291"/>
    <w:rsid w:val="0033340E"/>
    <w:rsid w:val="003336C5"/>
    <w:rsid w:val="0033391F"/>
    <w:rsid w:val="0033392F"/>
    <w:rsid w:val="00333DF9"/>
    <w:rsid w:val="0033436B"/>
    <w:rsid w:val="00334545"/>
    <w:rsid w:val="00335195"/>
    <w:rsid w:val="00335A9F"/>
    <w:rsid w:val="00335AD5"/>
    <w:rsid w:val="00335E79"/>
    <w:rsid w:val="003364E6"/>
    <w:rsid w:val="0033685B"/>
    <w:rsid w:val="00336C12"/>
    <w:rsid w:val="00336D54"/>
    <w:rsid w:val="00336DE9"/>
    <w:rsid w:val="003372AD"/>
    <w:rsid w:val="0033767E"/>
    <w:rsid w:val="003379EF"/>
    <w:rsid w:val="0034004A"/>
    <w:rsid w:val="003403EB"/>
    <w:rsid w:val="003403F7"/>
    <w:rsid w:val="00340AEF"/>
    <w:rsid w:val="00340EE4"/>
    <w:rsid w:val="00341B78"/>
    <w:rsid w:val="00341E5B"/>
    <w:rsid w:val="0034216A"/>
    <w:rsid w:val="00342C4F"/>
    <w:rsid w:val="00342E99"/>
    <w:rsid w:val="0034379C"/>
    <w:rsid w:val="00344D0E"/>
    <w:rsid w:val="0034503B"/>
    <w:rsid w:val="00345067"/>
    <w:rsid w:val="003453DA"/>
    <w:rsid w:val="003456B0"/>
    <w:rsid w:val="00345831"/>
    <w:rsid w:val="00345A83"/>
    <w:rsid w:val="00345D71"/>
    <w:rsid w:val="00346152"/>
    <w:rsid w:val="00346385"/>
    <w:rsid w:val="00346753"/>
    <w:rsid w:val="00347061"/>
    <w:rsid w:val="00347CB7"/>
    <w:rsid w:val="003507CD"/>
    <w:rsid w:val="00351138"/>
    <w:rsid w:val="00351625"/>
    <w:rsid w:val="0035182C"/>
    <w:rsid w:val="00351867"/>
    <w:rsid w:val="00352387"/>
    <w:rsid w:val="00352CAA"/>
    <w:rsid w:val="00354766"/>
    <w:rsid w:val="00354976"/>
    <w:rsid w:val="00354DAC"/>
    <w:rsid w:val="00354E60"/>
    <w:rsid w:val="00355292"/>
    <w:rsid w:val="00355697"/>
    <w:rsid w:val="00355811"/>
    <w:rsid w:val="00357065"/>
    <w:rsid w:val="00357256"/>
    <w:rsid w:val="00357605"/>
    <w:rsid w:val="00357F53"/>
    <w:rsid w:val="00360012"/>
    <w:rsid w:val="003601F8"/>
    <w:rsid w:val="00360247"/>
    <w:rsid w:val="00360539"/>
    <w:rsid w:val="0036094C"/>
    <w:rsid w:val="003610B4"/>
    <w:rsid w:val="003617BE"/>
    <w:rsid w:val="00361854"/>
    <w:rsid w:val="00361910"/>
    <w:rsid w:val="003619B4"/>
    <w:rsid w:val="00361CA1"/>
    <w:rsid w:val="00361CFE"/>
    <w:rsid w:val="00361ECF"/>
    <w:rsid w:val="003627D4"/>
    <w:rsid w:val="00363868"/>
    <w:rsid w:val="003639ED"/>
    <w:rsid w:val="00364787"/>
    <w:rsid w:val="003647AB"/>
    <w:rsid w:val="00364D92"/>
    <w:rsid w:val="0036514E"/>
    <w:rsid w:val="00365433"/>
    <w:rsid w:val="003657D5"/>
    <w:rsid w:val="00365BEA"/>
    <w:rsid w:val="00365C20"/>
    <w:rsid w:val="003660B2"/>
    <w:rsid w:val="003663BA"/>
    <w:rsid w:val="003663E4"/>
    <w:rsid w:val="003670EF"/>
    <w:rsid w:val="0036754B"/>
    <w:rsid w:val="003704DA"/>
    <w:rsid w:val="00370609"/>
    <w:rsid w:val="00370691"/>
    <w:rsid w:val="003707CE"/>
    <w:rsid w:val="00370869"/>
    <w:rsid w:val="00370B34"/>
    <w:rsid w:val="00371085"/>
    <w:rsid w:val="00371463"/>
    <w:rsid w:val="0037175B"/>
    <w:rsid w:val="00371863"/>
    <w:rsid w:val="00371F0B"/>
    <w:rsid w:val="00372C48"/>
    <w:rsid w:val="003736A5"/>
    <w:rsid w:val="003737F2"/>
    <w:rsid w:val="00373C5A"/>
    <w:rsid w:val="00373E6C"/>
    <w:rsid w:val="00373EAF"/>
    <w:rsid w:val="003745B2"/>
    <w:rsid w:val="0037492D"/>
    <w:rsid w:val="003751D3"/>
    <w:rsid w:val="00375B3A"/>
    <w:rsid w:val="00375D38"/>
    <w:rsid w:val="00375D6C"/>
    <w:rsid w:val="0037602E"/>
    <w:rsid w:val="00376F81"/>
    <w:rsid w:val="003804DC"/>
    <w:rsid w:val="00380584"/>
    <w:rsid w:val="003806AB"/>
    <w:rsid w:val="003807F0"/>
    <w:rsid w:val="00380EBF"/>
    <w:rsid w:val="00381720"/>
    <w:rsid w:val="00381B57"/>
    <w:rsid w:val="00381BEE"/>
    <w:rsid w:val="00382350"/>
    <w:rsid w:val="003825BE"/>
    <w:rsid w:val="003826A5"/>
    <w:rsid w:val="0038283E"/>
    <w:rsid w:val="00382B63"/>
    <w:rsid w:val="00382CF1"/>
    <w:rsid w:val="003835CF"/>
    <w:rsid w:val="003835F1"/>
    <w:rsid w:val="00383B1B"/>
    <w:rsid w:val="003849D8"/>
    <w:rsid w:val="00384DB7"/>
    <w:rsid w:val="003855EB"/>
    <w:rsid w:val="00385E39"/>
    <w:rsid w:val="003862BA"/>
    <w:rsid w:val="0038632A"/>
    <w:rsid w:val="00386753"/>
    <w:rsid w:val="0038690F"/>
    <w:rsid w:val="003876CB"/>
    <w:rsid w:val="0038774E"/>
    <w:rsid w:val="00390545"/>
    <w:rsid w:val="0039066E"/>
    <w:rsid w:val="00390BCE"/>
    <w:rsid w:val="00390E75"/>
    <w:rsid w:val="003913A6"/>
    <w:rsid w:val="00392401"/>
    <w:rsid w:val="003924A8"/>
    <w:rsid w:val="00392E0D"/>
    <w:rsid w:val="003937EF"/>
    <w:rsid w:val="00393B5D"/>
    <w:rsid w:val="00393EEA"/>
    <w:rsid w:val="00394347"/>
    <w:rsid w:val="0039452C"/>
    <w:rsid w:val="003947C4"/>
    <w:rsid w:val="00394F79"/>
    <w:rsid w:val="003952BA"/>
    <w:rsid w:val="00395A26"/>
    <w:rsid w:val="0039666A"/>
    <w:rsid w:val="003967CC"/>
    <w:rsid w:val="00396D06"/>
    <w:rsid w:val="00396FD6"/>
    <w:rsid w:val="003972D8"/>
    <w:rsid w:val="0039734F"/>
    <w:rsid w:val="00397713"/>
    <w:rsid w:val="00397D81"/>
    <w:rsid w:val="00397DF4"/>
    <w:rsid w:val="003A0378"/>
    <w:rsid w:val="003A0838"/>
    <w:rsid w:val="003A0884"/>
    <w:rsid w:val="003A0B9F"/>
    <w:rsid w:val="003A0F2A"/>
    <w:rsid w:val="003A0FFD"/>
    <w:rsid w:val="003A15A9"/>
    <w:rsid w:val="003A16EE"/>
    <w:rsid w:val="003A1B2C"/>
    <w:rsid w:val="003A2BDF"/>
    <w:rsid w:val="003A2CFC"/>
    <w:rsid w:val="003A2F41"/>
    <w:rsid w:val="003A2FE9"/>
    <w:rsid w:val="003A34BB"/>
    <w:rsid w:val="003A34FD"/>
    <w:rsid w:val="003A4C30"/>
    <w:rsid w:val="003A565C"/>
    <w:rsid w:val="003A5888"/>
    <w:rsid w:val="003A6E05"/>
    <w:rsid w:val="003A6FF4"/>
    <w:rsid w:val="003A7353"/>
    <w:rsid w:val="003A75CC"/>
    <w:rsid w:val="003A784E"/>
    <w:rsid w:val="003B052A"/>
    <w:rsid w:val="003B074F"/>
    <w:rsid w:val="003B132E"/>
    <w:rsid w:val="003B17AC"/>
    <w:rsid w:val="003B1B84"/>
    <w:rsid w:val="003B23BC"/>
    <w:rsid w:val="003B254E"/>
    <w:rsid w:val="003B28E6"/>
    <w:rsid w:val="003B3268"/>
    <w:rsid w:val="003B327A"/>
    <w:rsid w:val="003B34CE"/>
    <w:rsid w:val="003B3DE4"/>
    <w:rsid w:val="003B4A87"/>
    <w:rsid w:val="003B512A"/>
    <w:rsid w:val="003B514F"/>
    <w:rsid w:val="003B566B"/>
    <w:rsid w:val="003B5E23"/>
    <w:rsid w:val="003B6886"/>
    <w:rsid w:val="003B6B6D"/>
    <w:rsid w:val="003B6E1D"/>
    <w:rsid w:val="003B6E46"/>
    <w:rsid w:val="003B7362"/>
    <w:rsid w:val="003B792C"/>
    <w:rsid w:val="003C04D8"/>
    <w:rsid w:val="003C0FF4"/>
    <w:rsid w:val="003C1455"/>
    <w:rsid w:val="003C184D"/>
    <w:rsid w:val="003C2234"/>
    <w:rsid w:val="003C2B22"/>
    <w:rsid w:val="003C2BDC"/>
    <w:rsid w:val="003C2D23"/>
    <w:rsid w:val="003C47FA"/>
    <w:rsid w:val="003C4854"/>
    <w:rsid w:val="003C4D2B"/>
    <w:rsid w:val="003C4F3F"/>
    <w:rsid w:val="003C54AD"/>
    <w:rsid w:val="003C5603"/>
    <w:rsid w:val="003C56F4"/>
    <w:rsid w:val="003C5830"/>
    <w:rsid w:val="003C58AD"/>
    <w:rsid w:val="003C5DA8"/>
    <w:rsid w:val="003C5FD7"/>
    <w:rsid w:val="003C6147"/>
    <w:rsid w:val="003C6C7E"/>
    <w:rsid w:val="003C6D44"/>
    <w:rsid w:val="003C75BD"/>
    <w:rsid w:val="003C78BC"/>
    <w:rsid w:val="003D0412"/>
    <w:rsid w:val="003D05AB"/>
    <w:rsid w:val="003D07C9"/>
    <w:rsid w:val="003D0C0D"/>
    <w:rsid w:val="003D0F7F"/>
    <w:rsid w:val="003D11DF"/>
    <w:rsid w:val="003D1214"/>
    <w:rsid w:val="003D1ED9"/>
    <w:rsid w:val="003D3114"/>
    <w:rsid w:val="003D31DD"/>
    <w:rsid w:val="003D32B8"/>
    <w:rsid w:val="003D3667"/>
    <w:rsid w:val="003D39F3"/>
    <w:rsid w:val="003D3B6E"/>
    <w:rsid w:val="003D3F85"/>
    <w:rsid w:val="003D4440"/>
    <w:rsid w:val="003D47D4"/>
    <w:rsid w:val="003D4965"/>
    <w:rsid w:val="003D565F"/>
    <w:rsid w:val="003D5865"/>
    <w:rsid w:val="003D5D9B"/>
    <w:rsid w:val="003D5F5E"/>
    <w:rsid w:val="003D60B1"/>
    <w:rsid w:val="003D6450"/>
    <w:rsid w:val="003D7246"/>
    <w:rsid w:val="003D72D9"/>
    <w:rsid w:val="003D72F7"/>
    <w:rsid w:val="003D77F0"/>
    <w:rsid w:val="003E00F0"/>
    <w:rsid w:val="003E01AC"/>
    <w:rsid w:val="003E025A"/>
    <w:rsid w:val="003E0485"/>
    <w:rsid w:val="003E089A"/>
    <w:rsid w:val="003E0B79"/>
    <w:rsid w:val="003E0CFF"/>
    <w:rsid w:val="003E13C2"/>
    <w:rsid w:val="003E1A34"/>
    <w:rsid w:val="003E21FC"/>
    <w:rsid w:val="003E2AF0"/>
    <w:rsid w:val="003E2C36"/>
    <w:rsid w:val="003E31E8"/>
    <w:rsid w:val="003E3401"/>
    <w:rsid w:val="003E34EB"/>
    <w:rsid w:val="003E3BA8"/>
    <w:rsid w:val="003E3BCD"/>
    <w:rsid w:val="003E3FCD"/>
    <w:rsid w:val="003E41FE"/>
    <w:rsid w:val="003E45C6"/>
    <w:rsid w:val="003E49AF"/>
    <w:rsid w:val="003E4A5C"/>
    <w:rsid w:val="003E4CD8"/>
    <w:rsid w:val="003E50EE"/>
    <w:rsid w:val="003E57C3"/>
    <w:rsid w:val="003E5834"/>
    <w:rsid w:val="003E5898"/>
    <w:rsid w:val="003E5940"/>
    <w:rsid w:val="003E60A6"/>
    <w:rsid w:val="003E6CFF"/>
    <w:rsid w:val="003E7081"/>
    <w:rsid w:val="003E7C77"/>
    <w:rsid w:val="003F0180"/>
    <w:rsid w:val="003F02DC"/>
    <w:rsid w:val="003F08A6"/>
    <w:rsid w:val="003F0AD6"/>
    <w:rsid w:val="003F0F05"/>
    <w:rsid w:val="003F1C73"/>
    <w:rsid w:val="003F229E"/>
    <w:rsid w:val="003F29A5"/>
    <w:rsid w:val="003F2FC5"/>
    <w:rsid w:val="003F340A"/>
    <w:rsid w:val="003F3475"/>
    <w:rsid w:val="003F3837"/>
    <w:rsid w:val="003F3CE1"/>
    <w:rsid w:val="003F443F"/>
    <w:rsid w:val="003F44B0"/>
    <w:rsid w:val="003F45DB"/>
    <w:rsid w:val="003F4ADB"/>
    <w:rsid w:val="003F4B7C"/>
    <w:rsid w:val="003F4ECB"/>
    <w:rsid w:val="003F5387"/>
    <w:rsid w:val="003F5863"/>
    <w:rsid w:val="003F594C"/>
    <w:rsid w:val="003F5B67"/>
    <w:rsid w:val="003F5C02"/>
    <w:rsid w:val="003F5CD8"/>
    <w:rsid w:val="003F5DF8"/>
    <w:rsid w:val="003F5E09"/>
    <w:rsid w:val="003F64F2"/>
    <w:rsid w:val="003F6A9A"/>
    <w:rsid w:val="003F6CF0"/>
    <w:rsid w:val="003F72E2"/>
    <w:rsid w:val="003F7AE0"/>
    <w:rsid w:val="0040025D"/>
    <w:rsid w:val="00400D0D"/>
    <w:rsid w:val="00400DB4"/>
    <w:rsid w:val="00401214"/>
    <w:rsid w:val="004012FF"/>
    <w:rsid w:val="004013D0"/>
    <w:rsid w:val="0040186E"/>
    <w:rsid w:val="00401E7D"/>
    <w:rsid w:val="00402096"/>
    <w:rsid w:val="00402748"/>
    <w:rsid w:val="004028E0"/>
    <w:rsid w:val="00402E51"/>
    <w:rsid w:val="0040304D"/>
    <w:rsid w:val="0040326F"/>
    <w:rsid w:val="004033D7"/>
    <w:rsid w:val="00403FE5"/>
    <w:rsid w:val="00404298"/>
    <w:rsid w:val="00404374"/>
    <w:rsid w:val="004047DA"/>
    <w:rsid w:val="00404A32"/>
    <w:rsid w:val="00404C21"/>
    <w:rsid w:val="0040514D"/>
    <w:rsid w:val="00406052"/>
    <w:rsid w:val="0040663B"/>
    <w:rsid w:val="00406CD6"/>
    <w:rsid w:val="00406EDB"/>
    <w:rsid w:val="004071C2"/>
    <w:rsid w:val="00407329"/>
    <w:rsid w:val="0041011F"/>
    <w:rsid w:val="0041021E"/>
    <w:rsid w:val="004112A2"/>
    <w:rsid w:val="004117FC"/>
    <w:rsid w:val="004119C6"/>
    <w:rsid w:val="00411C50"/>
    <w:rsid w:val="00411D67"/>
    <w:rsid w:val="004120D7"/>
    <w:rsid w:val="00412199"/>
    <w:rsid w:val="00412544"/>
    <w:rsid w:val="00412933"/>
    <w:rsid w:val="00413B17"/>
    <w:rsid w:val="00413C4A"/>
    <w:rsid w:val="0041409F"/>
    <w:rsid w:val="004141B4"/>
    <w:rsid w:val="004147EF"/>
    <w:rsid w:val="00414F52"/>
    <w:rsid w:val="004153A0"/>
    <w:rsid w:val="004153DA"/>
    <w:rsid w:val="0041550E"/>
    <w:rsid w:val="004156C0"/>
    <w:rsid w:val="00415A64"/>
    <w:rsid w:val="00415AC6"/>
    <w:rsid w:val="004163CB"/>
    <w:rsid w:val="0041679D"/>
    <w:rsid w:val="004168A7"/>
    <w:rsid w:val="00416C0C"/>
    <w:rsid w:val="00416EC6"/>
    <w:rsid w:val="004173C4"/>
    <w:rsid w:val="00417542"/>
    <w:rsid w:val="0041783B"/>
    <w:rsid w:val="00417D58"/>
    <w:rsid w:val="00417F83"/>
    <w:rsid w:val="00420027"/>
    <w:rsid w:val="00420258"/>
    <w:rsid w:val="0042091C"/>
    <w:rsid w:val="00420AF7"/>
    <w:rsid w:val="00420E48"/>
    <w:rsid w:val="00421767"/>
    <w:rsid w:val="0042193A"/>
    <w:rsid w:val="00422001"/>
    <w:rsid w:val="004226A9"/>
    <w:rsid w:val="004229EB"/>
    <w:rsid w:val="00422B19"/>
    <w:rsid w:val="00422D90"/>
    <w:rsid w:val="0042311C"/>
    <w:rsid w:val="00423EF9"/>
    <w:rsid w:val="00423FA5"/>
    <w:rsid w:val="00424028"/>
    <w:rsid w:val="00424478"/>
    <w:rsid w:val="00424757"/>
    <w:rsid w:val="00424E68"/>
    <w:rsid w:val="00425376"/>
    <w:rsid w:val="00425687"/>
    <w:rsid w:val="004257D8"/>
    <w:rsid w:val="004266D7"/>
    <w:rsid w:val="004266EC"/>
    <w:rsid w:val="00427212"/>
    <w:rsid w:val="00427CBE"/>
    <w:rsid w:val="0043026F"/>
    <w:rsid w:val="004303EC"/>
    <w:rsid w:val="0043079B"/>
    <w:rsid w:val="00430B2D"/>
    <w:rsid w:val="00430B6E"/>
    <w:rsid w:val="004319A6"/>
    <w:rsid w:val="00431FAF"/>
    <w:rsid w:val="00432169"/>
    <w:rsid w:val="00432957"/>
    <w:rsid w:val="00432E26"/>
    <w:rsid w:val="004330A9"/>
    <w:rsid w:val="004333ED"/>
    <w:rsid w:val="00433BE8"/>
    <w:rsid w:val="0043430A"/>
    <w:rsid w:val="004345D1"/>
    <w:rsid w:val="00435B3E"/>
    <w:rsid w:val="00435C33"/>
    <w:rsid w:val="00435D55"/>
    <w:rsid w:val="004365CE"/>
    <w:rsid w:val="00436F8B"/>
    <w:rsid w:val="00437856"/>
    <w:rsid w:val="0044003A"/>
    <w:rsid w:val="0044057E"/>
    <w:rsid w:val="00440A2E"/>
    <w:rsid w:val="00440FAF"/>
    <w:rsid w:val="00440FC2"/>
    <w:rsid w:val="00441866"/>
    <w:rsid w:val="00441871"/>
    <w:rsid w:val="00441ACC"/>
    <w:rsid w:val="00441C27"/>
    <w:rsid w:val="00441DC8"/>
    <w:rsid w:val="00441EA3"/>
    <w:rsid w:val="0044206F"/>
    <w:rsid w:val="0044217F"/>
    <w:rsid w:val="004422AA"/>
    <w:rsid w:val="004426C0"/>
    <w:rsid w:val="00442C59"/>
    <w:rsid w:val="00442CFC"/>
    <w:rsid w:val="00442F2D"/>
    <w:rsid w:val="00443201"/>
    <w:rsid w:val="00443511"/>
    <w:rsid w:val="0044389C"/>
    <w:rsid w:val="00443CB0"/>
    <w:rsid w:val="00445430"/>
    <w:rsid w:val="004454E1"/>
    <w:rsid w:val="004464A7"/>
    <w:rsid w:val="00446855"/>
    <w:rsid w:val="00446E9F"/>
    <w:rsid w:val="00446F16"/>
    <w:rsid w:val="00446FC4"/>
    <w:rsid w:val="0044710D"/>
    <w:rsid w:val="00447919"/>
    <w:rsid w:val="00447BFA"/>
    <w:rsid w:val="00450810"/>
    <w:rsid w:val="00450C30"/>
    <w:rsid w:val="0045103E"/>
    <w:rsid w:val="00451190"/>
    <w:rsid w:val="0045126A"/>
    <w:rsid w:val="00451525"/>
    <w:rsid w:val="00451859"/>
    <w:rsid w:val="00451A41"/>
    <w:rsid w:val="00451EC1"/>
    <w:rsid w:val="00451F29"/>
    <w:rsid w:val="004528B6"/>
    <w:rsid w:val="00453774"/>
    <w:rsid w:val="0045379D"/>
    <w:rsid w:val="0045385D"/>
    <w:rsid w:val="00453A1E"/>
    <w:rsid w:val="00453A83"/>
    <w:rsid w:val="0045410F"/>
    <w:rsid w:val="004542A8"/>
    <w:rsid w:val="004549AB"/>
    <w:rsid w:val="00455423"/>
    <w:rsid w:val="00455D21"/>
    <w:rsid w:val="00455D7E"/>
    <w:rsid w:val="004563A8"/>
    <w:rsid w:val="00456EFE"/>
    <w:rsid w:val="0045714F"/>
    <w:rsid w:val="004571A6"/>
    <w:rsid w:val="00457446"/>
    <w:rsid w:val="00457EE3"/>
    <w:rsid w:val="00460036"/>
    <w:rsid w:val="004605E2"/>
    <w:rsid w:val="00460A01"/>
    <w:rsid w:val="00461259"/>
    <w:rsid w:val="0046177D"/>
    <w:rsid w:val="00461B45"/>
    <w:rsid w:val="0046268D"/>
    <w:rsid w:val="0046306D"/>
    <w:rsid w:val="00463205"/>
    <w:rsid w:val="00463238"/>
    <w:rsid w:val="00464613"/>
    <w:rsid w:val="0046463F"/>
    <w:rsid w:val="00464E8D"/>
    <w:rsid w:val="00465440"/>
    <w:rsid w:val="00465FC5"/>
    <w:rsid w:val="00466E9D"/>
    <w:rsid w:val="00467D62"/>
    <w:rsid w:val="00467D71"/>
    <w:rsid w:val="004701A2"/>
    <w:rsid w:val="00470328"/>
    <w:rsid w:val="0047043C"/>
    <w:rsid w:val="00470652"/>
    <w:rsid w:val="00470854"/>
    <w:rsid w:val="00470C47"/>
    <w:rsid w:val="00470E4C"/>
    <w:rsid w:val="0047195C"/>
    <w:rsid w:val="00471D29"/>
    <w:rsid w:val="00472B84"/>
    <w:rsid w:val="00472CFF"/>
    <w:rsid w:val="00472F0A"/>
    <w:rsid w:val="004732A1"/>
    <w:rsid w:val="00473716"/>
    <w:rsid w:val="00473DF0"/>
    <w:rsid w:val="00473E12"/>
    <w:rsid w:val="004742D3"/>
    <w:rsid w:val="00474448"/>
    <w:rsid w:val="004745FF"/>
    <w:rsid w:val="00474766"/>
    <w:rsid w:val="00474F28"/>
    <w:rsid w:val="00474F31"/>
    <w:rsid w:val="00475BE1"/>
    <w:rsid w:val="00475C68"/>
    <w:rsid w:val="00475C92"/>
    <w:rsid w:val="004760A4"/>
    <w:rsid w:val="0047627A"/>
    <w:rsid w:val="004771B1"/>
    <w:rsid w:val="0048066A"/>
    <w:rsid w:val="0048076F"/>
    <w:rsid w:val="00481620"/>
    <w:rsid w:val="00481652"/>
    <w:rsid w:val="00481740"/>
    <w:rsid w:val="004818BC"/>
    <w:rsid w:val="00481998"/>
    <w:rsid w:val="00481DCB"/>
    <w:rsid w:val="00481ED1"/>
    <w:rsid w:val="00481F53"/>
    <w:rsid w:val="00482357"/>
    <w:rsid w:val="0048291A"/>
    <w:rsid w:val="00482CC4"/>
    <w:rsid w:val="004835D7"/>
    <w:rsid w:val="00483766"/>
    <w:rsid w:val="00483814"/>
    <w:rsid w:val="00483C46"/>
    <w:rsid w:val="00484279"/>
    <w:rsid w:val="00484BA7"/>
    <w:rsid w:val="00485352"/>
    <w:rsid w:val="00485666"/>
    <w:rsid w:val="00485880"/>
    <w:rsid w:val="00485CBE"/>
    <w:rsid w:val="00485DD0"/>
    <w:rsid w:val="00485F62"/>
    <w:rsid w:val="00486047"/>
    <w:rsid w:val="004861D8"/>
    <w:rsid w:val="00486989"/>
    <w:rsid w:val="00486B01"/>
    <w:rsid w:val="00487216"/>
    <w:rsid w:val="004877BE"/>
    <w:rsid w:val="00487CB3"/>
    <w:rsid w:val="004901A5"/>
    <w:rsid w:val="00490395"/>
    <w:rsid w:val="004908F8"/>
    <w:rsid w:val="00490CE6"/>
    <w:rsid w:val="0049186A"/>
    <w:rsid w:val="00492022"/>
    <w:rsid w:val="004921E2"/>
    <w:rsid w:val="00492569"/>
    <w:rsid w:val="0049262E"/>
    <w:rsid w:val="0049265D"/>
    <w:rsid w:val="00492686"/>
    <w:rsid w:val="0049298D"/>
    <w:rsid w:val="004929E0"/>
    <w:rsid w:val="00492C13"/>
    <w:rsid w:val="00492F44"/>
    <w:rsid w:val="00493DAD"/>
    <w:rsid w:val="00493F0F"/>
    <w:rsid w:val="0049402B"/>
    <w:rsid w:val="004942D0"/>
    <w:rsid w:val="004949C1"/>
    <w:rsid w:val="004949ED"/>
    <w:rsid w:val="00494DA3"/>
    <w:rsid w:val="00494DAC"/>
    <w:rsid w:val="00495274"/>
    <w:rsid w:val="00495482"/>
    <w:rsid w:val="0049562D"/>
    <w:rsid w:val="00495704"/>
    <w:rsid w:val="0049586A"/>
    <w:rsid w:val="004962A6"/>
    <w:rsid w:val="00496383"/>
    <w:rsid w:val="0049643D"/>
    <w:rsid w:val="0049659D"/>
    <w:rsid w:val="0049683F"/>
    <w:rsid w:val="00496B69"/>
    <w:rsid w:val="00496BA5"/>
    <w:rsid w:val="004970DB"/>
    <w:rsid w:val="0049711F"/>
    <w:rsid w:val="00497422"/>
    <w:rsid w:val="00497733"/>
    <w:rsid w:val="004A0283"/>
    <w:rsid w:val="004A04FD"/>
    <w:rsid w:val="004A0729"/>
    <w:rsid w:val="004A0F2D"/>
    <w:rsid w:val="004A1533"/>
    <w:rsid w:val="004A164A"/>
    <w:rsid w:val="004A18B1"/>
    <w:rsid w:val="004A2560"/>
    <w:rsid w:val="004A29BF"/>
    <w:rsid w:val="004A29D8"/>
    <w:rsid w:val="004A2A87"/>
    <w:rsid w:val="004A2AF1"/>
    <w:rsid w:val="004A2CB7"/>
    <w:rsid w:val="004A2E2E"/>
    <w:rsid w:val="004A2EC1"/>
    <w:rsid w:val="004A392E"/>
    <w:rsid w:val="004A39D0"/>
    <w:rsid w:val="004A4191"/>
    <w:rsid w:val="004A58AC"/>
    <w:rsid w:val="004A599C"/>
    <w:rsid w:val="004A59F4"/>
    <w:rsid w:val="004A6017"/>
    <w:rsid w:val="004A660F"/>
    <w:rsid w:val="004A6B2F"/>
    <w:rsid w:val="004A73DC"/>
    <w:rsid w:val="004A7759"/>
    <w:rsid w:val="004A7C68"/>
    <w:rsid w:val="004A7FC9"/>
    <w:rsid w:val="004B05C4"/>
    <w:rsid w:val="004B09FC"/>
    <w:rsid w:val="004B0A3C"/>
    <w:rsid w:val="004B0CCB"/>
    <w:rsid w:val="004B0F37"/>
    <w:rsid w:val="004B1084"/>
    <w:rsid w:val="004B1597"/>
    <w:rsid w:val="004B1E37"/>
    <w:rsid w:val="004B28F6"/>
    <w:rsid w:val="004B2937"/>
    <w:rsid w:val="004B2B71"/>
    <w:rsid w:val="004B3149"/>
    <w:rsid w:val="004B339B"/>
    <w:rsid w:val="004B3438"/>
    <w:rsid w:val="004B37AF"/>
    <w:rsid w:val="004B39D0"/>
    <w:rsid w:val="004B4178"/>
    <w:rsid w:val="004B45C6"/>
    <w:rsid w:val="004B47BC"/>
    <w:rsid w:val="004B4B8F"/>
    <w:rsid w:val="004B4DFF"/>
    <w:rsid w:val="004B587F"/>
    <w:rsid w:val="004B5D50"/>
    <w:rsid w:val="004B5F34"/>
    <w:rsid w:val="004B6534"/>
    <w:rsid w:val="004B6911"/>
    <w:rsid w:val="004B6928"/>
    <w:rsid w:val="004B6929"/>
    <w:rsid w:val="004B79D8"/>
    <w:rsid w:val="004B7C40"/>
    <w:rsid w:val="004C01D9"/>
    <w:rsid w:val="004C039A"/>
    <w:rsid w:val="004C058F"/>
    <w:rsid w:val="004C05A0"/>
    <w:rsid w:val="004C0B7A"/>
    <w:rsid w:val="004C0E18"/>
    <w:rsid w:val="004C103D"/>
    <w:rsid w:val="004C1347"/>
    <w:rsid w:val="004C1567"/>
    <w:rsid w:val="004C1591"/>
    <w:rsid w:val="004C161E"/>
    <w:rsid w:val="004C187D"/>
    <w:rsid w:val="004C1F8D"/>
    <w:rsid w:val="004C2527"/>
    <w:rsid w:val="004C28E2"/>
    <w:rsid w:val="004C35CA"/>
    <w:rsid w:val="004C362C"/>
    <w:rsid w:val="004C370B"/>
    <w:rsid w:val="004C3B83"/>
    <w:rsid w:val="004C59AA"/>
    <w:rsid w:val="004C614A"/>
    <w:rsid w:val="004C61D3"/>
    <w:rsid w:val="004C64CE"/>
    <w:rsid w:val="004C6C97"/>
    <w:rsid w:val="004C7AEA"/>
    <w:rsid w:val="004D0803"/>
    <w:rsid w:val="004D09F4"/>
    <w:rsid w:val="004D0DC0"/>
    <w:rsid w:val="004D13C8"/>
    <w:rsid w:val="004D1732"/>
    <w:rsid w:val="004D17C9"/>
    <w:rsid w:val="004D182F"/>
    <w:rsid w:val="004D188D"/>
    <w:rsid w:val="004D1A0C"/>
    <w:rsid w:val="004D1A13"/>
    <w:rsid w:val="004D1C64"/>
    <w:rsid w:val="004D1D1A"/>
    <w:rsid w:val="004D2025"/>
    <w:rsid w:val="004D2208"/>
    <w:rsid w:val="004D2512"/>
    <w:rsid w:val="004D2522"/>
    <w:rsid w:val="004D2AD9"/>
    <w:rsid w:val="004D2BA0"/>
    <w:rsid w:val="004D2DC1"/>
    <w:rsid w:val="004D2E03"/>
    <w:rsid w:val="004D3304"/>
    <w:rsid w:val="004D451B"/>
    <w:rsid w:val="004D4A2F"/>
    <w:rsid w:val="004D4A3D"/>
    <w:rsid w:val="004D4AEB"/>
    <w:rsid w:val="004D4B6F"/>
    <w:rsid w:val="004D5CB5"/>
    <w:rsid w:val="004D5F22"/>
    <w:rsid w:val="004D6359"/>
    <w:rsid w:val="004D643D"/>
    <w:rsid w:val="004D64C4"/>
    <w:rsid w:val="004D76C1"/>
    <w:rsid w:val="004E0C89"/>
    <w:rsid w:val="004E123E"/>
    <w:rsid w:val="004E13A5"/>
    <w:rsid w:val="004E16D5"/>
    <w:rsid w:val="004E1CEF"/>
    <w:rsid w:val="004E1F31"/>
    <w:rsid w:val="004E1FDE"/>
    <w:rsid w:val="004E2649"/>
    <w:rsid w:val="004E275B"/>
    <w:rsid w:val="004E28A3"/>
    <w:rsid w:val="004E294E"/>
    <w:rsid w:val="004E3618"/>
    <w:rsid w:val="004E3F2D"/>
    <w:rsid w:val="004E4747"/>
    <w:rsid w:val="004E5D58"/>
    <w:rsid w:val="004E607A"/>
    <w:rsid w:val="004E6097"/>
    <w:rsid w:val="004E6099"/>
    <w:rsid w:val="004E631A"/>
    <w:rsid w:val="004E6884"/>
    <w:rsid w:val="004E6F05"/>
    <w:rsid w:val="004E7988"/>
    <w:rsid w:val="004E7D87"/>
    <w:rsid w:val="004F0465"/>
    <w:rsid w:val="004F1483"/>
    <w:rsid w:val="004F17D6"/>
    <w:rsid w:val="004F1E59"/>
    <w:rsid w:val="004F2114"/>
    <w:rsid w:val="004F25C0"/>
    <w:rsid w:val="004F2878"/>
    <w:rsid w:val="004F3627"/>
    <w:rsid w:val="004F37B8"/>
    <w:rsid w:val="004F3C61"/>
    <w:rsid w:val="004F48D6"/>
    <w:rsid w:val="004F4961"/>
    <w:rsid w:val="004F4B44"/>
    <w:rsid w:val="004F4CAE"/>
    <w:rsid w:val="004F53FF"/>
    <w:rsid w:val="004F557D"/>
    <w:rsid w:val="004F5CF8"/>
    <w:rsid w:val="004F5F10"/>
    <w:rsid w:val="004F5F9C"/>
    <w:rsid w:val="004F6934"/>
    <w:rsid w:val="004F6EAD"/>
    <w:rsid w:val="004F718D"/>
    <w:rsid w:val="004F719A"/>
    <w:rsid w:val="004F724D"/>
    <w:rsid w:val="004F7A9C"/>
    <w:rsid w:val="004F7E42"/>
    <w:rsid w:val="004F7FB3"/>
    <w:rsid w:val="00500AF9"/>
    <w:rsid w:val="00500D0C"/>
    <w:rsid w:val="00502CDC"/>
    <w:rsid w:val="00502E05"/>
    <w:rsid w:val="00502E4C"/>
    <w:rsid w:val="00503311"/>
    <w:rsid w:val="00503DEE"/>
    <w:rsid w:val="005043C5"/>
    <w:rsid w:val="00504B5E"/>
    <w:rsid w:val="00504DA6"/>
    <w:rsid w:val="005050AE"/>
    <w:rsid w:val="00505439"/>
    <w:rsid w:val="0050575A"/>
    <w:rsid w:val="005058F8"/>
    <w:rsid w:val="005059FA"/>
    <w:rsid w:val="00505CEC"/>
    <w:rsid w:val="00506506"/>
    <w:rsid w:val="0050675F"/>
    <w:rsid w:val="005071F0"/>
    <w:rsid w:val="00507E48"/>
    <w:rsid w:val="00510082"/>
    <w:rsid w:val="005105A2"/>
    <w:rsid w:val="00510E3A"/>
    <w:rsid w:val="005113EE"/>
    <w:rsid w:val="005115E6"/>
    <w:rsid w:val="00511B6A"/>
    <w:rsid w:val="00511FFB"/>
    <w:rsid w:val="00512418"/>
    <w:rsid w:val="005124C0"/>
    <w:rsid w:val="00512ABC"/>
    <w:rsid w:val="00512EF4"/>
    <w:rsid w:val="00513515"/>
    <w:rsid w:val="00513777"/>
    <w:rsid w:val="00514520"/>
    <w:rsid w:val="00514BEA"/>
    <w:rsid w:val="00514C21"/>
    <w:rsid w:val="00514C5F"/>
    <w:rsid w:val="00515C42"/>
    <w:rsid w:val="005161B2"/>
    <w:rsid w:val="00516ECE"/>
    <w:rsid w:val="0051795C"/>
    <w:rsid w:val="00517BD5"/>
    <w:rsid w:val="00520474"/>
    <w:rsid w:val="00520E4A"/>
    <w:rsid w:val="005218C2"/>
    <w:rsid w:val="00521B06"/>
    <w:rsid w:val="00521DAF"/>
    <w:rsid w:val="00522259"/>
    <w:rsid w:val="0052241A"/>
    <w:rsid w:val="005224FC"/>
    <w:rsid w:val="0052253C"/>
    <w:rsid w:val="00522B5F"/>
    <w:rsid w:val="00522EFD"/>
    <w:rsid w:val="00522FE3"/>
    <w:rsid w:val="00523221"/>
    <w:rsid w:val="00523812"/>
    <w:rsid w:val="005239CB"/>
    <w:rsid w:val="00523C64"/>
    <w:rsid w:val="005243FC"/>
    <w:rsid w:val="0052458F"/>
    <w:rsid w:val="0052519C"/>
    <w:rsid w:val="0052552C"/>
    <w:rsid w:val="00525C1E"/>
    <w:rsid w:val="0052603C"/>
    <w:rsid w:val="00526223"/>
    <w:rsid w:val="005264E4"/>
    <w:rsid w:val="0052681B"/>
    <w:rsid w:val="005269EF"/>
    <w:rsid w:val="00526DD4"/>
    <w:rsid w:val="0052742E"/>
    <w:rsid w:val="00527D4A"/>
    <w:rsid w:val="00530651"/>
    <w:rsid w:val="005309C8"/>
    <w:rsid w:val="00531029"/>
    <w:rsid w:val="00531C3D"/>
    <w:rsid w:val="00531D75"/>
    <w:rsid w:val="0053214B"/>
    <w:rsid w:val="00532379"/>
    <w:rsid w:val="005324AE"/>
    <w:rsid w:val="0053305C"/>
    <w:rsid w:val="00533782"/>
    <w:rsid w:val="0053378B"/>
    <w:rsid w:val="005339C4"/>
    <w:rsid w:val="005342F0"/>
    <w:rsid w:val="005344B3"/>
    <w:rsid w:val="005347BE"/>
    <w:rsid w:val="00534A6C"/>
    <w:rsid w:val="00534E15"/>
    <w:rsid w:val="00535B9C"/>
    <w:rsid w:val="00535BEA"/>
    <w:rsid w:val="00535E4E"/>
    <w:rsid w:val="00535FA4"/>
    <w:rsid w:val="005361FF"/>
    <w:rsid w:val="005363FC"/>
    <w:rsid w:val="00536831"/>
    <w:rsid w:val="00536B78"/>
    <w:rsid w:val="00536CD6"/>
    <w:rsid w:val="00536CFC"/>
    <w:rsid w:val="0053766B"/>
    <w:rsid w:val="0053770F"/>
    <w:rsid w:val="00537E8D"/>
    <w:rsid w:val="00537F63"/>
    <w:rsid w:val="00540BD2"/>
    <w:rsid w:val="00540E4D"/>
    <w:rsid w:val="00541076"/>
    <w:rsid w:val="005411E9"/>
    <w:rsid w:val="005413C2"/>
    <w:rsid w:val="00542277"/>
    <w:rsid w:val="00542406"/>
    <w:rsid w:val="00542BCD"/>
    <w:rsid w:val="0054315F"/>
    <w:rsid w:val="00543339"/>
    <w:rsid w:val="0054348B"/>
    <w:rsid w:val="00543674"/>
    <w:rsid w:val="00543C8B"/>
    <w:rsid w:val="005453EC"/>
    <w:rsid w:val="00545871"/>
    <w:rsid w:val="005458CA"/>
    <w:rsid w:val="00545E19"/>
    <w:rsid w:val="00545FCD"/>
    <w:rsid w:val="00546290"/>
    <w:rsid w:val="005463B8"/>
    <w:rsid w:val="005468AF"/>
    <w:rsid w:val="00547127"/>
    <w:rsid w:val="005473FF"/>
    <w:rsid w:val="005503E7"/>
    <w:rsid w:val="00550855"/>
    <w:rsid w:val="005515FC"/>
    <w:rsid w:val="005517A0"/>
    <w:rsid w:val="005526CA"/>
    <w:rsid w:val="00552DA9"/>
    <w:rsid w:val="0055378B"/>
    <w:rsid w:val="00553B04"/>
    <w:rsid w:val="00553DD9"/>
    <w:rsid w:val="00554000"/>
    <w:rsid w:val="0055446E"/>
    <w:rsid w:val="005547D2"/>
    <w:rsid w:val="00554A6E"/>
    <w:rsid w:val="005554C0"/>
    <w:rsid w:val="00555A23"/>
    <w:rsid w:val="00555CDC"/>
    <w:rsid w:val="00555CDD"/>
    <w:rsid w:val="005561E7"/>
    <w:rsid w:val="005562D3"/>
    <w:rsid w:val="00556841"/>
    <w:rsid w:val="005572CB"/>
    <w:rsid w:val="00557314"/>
    <w:rsid w:val="00557622"/>
    <w:rsid w:val="005576F3"/>
    <w:rsid w:val="00557774"/>
    <w:rsid w:val="00557D54"/>
    <w:rsid w:val="005604AE"/>
    <w:rsid w:val="00560DA1"/>
    <w:rsid w:val="00561921"/>
    <w:rsid w:val="00561A6E"/>
    <w:rsid w:val="005620AC"/>
    <w:rsid w:val="005620F5"/>
    <w:rsid w:val="00562219"/>
    <w:rsid w:val="0056222B"/>
    <w:rsid w:val="00562351"/>
    <w:rsid w:val="0056235A"/>
    <w:rsid w:val="00562EA8"/>
    <w:rsid w:val="005630C4"/>
    <w:rsid w:val="005631D4"/>
    <w:rsid w:val="0056337A"/>
    <w:rsid w:val="00563A3B"/>
    <w:rsid w:val="00564701"/>
    <w:rsid w:val="00564C7C"/>
    <w:rsid w:val="00564E18"/>
    <w:rsid w:val="00564FE0"/>
    <w:rsid w:val="005650C2"/>
    <w:rsid w:val="0056543F"/>
    <w:rsid w:val="005655FE"/>
    <w:rsid w:val="00565859"/>
    <w:rsid w:val="005658FC"/>
    <w:rsid w:val="00565FFF"/>
    <w:rsid w:val="0056650D"/>
    <w:rsid w:val="00566A48"/>
    <w:rsid w:val="0056726B"/>
    <w:rsid w:val="00570076"/>
    <w:rsid w:val="005701D7"/>
    <w:rsid w:val="0057041D"/>
    <w:rsid w:val="005705BD"/>
    <w:rsid w:val="00570C1E"/>
    <w:rsid w:val="005710BE"/>
    <w:rsid w:val="0057151E"/>
    <w:rsid w:val="00571AA1"/>
    <w:rsid w:val="00571B3B"/>
    <w:rsid w:val="00571E39"/>
    <w:rsid w:val="00572B30"/>
    <w:rsid w:val="00572EA8"/>
    <w:rsid w:val="0057357D"/>
    <w:rsid w:val="00573791"/>
    <w:rsid w:val="00573859"/>
    <w:rsid w:val="00573CDC"/>
    <w:rsid w:val="00573DE5"/>
    <w:rsid w:val="0057443D"/>
    <w:rsid w:val="00574CF3"/>
    <w:rsid w:val="00574D5A"/>
    <w:rsid w:val="00574ECC"/>
    <w:rsid w:val="00575287"/>
    <w:rsid w:val="00575FB3"/>
    <w:rsid w:val="00576481"/>
    <w:rsid w:val="00576753"/>
    <w:rsid w:val="00576942"/>
    <w:rsid w:val="00577246"/>
    <w:rsid w:val="0057738A"/>
    <w:rsid w:val="005774C9"/>
    <w:rsid w:val="00577A37"/>
    <w:rsid w:val="00577B06"/>
    <w:rsid w:val="0058007A"/>
    <w:rsid w:val="0058021D"/>
    <w:rsid w:val="00580560"/>
    <w:rsid w:val="00580625"/>
    <w:rsid w:val="0058075E"/>
    <w:rsid w:val="00581024"/>
    <w:rsid w:val="0058135E"/>
    <w:rsid w:val="005816B8"/>
    <w:rsid w:val="00581EC0"/>
    <w:rsid w:val="00581EED"/>
    <w:rsid w:val="005827E3"/>
    <w:rsid w:val="00583791"/>
    <w:rsid w:val="00583A2C"/>
    <w:rsid w:val="00584B5C"/>
    <w:rsid w:val="0058500B"/>
    <w:rsid w:val="00585015"/>
    <w:rsid w:val="00585523"/>
    <w:rsid w:val="00585694"/>
    <w:rsid w:val="00585DCC"/>
    <w:rsid w:val="005863F5"/>
    <w:rsid w:val="00586DAF"/>
    <w:rsid w:val="00587676"/>
    <w:rsid w:val="005878EC"/>
    <w:rsid w:val="00587E0B"/>
    <w:rsid w:val="0059001B"/>
    <w:rsid w:val="00590433"/>
    <w:rsid w:val="00590AB5"/>
    <w:rsid w:val="00590F9B"/>
    <w:rsid w:val="00591708"/>
    <w:rsid w:val="0059193F"/>
    <w:rsid w:val="0059196D"/>
    <w:rsid w:val="00591B71"/>
    <w:rsid w:val="00591E4F"/>
    <w:rsid w:val="0059227B"/>
    <w:rsid w:val="0059230D"/>
    <w:rsid w:val="00592449"/>
    <w:rsid w:val="0059251D"/>
    <w:rsid w:val="00592884"/>
    <w:rsid w:val="005933F1"/>
    <w:rsid w:val="00593838"/>
    <w:rsid w:val="00594988"/>
    <w:rsid w:val="00594CF1"/>
    <w:rsid w:val="00594DEA"/>
    <w:rsid w:val="00594ED0"/>
    <w:rsid w:val="005951A4"/>
    <w:rsid w:val="005953DD"/>
    <w:rsid w:val="00595419"/>
    <w:rsid w:val="0059594A"/>
    <w:rsid w:val="00595C54"/>
    <w:rsid w:val="005967B3"/>
    <w:rsid w:val="00596D2A"/>
    <w:rsid w:val="00596FF7"/>
    <w:rsid w:val="005970CB"/>
    <w:rsid w:val="00597325"/>
    <w:rsid w:val="00597767"/>
    <w:rsid w:val="00597B91"/>
    <w:rsid w:val="00597FC3"/>
    <w:rsid w:val="005A04F4"/>
    <w:rsid w:val="005A1AD8"/>
    <w:rsid w:val="005A20A7"/>
    <w:rsid w:val="005A23C9"/>
    <w:rsid w:val="005A262F"/>
    <w:rsid w:val="005A282A"/>
    <w:rsid w:val="005A3185"/>
    <w:rsid w:val="005A3457"/>
    <w:rsid w:val="005A3500"/>
    <w:rsid w:val="005A3A42"/>
    <w:rsid w:val="005A4555"/>
    <w:rsid w:val="005A4BDE"/>
    <w:rsid w:val="005A4C91"/>
    <w:rsid w:val="005A4D0A"/>
    <w:rsid w:val="005A6FEF"/>
    <w:rsid w:val="005A7714"/>
    <w:rsid w:val="005B1760"/>
    <w:rsid w:val="005B1AD2"/>
    <w:rsid w:val="005B1BFD"/>
    <w:rsid w:val="005B1E45"/>
    <w:rsid w:val="005B2693"/>
    <w:rsid w:val="005B2775"/>
    <w:rsid w:val="005B31A2"/>
    <w:rsid w:val="005B3777"/>
    <w:rsid w:val="005B3ACF"/>
    <w:rsid w:val="005B41E8"/>
    <w:rsid w:val="005B47EE"/>
    <w:rsid w:val="005B4B9B"/>
    <w:rsid w:val="005B564D"/>
    <w:rsid w:val="005B58FD"/>
    <w:rsid w:val="005B5A0A"/>
    <w:rsid w:val="005B5DC5"/>
    <w:rsid w:val="005B6135"/>
    <w:rsid w:val="005B61A1"/>
    <w:rsid w:val="005B6575"/>
    <w:rsid w:val="005B6E57"/>
    <w:rsid w:val="005B71A8"/>
    <w:rsid w:val="005B721D"/>
    <w:rsid w:val="005B74FC"/>
    <w:rsid w:val="005B75BD"/>
    <w:rsid w:val="005B76DF"/>
    <w:rsid w:val="005B77A1"/>
    <w:rsid w:val="005B7B6C"/>
    <w:rsid w:val="005B7DC7"/>
    <w:rsid w:val="005C022E"/>
    <w:rsid w:val="005C07D4"/>
    <w:rsid w:val="005C1130"/>
    <w:rsid w:val="005C2717"/>
    <w:rsid w:val="005C2CAE"/>
    <w:rsid w:val="005C33C2"/>
    <w:rsid w:val="005C3433"/>
    <w:rsid w:val="005C3C0E"/>
    <w:rsid w:val="005C3C5F"/>
    <w:rsid w:val="005C3D20"/>
    <w:rsid w:val="005C3D5D"/>
    <w:rsid w:val="005C4156"/>
    <w:rsid w:val="005C41E8"/>
    <w:rsid w:val="005C42A2"/>
    <w:rsid w:val="005C43BA"/>
    <w:rsid w:val="005C48D1"/>
    <w:rsid w:val="005C4ED6"/>
    <w:rsid w:val="005C596C"/>
    <w:rsid w:val="005C6179"/>
    <w:rsid w:val="005C657A"/>
    <w:rsid w:val="005C6F3B"/>
    <w:rsid w:val="005C7905"/>
    <w:rsid w:val="005D0744"/>
    <w:rsid w:val="005D090A"/>
    <w:rsid w:val="005D1014"/>
    <w:rsid w:val="005D15B6"/>
    <w:rsid w:val="005D28F4"/>
    <w:rsid w:val="005D2980"/>
    <w:rsid w:val="005D2C2E"/>
    <w:rsid w:val="005D3008"/>
    <w:rsid w:val="005D346C"/>
    <w:rsid w:val="005D3C36"/>
    <w:rsid w:val="005D3C3A"/>
    <w:rsid w:val="005D42DE"/>
    <w:rsid w:val="005D45D6"/>
    <w:rsid w:val="005D4A29"/>
    <w:rsid w:val="005D4B01"/>
    <w:rsid w:val="005D5336"/>
    <w:rsid w:val="005D6288"/>
    <w:rsid w:val="005D62CC"/>
    <w:rsid w:val="005D741E"/>
    <w:rsid w:val="005D75A4"/>
    <w:rsid w:val="005D75E2"/>
    <w:rsid w:val="005D775B"/>
    <w:rsid w:val="005D791F"/>
    <w:rsid w:val="005E0180"/>
    <w:rsid w:val="005E0449"/>
    <w:rsid w:val="005E052D"/>
    <w:rsid w:val="005E0B75"/>
    <w:rsid w:val="005E1131"/>
    <w:rsid w:val="005E153D"/>
    <w:rsid w:val="005E2304"/>
    <w:rsid w:val="005E2BC8"/>
    <w:rsid w:val="005E2DFE"/>
    <w:rsid w:val="005E3AEF"/>
    <w:rsid w:val="005E3F5A"/>
    <w:rsid w:val="005E4020"/>
    <w:rsid w:val="005E4B1F"/>
    <w:rsid w:val="005E4BCE"/>
    <w:rsid w:val="005E4C3B"/>
    <w:rsid w:val="005E5F05"/>
    <w:rsid w:val="005E631C"/>
    <w:rsid w:val="005E642E"/>
    <w:rsid w:val="005E64D9"/>
    <w:rsid w:val="005E7574"/>
    <w:rsid w:val="005E777F"/>
    <w:rsid w:val="005E792C"/>
    <w:rsid w:val="005E79FF"/>
    <w:rsid w:val="005E7A0E"/>
    <w:rsid w:val="005E7F2A"/>
    <w:rsid w:val="005F02E1"/>
    <w:rsid w:val="005F0361"/>
    <w:rsid w:val="005F0A71"/>
    <w:rsid w:val="005F0F3E"/>
    <w:rsid w:val="005F1467"/>
    <w:rsid w:val="005F1926"/>
    <w:rsid w:val="005F1CB5"/>
    <w:rsid w:val="005F20D0"/>
    <w:rsid w:val="005F2587"/>
    <w:rsid w:val="005F287D"/>
    <w:rsid w:val="005F2EE3"/>
    <w:rsid w:val="005F2F67"/>
    <w:rsid w:val="005F3001"/>
    <w:rsid w:val="005F352C"/>
    <w:rsid w:val="005F382D"/>
    <w:rsid w:val="005F3A19"/>
    <w:rsid w:val="005F3FD5"/>
    <w:rsid w:val="005F43CA"/>
    <w:rsid w:val="005F4433"/>
    <w:rsid w:val="005F4BC7"/>
    <w:rsid w:val="005F56D9"/>
    <w:rsid w:val="005F5935"/>
    <w:rsid w:val="005F5CA9"/>
    <w:rsid w:val="005F5FA7"/>
    <w:rsid w:val="005F61F0"/>
    <w:rsid w:val="005F649C"/>
    <w:rsid w:val="005F6878"/>
    <w:rsid w:val="005F6C3D"/>
    <w:rsid w:val="005F713A"/>
    <w:rsid w:val="005F776E"/>
    <w:rsid w:val="005F7A63"/>
    <w:rsid w:val="005F7DE3"/>
    <w:rsid w:val="005F7E46"/>
    <w:rsid w:val="005F7FF3"/>
    <w:rsid w:val="0060029B"/>
    <w:rsid w:val="00600B31"/>
    <w:rsid w:val="00600F22"/>
    <w:rsid w:val="00600FF2"/>
    <w:rsid w:val="00601428"/>
    <w:rsid w:val="00601878"/>
    <w:rsid w:val="00601BB4"/>
    <w:rsid w:val="00602139"/>
    <w:rsid w:val="006023B3"/>
    <w:rsid w:val="0060273C"/>
    <w:rsid w:val="00603C97"/>
    <w:rsid w:val="0060457C"/>
    <w:rsid w:val="006051C6"/>
    <w:rsid w:val="006052BD"/>
    <w:rsid w:val="006053CA"/>
    <w:rsid w:val="0060670A"/>
    <w:rsid w:val="0060741A"/>
    <w:rsid w:val="006074F7"/>
    <w:rsid w:val="00607704"/>
    <w:rsid w:val="0061033A"/>
    <w:rsid w:val="0061064E"/>
    <w:rsid w:val="00610A84"/>
    <w:rsid w:val="00610F89"/>
    <w:rsid w:val="006120DD"/>
    <w:rsid w:val="0061231F"/>
    <w:rsid w:val="006124DD"/>
    <w:rsid w:val="0061257F"/>
    <w:rsid w:val="00613C87"/>
    <w:rsid w:val="00613D57"/>
    <w:rsid w:val="00614532"/>
    <w:rsid w:val="00614BCD"/>
    <w:rsid w:val="00614DC8"/>
    <w:rsid w:val="00615562"/>
    <w:rsid w:val="00615B44"/>
    <w:rsid w:val="00615FAF"/>
    <w:rsid w:val="006161AF"/>
    <w:rsid w:val="00616ED5"/>
    <w:rsid w:val="00616EDA"/>
    <w:rsid w:val="00617022"/>
    <w:rsid w:val="0061769E"/>
    <w:rsid w:val="0061774E"/>
    <w:rsid w:val="006210FB"/>
    <w:rsid w:val="0062131E"/>
    <w:rsid w:val="00621B0E"/>
    <w:rsid w:val="00621B13"/>
    <w:rsid w:val="00621D65"/>
    <w:rsid w:val="00622741"/>
    <w:rsid w:val="006228E1"/>
    <w:rsid w:val="00622ABE"/>
    <w:rsid w:val="00622AD0"/>
    <w:rsid w:val="00622CF4"/>
    <w:rsid w:val="0062346D"/>
    <w:rsid w:val="00624038"/>
    <w:rsid w:val="006240EA"/>
    <w:rsid w:val="00624760"/>
    <w:rsid w:val="006247B2"/>
    <w:rsid w:val="006249C7"/>
    <w:rsid w:val="00624CCD"/>
    <w:rsid w:val="00624E35"/>
    <w:rsid w:val="00625D02"/>
    <w:rsid w:val="006266A5"/>
    <w:rsid w:val="00626C4C"/>
    <w:rsid w:val="006272AF"/>
    <w:rsid w:val="00627417"/>
    <w:rsid w:val="006275EC"/>
    <w:rsid w:val="00627920"/>
    <w:rsid w:val="0063080E"/>
    <w:rsid w:val="0063238F"/>
    <w:rsid w:val="00632849"/>
    <w:rsid w:val="00632866"/>
    <w:rsid w:val="00632985"/>
    <w:rsid w:val="00632D3E"/>
    <w:rsid w:val="00632F69"/>
    <w:rsid w:val="006336DD"/>
    <w:rsid w:val="00633B62"/>
    <w:rsid w:val="006340F5"/>
    <w:rsid w:val="006344B3"/>
    <w:rsid w:val="0063458E"/>
    <w:rsid w:val="0063492F"/>
    <w:rsid w:val="006351E3"/>
    <w:rsid w:val="006358A5"/>
    <w:rsid w:val="00635C16"/>
    <w:rsid w:val="0063610A"/>
    <w:rsid w:val="00636329"/>
    <w:rsid w:val="0063638D"/>
    <w:rsid w:val="00636E95"/>
    <w:rsid w:val="0063749F"/>
    <w:rsid w:val="00637FE6"/>
    <w:rsid w:val="0064019A"/>
    <w:rsid w:val="006402B8"/>
    <w:rsid w:val="006403FD"/>
    <w:rsid w:val="006408EB"/>
    <w:rsid w:val="006411F8"/>
    <w:rsid w:val="006413EB"/>
    <w:rsid w:val="006418B5"/>
    <w:rsid w:val="00641D07"/>
    <w:rsid w:val="0064238F"/>
    <w:rsid w:val="006424AE"/>
    <w:rsid w:val="00642A79"/>
    <w:rsid w:val="00642B4D"/>
    <w:rsid w:val="00643928"/>
    <w:rsid w:val="00644A3E"/>
    <w:rsid w:val="006452B8"/>
    <w:rsid w:val="00645CC5"/>
    <w:rsid w:val="00645EC4"/>
    <w:rsid w:val="00645EED"/>
    <w:rsid w:val="00645F3B"/>
    <w:rsid w:val="00646537"/>
    <w:rsid w:val="00646A2D"/>
    <w:rsid w:val="00646B03"/>
    <w:rsid w:val="006472A8"/>
    <w:rsid w:val="00647381"/>
    <w:rsid w:val="0064746C"/>
    <w:rsid w:val="00647640"/>
    <w:rsid w:val="0064784E"/>
    <w:rsid w:val="00647A74"/>
    <w:rsid w:val="00647DAA"/>
    <w:rsid w:val="00650048"/>
    <w:rsid w:val="00650FBB"/>
    <w:rsid w:val="00651AA0"/>
    <w:rsid w:val="00651C5A"/>
    <w:rsid w:val="00651C8A"/>
    <w:rsid w:val="006527D3"/>
    <w:rsid w:val="00653246"/>
    <w:rsid w:val="006534DD"/>
    <w:rsid w:val="006538AB"/>
    <w:rsid w:val="00653D6B"/>
    <w:rsid w:val="006541EC"/>
    <w:rsid w:val="006544FC"/>
    <w:rsid w:val="006547DB"/>
    <w:rsid w:val="00654A92"/>
    <w:rsid w:val="00654EB7"/>
    <w:rsid w:val="00655281"/>
    <w:rsid w:val="0065535C"/>
    <w:rsid w:val="00655EB0"/>
    <w:rsid w:val="00656666"/>
    <w:rsid w:val="00656DFD"/>
    <w:rsid w:val="00657B08"/>
    <w:rsid w:val="00660533"/>
    <w:rsid w:val="00660EB0"/>
    <w:rsid w:val="006610C5"/>
    <w:rsid w:val="006614F9"/>
    <w:rsid w:val="0066179C"/>
    <w:rsid w:val="00661A86"/>
    <w:rsid w:val="00661B6F"/>
    <w:rsid w:val="00661C3F"/>
    <w:rsid w:val="00662130"/>
    <w:rsid w:val="00662B67"/>
    <w:rsid w:val="006633A0"/>
    <w:rsid w:val="00663A06"/>
    <w:rsid w:val="00663B9D"/>
    <w:rsid w:val="00663F02"/>
    <w:rsid w:val="00664325"/>
    <w:rsid w:val="00664475"/>
    <w:rsid w:val="006645A1"/>
    <w:rsid w:val="00664872"/>
    <w:rsid w:val="00664993"/>
    <w:rsid w:val="00664FC8"/>
    <w:rsid w:val="00665148"/>
    <w:rsid w:val="00665633"/>
    <w:rsid w:val="006659B1"/>
    <w:rsid w:val="0066629B"/>
    <w:rsid w:val="0066686F"/>
    <w:rsid w:val="00666A40"/>
    <w:rsid w:val="00666CD4"/>
    <w:rsid w:val="00666DEF"/>
    <w:rsid w:val="00666E67"/>
    <w:rsid w:val="00667A53"/>
    <w:rsid w:val="00667E8C"/>
    <w:rsid w:val="0067001D"/>
    <w:rsid w:val="00670BD1"/>
    <w:rsid w:val="00670E4D"/>
    <w:rsid w:val="0067101B"/>
    <w:rsid w:val="00671C92"/>
    <w:rsid w:val="00671D29"/>
    <w:rsid w:val="00671E0B"/>
    <w:rsid w:val="00671F31"/>
    <w:rsid w:val="006722E2"/>
    <w:rsid w:val="0067257F"/>
    <w:rsid w:val="006727C1"/>
    <w:rsid w:val="00672964"/>
    <w:rsid w:val="00672EBE"/>
    <w:rsid w:val="00672F4B"/>
    <w:rsid w:val="006735BC"/>
    <w:rsid w:val="006737AB"/>
    <w:rsid w:val="00673A8E"/>
    <w:rsid w:val="00673B6F"/>
    <w:rsid w:val="00673DBB"/>
    <w:rsid w:val="00673F42"/>
    <w:rsid w:val="00674176"/>
    <w:rsid w:val="006748C0"/>
    <w:rsid w:val="00674FAB"/>
    <w:rsid w:val="00675056"/>
    <w:rsid w:val="006753DF"/>
    <w:rsid w:val="00675D1D"/>
    <w:rsid w:val="00675F78"/>
    <w:rsid w:val="00676699"/>
    <w:rsid w:val="00676724"/>
    <w:rsid w:val="006767D4"/>
    <w:rsid w:val="00676A50"/>
    <w:rsid w:val="00676EAF"/>
    <w:rsid w:val="00677763"/>
    <w:rsid w:val="00677C6A"/>
    <w:rsid w:val="00680907"/>
    <w:rsid w:val="00680DED"/>
    <w:rsid w:val="00680EDE"/>
    <w:rsid w:val="006815FA"/>
    <w:rsid w:val="00681746"/>
    <w:rsid w:val="006818A8"/>
    <w:rsid w:val="00681CDA"/>
    <w:rsid w:val="006821D2"/>
    <w:rsid w:val="006826B9"/>
    <w:rsid w:val="00682F58"/>
    <w:rsid w:val="006836E9"/>
    <w:rsid w:val="00683BF8"/>
    <w:rsid w:val="00683E0D"/>
    <w:rsid w:val="0068438D"/>
    <w:rsid w:val="00684861"/>
    <w:rsid w:val="00684A93"/>
    <w:rsid w:val="00684FB8"/>
    <w:rsid w:val="00685523"/>
    <w:rsid w:val="00685D05"/>
    <w:rsid w:val="006860AE"/>
    <w:rsid w:val="006877E1"/>
    <w:rsid w:val="0069055F"/>
    <w:rsid w:val="00690A97"/>
    <w:rsid w:val="00690AF3"/>
    <w:rsid w:val="00690C52"/>
    <w:rsid w:val="006912B7"/>
    <w:rsid w:val="0069143E"/>
    <w:rsid w:val="006917A2"/>
    <w:rsid w:val="00691BD2"/>
    <w:rsid w:val="00692186"/>
    <w:rsid w:val="006921DE"/>
    <w:rsid w:val="00692257"/>
    <w:rsid w:val="00692681"/>
    <w:rsid w:val="006926AC"/>
    <w:rsid w:val="006928C8"/>
    <w:rsid w:val="00692DF5"/>
    <w:rsid w:val="0069317A"/>
    <w:rsid w:val="0069475F"/>
    <w:rsid w:val="006947AB"/>
    <w:rsid w:val="006948A2"/>
    <w:rsid w:val="00694FFB"/>
    <w:rsid w:val="00695716"/>
    <w:rsid w:val="006958CA"/>
    <w:rsid w:val="00696756"/>
    <w:rsid w:val="00696F6A"/>
    <w:rsid w:val="006970A2"/>
    <w:rsid w:val="0069728B"/>
    <w:rsid w:val="006A01EC"/>
    <w:rsid w:val="006A0B20"/>
    <w:rsid w:val="006A0BF4"/>
    <w:rsid w:val="006A18D7"/>
    <w:rsid w:val="006A23B6"/>
    <w:rsid w:val="006A24B9"/>
    <w:rsid w:val="006A2BFC"/>
    <w:rsid w:val="006A2D8F"/>
    <w:rsid w:val="006A2E3C"/>
    <w:rsid w:val="006A3950"/>
    <w:rsid w:val="006A397B"/>
    <w:rsid w:val="006A3B8E"/>
    <w:rsid w:val="006A3E5C"/>
    <w:rsid w:val="006A3F7F"/>
    <w:rsid w:val="006A498A"/>
    <w:rsid w:val="006A4D2A"/>
    <w:rsid w:val="006A4F91"/>
    <w:rsid w:val="006A4F9B"/>
    <w:rsid w:val="006A5329"/>
    <w:rsid w:val="006A5CAA"/>
    <w:rsid w:val="006A72BF"/>
    <w:rsid w:val="006A7384"/>
    <w:rsid w:val="006A76D1"/>
    <w:rsid w:val="006A788D"/>
    <w:rsid w:val="006B07B5"/>
    <w:rsid w:val="006B12BB"/>
    <w:rsid w:val="006B1361"/>
    <w:rsid w:val="006B138E"/>
    <w:rsid w:val="006B1888"/>
    <w:rsid w:val="006B1B59"/>
    <w:rsid w:val="006B1DA6"/>
    <w:rsid w:val="006B23DF"/>
    <w:rsid w:val="006B27F5"/>
    <w:rsid w:val="006B2818"/>
    <w:rsid w:val="006B281B"/>
    <w:rsid w:val="006B3202"/>
    <w:rsid w:val="006B3976"/>
    <w:rsid w:val="006B3BAC"/>
    <w:rsid w:val="006B3C0B"/>
    <w:rsid w:val="006B3C4E"/>
    <w:rsid w:val="006B3EB0"/>
    <w:rsid w:val="006B4043"/>
    <w:rsid w:val="006B4BA7"/>
    <w:rsid w:val="006B4BC5"/>
    <w:rsid w:val="006B4EEC"/>
    <w:rsid w:val="006B50CA"/>
    <w:rsid w:val="006B5135"/>
    <w:rsid w:val="006B5979"/>
    <w:rsid w:val="006B61EE"/>
    <w:rsid w:val="006B630F"/>
    <w:rsid w:val="006B6A9F"/>
    <w:rsid w:val="006B783C"/>
    <w:rsid w:val="006B7A0C"/>
    <w:rsid w:val="006B7BF8"/>
    <w:rsid w:val="006B7D67"/>
    <w:rsid w:val="006C15F1"/>
    <w:rsid w:val="006C1C74"/>
    <w:rsid w:val="006C20BE"/>
    <w:rsid w:val="006C20FD"/>
    <w:rsid w:val="006C217B"/>
    <w:rsid w:val="006C22CE"/>
    <w:rsid w:val="006C2AEB"/>
    <w:rsid w:val="006C36BF"/>
    <w:rsid w:val="006C386F"/>
    <w:rsid w:val="006C3FB4"/>
    <w:rsid w:val="006C4110"/>
    <w:rsid w:val="006C45A4"/>
    <w:rsid w:val="006C4C64"/>
    <w:rsid w:val="006C57FF"/>
    <w:rsid w:val="006C5AE0"/>
    <w:rsid w:val="006C6655"/>
    <w:rsid w:val="006C69FA"/>
    <w:rsid w:val="006C6A6A"/>
    <w:rsid w:val="006C6EB8"/>
    <w:rsid w:val="006C7121"/>
    <w:rsid w:val="006C712E"/>
    <w:rsid w:val="006C7393"/>
    <w:rsid w:val="006C79A4"/>
    <w:rsid w:val="006C7B10"/>
    <w:rsid w:val="006C7B4B"/>
    <w:rsid w:val="006D0119"/>
    <w:rsid w:val="006D05A9"/>
    <w:rsid w:val="006D05CF"/>
    <w:rsid w:val="006D0ED0"/>
    <w:rsid w:val="006D0FD1"/>
    <w:rsid w:val="006D0FDD"/>
    <w:rsid w:val="006D15F2"/>
    <w:rsid w:val="006D1786"/>
    <w:rsid w:val="006D1A1D"/>
    <w:rsid w:val="006D1A67"/>
    <w:rsid w:val="006D1BE1"/>
    <w:rsid w:val="006D2198"/>
    <w:rsid w:val="006D2758"/>
    <w:rsid w:val="006D27DA"/>
    <w:rsid w:val="006D2FF6"/>
    <w:rsid w:val="006D35FF"/>
    <w:rsid w:val="006D3E6F"/>
    <w:rsid w:val="006D44D5"/>
    <w:rsid w:val="006D4D99"/>
    <w:rsid w:val="006D5E25"/>
    <w:rsid w:val="006D6322"/>
    <w:rsid w:val="006D6505"/>
    <w:rsid w:val="006D6936"/>
    <w:rsid w:val="006D6D8B"/>
    <w:rsid w:val="006D6F53"/>
    <w:rsid w:val="006D716C"/>
    <w:rsid w:val="006D7313"/>
    <w:rsid w:val="006D755E"/>
    <w:rsid w:val="006D775C"/>
    <w:rsid w:val="006D7794"/>
    <w:rsid w:val="006D7823"/>
    <w:rsid w:val="006D7A4F"/>
    <w:rsid w:val="006D7DF4"/>
    <w:rsid w:val="006E08C4"/>
    <w:rsid w:val="006E0B54"/>
    <w:rsid w:val="006E19AB"/>
    <w:rsid w:val="006E23DA"/>
    <w:rsid w:val="006E2448"/>
    <w:rsid w:val="006E2903"/>
    <w:rsid w:val="006E3035"/>
    <w:rsid w:val="006E396A"/>
    <w:rsid w:val="006E3A4D"/>
    <w:rsid w:val="006E3AD7"/>
    <w:rsid w:val="006E46D1"/>
    <w:rsid w:val="006E472F"/>
    <w:rsid w:val="006E5106"/>
    <w:rsid w:val="006E5252"/>
    <w:rsid w:val="006E53CA"/>
    <w:rsid w:val="006E548E"/>
    <w:rsid w:val="006E5865"/>
    <w:rsid w:val="006E5F18"/>
    <w:rsid w:val="006E6468"/>
    <w:rsid w:val="006E6644"/>
    <w:rsid w:val="006E6910"/>
    <w:rsid w:val="006E6F25"/>
    <w:rsid w:val="006E753F"/>
    <w:rsid w:val="006E782E"/>
    <w:rsid w:val="006F03AA"/>
    <w:rsid w:val="006F05D5"/>
    <w:rsid w:val="006F06BB"/>
    <w:rsid w:val="006F07C7"/>
    <w:rsid w:val="006F08C2"/>
    <w:rsid w:val="006F0CFA"/>
    <w:rsid w:val="006F0DE1"/>
    <w:rsid w:val="006F191A"/>
    <w:rsid w:val="006F1A02"/>
    <w:rsid w:val="006F1CAA"/>
    <w:rsid w:val="006F1CD3"/>
    <w:rsid w:val="006F21D6"/>
    <w:rsid w:val="006F2330"/>
    <w:rsid w:val="006F2440"/>
    <w:rsid w:val="006F27FE"/>
    <w:rsid w:val="006F3059"/>
    <w:rsid w:val="006F364E"/>
    <w:rsid w:val="006F4007"/>
    <w:rsid w:val="006F4CAC"/>
    <w:rsid w:val="006F4DEC"/>
    <w:rsid w:val="006F52D9"/>
    <w:rsid w:val="006F5472"/>
    <w:rsid w:val="006F5CDE"/>
    <w:rsid w:val="006F5E6D"/>
    <w:rsid w:val="006F68E9"/>
    <w:rsid w:val="00700256"/>
    <w:rsid w:val="00700B31"/>
    <w:rsid w:val="007023C6"/>
    <w:rsid w:val="007029EB"/>
    <w:rsid w:val="007034FF"/>
    <w:rsid w:val="007048EA"/>
    <w:rsid w:val="00704AE4"/>
    <w:rsid w:val="00704D61"/>
    <w:rsid w:val="007059C7"/>
    <w:rsid w:val="00705E40"/>
    <w:rsid w:val="00706115"/>
    <w:rsid w:val="00706373"/>
    <w:rsid w:val="00706498"/>
    <w:rsid w:val="00706B4D"/>
    <w:rsid w:val="00706CA0"/>
    <w:rsid w:val="0070700B"/>
    <w:rsid w:val="00707F5E"/>
    <w:rsid w:val="007125D3"/>
    <w:rsid w:val="00712F4C"/>
    <w:rsid w:val="00713680"/>
    <w:rsid w:val="00713859"/>
    <w:rsid w:val="00713EA0"/>
    <w:rsid w:val="00713F5B"/>
    <w:rsid w:val="00713FFF"/>
    <w:rsid w:val="007158E7"/>
    <w:rsid w:val="00715F9D"/>
    <w:rsid w:val="0071668E"/>
    <w:rsid w:val="00716FD0"/>
    <w:rsid w:val="00717032"/>
    <w:rsid w:val="00717373"/>
    <w:rsid w:val="00717386"/>
    <w:rsid w:val="007174BB"/>
    <w:rsid w:val="007205E2"/>
    <w:rsid w:val="00720649"/>
    <w:rsid w:val="00720B04"/>
    <w:rsid w:val="00720BD0"/>
    <w:rsid w:val="00721BC4"/>
    <w:rsid w:val="00721F51"/>
    <w:rsid w:val="00722F0C"/>
    <w:rsid w:val="007238C3"/>
    <w:rsid w:val="007247CF"/>
    <w:rsid w:val="00725317"/>
    <w:rsid w:val="00725A4A"/>
    <w:rsid w:val="007262DD"/>
    <w:rsid w:val="00726330"/>
    <w:rsid w:val="00726FC5"/>
    <w:rsid w:val="007270E2"/>
    <w:rsid w:val="0072738F"/>
    <w:rsid w:val="0073065F"/>
    <w:rsid w:val="00730B9A"/>
    <w:rsid w:val="00730DD8"/>
    <w:rsid w:val="007317E4"/>
    <w:rsid w:val="00732033"/>
    <w:rsid w:val="00732519"/>
    <w:rsid w:val="00733603"/>
    <w:rsid w:val="007339AA"/>
    <w:rsid w:val="00733D70"/>
    <w:rsid w:val="0073405A"/>
    <w:rsid w:val="00734268"/>
    <w:rsid w:val="00735124"/>
    <w:rsid w:val="00735464"/>
    <w:rsid w:val="00735FA3"/>
    <w:rsid w:val="0073614C"/>
    <w:rsid w:val="00736435"/>
    <w:rsid w:val="0073673D"/>
    <w:rsid w:val="0073798F"/>
    <w:rsid w:val="00737CEC"/>
    <w:rsid w:val="00737F0C"/>
    <w:rsid w:val="00741BE7"/>
    <w:rsid w:val="0074217E"/>
    <w:rsid w:val="007424E3"/>
    <w:rsid w:val="00742604"/>
    <w:rsid w:val="00742D90"/>
    <w:rsid w:val="00744035"/>
    <w:rsid w:val="0074406B"/>
    <w:rsid w:val="007444CC"/>
    <w:rsid w:val="0074477F"/>
    <w:rsid w:val="00744B03"/>
    <w:rsid w:val="0074500E"/>
    <w:rsid w:val="007454C5"/>
    <w:rsid w:val="0074572E"/>
    <w:rsid w:val="0074589D"/>
    <w:rsid w:val="00745A10"/>
    <w:rsid w:val="00747821"/>
    <w:rsid w:val="00750535"/>
    <w:rsid w:val="007505DE"/>
    <w:rsid w:val="00750F38"/>
    <w:rsid w:val="00751180"/>
    <w:rsid w:val="007517BA"/>
    <w:rsid w:val="00751B95"/>
    <w:rsid w:val="00751D9B"/>
    <w:rsid w:val="00751E60"/>
    <w:rsid w:val="00752448"/>
    <w:rsid w:val="00752A5C"/>
    <w:rsid w:val="00752C90"/>
    <w:rsid w:val="00753548"/>
    <w:rsid w:val="00753688"/>
    <w:rsid w:val="00753B63"/>
    <w:rsid w:val="00753DED"/>
    <w:rsid w:val="0075408D"/>
    <w:rsid w:val="00754334"/>
    <w:rsid w:val="00754378"/>
    <w:rsid w:val="00754558"/>
    <w:rsid w:val="00754BB5"/>
    <w:rsid w:val="00754D45"/>
    <w:rsid w:val="00754D4A"/>
    <w:rsid w:val="007550C3"/>
    <w:rsid w:val="00755481"/>
    <w:rsid w:val="00755E94"/>
    <w:rsid w:val="00756123"/>
    <w:rsid w:val="00756247"/>
    <w:rsid w:val="00757B24"/>
    <w:rsid w:val="00757FA8"/>
    <w:rsid w:val="00760B75"/>
    <w:rsid w:val="00760BED"/>
    <w:rsid w:val="00761C03"/>
    <w:rsid w:val="00761F06"/>
    <w:rsid w:val="00761F89"/>
    <w:rsid w:val="00762146"/>
    <w:rsid w:val="00762240"/>
    <w:rsid w:val="00762AC4"/>
    <w:rsid w:val="00762DC4"/>
    <w:rsid w:val="00763782"/>
    <w:rsid w:val="007643E5"/>
    <w:rsid w:val="00764842"/>
    <w:rsid w:val="0076517C"/>
    <w:rsid w:val="00765942"/>
    <w:rsid w:val="00765A0F"/>
    <w:rsid w:val="00765C6C"/>
    <w:rsid w:val="00765D62"/>
    <w:rsid w:val="00765F0B"/>
    <w:rsid w:val="00766689"/>
    <w:rsid w:val="0076697C"/>
    <w:rsid w:val="007669AB"/>
    <w:rsid w:val="00767A33"/>
    <w:rsid w:val="00767A41"/>
    <w:rsid w:val="00767B33"/>
    <w:rsid w:val="00767D07"/>
    <w:rsid w:val="00767DE2"/>
    <w:rsid w:val="00770207"/>
    <w:rsid w:val="00770330"/>
    <w:rsid w:val="00770476"/>
    <w:rsid w:val="00770563"/>
    <w:rsid w:val="00770901"/>
    <w:rsid w:val="007709ED"/>
    <w:rsid w:val="00770F34"/>
    <w:rsid w:val="00773229"/>
    <w:rsid w:val="00773292"/>
    <w:rsid w:val="007737C3"/>
    <w:rsid w:val="007739B6"/>
    <w:rsid w:val="00773A99"/>
    <w:rsid w:val="00773AA1"/>
    <w:rsid w:val="00773CD5"/>
    <w:rsid w:val="00773D07"/>
    <w:rsid w:val="00774356"/>
    <w:rsid w:val="00774463"/>
    <w:rsid w:val="00774A40"/>
    <w:rsid w:val="00774A42"/>
    <w:rsid w:val="00774D5E"/>
    <w:rsid w:val="00774D92"/>
    <w:rsid w:val="00775A6C"/>
    <w:rsid w:val="00775AAF"/>
    <w:rsid w:val="00775F82"/>
    <w:rsid w:val="00776340"/>
    <w:rsid w:val="00776616"/>
    <w:rsid w:val="007767A6"/>
    <w:rsid w:val="007768E4"/>
    <w:rsid w:val="007769AD"/>
    <w:rsid w:val="00777576"/>
    <w:rsid w:val="00777614"/>
    <w:rsid w:val="00780411"/>
    <w:rsid w:val="00780418"/>
    <w:rsid w:val="00780E48"/>
    <w:rsid w:val="00781115"/>
    <w:rsid w:val="007811C9"/>
    <w:rsid w:val="00781828"/>
    <w:rsid w:val="00781A4A"/>
    <w:rsid w:val="0078200B"/>
    <w:rsid w:val="007820B5"/>
    <w:rsid w:val="00782110"/>
    <w:rsid w:val="0078217F"/>
    <w:rsid w:val="00782774"/>
    <w:rsid w:val="00782A0B"/>
    <w:rsid w:val="007830B4"/>
    <w:rsid w:val="007838E3"/>
    <w:rsid w:val="00783C05"/>
    <w:rsid w:val="00783C1A"/>
    <w:rsid w:val="00784146"/>
    <w:rsid w:val="00784948"/>
    <w:rsid w:val="00784999"/>
    <w:rsid w:val="00784C40"/>
    <w:rsid w:val="00784ED0"/>
    <w:rsid w:val="00786A50"/>
    <w:rsid w:val="00786E28"/>
    <w:rsid w:val="00786E91"/>
    <w:rsid w:val="007872F6"/>
    <w:rsid w:val="007879C3"/>
    <w:rsid w:val="00787BBC"/>
    <w:rsid w:val="00787C7C"/>
    <w:rsid w:val="00787CC1"/>
    <w:rsid w:val="00787EF2"/>
    <w:rsid w:val="00787F40"/>
    <w:rsid w:val="00787FFD"/>
    <w:rsid w:val="00790C22"/>
    <w:rsid w:val="00790E6D"/>
    <w:rsid w:val="00790EBF"/>
    <w:rsid w:val="007910FF"/>
    <w:rsid w:val="00791694"/>
    <w:rsid w:val="00791851"/>
    <w:rsid w:val="007918EB"/>
    <w:rsid w:val="007924E8"/>
    <w:rsid w:val="00792578"/>
    <w:rsid w:val="00793083"/>
    <w:rsid w:val="00793238"/>
    <w:rsid w:val="007934A4"/>
    <w:rsid w:val="007937BF"/>
    <w:rsid w:val="007938ED"/>
    <w:rsid w:val="00794063"/>
    <w:rsid w:val="00794171"/>
    <w:rsid w:val="00794414"/>
    <w:rsid w:val="0079444B"/>
    <w:rsid w:val="007948B0"/>
    <w:rsid w:val="007948F8"/>
    <w:rsid w:val="00794A57"/>
    <w:rsid w:val="0079518B"/>
    <w:rsid w:val="0079568E"/>
    <w:rsid w:val="00795C50"/>
    <w:rsid w:val="007961BD"/>
    <w:rsid w:val="007967C9"/>
    <w:rsid w:val="00797990"/>
    <w:rsid w:val="00797B33"/>
    <w:rsid w:val="00797E96"/>
    <w:rsid w:val="00797EB5"/>
    <w:rsid w:val="007A0289"/>
    <w:rsid w:val="007A0577"/>
    <w:rsid w:val="007A059B"/>
    <w:rsid w:val="007A0741"/>
    <w:rsid w:val="007A07DA"/>
    <w:rsid w:val="007A0B4B"/>
    <w:rsid w:val="007A13AA"/>
    <w:rsid w:val="007A1523"/>
    <w:rsid w:val="007A2169"/>
    <w:rsid w:val="007A234D"/>
    <w:rsid w:val="007A28D9"/>
    <w:rsid w:val="007A38BB"/>
    <w:rsid w:val="007A39F2"/>
    <w:rsid w:val="007A3A12"/>
    <w:rsid w:val="007A3A93"/>
    <w:rsid w:val="007A40A4"/>
    <w:rsid w:val="007A41A0"/>
    <w:rsid w:val="007A4241"/>
    <w:rsid w:val="007A42B4"/>
    <w:rsid w:val="007A4644"/>
    <w:rsid w:val="007A4932"/>
    <w:rsid w:val="007A4C5D"/>
    <w:rsid w:val="007A4EAE"/>
    <w:rsid w:val="007A54AA"/>
    <w:rsid w:val="007A630C"/>
    <w:rsid w:val="007A6CDA"/>
    <w:rsid w:val="007A6D8C"/>
    <w:rsid w:val="007A725A"/>
    <w:rsid w:val="007A75D0"/>
    <w:rsid w:val="007A7A4C"/>
    <w:rsid w:val="007B00B5"/>
    <w:rsid w:val="007B0361"/>
    <w:rsid w:val="007B0A03"/>
    <w:rsid w:val="007B0AC4"/>
    <w:rsid w:val="007B12D2"/>
    <w:rsid w:val="007B1478"/>
    <w:rsid w:val="007B17FB"/>
    <w:rsid w:val="007B18D1"/>
    <w:rsid w:val="007B1AE4"/>
    <w:rsid w:val="007B1AEA"/>
    <w:rsid w:val="007B2469"/>
    <w:rsid w:val="007B2F73"/>
    <w:rsid w:val="007B3B1F"/>
    <w:rsid w:val="007B3CA6"/>
    <w:rsid w:val="007B4117"/>
    <w:rsid w:val="007B41DB"/>
    <w:rsid w:val="007B4F23"/>
    <w:rsid w:val="007B511B"/>
    <w:rsid w:val="007B5199"/>
    <w:rsid w:val="007B564E"/>
    <w:rsid w:val="007B56F0"/>
    <w:rsid w:val="007B5970"/>
    <w:rsid w:val="007B6226"/>
    <w:rsid w:val="007B65E3"/>
    <w:rsid w:val="007B660C"/>
    <w:rsid w:val="007B6DB8"/>
    <w:rsid w:val="007B72CC"/>
    <w:rsid w:val="007B7394"/>
    <w:rsid w:val="007B78BE"/>
    <w:rsid w:val="007B794D"/>
    <w:rsid w:val="007C08B8"/>
    <w:rsid w:val="007C08BC"/>
    <w:rsid w:val="007C08E7"/>
    <w:rsid w:val="007C0AA6"/>
    <w:rsid w:val="007C0BB8"/>
    <w:rsid w:val="007C0C1F"/>
    <w:rsid w:val="007C0D61"/>
    <w:rsid w:val="007C1ADB"/>
    <w:rsid w:val="007C1CDD"/>
    <w:rsid w:val="007C2070"/>
    <w:rsid w:val="007C2073"/>
    <w:rsid w:val="007C23BC"/>
    <w:rsid w:val="007C28E5"/>
    <w:rsid w:val="007C29D8"/>
    <w:rsid w:val="007C2F29"/>
    <w:rsid w:val="007C2FCC"/>
    <w:rsid w:val="007C3055"/>
    <w:rsid w:val="007C33ED"/>
    <w:rsid w:val="007C3803"/>
    <w:rsid w:val="007C3E05"/>
    <w:rsid w:val="007C3E76"/>
    <w:rsid w:val="007C406C"/>
    <w:rsid w:val="007C48C6"/>
    <w:rsid w:val="007C4967"/>
    <w:rsid w:val="007C4AD9"/>
    <w:rsid w:val="007C514C"/>
    <w:rsid w:val="007C51E6"/>
    <w:rsid w:val="007C5D91"/>
    <w:rsid w:val="007C665A"/>
    <w:rsid w:val="007C6C39"/>
    <w:rsid w:val="007C70D4"/>
    <w:rsid w:val="007C74B1"/>
    <w:rsid w:val="007C7610"/>
    <w:rsid w:val="007C777A"/>
    <w:rsid w:val="007C7B7A"/>
    <w:rsid w:val="007C7D54"/>
    <w:rsid w:val="007D0330"/>
    <w:rsid w:val="007D05E6"/>
    <w:rsid w:val="007D0708"/>
    <w:rsid w:val="007D0B44"/>
    <w:rsid w:val="007D0CA3"/>
    <w:rsid w:val="007D0CBC"/>
    <w:rsid w:val="007D125A"/>
    <w:rsid w:val="007D1422"/>
    <w:rsid w:val="007D1C8C"/>
    <w:rsid w:val="007D2326"/>
    <w:rsid w:val="007D2767"/>
    <w:rsid w:val="007D2BAE"/>
    <w:rsid w:val="007D2BE9"/>
    <w:rsid w:val="007D3098"/>
    <w:rsid w:val="007D359B"/>
    <w:rsid w:val="007D3682"/>
    <w:rsid w:val="007D4DCD"/>
    <w:rsid w:val="007D5179"/>
    <w:rsid w:val="007D5432"/>
    <w:rsid w:val="007D5689"/>
    <w:rsid w:val="007D57AE"/>
    <w:rsid w:val="007D580C"/>
    <w:rsid w:val="007D5E65"/>
    <w:rsid w:val="007D641D"/>
    <w:rsid w:val="007D6800"/>
    <w:rsid w:val="007D6B20"/>
    <w:rsid w:val="007D73D5"/>
    <w:rsid w:val="007D74D2"/>
    <w:rsid w:val="007D7F7C"/>
    <w:rsid w:val="007E033D"/>
    <w:rsid w:val="007E05FC"/>
    <w:rsid w:val="007E0810"/>
    <w:rsid w:val="007E093D"/>
    <w:rsid w:val="007E159B"/>
    <w:rsid w:val="007E18EC"/>
    <w:rsid w:val="007E1B50"/>
    <w:rsid w:val="007E1D45"/>
    <w:rsid w:val="007E1FC4"/>
    <w:rsid w:val="007E2BC7"/>
    <w:rsid w:val="007E3C0A"/>
    <w:rsid w:val="007E3C30"/>
    <w:rsid w:val="007E3F89"/>
    <w:rsid w:val="007E44EB"/>
    <w:rsid w:val="007E5018"/>
    <w:rsid w:val="007E5208"/>
    <w:rsid w:val="007E580A"/>
    <w:rsid w:val="007E5854"/>
    <w:rsid w:val="007E596F"/>
    <w:rsid w:val="007E5D1B"/>
    <w:rsid w:val="007E5F26"/>
    <w:rsid w:val="007E6A01"/>
    <w:rsid w:val="007E6FC6"/>
    <w:rsid w:val="007E714F"/>
    <w:rsid w:val="007E74D0"/>
    <w:rsid w:val="007F0316"/>
    <w:rsid w:val="007F0D2C"/>
    <w:rsid w:val="007F121B"/>
    <w:rsid w:val="007F27AF"/>
    <w:rsid w:val="007F2854"/>
    <w:rsid w:val="007F2E26"/>
    <w:rsid w:val="007F2F32"/>
    <w:rsid w:val="007F32B1"/>
    <w:rsid w:val="007F3568"/>
    <w:rsid w:val="007F3C69"/>
    <w:rsid w:val="007F3D2D"/>
    <w:rsid w:val="007F3DD0"/>
    <w:rsid w:val="007F3FE0"/>
    <w:rsid w:val="007F4129"/>
    <w:rsid w:val="007F442A"/>
    <w:rsid w:val="007F4729"/>
    <w:rsid w:val="007F4B0C"/>
    <w:rsid w:val="007F4D53"/>
    <w:rsid w:val="007F52D9"/>
    <w:rsid w:val="007F5469"/>
    <w:rsid w:val="007F5BE3"/>
    <w:rsid w:val="007F5F2C"/>
    <w:rsid w:val="007F6081"/>
    <w:rsid w:val="007F69E7"/>
    <w:rsid w:val="007F71E7"/>
    <w:rsid w:val="007F7976"/>
    <w:rsid w:val="007F7B51"/>
    <w:rsid w:val="007F7E5F"/>
    <w:rsid w:val="00801101"/>
    <w:rsid w:val="00801147"/>
    <w:rsid w:val="00801330"/>
    <w:rsid w:val="008013FC"/>
    <w:rsid w:val="00801C16"/>
    <w:rsid w:val="00801E17"/>
    <w:rsid w:val="00801F9A"/>
    <w:rsid w:val="00802AD4"/>
    <w:rsid w:val="0080331B"/>
    <w:rsid w:val="0080338B"/>
    <w:rsid w:val="008036D9"/>
    <w:rsid w:val="00803AC3"/>
    <w:rsid w:val="00803E2C"/>
    <w:rsid w:val="00804187"/>
    <w:rsid w:val="0080442C"/>
    <w:rsid w:val="00804BC5"/>
    <w:rsid w:val="00804C3C"/>
    <w:rsid w:val="00805261"/>
    <w:rsid w:val="00805363"/>
    <w:rsid w:val="00805409"/>
    <w:rsid w:val="00805760"/>
    <w:rsid w:val="00805CF3"/>
    <w:rsid w:val="00806AC8"/>
    <w:rsid w:val="00806C2E"/>
    <w:rsid w:val="00807152"/>
    <w:rsid w:val="0080729A"/>
    <w:rsid w:val="0080756E"/>
    <w:rsid w:val="008075A1"/>
    <w:rsid w:val="008076B2"/>
    <w:rsid w:val="008100A9"/>
    <w:rsid w:val="00810665"/>
    <w:rsid w:val="00810C48"/>
    <w:rsid w:val="00810CAD"/>
    <w:rsid w:val="00810F36"/>
    <w:rsid w:val="0081117C"/>
    <w:rsid w:val="00811B3E"/>
    <w:rsid w:val="00812672"/>
    <w:rsid w:val="00812C53"/>
    <w:rsid w:val="00812F9D"/>
    <w:rsid w:val="00814386"/>
    <w:rsid w:val="008147A6"/>
    <w:rsid w:val="0081564B"/>
    <w:rsid w:val="00815C6D"/>
    <w:rsid w:val="008160E7"/>
    <w:rsid w:val="00816512"/>
    <w:rsid w:val="0081667C"/>
    <w:rsid w:val="0081711F"/>
    <w:rsid w:val="0082016F"/>
    <w:rsid w:val="0082075D"/>
    <w:rsid w:val="00820D05"/>
    <w:rsid w:val="00821502"/>
    <w:rsid w:val="0082156A"/>
    <w:rsid w:val="00821A1E"/>
    <w:rsid w:val="00821D8D"/>
    <w:rsid w:val="00821FD4"/>
    <w:rsid w:val="00822547"/>
    <w:rsid w:val="00822F9A"/>
    <w:rsid w:val="0082350D"/>
    <w:rsid w:val="00823F94"/>
    <w:rsid w:val="008246F1"/>
    <w:rsid w:val="008248D7"/>
    <w:rsid w:val="00825000"/>
    <w:rsid w:val="00825124"/>
    <w:rsid w:val="00826354"/>
    <w:rsid w:val="0082638D"/>
    <w:rsid w:val="00827A73"/>
    <w:rsid w:val="008308F0"/>
    <w:rsid w:val="00830B57"/>
    <w:rsid w:val="00830EC4"/>
    <w:rsid w:val="0083103D"/>
    <w:rsid w:val="008311D2"/>
    <w:rsid w:val="008319BE"/>
    <w:rsid w:val="00831A8A"/>
    <w:rsid w:val="00831E3A"/>
    <w:rsid w:val="00832267"/>
    <w:rsid w:val="008325E6"/>
    <w:rsid w:val="00832614"/>
    <w:rsid w:val="00832DA3"/>
    <w:rsid w:val="00832E8B"/>
    <w:rsid w:val="00833053"/>
    <w:rsid w:val="00833271"/>
    <w:rsid w:val="00834502"/>
    <w:rsid w:val="00834B07"/>
    <w:rsid w:val="008352C3"/>
    <w:rsid w:val="00835434"/>
    <w:rsid w:val="00835614"/>
    <w:rsid w:val="00835A5B"/>
    <w:rsid w:val="008365CF"/>
    <w:rsid w:val="0083688E"/>
    <w:rsid w:val="00836A9A"/>
    <w:rsid w:val="00836D83"/>
    <w:rsid w:val="008373AA"/>
    <w:rsid w:val="00837BA6"/>
    <w:rsid w:val="00837CB2"/>
    <w:rsid w:val="00837E29"/>
    <w:rsid w:val="00841364"/>
    <w:rsid w:val="00841495"/>
    <w:rsid w:val="00841731"/>
    <w:rsid w:val="008417AE"/>
    <w:rsid w:val="00841DD7"/>
    <w:rsid w:val="00841F1C"/>
    <w:rsid w:val="00841F84"/>
    <w:rsid w:val="00842172"/>
    <w:rsid w:val="00842300"/>
    <w:rsid w:val="00842600"/>
    <w:rsid w:val="0084267F"/>
    <w:rsid w:val="00842DCD"/>
    <w:rsid w:val="00843137"/>
    <w:rsid w:val="0084361E"/>
    <w:rsid w:val="008438E5"/>
    <w:rsid w:val="00843BB8"/>
    <w:rsid w:val="0084411B"/>
    <w:rsid w:val="008444EA"/>
    <w:rsid w:val="0084456A"/>
    <w:rsid w:val="0084538A"/>
    <w:rsid w:val="00845736"/>
    <w:rsid w:val="008457E3"/>
    <w:rsid w:val="00846135"/>
    <w:rsid w:val="008462B2"/>
    <w:rsid w:val="00846628"/>
    <w:rsid w:val="00846F36"/>
    <w:rsid w:val="0084764C"/>
    <w:rsid w:val="0084779A"/>
    <w:rsid w:val="00847D16"/>
    <w:rsid w:val="00847E34"/>
    <w:rsid w:val="00850DA9"/>
    <w:rsid w:val="008510CA"/>
    <w:rsid w:val="00851BA8"/>
    <w:rsid w:val="00852447"/>
    <w:rsid w:val="008524F5"/>
    <w:rsid w:val="0085253C"/>
    <w:rsid w:val="008528AC"/>
    <w:rsid w:val="008528FE"/>
    <w:rsid w:val="00852A85"/>
    <w:rsid w:val="00852ACF"/>
    <w:rsid w:val="00852D18"/>
    <w:rsid w:val="0085311F"/>
    <w:rsid w:val="008533B1"/>
    <w:rsid w:val="00853920"/>
    <w:rsid w:val="00853CEE"/>
    <w:rsid w:val="00854086"/>
    <w:rsid w:val="00854618"/>
    <w:rsid w:val="00854A9D"/>
    <w:rsid w:val="00854B4F"/>
    <w:rsid w:val="00854F1A"/>
    <w:rsid w:val="008553AC"/>
    <w:rsid w:val="008555AC"/>
    <w:rsid w:val="0085598D"/>
    <w:rsid w:val="00855D68"/>
    <w:rsid w:val="00855FB1"/>
    <w:rsid w:val="00855FD8"/>
    <w:rsid w:val="008563D7"/>
    <w:rsid w:val="00856C79"/>
    <w:rsid w:val="00856D05"/>
    <w:rsid w:val="008571F6"/>
    <w:rsid w:val="0085773E"/>
    <w:rsid w:val="0085799D"/>
    <w:rsid w:val="008601B3"/>
    <w:rsid w:val="0086057F"/>
    <w:rsid w:val="008607B7"/>
    <w:rsid w:val="0086141A"/>
    <w:rsid w:val="00861933"/>
    <w:rsid w:val="00861AD9"/>
    <w:rsid w:val="00861CCA"/>
    <w:rsid w:val="00862211"/>
    <w:rsid w:val="0086261D"/>
    <w:rsid w:val="008627AB"/>
    <w:rsid w:val="0086312F"/>
    <w:rsid w:val="008637B0"/>
    <w:rsid w:val="00863A90"/>
    <w:rsid w:val="00863C15"/>
    <w:rsid w:val="008643B3"/>
    <w:rsid w:val="00865142"/>
    <w:rsid w:val="00865DA1"/>
    <w:rsid w:val="0086643E"/>
    <w:rsid w:val="00866C77"/>
    <w:rsid w:val="0086730D"/>
    <w:rsid w:val="0086797F"/>
    <w:rsid w:val="00867E4B"/>
    <w:rsid w:val="0087012B"/>
    <w:rsid w:val="008706D1"/>
    <w:rsid w:val="00870A91"/>
    <w:rsid w:val="00870BA7"/>
    <w:rsid w:val="00870E7C"/>
    <w:rsid w:val="0087124C"/>
    <w:rsid w:val="00871D1F"/>
    <w:rsid w:val="00871F64"/>
    <w:rsid w:val="008722F2"/>
    <w:rsid w:val="00872362"/>
    <w:rsid w:val="00873A0C"/>
    <w:rsid w:val="00873D76"/>
    <w:rsid w:val="00873DBD"/>
    <w:rsid w:val="00873E26"/>
    <w:rsid w:val="00873F15"/>
    <w:rsid w:val="00873F75"/>
    <w:rsid w:val="0087412D"/>
    <w:rsid w:val="0087459C"/>
    <w:rsid w:val="0087481C"/>
    <w:rsid w:val="00874D3E"/>
    <w:rsid w:val="00874E2F"/>
    <w:rsid w:val="00874FB4"/>
    <w:rsid w:val="0087523C"/>
    <w:rsid w:val="00875397"/>
    <w:rsid w:val="00875503"/>
    <w:rsid w:val="008755E6"/>
    <w:rsid w:val="00875E46"/>
    <w:rsid w:val="008760CD"/>
    <w:rsid w:val="008763C8"/>
    <w:rsid w:val="008768C7"/>
    <w:rsid w:val="00876A91"/>
    <w:rsid w:val="00876B09"/>
    <w:rsid w:val="0087718B"/>
    <w:rsid w:val="00877A1B"/>
    <w:rsid w:val="00880682"/>
    <w:rsid w:val="00881338"/>
    <w:rsid w:val="00881783"/>
    <w:rsid w:val="008818DE"/>
    <w:rsid w:val="00881A5E"/>
    <w:rsid w:val="00883027"/>
    <w:rsid w:val="00883B5B"/>
    <w:rsid w:val="00883C3D"/>
    <w:rsid w:val="00884607"/>
    <w:rsid w:val="00884927"/>
    <w:rsid w:val="0088495F"/>
    <w:rsid w:val="008849D3"/>
    <w:rsid w:val="00884A1D"/>
    <w:rsid w:val="00884F8D"/>
    <w:rsid w:val="00885E0E"/>
    <w:rsid w:val="00886D6C"/>
    <w:rsid w:val="00886D7F"/>
    <w:rsid w:val="00886E50"/>
    <w:rsid w:val="00887216"/>
    <w:rsid w:val="00887885"/>
    <w:rsid w:val="008878E4"/>
    <w:rsid w:val="00887959"/>
    <w:rsid w:val="008903FA"/>
    <w:rsid w:val="00891A72"/>
    <w:rsid w:val="00891E2F"/>
    <w:rsid w:val="00892159"/>
    <w:rsid w:val="00892CA9"/>
    <w:rsid w:val="00893A16"/>
    <w:rsid w:val="00894D59"/>
    <w:rsid w:val="00894F8B"/>
    <w:rsid w:val="008952BA"/>
    <w:rsid w:val="0089578A"/>
    <w:rsid w:val="008964ED"/>
    <w:rsid w:val="0089687D"/>
    <w:rsid w:val="008970ED"/>
    <w:rsid w:val="0089716A"/>
    <w:rsid w:val="008A0328"/>
    <w:rsid w:val="008A0589"/>
    <w:rsid w:val="008A0A6E"/>
    <w:rsid w:val="008A0D26"/>
    <w:rsid w:val="008A0E5E"/>
    <w:rsid w:val="008A100B"/>
    <w:rsid w:val="008A15B5"/>
    <w:rsid w:val="008A2709"/>
    <w:rsid w:val="008A2D1B"/>
    <w:rsid w:val="008A3041"/>
    <w:rsid w:val="008A3321"/>
    <w:rsid w:val="008A3FC7"/>
    <w:rsid w:val="008A40A8"/>
    <w:rsid w:val="008A457D"/>
    <w:rsid w:val="008A4D86"/>
    <w:rsid w:val="008A51C1"/>
    <w:rsid w:val="008A5892"/>
    <w:rsid w:val="008A5AF4"/>
    <w:rsid w:val="008A5B5F"/>
    <w:rsid w:val="008A6338"/>
    <w:rsid w:val="008A6E36"/>
    <w:rsid w:val="008A6E7E"/>
    <w:rsid w:val="008A6F7F"/>
    <w:rsid w:val="008A72FB"/>
    <w:rsid w:val="008A7342"/>
    <w:rsid w:val="008B0DAE"/>
    <w:rsid w:val="008B1338"/>
    <w:rsid w:val="008B13C3"/>
    <w:rsid w:val="008B1615"/>
    <w:rsid w:val="008B19C8"/>
    <w:rsid w:val="008B1CC2"/>
    <w:rsid w:val="008B1E77"/>
    <w:rsid w:val="008B253E"/>
    <w:rsid w:val="008B28C4"/>
    <w:rsid w:val="008B3714"/>
    <w:rsid w:val="008B3A34"/>
    <w:rsid w:val="008B4B04"/>
    <w:rsid w:val="008B4F87"/>
    <w:rsid w:val="008B519E"/>
    <w:rsid w:val="008B5ADE"/>
    <w:rsid w:val="008B63B6"/>
    <w:rsid w:val="008B6AF3"/>
    <w:rsid w:val="008B6BDA"/>
    <w:rsid w:val="008B76C5"/>
    <w:rsid w:val="008B7A57"/>
    <w:rsid w:val="008B7B9A"/>
    <w:rsid w:val="008B7FF6"/>
    <w:rsid w:val="008B7FF8"/>
    <w:rsid w:val="008C0789"/>
    <w:rsid w:val="008C07A2"/>
    <w:rsid w:val="008C08D5"/>
    <w:rsid w:val="008C0AF2"/>
    <w:rsid w:val="008C0ECB"/>
    <w:rsid w:val="008C12B4"/>
    <w:rsid w:val="008C14C0"/>
    <w:rsid w:val="008C1989"/>
    <w:rsid w:val="008C1E4C"/>
    <w:rsid w:val="008C20D7"/>
    <w:rsid w:val="008C275F"/>
    <w:rsid w:val="008C27B0"/>
    <w:rsid w:val="008C298C"/>
    <w:rsid w:val="008C3059"/>
    <w:rsid w:val="008C3130"/>
    <w:rsid w:val="008C3367"/>
    <w:rsid w:val="008C36D0"/>
    <w:rsid w:val="008C545F"/>
    <w:rsid w:val="008C581F"/>
    <w:rsid w:val="008C5D6A"/>
    <w:rsid w:val="008C5F63"/>
    <w:rsid w:val="008C60CC"/>
    <w:rsid w:val="008C64B9"/>
    <w:rsid w:val="008C6575"/>
    <w:rsid w:val="008C680B"/>
    <w:rsid w:val="008C693B"/>
    <w:rsid w:val="008C737E"/>
    <w:rsid w:val="008C7DA7"/>
    <w:rsid w:val="008D0195"/>
    <w:rsid w:val="008D0454"/>
    <w:rsid w:val="008D0CE9"/>
    <w:rsid w:val="008D1EA5"/>
    <w:rsid w:val="008D258C"/>
    <w:rsid w:val="008D3433"/>
    <w:rsid w:val="008D435C"/>
    <w:rsid w:val="008D456B"/>
    <w:rsid w:val="008D4B07"/>
    <w:rsid w:val="008D652D"/>
    <w:rsid w:val="008D69C4"/>
    <w:rsid w:val="008D71E6"/>
    <w:rsid w:val="008D7C55"/>
    <w:rsid w:val="008E037D"/>
    <w:rsid w:val="008E0754"/>
    <w:rsid w:val="008E0A96"/>
    <w:rsid w:val="008E0EF4"/>
    <w:rsid w:val="008E1582"/>
    <w:rsid w:val="008E16FD"/>
    <w:rsid w:val="008E190E"/>
    <w:rsid w:val="008E1F4F"/>
    <w:rsid w:val="008E2314"/>
    <w:rsid w:val="008E27B8"/>
    <w:rsid w:val="008E2A84"/>
    <w:rsid w:val="008E30E2"/>
    <w:rsid w:val="008E3D6B"/>
    <w:rsid w:val="008E41CB"/>
    <w:rsid w:val="008E42FD"/>
    <w:rsid w:val="008E445F"/>
    <w:rsid w:val="008E4588"/>
    <w:rsid w:val="008E5077"/>
    <w:rsid w:val="008E5179"/>
    <w:rsid w:val="008E556B"/>
    <w:rsid w:val="008E5757"/>
    <w:rsid w:val="008E5C2A"/>
    <w:rsid w:val="008E638F"/>
    <w:rsid w:val="008E686D"/>
    <w:rsid w:val="008E6C06"/>
    <w:rsid w:val="008E7087"/>
    <w:rsid w:val="008E7726"/>
    <w:rsid w:val="008E78B5"/>
    <w:rsid w:val="008E7C76"/>
    <w:rsid w:val="008E7EA3"/>
    <w:rsid w:val="008F02BA"/>
    <w:rsid w:val="008F0312"/>
    <w:rsid w:val="008F03D2"/>
    <w:rsid w:val="008F0541"/>
    <w:rsid w:val="008F0ADD"/>
    <w:rsid w:val="008F0B5B"/>
    <w:rsid w:val="008F0DF3"/>
    <w:rsid w:val="008F1500"/>
    <w:rsid w:val="008F1A9D"/>
    <w:rsid w:val="008F1E4F"/>
    <w:rsid w:val="008F1F70"/>
    <w:rsid w:val="008F2194"/>
    <w:rsid w:val="008F2D7F"/>
    <w:rsid w:val="008F3672"/>
    <w:rsid w:val="008F3BF5"/>
    <w:rsid w:val="008F3F42"/>
    <w:rsid w:val="008F42D9"/>
    <w:rsid w:val="008F47C1"/>
    <w:rsid w:val="008F4B4E"/>
    <w:rsid w:val="008F4F59"/>
    <w:rsid w:val="008F503A"/>
    <w:rsid w:val="008F56DF"/>
    <w:rsid w:val="008F5AED"/>
    <w:rsid w:val="008F5D4E"/>
    <w:rsid w:val="008F5D88"/>
    <w:rsid w:val="008F5E3D"/>
    <w:rsid w:val="008F5EC8"/>
    <w:rsid w:val="008F63E8"/>
    <w:rsid w:val="008F6766"/>
    <w:rsid w:val="008F779B"/>
    <w:rsid w:val="008F7925"/>
    <w:rsid w:val="008F798E"/>
    <w:rsid w:val="008F7A9D"/>
    <w:rsid w:val="008F7CDA"/>
    <w:rsid w:val="008F7FB4"/>
    <w:rsid w:val="009002F9"/>
    <w:rsid w:val="009003E3"/>
    <w:rsid w:val="0090048B"/>
    <w:rsid w:val="009007A8"/>
    <w:rsid w:val="00900C64"/>
    <w:rsid w:val="00901279"/>
    <w:rsid w:val="0090149F"/>
    <w:rsid w:val="009017CB"/>
    <w:rsid w:val="009018B7"/>
    <w:rsid w:val="009019B1"/>
    <w:rsid w:val="009019B3"/>
    <w:rsid w:val="00901C12"/>
    <w:rsid w:val="00901DC3"/>
    <w:rsid w:val="00901E50"/>
    <w:rsid w:val="00902927"/>
    <w:rsid w:val="00902AF0"/>
    <w:rsid w:val="00902AF4"/>
    <w:rsid w:val="009041F9"/>
    <w:rsid w:val="009042BE"/>
    <w:rsid w:val="009055F7"/>
    <w:rsid w:val="00905B8F"/>
    <w:rsid w:val="0090669D"/>
    <w:rsid w:val="0090677A"/>
    <w:rsid w:val="0090677B"/>
    <w:rsid w:val="009067AB"/>
    <w:rsid w:val="009073D2"/>
    <w:rsid w:val="00907D42"/>
    <w:rsid w:val="00907D48"/>
    <w:rsid w:val="00907E1C"/>
    <w:rsid w:val="00910062"/>
    <w:rsid w:val="009103FF"/>
    <w:rsid w:val="0091237F"/>
    <w:rsid w:val="009127BA"/>
    <w:rsid w:val="0091306B"/>
    <w:rsid w:val="0091366C"/>
    <w:rsid w:val="0091388C"/>
    <w:rsid w:val="00914029"/>
    <w:rsid w:val="00914407"/>
    <w:rsid w:val="00914B70"/>
    <w:rsid w:val="0091553C"/>
    <w:rsid w:val="00915AD8"/>
    <w:rsid w:val="00915FCE"/>
    <w:rsid w:val="009169F5"/>
    <w:rsid w:val="00916F61"/>
    <w:rsid w:val="009175AD"/>
    <w:rsid w:val="00920339"/>
    <w:rsid w:val="00920563"/>
    <w:rsid w:val="00920FF2"/>
    <w:rsid w:val="009223A9"/>
    <w:rsid w:val="00922784"/>
    <w:rsid w:val="0092289D"/>
    <w:rsid w:val="00922C84"/>
    <w:rsid w:val="009239CA"/>
    <w:rsid w:val="00924373"/>
    <w:rsid w:val="00924549"/>
    <w:rsid w:val="00924789"/>
    <w:rsid w:val="009247AD"/>
    <w:rsid w:val="009248B5"/>
    <w:rsid w:val="0092496E"/>
    <w:rsid w:val="00924A81"/>
    <w:rsid w:val="00924AC6"/>
    <w:rsid w:val="00924DEE"/>
    <w:rsid w:val="00925387"/>
    <w:rsid w:val="00925436"/>
    <w:rsid w:val="009256C9"/>
    <w:rsid w:val="00925B3F"/>
    <w:rsid w:val="00925B61"/>
    <w:rsid w:val="009261EF"/>
    <w:rsid w:val="009266F0"/>
    <w:rsid w:val="009267FD"/>
    <w:rsid w:val="00926FFA"/>
    <w:rsid w:val="00927310"/>
    <w:rsid w:val="00927C98"/>
    <w:rsid w:val="009301E1"/>
    <w:rsid w:val="0093082B"/>
    <w:rsid w:val="009308A0"/>
    <w:rsid w:val="00930DB3"/>
    <w:rsid w:val="00930E01"/>
    <w:rsid w:val="0093111F"/>
    <w:rsid w:val="0093150A"/>
    <w:rsid w:val="00931695"/>
    <w:rsid w:val="00931725"/>
    <w:rsid w:val="00931DD5"/>
    <w:rsid w:val="0093204D"/>
    <w:rsid w:val="00932474"/>
    <w:rsid w:val="00932914"/>
    <w:rsid w:val="00932B3C"/>
    <w:rsid w:val="00932DD0"/>
    <w:rsid w:val="00932F77"/>
    <w:rsid w:val="0093334C"/>
    <w:rsid w:val="009334DF"/>
    <w:rsid w:val="00933880"/>
    <w:rsid w:val="009339F2"/>
    <w:rsid w:val="00933BAA"/>
    <w:rsid w:val="00933E2C"/>
    <w:rsid w:val="009351BC"/>
    <w:rsid w:val="009352B6"/>
    <w:rsid w:val="009354D0"/>
    <w:rsid w:val="00935D2A"/>
    <w:rsid w:val="0093607E"/>
    <w:rsid w:val="00936300"/>
    <w:rsid w:val="009363B4"/>
    <w:rsid w:val="00936583"/>
    <w:rsid w:val="00936DA8"/>
    <w:rsid w:val="00936DE5"/>
    <w:rsid w:val="0093732C"/>
    <w:rsid w:val="0093737D"/>
    <w:rsid w:val="009378A5"/>
    <w:rsid w:val="00937943"/>
    <w:rsid w:val="00937F65"/>
    <w:rsid w:val="00937FF7"/>
    <w:rsid w:val="0094008F"/>
    <w:rsid w:val="009406A0"/>
    <w:rsid w:val="009409E8"/>
    <w:rsid w:val="00940C1D"/>
    <w:rsid w:val="009410E4"/>
    <w:rsid w:val="00941195"/>
    <w:rsid w:val="009414C6"/>
    <w:rsid w:val="00941D1C"/>
    <w:rsid w:val="00941F3E"/>
    <w:rsid w:val="00942C1B"/>
    <w:rsid w:val="00942CD1"/>
    <w:rsid w:val="00942D45"/>
    <w:rsid w:val="00943AEC"/>
    <w:rsid w:val="00943EA8"/>
    <w:rsid w:val="0094413D"/>
    <w:rsid w:val="0094468A"/>
    <w:rsid w:val="00944BB9"/>
    <w:rsid w:val="00944CAB"/>
    <w:rsid w:val="00945651"/>
    <w:rsid w:val="00945DDC"/>
    <w:rsid w:val="00946B23"/>
    <w:rsid w:val="00947190"/>
    <w:rsid w:val="00947221"/>
    <w:rsid w:val="00947611"/>
    <w:rsid w:val="009479EF"/>
    <w:rsid w:val="00950189"/>
    <w:rsid w:val="009504BE"/>
    <w:rsid w:val="0095060F"/>
    <w:rsid w:val="00950D80"/>
    <w:rsid w:val="00951377"/>
    <w:rsid w:val="00951871"/>
    <w:rsid w:val="00951B20"/>
    <w:rsid w:val="00951DD0"/>
    <w:rsid w:val="00951F0E"/>
    <w:rsid w:val="009520CB"/>
    <w:rsid w:val="00952208"/>
    <w:rsid w:val="00952604"/>
    <w:rsid w:val="0095311C"/>
    <w:rsid w:val="009533A6"/>
    <w:rsid w:val="00953A57"/>
    <w:rsid w:val="00953E82"/>
    <w:rsid w:val="0095402D"/>
    <w:rsid w:val="009541B7"/>
    <w:rsid w:val="009543EB"/>
    <w:rsid w:val="0095442C"/>
    <w:rsid w:val="00954A05"/>
    <w:rsid w:val="00954FA4"/>
    <w:rsid w:val="00955E53"/>
    <w:rsid w:val="00955EEB"/>
    <w:rsid w:val="009567F4"/>
    <w:rsid w:val="00956CB5"/>
    <w:rsid w:val="00956D1D"/>
    <w:rsid w:val="00957192"/>
    <w:rsid w:val="0096000C"/>
    <w:rsid w:val="00960328"/>
    <w:rsid w:val="009607D4"/>
    <w:rsid w:val="0096090F"/>
    <w:rsid w:val="00960BCE"/>
    <w:rsid w:val="0096127D"/>
    <w:rsid w:val="009613DA"/>
    <w:rsid w:val="009622E5"/>
    <w:rsid w:val="009623C9"/>
    <w:rsid w:val="00962723"/>
    <w:rsid w:val="009635C8"/>
    <w:rsid w:val="0096393E"/>
    <w:rsid w:val="00963AE0"/>
    <w:rsid w:val="009647ED"/>
    <w:rsid w:val="00964919"/>
    <w:rsid w:val="00964C81"/>
    <w:rsid w:val="0096524C"/>
    <w:rsid w:val="009652C4"/>
    <w:rsid w:val="009653AA"/>
    <w:rsid w:val="00965EE8"/>
    <w:rsid w:val="009661C9"/>
    <w:rsid w:val="009663D5"/>
    <w:rsid w:val="009666D0"/>
    <w:rsid w:val="00966D30"/>
    <w:rsid w:val="00966DD7"/>
    <w:rsid w:val="00966E7E"/>
    <w:rsid w:val="00966EBF"/>
    <w:rsid w:val="009673C9"/>
    <w:rsid w:val="00967F0D"/>
    <w:rsid w:val="009714C1"/>
    <w:rsid w:val="009725A7"/>
    <w:rsid w:val="00972A91"/>
    <w:rsid w:val="009730E1"/>
    <w:rsid w:val="0097317A"/>
    <w:rsid w:val="00973AF1"/>
    <w:rsid w:val="009742B3"/>
    <w:rsid w:val="00974804"/>
    <w:rsid w:val="009749D2"/>
    <w:rsid w:val="00974B69"/>
    <w:rsid w:val="00974D37"/>
    <w:rsid w:val="00974F3D"/>
    <w:rsid w:val="009759D8"/>
    <w:rsid w:val="00976130"/>
    <w:rsid w:val="00976D7A"/>
    <w:rsid w:val="0097724F"/>
    <w:rsid w:val="009774A1"/>
    <w:rsid w:val="00977715"/>
    <w:rsid w:val="00977A57"/>
    <w:rsid w:val="00977DD9"/>
    <w:rsid w:val="00980188"/>
    <w:rsid w:val="0098021E"/>
    <w:rsid w:val="0098092F"/>
    <w:rsid w:val="00980E0B"/>
    <w:rsid w:val="00980E98"/>
    <w:rsid w:val="009819EE"/>
    <w:rsid w:val="009825E7"/>
    <w:rsid w:val="009835B3"/>
    <w:rsid w:val="00983BCA"/>
    <w:rsid w:val="0098404A"/>
    <w:rsid w:val="00984510"/>
    <w:rsid w:val="00984599"/>
    <w:rsid w:val="0098484D"/>
    <w:rsid w:val="00984C0D"/>
    <w:rsid w:val="009853D0"/>
    <w:rsid w:val="00986165"/>
    <w:rsid w:val="0098649D"/>
    <w:rsid w:val="00987479"/>
    <w:rsid w:val="00987615"/>
    <w:rsid w:val="009876A1"/>
    <w:rsid w:val="00987BD9"/>
    <w:rsid w:val="00987E43"/>
    <w:rsid w:val="0099015A"/>
    <w:rsid w:val="00990619"/>
    <w:rsid w:val="00990684"/>
    <w:rsid w:val="0099082D"/>
    <w:rsid w:val="009908E2"/>
    <w:rsid w:val="00990951"/>
    <w:rsid w:val="00990CB9"/>
    <w:rsid w:val="009916AF"/>
    <w:rsid w:val="0099288F"/>
    <w:rsid w:val="00992D8B"/>
    <w:rsid w:val="009932D1"/>
    <w:rsid w:val="009937A4"/>
    <w:rsid w:val="00993A61"/>
    <w:rsid w:val="00994405"/>
    <w:rsid w:val="00994F1D"/>
    <w:rsid w:val="0099530B"/>
    <w:rsid w:val="00995823"/>
    <w:rsid w:val="009958A2"/>
    <w:rsid w:val="00995ADA"/>
    <w:rsid w:val="00995F7A"/>
    <w:rsid w:val="00996125"/>
    <w:rsid w:val="00996277"/>
    <w:rsid w:val="0099658D"/>
    <w:rsid w:val="009965B9"/>
    <w:rsid w:val="00996B11"/>
    <w:rsid w:val="00996BA4"/>
    <w:rsid w:val="0099706D"/>
    <w:rsid w:val="009977EF"/>
    <w:rsid w:val="0099785F"/>
    <w:rsid w:val="00997972"/>
    <w:rsid w:val="00997D11"/>
    <w:rsid w:val="009A06CF"/>
    <w:rsid w:val="009A0C31"/>
    <w:rsid w:val="009A0D4A"/>
    <w:rsid w:val="009A0DF0"/>
    <w:rsid w:val="009A0E50"/>
    <w:rsid w:val="009A123C"/>
    <w:rsid w:val="009A1535"/>
    <w:rsid w:val="009A1642"/>
    <w:rsid w:val="009A1945"/>
    <w:rsid w:val="009A1E07"/>
    <w:rsid w:val="009A2455"/>
    <w:rsid w:val="009A263A"/>
    <w:rsid w:val="009A2A37"/>
    <w:rsid w:val="009A2CAD"/>
    <w:rsid w:val="009A2E04"/>
    <w:rsid w:val="009A2FDE"/>
    <w:rsid w:val="009A37AD"/>
    <w:rsid w:val="009A383B"/>
    <w:rsid w:val="009A39FE"/>
    <w:rsid w:val="009A3B96"/>
    <w:rsid w:val="009A410C"/>
    <w:rsid w:val="009A4455"/>
    <w:rsid w:val="009A4ED1"/>
    <w:rsid w:val="009A587D"/>
    <w:rsid w:val="009A5C5B"/>
    <w:rsid w:val="009A5E51"/>
    <w:rsid w:val="009A6168"/>
    <w:rsid w:val="009A61A0"/>
    <w:rsid w:val="009A626C"/>
    <w:rsid w:val="009A63F6"/>
    <w:rsid w:val="009A64E0"/>
    <w:rsid w:val="009A7449"/>
    <w:rsid w:val="009A7475"/>
    <w:rsid w:val="009A74E3"/>
    <w:rsid w:val="009A79B4"/>
    <w:rsid w:val="009A7B22"/>
    <w:rsid w:val="009B050E"/>
    <w:rsid w:val="009B0777"/>
    <w:rsid w:val="009B0F07"/>
    <w:rsid w:val="009B0FDE"/>
    <w:rsid w:val="009B151C"/>
    <w:rsid w:val="009B1714"/>
    <w:rsid w:val="009B2871"/>
    <w:rsid w:val="009B3259"/>
    <w:rsid w:val="009B362F"/>
    <w:rsid w:val="009B3B30"/>
    <w:rsid w:val="009B456F"/>
    <w:rsid w:val="009B4865"/>
    <w:rsid w:val="009B50FD"/>
    <w:rsid w:val="009B54C4"/>
    <w:rsid w:val="009B55AE"/>
    <w:rsid w:val="009B5F15"/>
    <w:rsid w:val="009B6353"/>
    <w:rsid w:val="009B68EA"/>
    <w:rsid w:val="009B68FA"/>
    <w:rsid w:val="009B6F3A"/>
    <w:rsid w:val="009B7261"/>
    <w:rsid w:val="009B7295"/>
    <w:rsid w:val="009B7352"/>
    <w:rsid w:val="009B73B4"/>
    <w:rsid w:val="009B7C0D"/>
    <w:rsid w:val="009C0400"/>
    <w:rsid w:val="009C065A"/>
    <w:rsid w:val="009C07F3"/>
    <w:rsid w:val="009C0938"/>
    <w:rsid w:val="009C1001"/>
    <w:rsid w:val="009C13F8"/>
    <w:rsid w:val="009C17CA"/>
    <w:rsid w:val="009C1EE5"/>
    <w:rsid w:val="009C2C68"/>
    <w:rsid w:val="009C33BD"/>
    <w:rsid w:val="009C355A"/>
    <w:rsid w:val="009C38B1"/>
    <w:rsid w:val="009C38D9"/>
    <w:rsid w:val="009C3B70"/>
    <w:rsid w:val="009C3B8A"/>
    <w:rsid w:val="009C3F70"/>
    <w:rsid w:val="009C41FF"/>
    <w:rsid w:val="009C479F"/>
    <w:rsid w:val="009C48A1"/>
    <w:rsid w:val="009C58B2"/>
    <w:rsid w:val="009C5C92"/>
    <w:rsid w:val="009C5D5D"/>
    <w:rsid w:val="009C5EAA"/>
    <w:rsid w:val="009C6547"/>
    <w:rsid w:val="009C6A56"/>
    <w:rsid w:val="009C70B1"/>
    <w:rsid w:val="009C7108"/>
    <w:rsid w:val="009C724F"/>
    <w:rsid w:val="009C7CE3"/>
    <w:rsid w:val="009C7E22"/>
    <w:rsid w:val="009C7E37"/>
    <w:rsid w:val="009C7E48"/>
    <w:rsid w:val="009D00A9"/>
    <w:rsid w:val="009D099B"/>
    <w:rsid w:val="009D0B43"/>
    <w:rsid w:val="009D0C94"/>
    <w:rsid w:val="009D0E01"/>
    <w:rsid w:val="009D10C8"/>
    <w:rsid w:val="009D1981"/>
    <w:rsid w:val="009D1A70"/>
    <w:rsid w:val="009D1EF6"/>
    <w:rsid w:val="009D2128"/>
    <w:rsid w:val="009D2261"/>
    <w:rsid w:val="009D2933"/>
    <w:rsid w:val="009D2979"/>
    <w:rsid w:val="009D2B77"/>
    <w:rsid w:val="009D322F"/>
    <w:rsid w:val="009D396E"/>
    <w:rsid w:val="009D3A91"/>
    <w:rsid w:val="009D3BE6"/>
    <w:rsid w:val="009D4B9D"/>
    <w:rsid w:val="009D4F43"/>
    <w:rsid w:val="009D4FA7"/>
    <w:rsid w:val="009D5A0C"/>
    <w:rsid w:val="009D5F86"/>
    <w:rsid w:val="009D6569"/>
    <w:rsid w:val="009D676F"/>
    <w:rsid w:val="009D7667"/>
    <w:rsid w:val="009D7A39"/>
    <w:rsid w:val="009E036E"/>
    <w:rsid w:val="009E0528"/>
    <w:rsid w:val="009E08DA"/>
    <w:rsid w:val="009E0BF3"/>
    <w:rsid w:val="009E1155"/>
    <w:rsid w:val="009E1402"/>
    <w:rsid w:val="009E1AE0"/>
    <w:rsid w:val="009E1CE5"/>
    <w:rsid w:val="009E3003"/>
    <w:rsid w:val="009E349A"/>
    <w:rsid w:val="009E3634"/>
    <w:rsid w:val="009E3DC0"/>
    <w:rsid w:val="009E41F9"/>
    <w:rsid w:val="009E55E4"/>
    <w:rsid w:val="009E5610"/>
    <w:rsid w:val="009E6027"/>
    <w:rsid w:val="009E61F5"/>
    <w:rsid w:val="009E65C7"/>
    <w:rsid w:val="009E688A"/>
    <w:rsid w:val="009E6BBA"/>
    <w:rsid w:val="009E6CF1"/>
    <w:rsid w:val="009E6E1C"/>
    <w:rsid w:val="009E714C"/>
    <w:rsid w:val="009E71F4"/>
    <w:rsid w:val="009E751E"/>
    <w:rsid w:val="009E775E"/>
    <w:rsid w:val="009E7794"/>
    <w:rsid w:val="009E7AB0"/>
    <w:rsid w:val="009E7C6C"/>
    <w:rsid w:val="009F0727"/>
    <w:rsid w:val="009F0B56"/>
    <w:rsid w:val="009F142B"/>
    <w:rsid w:val="009F167C"/>
    <w:rsid w:val="009F1958"/>
    <w:rsid w:val="009F1B96"/>
    <w:rsid w:val="009F2003"/>
    <w:rsid w:val="009F2174"/>
    <w:rsid w:val="009F235D"/>
    <w:rsid w:val="009F247B"/>
    <w:rsid w:val="009F2583"/>
    <w:rsid w:val="009F2645"/>
    <w:rsid w:val="009F2788"/>
    <w:rsid w:val="009F2BBC"/>
    <w:rsid w:val="009F3296"/>
    <w:rsid w:val="009F32F0"/>
    <w:rsid w:val="009F34F6"/>
    <w:rsid w:val="009F3A59"/>
    <w:rsid w:val="009F4018"/>
    <w:rsid w:val="009F437C"/>
    <w:rsid w:val="009F4523"/>
    <w:rsid w:val="009F4D5F"/>
    <w:rsid w:val="009F51CA"/>
    <w:rsid w:val="009F51D6"/>
    <w:rsid w:val="009F56F0"/>
    <w:rsid w:val="009F5AC8"/>
    <w:rsid w:val="009F5D3F"/>
    <w:rsid w:val="009F5E4B"/>
    <w:rsid w:val="009F628B"/>
    <w:rsid w:val="009F63B6"/>
    <w:rsid w:val="009F695E"/>
    <w:rsid w:val="009F75D0"/>
    <w:rsid w:val="009F7790"/>
    <w:rsid w:val="00A00196"/>
    <w:rsid w:val="00A01344"/>
    <w:rsid w:val="00A01D6C"/>
    <w:rsid w:val="00A025A6"/>
    <w:rsid w:val="00A02817"/>
    <w:rsid w:val="00A033F8"/>
    <w:rsid w:val="00A037A0"/>
    <w:rsid w:val="00A03BE0"/>
    <w:rsid w:val="00A04273"/>
    <w:rsid w:val="00A04827"/>
    <w:rsid w:val="00A05093"/>
    <w:rsid w:val="00A05646"/>
    <w:rsid w:val="00A058C8"/>
    <w:rsid w:val="00A05A7C"/>
    <w:rsid w:val="00A05ECF"/>
    <w:rsid w:val="00A06141"/>
    <w:rsid w:val="00A0756C"/>
    <w:rsid w:val="00A07C74"/>
    <w:rsid w:val="00A07DAF"/>
    <w:rsid w:val="00A101EB"/>
    <w:rsid w:val="00A106D1"/>
    <w:rsid w:val="00A107E6"/>
    <w:rsid w:val="00A1106B"/>
    <w:rsid w:val="00A120BA"/>
    <w:rsid w:val="00A1231D"/>
    <w:rsid w:val="00A12F6B"/>
    <w:rsid w:val="00A13091"/>
    <w:rsid w:val="00A130BD"/>
    <w:rsid w:val="00A13387"/>
    <w:rsid w:val="00A13715"/>
    <w:rsid w:val="00A13762"/>
    <w:rsid w:val="00A1389D"/>
    <w:rsid w:val="00A13FEA"/>
    <w:rsid w:val="00A14030"/>
    <w:rsid w:val="00A1474A"/>
    <w:rsid w:val="00A14D48"/>
    <w:rsid w:val="00A14D8A"/>
    <w:rsid w:val="00A15128"/>
    <w:rsid w:val="00A165B9"/>
    <w:rsid w:val="00A16926"/>
    <w:rsid w:val="00A16B29"/>
    <w:rsid w:val="00A16BB5"/>
    <w:rsid w:val="00A17058"/>
    <w:rsid w:val="00A170B1"/>
    <w:rsid w:val="00A17186"/>
    <w:rsid w:val="00A17547"/>
    <w:rsid w:val="00A17E70"/>
    <w:rsid w:val="00A20AD4"/>
    <w:rsid w:val="00A20C58"/>
    <w:rsid w:val="00A20CB9"/>
    <w:rsid w:val="00A20EB4"/>
    <w:rsid w:val="00A212E7"/>
    <w:rsid w:val="00A219DB"/>
    <w:rsid w:val="00A23008"/>
    <w:rsid w:val="00A23626"/>
    <w:rsid w:val="00A236B2"/>
    <w:rsid w:val="00A23812"/>
    <w:rsid w:val="00A2383E"/>
    <w:rsid w:val="00A23DCC"/>
    <w:rsid w:val="00A2430C"/>
    <w:rsid w:val="00A249ED"/>
    <w:rsid w:val="00A24A96"/>
    <w:rsid w:val="00A24F11"/>
    <w:rsid w:val="00A25CFB"/>
    <w:rsid w:val="00A261B0"/>
    <w:rsid w:val="00A262F8"/>
    <w:rsid w:val="00A2643B"/>
    <w:rsid w:val="00A267C8"/>
    <w:rsid w:val="00A268B9"/>
    <w:rsid w:val="00A2699C"/>
    <w:rsid w:val="00A26B8C"/>
    <w:rsid w:val="00A26EF1"/>
    <w:rsid w:val="00A27997"/>
    <w:rsid w:val="00A27FCF"/>
    <w:rsid w:val="00A30689"/>
    <w:rsid w:val="00A31253"/>
    <w:rsid w:val="00A314FA"/>
    <w:rsid w:val="00A316E6"/>
    <w:rsid w:val="00A31B8B"/>
    <w:rsid w:val="00A31E8D"/>
    <w:rsid w:val="00A320D2"/>
    <w:rsid w:val="00A3234E"/>
    <w:rsid w:val="00A32505"/>
    <w:rsid w:val="00A335D6"/>
    <w:rsid w:val="00A338F1"/>
    <w:rsid w:val="00A33B32"/>
    <w:rsid w:val="00A33EB6"/>
    <w:rsid w:val="00A34231"/>
    <w:rsid w:val="00A34586"/>
    <w:rsid w:val="00A34A8F"/>
    <w:rsid w:val="00A354DB"/>
    <w:rsid w:val="00A35E1A"/>
    <w:rsid w:val="00A3629B"/>
    <w:rsid w:val="00A36F65"/>
    <w:rsid w:val="00A37713"/>
    <w:rsid w:val="00A37961"/>
    <w:rsid w:val="00A3797E"/>
    <w:rsid w:val="00A37BCF"/>
    <w:rsid w:val="00A37CA0"/>
    <w:rsid w:val="00A40EC7"/>
    <w:rsid w:val="00A4129D"/>
    <w:rsid w:val="00A41ED2"/>
    <w:rsid w:val="00A41F7D"/>
    <w:rsid w:val="00A42C58"/>
    <w:rsid w:val="00A43152"/>
    <w:rsid w:val="00A448EF"/>
    <w:rsid w:val="00A4516F"/>
    <w:rsid w:val="00A452BA"/>
    <w:rsid w:val="00A45637"/>
    <w:rsid w:val="00A457E8"/>
    <w:rsid w:val="00A459FB"/>
    <w:rsid w:val="00A45A68"/>
    <w:rsid w:val="00A460CF"/>
    <w:rsid w:val="00A46161"/>
    <w:rsid w:val="00A466A1"/>
    <w:rsid w:val="00A4691C"/>
    <w:rsid w:val="00A46CAB"/>
    <w:rsid w:val="00A470E2"/>
    <w:rsid w:val="00A4775F"/>
    <w:rsid w:val="00A47CA1"/>
    <w:rsid w:val="00A47CC8"/>
    <w:rsid w:val="00A47EF3"/>
    <w:rsid w:val="00A50B58"/>
    <w:rsid w:val="00A50E07"/>
    <w:rsid w:val="00A50F5E"/>
    <w:rsid w:val="00A5113B"/>
    <w:rsid w:val="00A51408"/>
    <w:rsid w:val="00A51782"/>
    <w:rsid w:val="00A52636"/>
    <w:rsid w:val="00A5353C"/>
    <w:rsid w:val="00A53713"/>
    <w:rsid w:val="00A537CB"/>
    <w:rsid w:val="00A5393E"/>
    <w:rsid w:val="00A53A3C"/>
    <w:rsid w:val="00A53D1E"/>
    <w:rsid w:val="00A53F9E"/>
    <w:rsid w:val="00A543E5"/>
    <w:rsid w:val="00A543FF"/>
    <w:rsid w:val="00A54C2E"/>
    <w:rsid w:val="00A54C98"/>
    <w:rsid w:val="00A54E7D"/>
    <w:rsid w:val="00A565D2"/>
    <w:rsid w:val="00A56755"/>
    <w:rsid w:val="00A56E11"/>
    <w:rsid w:val="00A578F3"/>
    <w:rsid w:val="00A57BCD"/>
    <w:rsid w:val="00A57FB3"/>
    <w:rsid w:val="00A600CD"/>
    <w:rsid w:val="00A601AE"/>
    <w:rsid w:val="00A60383"/>
    <w:rsid w:val="00A60841"/>
    <w:rsid w:val="00A60EA7"/>
    <w:rsid w:val="00A610C0"/>
    <w:rsid w:val="00A616CF"/>
    <w:rsid w:val="00A61962"/>
    <w:rsid w:val="00A61AD1"/>
    <w:rsid w:val="00A61B5C"/>
    <w:rsid w:val="00A62147"/>
    <w:rsid w:val="00A62278"/>
    <w:rsid w:val="00A62ADC"/>
    <w:rsid w:val="00A6304C"/>
    <w:rsid w:val="00A6484B"/>
    <w:rsid w:val="00A64EF1"/>
    <w:rsid w:val="00A6538B"/>
    <w:rsid w:val="00A655C7"/>
    <w:rsid w:val="00A656AE"/>
    <w:rsid w:val="00A65B95"/>
    <w:rsid w:val="00A6636F"/>
    <w:rsid w:val="00A6648D"/>
    <w:rsid w:val="00A666A7"/>
    <w:rsid w:val="00A67050"/>
    <w:rsid w:val="00A67311"/>
    <w:rsid w:val="00A67B76"/>
    <w:rsid w:val="00A67E65"/>
    <w:rsid w:val="00A7001C"/>
    <w:rsid w:val="00A7072A"/>
    <w:rsid w:val="00A71B3A"/>
    <w:rsid w:val="00A721FE"/>
    <w:rsid w:val="00A72A8F"/>
    <w:rsid w:val="00A72C41"/>
    <w:rsid w:val="00A7311D"/>
    <w:rsid w:val="00A7321F"/>
    <w:rsid w:val="00A732AC"/>
    <w:rsid w:val="00A7360D"/>
    <w:rsid w:val="00A74414"/>
    <w:rsid w:val="00A75426"/>
    <w:rsid w:val="00A7561D"/>
    <w:rsid w:val="00A75630"/>
    <w:rsid w:val="00A75C59"/>
    <w:rsid w:val="00A75FA9"/>
    <w:rsid w:val="00A76454"/>
    <w:rsid w:val="00A76499"/>
    <w:rsid w:val="00A76AC8"/>
    <w:rsid w:val="00A770D9"/>
    <w:rsid w:val="00A773A7"/>
    <w:rsid w:val="00A77584"/>
    <w:rsid w:val="00A776F0"/>
    <w:rsid w:val="00A779AD"/>
    <w:rsid w:val="00A77BB9"/>
    <w:rsid w:val="00A77D20"/>
    <w:rsid w:val="00A77ED2"/>
    <w:rsid w:val="00A77EEA"/>
    <w:rsid w:val="00A8063F"/>
    <w:rsid w:val="00A80A95"/>
    <w:rsid w:val="00A81034"/>
    <w:rsid w:val="00A81234"/>
    <w:rsid w:val="00A815FE"/>
    <w:rsid w:val="00A81DA4"/>
    <w:rsid w:val="00A827A6"/>
    <w:rsid w:val="00A83074"/>
    <w:rsid w:val="00A8338B"/>
    <w:rsid w:val="00A833C2"/>
    <w:rsid w:val="00A83B19"/>
    <w:rsid w:val="00A83B49"/>
    <w:rsid w:val="00A83F20"/>
    <w:rsid w:val="00A84461"/>
    <w:rsid w:val="00A844D0"/>
    <w:rsid w:val="00A8483E"/>
    <w:rsid w:val="00A84CB2"/>
    <w:rsid w:val="00A851E7"/>
    <w:rsid w:val="00A85FAD"/>
    <w:rsid w:val="00A86242"/>
    <w:rsid w:val="00A862EE"/>
    <w:rsid w:val="00A865A1"/>
    <w:rsid w:val="00A86D54"/>
    <w:rsid w:val="00A86D7D"/>
    <w:rsid w:val="00A86F22"/>
    <w:rsid w:val="00A87177"/>
    <w:rsid w:val="00A8766C"/>
    <w:rsid w:val="00A877BB"/>
    <w:rsid w:val="00A87D75"/>
    <w:rsid w:val="00A90A6D"/>
    <w:rsid w:val="00A90D3A"/>
    <w:rsid w:val="00A910DE"/>
    <w:rsid w:val="00A9132B"/>
    <w:rsid w:val="00A91B36"/>
    <w:rsid w:val="00A91D74"/>
    <w:rsid w:val="00A92BF0"/>
    <w:rsid w:val="00A92BF4"/>
    <w:rsid w:val="00A93538"/>
    <w:rsid w:val="00A93690"/>
    <w:rsid w:val="00A93768"/>
    <w:rsid w:val="00A9384A"/>
    <w:rsid w:val="00A94572"/>
    <w:rsid w:val="00A94C02"/>
    <w:rsid w:val="00A95059"/>
    <w:rsid w:val="00A9554B"/>
    <w:rsid w:val="00A95599"/>
    <w:rsid w:val="00A961EC"/>
    <w:rsid w:val="00A96576"/>
    <w:rsid w:val="00A9684B"/>
    <w:rsid w:val="00A96C7D"/>
    <w:rsid w:val="00A96F65"/>
    <w:rsid w:val="00A970EE"/>
    <w:rsid w:val="00A97166"/>
    <w:rsid w:val="00A9731A"/>
    <w:rsid w:val="00A9743C"/>
    <w:rsid w:val="00A9790E"/>
    <w:rsid w:val="00A97EA2"/>
    <w:rsid w:val="00AA0874"/>
    <w:rsid w:val="00AA0DE6"/>
    <w:rsid w:val="00AA0EB0"/>
    <w:rsid w:val="00AA1724"/>
    <w:rsid w:val="00AA19A5"/>
    <w:rsid w:val="00AA1FAE"/>
    <w:rsid w:val="00AA21F0"/>
    <w:rsid w:val="00AA2F7B"/>
    <w:rsid w:val="00AA3291"/>
    <w:rsid w:val="00AA386F"/>
    <w:rsid w:val="00AA3A2D"/>
    <w:rsid w:val="00AA3B5F"/>
    <w:rsid w:val="00AA46D7"/>
    <w:rsid w:val="00AA55F6"/>
    <w:rsid w:val="00AA599D"/>
    <w:rsid w:val="00AA5FA2"/>
    <w:rsid w:val="00AA69C6"/>
    <w:rsid w:val="00AA7516"/>
    <w:rsid w:val="00AA7FB3"/>
    <w:rsid w:val="00AB0C66"/>
    <w:rsid w:val="00AB0D1B"/>
    <w:rsid w:val="00AB0E86"/>
    <w:rsid w:val="00AB0EB7"/>
    <w:rsid w:val="00AB16F7"/>
    <w:rsid w:val="00AB1A6F"/>
    <w:rsid w:val="00AB1B6E"/>
    <w:rsid w:val="00AB1D81"/>
    <w:rsid w:val="00AB1DCC"/>
    <w:rsid w:val="00AB29B9"/>
    <w:rsid w:val="00AB2AAA"/>
    <w:rsid w:val="00AB30C3"/>
    <w:rsid w:val="00AB3702"/>
    <w:rsid w:val="00AB3A89"/>
    <w:rsid w:val="00AB412D"/>
    <w:rsid w:val="00AB424A"/>
    <w:rsid w:val="00AB449F"/>
    <w:rsid w:val="00AB4AAB"/>
    <w:rsid w:val="00AB4F0F"/>
    <w:rsid w:val="00AB591E"/>
    <w:rsid w:val="00AB5CB4"/>
    <w:rsid w:val="00AB6AA0"/>
    <w:rsid w:val="00AB6D66"/>
    <w:rsid w:val="00AB725D"/>
    <w:rsid w:val="00AB76C3"/>
    <w:rsid w:val="00AC08A1"/>
    <w:rsid w:val="00AC0ACC"/>
    <w:rsid w:val="00AC11EF"/>
    <w:rsid w:val="00AC1886"/>
    <w:rsid w:val="00AC204B"/>
    <w:rsid w:val="00AC20C2"/>
    <w:rsid w:val="00AC3899"/>
    <w:rsid w:val="00AC3A8C"/>
    <w:rsid w:val="00AC3D87"/>
    <w:rsid w:val="00AC3E8E"/>
    <w:rsid w:val="00AC412F"/>
    <w:rsid w:val="00AC421A"/>
    <w:rsid w:val="00AC423F"/>
    <w:rsid w:val="00AC4422"/>
    <w:rsid w:val="00AC5530"/>
    <w:rsid w:val="00AC5543"/>
    <w:rsid w:val="00AC55EC"/>
    <w:rsid w:val="00AC57D5"/>
    <w:rsid w:val="00AC5E3C"/>
    <w:rsid w:val="00AC5E6C"/>
    <w:rsid w:val="00AC5F8E"/>
    <w:rsid w:val="00AC6363"/>
    <w:rsid w:val="00AC6854"/>
    <w:rsid w:val="00AC6E07"/>
    <w:rsid w:val="00AC6F9E"/>
    <w:rsid w:val="00AC6FFF"/>
    <w:rsid w:val="00AC7908"/>
    <w:rsid w:val="00AC7E6B"/>
    <w:rsid w:val="00AD0138"/>
    <w:rsid w:val="00AD0171"/>
    <w:rsid w:val="00AD01F6"/>
    <w:rsid w:val="00AD0DDC"/>
    <w:rsid w:val="00AD132F"/>
    <w:rsid w:val="00AD1462"/>
    <w:rsid w:val="00AD1BB3"/>
    <w:rsid w:val="00AD1DDC"/>
    <w:rsid w:val="00AD21E0"/>
    <w:rsid w:val="00AD22E2"/>
    <w:rsid w:val="00AD2B8F"/>
    <w:rsid w:val="00AD2CBC"/>
    <w:rsid w:val="00AD312D"/>
    <w:rsid w:val="00AD341B"/>
    <w:rsid w:val="00AD3BD7"/>
    <w:rsid w:val="00AD3C6F"/>
    <w:rsid w:val="00AD3DFE"/>
    <w:rsid w:val="00AD3FC7"/>
    <w:rsid w:val="00AD41CA"/>
    <w:rsid w:val="00AD46B8"/>
    <w:rsid w:val="00AD48BB"/>
    <w:rsid w:val="00AD4BA3"/>
    <w:rsid w:val="00AD5411"/>
    <w:rsid w:val="00AD5A0E"/>
    <w:rsid w:val="00AD5B83"/>
    <w:rsid w:val="00AD5C0B"/>
    <w:rsid w:val="00AD5D11"/>
    <w:rsid w:val="00AD6268"/>
    <w:rsid w:val="00AD6557"/>
    <w:rsid w:val="00AD669F"/>
    <w:rsid w:val="00AD6AC9"/>
    <w:rsid w:val="00AD6DEA"/>
    <w:rsid w:val="00AD780B"/>
    <w:rsid w:val="00AD7A39"/>
    <w:rsid w:val="00AD7A57"/>
    <w:rsid w:val="00AD7D5A"/>
    <w:rsid w:val="00AE021E"/>
    <w:rsid w:val="00AE0304"/>
    <w:rsid w:val="00AE04CD"/>
    <w:rsid w:val="00AE09CF"/>
    <w:rsid w:val="00AE0B02"/>
    <w:rsid w:val="00AE0B0A"/>
    <w:rsid w:val="00AE0BA4"/>
    <w:rsid w:val="00AE1081"/>
    <w:rsid w:val="00AE11AD"/>
    <w:rsid w:val="00AE1948"/>
    <w:rsid w:val="00AE1BBB"/>
    <w:rsid w:val="00AE1D49"/>
    <w:rsid w:val="00AE27E9"/>
    <w:rsid w:val="00AE28D5"/>
    <w:rsid w:val="00AE370F"/>
    <w:rsid w:val="00AE3D9F"/>
    <w:rsid w:val="00AE3F20"/>
    <w:rsid w:val="00AE40E7"/>
    <w:rsid w:val="00AE4C6F"/>
    <w:rsid w:val="00AE519B"/>
    <w:rsid w:val="00AE52F4"/>
    <w:rsid w:val="00AE5669"/>
    <w:rsid w:val="00AE56F3"/>
    <w:rsid w:val="00AE5780"/>
    <w:rsid w:val="00AE5891"/>
    <w:rsid w:val="00AE5DAA"/>
    <w:rsid w:val="00AE65BD"/>
    <w:rsid w:val="00AE709F"/>
    <w:rsid w:val="00AF0202"/>
    <w:rsid w:val="00AF035F"/>
    <w:rsid w:val="00AF04A4"/>
    <w:rsid w:val="00AF06D2"/>
    <w:rsid w:val="00AF0EC0"/>
    <w:rsid w:val="00AF0F39"/>
    <w:rsid w:val="00AF1202"/>
    <w:rsid w:val="00AF16E2"/>
    <w:rsid w:val="00AF18D0"/>
    <w:rsid w:val="00AF1B52"/>
    <w:rsid w:val="00AF202C"/>
    <w:rsid w:val="00AF22AF"/>
    <w:rsid w:val="00AF25EA"/>
    <w:rsid w:val="00AF28C6"/>
    <w:rsid w:val="00AF340F"/>
    <w:rsid w:val="00AF3880"/>
    <w:rsid w:val="00AF39E0"/>
    <w:rsid w:val="00AF3C14"/>
    <w:rsid w:val="00AF3CDC"/>
    <w:rsid w:val="00AF3EB0"/>
    <w:rsid w:val="00AF42B5"/>
    <w:rsid w:val="00AF44A8"/>
    <w:rsid w:val="00AF4A0E"/>
    <w:rsid w:val="00AF4ADB"/>
    <w:rsid w:val="00AF4F83"/>
    <w:rsid w:val="00AF574A"/>
    <w:rsid w:val="00AF5AB0"/>
    <w:rsid w:val="00AF5FAF"/>
    <w:rsid w:val="00AF6090"/>
    <w:rsid w:val="00AF7346"/>
    <w:rsid w:val="00B013C4"/>
    <w:rsid w:val="00B01550"/>
    <w:rsid w:val="00B01EAD"/>
    <w:rsid w:val="00B02568"/>
    <w:rsid w:val="00B03299"/>
    <w:rsid w:val="00B036CF"/>
    <w:rsid w:val="00B03723"/>
    <w:rsid w:val="00B03765"/>
    <w:rsid w:val="00B04376"/>
    <w:rsid w:val="00B04506"/>
    <w:rsid w:val="00B04BAB"/>
    <w:rsid w:val="00B05094"/>
    <w:rsid w:val="00B05271"/>
    <w:rsid w:val="00B054E8"/>
    <w:rsid w:val="00B0563A"/>
    <w:rsid w:val="00B05F03"/>
    <w:rsid w:val="00B06397"/>
    <w:rsid w:val="00B06444"/>
    <w:rsid w:val="00B06479"/>
    <w:rsid w:val="00B07315"/>
    <w:rsid w:val="00B07356"/>
    <w:rsid w:val="00B073AC"/>
    <w:rsid w:val="00B07874"/>
    <w:rsid w:val="00B102AC"/>
    <w:rsid w:val="00B10357"/>
    <w:rsid w:val="00B10722"/>
    <w:rsid w:val="00B1083C"/>
    <w:rsid w:val="00B1095A"/>
    <w:rsid w:val="00B10CAB"/>
    <w:rsid w:val="00B110B1"/>
    <w:rsid w:val="00B117D3"/>
    <w:rsid w:val="00B11961"/>
    <w:rsid w:val="00B1239D"/>
    <w:rsid w:val="00B1275D"/>
    <w:rsid w:val="00B12853"/>
    <w:rsid w:val="00B12AD0"/>
    <w:rsid w:val="00B12C10"/>
    <w:rsid w:val="00B12E7E"/>
    <w:rsid w:val="00B13028"/>
    <w:rsid w:val="00B134D6"/>
    <w:rsid w:val="00B13E6F"/>
    <w:rsid w:val="00B14768"/>
    <w:rsid w:val="00B14EAD"/>
    <w:rsid w:val="00B1562F"/>
    <w:rsid w:val="00B1572E"/>
    <w:rsid w:val="00B165C8"/>
    <w:rsid w:val="00B1667D"/>
    <w:rsid w:val="00B167E1"/>
    <w:rsid w:val="00B16860"/>
    <w:rsid w:val="00B16CD6"/>
    <w:rsid w:val="00B17AEF"/>
    <w:rsid w:val="00B17E2F"/>
    <w:rsid w:val="00B20510"/>
    <w:rsid w:val="00B206D4"/>
    <w:rsid w:val="00B20EC4"/>
    <w:rsid w:val="00B212B2"/>
    <w:rsid w:val="00B215AA"/>
    <w:rsid w:val="00B21C57"/>
    <w:rsid w:val="00B21EDD"/>
    <w:rsid w:val="00B21F86"/>
    <w:rsid w:val="00B22129"/>
    <w:rsid w:val="00B228A8"/>
    <w:rsid w:val="00B22B1F"/>
    <w:rsid w:val="00B22F9E"/>
    <w:rsid w:val="00B23DBA"/>
    <w:rsid w:val="00B2405B"/>
    <w:rsid w:val="00B24215"/>
    <w:rsid w:val="00B2521F"/>
    <w:rsid w:val="00B25A52"/>
    <w:rsid w:val="00B25C60"/>
    <w:rsid w:val="00B2601A"/>
    <w:rsid w:val="00B2639C"/>
    <w:rsid w:val="00B26C6B"/>
    <w:rsid w:val="00B2718C"/>
    <w:rsid w:val="00B2737E"/>
    <w:rsid w:val="00B2745D"/>
    <w:rsid w:val="00B278C7"/>
    <w:rsid w:val="00B279B3"/>
    <w:rsid w:val="00B301E6"/>
    <w:rsid w:val="00B30C4C"/>
    <w:rsid w:val="00B30CC0"/>
    <w:rsid w:val="00B30F18"/>
    <w:rsid w:val="00B31A35"/>
    <w:rsid w:val="00B31F7D"/>
    <w:rsid w:val="00B3235C"/>
    <w:rsid w:val="00B32BBD"/>
    <w:rsid w:val="00B3375C"/>
    <w:rsid w:val="00B33D7D"/>
    <w:rsid w:val="00B34ED1"/>
    <w:rsid w:val="00B35106"/>
    <w:rsid w:val="00B357E0"/>
    <w:rsid w:val="00B361F3"/>
    <w:rsid w:val="00B37A39"/>
    <w:rsid w:val="00B37B49"/>
    <w:rsid w:val="00B37D43"/>
    <w:rsid w:val="00B37FBC"/>
    <w:rsid w:val="00B40CAD"/>
    <w:rsid w:val="00B40E2C"/>
    <w:rsid w:val="00B40FF1"/>
    <w:rsid w:val="00B417BF"/>
    <w:rsid w:val="00B41828"/>
    <w:rsid w:val="00B41AB7"/>
    <w:rsid w:val="00B41BED"/>
    <w:rsid w:val="00B422F5"/>
    <w:rsid w:val="00B42537"/>
    <w:rsid w:val="00B42649"/>
    <w:rsid w:val="00B4283D"/>
    <w:rsid w:val="00B42E24"/>
    <w:rsid w:val="00B42E84"/>
    <w:rsid w:val="00B44009"/>
    <w:rsid w:val="00B44726"/>
    <w:rsid w:val="00B44AC1"/>
    <w:rsid w:val="00B44D4A"/>
    <w:rsid w:val="00B44E04"/>
    <w:rsid w:val="00B451FE"/>
    <w:rsid w:val="00B456DA"/>
    <w:rsid w:val="00B45939"/>
    <w:rsid w:val="00B46263"/>
    <w:rsid w:val="00B46507"/>
    <w:rsid w:val="00B46668"/>
    <w:rsid w:val="00B46C50"/>
    <w:rsid w:val="00B46D58"/>
    <w:rsid w:val="00B47160"/>
    <w:rsid w:val="00B47318"/>
    <w:rsid w:val="00B50114"/>
    <w:rsid w:val="00B501ED"/>
    <w:rsid w:val="00B5089E"/>
    <w:rsid w:val="00B50C50"/>
    <w:rsid w:val="00B50CCD"/>
    <w:rsid w:val="00B5192D"/>
    <w:rsid w:val="00B51A53"/>
    <w:rsid w:val="00B52AE5"/>
    <w:rsid w:val="00B52C5F"/>
    <w:rsid w:val="00B52CB4"/>
    <w:rsid w:val="00B531D7"/>
    <w:rsid w:val="00B53989"/>
    <w:rsid w:val="00B539DA"/>
    <w:rsid w:val="00B544C0"/>
    <w:rsid w:val="00B54573"/>
    <w:rsid w:val="00B5485F"/>
    <w:rsid w:val="00B548F9"/>
    <w:rsid w:val="00B54A52"/>
    <w:rsid w:val="00B54A5E"/>
    <w:rsid w:val="00B54E7E"/>
    <w:rsid w:val="00B54F44"/>
    <w:rsid w:val="00B55673"/>
    <w:rsid w:val="00B556B0"/>
    <w:rsid w:val="00B55D7E"/>
    <w:rsid w:val="00B55F56"/>
    <w:rsid w:val="00B57159"/>
    <w:rsid w:val="00B5789C"/>
    <w:rsid w:val="00B579F6"/>
    <w:rsid w:val="00B57B19"/>
    <w:rsid w:val="00B57C21"/>
    <w:rsid w:val="00B57D37"/>
    <w:rsid w:val="00B57D86"/>
    <w:rsid w:val="00B60280"/>
    <w:rsid w:val="00B60942"/>
    <w:rsid w:val="00B60DC3"/>
    <w:rsid w:val="00B612EF"/>
    <w:rsid w:val="00B613EB"/>
    <w:rsid w:val="00B6146E"/>
    <w:rsid w:val="00B61B42"/>
    <w:rsid w:val="00B620D9"/>
    <w:rsid w:val="00B623CE"/>
    <w:rsid w:val="00B626CB"/>
    <w:rsid w:val="00B6313C"/>
    <w:rsid w:val="00B63388"/>
    <w:rsid w:val="00B6361A"/>
    <w:rsid w:val="00B639D0"/>
    <w:rsid w:val="00B63E28"/>
    <w:rsid w:val="00B6418B"/>
    <w:rsid w:val="00B64218"/>
    <w:rsid w:val="00B6469D"/>
    <w:rsid w:val="00B6477F"/>
    <w:rsid w:val="00B64AE8"/>
    <w:rsid w:val="00B64B44"/>
    <w:rsid w:val="00B6523D"/>
    <w:rsid w:val="00B65266"/>
    <w:rsid w:val="00B652BA"/>
    <w:rsid w:val="00B65598"/>
    <w:rsid w:val="00B65C4F"/>
    <w:rsid w:val="00B65D2B"/>
    <w:rsid w:val="00B673A6"/>
    <w:rsid w:val="00B67CBF"/>
    <w:rsid w:val="00B71131"/>
    <w:rsid w:val="00B72286"/>
    <w:rsid w:val="00B72474"/>
    <w:rsid w:val="00B72DF4"/>
    <w:rsid w:val="00B72F9E"/>
    <w:rsid w:val="00B731D1"/>
    <w:rsid w:val="00B73284"/>
    <w:rsid w:val="00B73B89"/>
    <w:rsid w:val="00B74296"/>
    <w:rsid w:val="00B752B6"/>
    <w:rsid w:val="00B767AB"/>
    <w:rsid w:val="00B772CD"/>
    <w:rsid w:val="00B77506"/>
    <w:rsid w:val="00B77A43"/>
    <w:rsid w:val="00B77B8D"/>
    <w:rsid w:val="00B77FF0"/>
    <w:rsid w:val="00B801FB"/>
    <w:rsid w:val="00B80378"/>
    <w:rsid w:val="00B80788"/>
    <w:rsid w:val="00B80B43"/>
    <w:rsid w:val="00B810E6"/>
    <w:rsid w:val="00B811C4"/>
    <w:rsid w:val="00B81C77"/>
    <w:rsid w:val="00B81E71"/>
    <w:rsid w:val="00B82266"/>
    <w:rsid w:val="00B82BF1"/>
    <w:rsid w:val="00B82CCD"/>
    <w:rsid w:val="00B83784"/>
    <w:rsid w:val="00B83786"/>
    <w:rsid w:val="00B83D02"/>
    <w:rsid w:val="00B83EAE"/>
    <w:rsid w:val="00B846D5"/>
    <w:rsid w:val="00B84D06"/>
    <w:rsid w:val="00B8527B"/>
    <w:rsid w:val="00B854B8"/>
    <w:rsid w:val="00B85AA6"/>
    <w:rsid w:val="00B86D20"/>
    <w:rsid w:val="00B86E51"/>
    <w:rsid w:val="00B8719F"/>
    <w:rsid w:val="00B87346"/>
    <w:rsid w:val="00B87553"/>
    <w:rsid w:val="00B90283"/>
    <w:rsid w:val="00B9038C"/>
    <w:rsid w:val="00B90A0A"/>
    <w:rsid w:val="00B90C8F"/>
    <w:rsid w:val="00B914F7"/>
    <w:rsid w:val="00B91983"/>
    <w:rsid w:val="00B920D5"/>
    <w:rsid w:val="00B9248B"/>
    <w:rsid w:val="00B9289B"/>
    <w:rsid w:val="00B92DE4"/>
    <w:rsid w:val="00B9302C"/>
    <w:rsid w:val="00B93125"/>
    <w:rsid w:val="00B93831"/>
    <w:rsid w:val="00B93AA3"/>
    <w:rsid w:val="00B93B8B"/>
    <w:rsid w:val="00B94B20"/>
    <w:rsid w:val="00B94B26"/>
    <w:rsid w:val="00B95DF9"/>
    <w:rsid w:val="00B96365"/>
    <w:rsid w:val="00B963B3"/>
    <w:rsid w:val="00B964FA"/>
    <w:rsid w:val="00B96695"/>
    <w:rsid w:val="00B967C3"/>
    <w:rsid w:val="00B969BE"/>
    <w:rsid w:val="00B97AF9"/>
    <w:rsid w:val="00B97AFD"/>
    <w:rsid w:val="00B97C3B"/>
    <w:rsid w:val="00BA115D"/>
    <w:rsid w:val="00BA15F9"/>
    <w:rsid w:val="00BA1815"/>
    <w:rsid w:val="00BA1F2E"/>
    <w:rsid w:val="00BA26A4"/>
    <w:rsid w:val="00BA3BFF"/>
    <w:rsid w:val="00BA3DC1"/>
    <w:rsid w:val="00BA4514"/>
    <w:rsid w:val="00BA491D"/>
    <w:rsid w:val="00BA49ED"/>
    <w:rsid w:val="00BA4BFE"/>
    <w:rsid w:val="00BA58BE"/>
    <w:rsid w:val="00BA5BC2"/>
    <w:rsid w:val="00BA60DE"/>
    <w:rsid w:val="00BA611B"/>
    <w:rsid w:val="00BA6BDB"/>
    <w:rsid w:val="00BA7343"/>
    <w:rsid w:val="00BA7EDF"/>
    <w:rsid w:val="00BB0051"/>
    <w:rsid w:val="00BB0557"/>
    <w:rsid w:val="00BB073F"/>
    <w:rsid w:val="00BB12B8"/>
    <w:rsid w:val="00BB1AAA"/>
    <w:rsid w:val="00BB1B5D"/>
    <w:rsid w:val="00BB1C99"/>
    <w:rsid w:val="00BB1CF2"/>
    <w:rsid w:val="00BB1F49"/>
    <w:rsid w:val="00BB2898"/>
    <w:rsid w:val="00BB2B05"/>
    <w:rsid w:val="00BB3043"/>
    <w:rsid w:val="00BB3CB5"/>
    <w:rsid w:val="00BB3D2F"/>
    <w:rsid w:val="00BB3D38"/>
    <w:rsid w:val="00BB4C28"/>
    <w:rsid w:val="00BB5D6E"/>
    <w:rsid w:val="00BB5F39"/>
    <w:rsid w:val="00BB6026"/>
    <w:rsid w:val="00BB6044"/>
    <w:rsid w:val="00BB6363"/>
    <w:rsid w:val="00BB71C5"/>
    <w:rsid w:val="00BB738D"/>
    <w:rsid w:val="00BB78A4"/>
    <w:rsid w:val="00BB7BD1"/>
    <w:rsid w:val="00BB7CC6"/>
    <w:rsid w:val="00BC0301"/>
    <w:rsid w:val="00BC0813"/>
    <w:rsid w:val="00BC0969"/>
    <w:rsid w:val="00BC0FB5"/>
    <w:rsid w:val="00BC10E6"/>
    <w:rsid w:val="00BC146C"/>
    <w:rsid w:val="00BC157A"/>
    <w:rsid w:val="00BC15D4"/>
    <w:rsid w:val="00BC1954"/>
    <w:rsid w:val="00BC1D10"/>
    <w:rsid w:val="00BC20E6"/>
    <w:rsid w:val="00BC21F3"/>
    <w:rsid w:val="00BC23A9"/>
    <w:rsid w:val="00BC284B"/>
    <w:rsid w:val="00BC2B2E"/>
    <w:rsid w:val="00BC2E97"/>
    <w:rsid w:val="00BC3485"/>
    <w:rsid w:val="00BC3849"/>
    <w:rsid w:val="00BC3D3B"/>
    <w:rsid w:val="00BC3FD4"/>
    <w:rsid w:val="00BC4B8A"/>
    <w:rsid w:val="00BC4CAF"/>
    <w:rsid w:val="00BC508B"/>
    <w:rsid w:val="00BC5654"/>
    <w:rsid w:val="00BC5CB6"/>
    <w:rsid w:val="00BC6295"/>
    <w:rsid w:val="00BC64B7"/>
    <w:rsid w:val="00BC68E1"/>
    <w:rsid w:val="00BC6A91"/>
    <w:rsid w:val="00BC6B29"/>
    <w:rsid w:val="00BC7223"/>
    <w:rsid w:val="00BC7C2C"/>
    <w:rsid w:val="00BD0467"/>
    <w:rsid w:val="00BD046B"/>
    <w:rsid w:val="00BD10C1"/>
    <w:rsid w:val="00BD10CE"/>
    <w:rsid w:val="00BD119A"/>
    <w:rsid w:val="00BD1ADF"/>
    <w:rsid w:val="00BD2569"/>
    <w:rsid w:val="00BD2630"/>
    <w:rsid w:val="00BD2B3D"/>
    <w:rsid w:val="00BD369B"/>
    <w:rsid w:val="00BD3731"/>
    <w:rsid w:val="00BD3793"/>
    <w:rsid w:val="00BD3C32"/>
    <w:rsid w:val="00BD4245"/>
    <w:rsid w:val="00BD6191"/>
    <w:rsid w:val="00BD6270"/>
    <w:rsid w:val="00BD6C5F"/>
    <w:rsid w:val="00BD711C"/>
    <w:rsid w:val="00BD7809"/>
    <w:rsid w:val="00BD7A2A"/>
    <w:rsid w:val="00BE08BC"/>
    <w:rsid w:val="00BE13FA"/>
    <w:rsid w:val="00BE16CB"/>
    <w:rsid w:val="00BE1B8C"/>
    <w:rsid w:val="00BE21AF"/>
    <w:rsid w:val="00BE21B0"/>
    <w:rsid w:val="00BE21FF"/>
    <w:rsid w:val="00BE23DB"/>
    <w:rsid w:val="00BE2646"/>
    <w:rsid w:val="00BE3501"/>
    <w:rsid w:val="00BE3D3D"/>
    <w:rsid w:val="00BE3EA5"/>
    <w:rsid w:val="00BE4504"/>
    <w:rsid w:val="00BE48E2"/>
    <w:rsid w:val="00BE4F7E"/>
    <w:rsid w:val="00BE518F"/>
    <w:rsid w:val="00BE5498"/>
    <w:rsid w:val="00BE550F"/>
    <w:rsid w:val="00BE57D9"/>
    <w:rsid w:val="00BE5BEA"/>
    <w:rsid w:val="00BE604D"/>
    <w:rsid w:val="00BE6200"/>
    <w:rsid w:val="00BE6AD6"/>
    <w:rsid w:val="00BE6B2E"/>
    <w:rsid w:val="00BE6B90"/>
    <w:rsid w:val="00BE72DE"/>
    <w:rsid w:val="00BE737F"/>
    <w:rsid w:val="00BE7577"/>
    <w:rsid w:val="00BF05BC"/>
    <w:rsid w:val="00BF05EA"/>
    <w:rsid w:val="00BF06DE"/>
    <w:rsid w:val="00BF13F3"/>
    <w:rsid w:val="00BF13FA"/>
    <w:rsid w:val="00BF15C7"/>
    <w:rsid w:val="00BF180D"/>
    <w:rsid w:val="00BF21D0"/>
    <w:rsid w:val="00BF2362"/>
    <w:rsid w:val="00BF2811"/>
    <w:rsid w:val="00BF2E2E"/>
    <w:rsid w:val="00BF31DD"/>
    <w:rsid w:val="00BF3CEA"/>
    <w:rsid w:val="00BF3D12"/>
    <w:rsid w:val="00BF4069"/>
    <w:rsid w:val="00BF44AE"/>
    <w:rsid w:val="00BF47FA"/>
    <w:rsid w:val="00BF4DBD"/>
    <w:rsid w:val="00BF4FB8"/>
    <w:rsid w:val="00BF51CD"/>
    <w:rsid w:val="00BF5331"/>
    <w:rsid w:val="00BF5855"/>
    <w:rsid w:val="00BF5907"/>
    <w:rsid w:val="00BF60E7"/>
    <w:rsid w:val="00BF6182"/>
    <w:rsid w:val="00BF63BA"/>
    <w:rsid w:val="00BF68BB"/>
    <w:rsid w:val="00BF718C"/>
    <w:rsid w:val="00BF75CF"/>
    <w:rsid w:val="00BF7ABF"/>
    <w:rsid w:val="00BF7AF1"/>
    <w:rsid w:val="00C006F6"/>
    <w:rsid w:val="00C00926"/>
    <w:rsid w:val="00C00CC6"/>
    <w:rsid w:val="00C00D57"/>
    <w:rsid w:val="00C01855"/>
    <w:rsid w:val="00C01A71"/>
    <w:rsid w:val="00C01C0A"/>
    <w:rsid w:val="00C01CB7"/>
    <w:rsid w:val="00C01DF4"/>
    <w:rsid w:val="00C01FCB"/>
    <w:rsid w:val="00C021E5"/>
    <w:rsid w:val="00C024E8"/>
    <w:rsid w:val="00C0267A"/>
    <w:rsid w:val="00C02B42"/>
    <w:rsid w:val="00C0310B"/>
    <w:rsid w:val="00C03C3F"/>
    <w:rsid w:val="00C04639"/>
    <w:rsid w:val="00C04800"/>
    <w:rsid w:val="00C048B3"/>
    <w:rsid w:val="00C04E87"/>
    <w:rsid w:val="00C04E8C"/>
    <w:rsid w:val="00C04F80"/>
    <w:rsid w:val="00C04FCC"/>
    <w:rsid w:val="00C0579E"/>
    <w:rsid w:val="00C05C3C"/>
    <w:rsid w:val="00C06211"/>
    <w:rsid w:val="00C06C2C"/>
    <w:rsid w:val="00C06EAD"/>
    <w:rsid w:val="00C07A12"/>
    <w:rsid w:val="00C07AE5"/>
    <w:rsid w:val="00C10318"/>
    <w:rsid w:val="00C10372"/>
    <w:rsid w:val="00C104F4"/>
    <w:rsid w:val="00C10574"/>
    <w:rsid w:val="00C10D73"/>
    <w:rsid w:val="00C1151E"/>
    <w:rsid w:val="00C12BD8"/>
    <w:rsid w:val="00C142E3"/>
    <w:rsid w:val="00C14E1C"/>
    <w:rsid w:val="00C14E96"/>
    <w:rsid w:val="00C1557F"/>
    <w:rsid w:val="00C15D7C"/>
    <w:rsid w:val="00C16240"/>
    <w:rsid w:val="00C16253"/>
    <w:rsid w:val="00C16867"/>
    <w:rsid w:val="00C168AA"/>
    <w:rsid w:val="00C172F4"/>
    <w:rsid w:val="00C176D7"/>
    <w:rsid w:val="00C17B70"/>
    <w:rsid w:val="00C17CCD"/>
    <w:rsid w:val="00C17D39"/>
    <w:rsid w:val="00C17D67"/>
    <w:rsid w:val="00C17D68"/>
    <w:rsid w:val="00C17EF2"/>
    <w:rsid w:val="00C201AA"/>
    <w:rsid w:val="00C206B6"/>
    <w:rsid w:val="00C20CAA"/>
    <w:rsid w:val="00C20CD9"/>
    <w:rsid w:val="00C21461"/>
    <w:rsid w:val="00C214E1"/>
    <w:rsid w:val="00C217D7"/>
    <w:rsid w:val="00C21896"/>
    <w:rsid w:val="00C236AE"/>
    <w:rsid w:val="00C23EAB"/>
    <w:rsid w:val="00C252D4"/>
    <w:rsid w:val="00C2541B"/>
    <w:rsid w:val="00C258ED"/>
    <w:rsid w:val="00C26642"/>
    <w:rsid w:val="00C26B28"/>
    <w:rsid w:val="00C26C1E"/>
    <w:rsid w:val="00C26C6F"/>
    <w:rsid w:val="00C26E5E"/>
    <w:rsid w:val="00C27229"/>
    <w:rsid w:val="00C279E9"/>
    <w:rsid w:val="00C27F94"/>
    <w:rsid w:val="00C27FFD"/>
    <w:rsid w:val="00C3029B"/>
    <w:rsid w:val="00C3088F"/>
    <w:rsid w:val="00C30A02"/>
    <w:rsid w:val="00C30E8F"/>
    <w:rsid w:val="00C31134"/>
    <w:rsid w:val="00C316AE"/>
    <w:rsid w:val="00C31924"/>
    <w:rsid w:val="00C31CA3"/>
    <w:rsid w:val="00C320CD"/>
    <w:rsid w:val="00C32188"/>
    <w:rsid w:val="00C32AEA"/>
    <w:rsid w:val="00C33BE4"/>
    <w:rsid w:val="00C3494A"/>
    <w:rsid w:val="00C3495D"/>
    <w:rsid w:val="00C34EEA"/>
    <w:rsid w:val="00C35003"/>
    <w:rsid w:val="00C353EA"/>
    <w:rsid w:val="00C3547A"/>
    <w:rsid w:val="00C35FD6"/>
    <w:rsid w:val="00C3629D"/>
    <w:rsid w:val="00C36410"/>
    <w:rsid w:val="00C36FAD"/>
    <w:rsid w:val="00C371EC"/>
    <w:rsid w:val="00C37C1B"/>
    <w:rsid w:val="00C37D3C"/>
    <w:rsid w:val="00C40D23"/>
    <w:rsid w:val="00C40DDC"/>
    <w:rsid w:val="00C40EE8"/>
    <w:rsid w:val="00C4101F"/>
    <w:rsid w:val="00C412D8"/>
    <w:rsid w:val="00C418C3"/>
    <w:rsid w:val="00C41C3E"/>
    <w:rsid w:val="00C437EE"/>
    <w:rsid w:val="00C43C2C"/>
    <w:rsid w:val="00C43D1A"/>
    <w:rsid w:val="00C43D7F"/>
    <w:rsid w:val="00C44220"/>
    <w:rsid w:val="00C442AD"/>
    <w:rsid w:val="00C443AF"/>
    <w:rsid w:val="00C44B8C"/>
    <w:rsid w:val="00C45213"/>
    <w:rsid w:val="00C45312"/>
    <w:rsid w:val="00C45E6E"/>
    <w:rsid w:val="00C4659C"/>
    <w:rsid w:val="00C4668E"/>
    <w:rsid w:val="00C46991"/>
    <w:rsid w:val="00C46AC9"/>
    <w:rsid w:val="00C46B9E"/>
    <w:rsid w:val="00C46BC5"/>
    <w:rsid w:val="00C47289"/>
    <w:rsid w:val="00C47B42"/>
    <w:rsid w:val="00C47DE4"/>
    <w:rsid w:val="00C47E3A"/>
    <w:rsid w:val="00C509F0"/>
    <w:rsid w:val="00C509F6"/>
    <w:rsid w:val="00C50D26"/>
    <w:rsid w:val="00C50F1B"/>
    <w:rsid w:val="00C51569"/>
    <w:rsid w:val="00C5161F"/>
    <w:rsid w:val="00C518DC"/>
    <w:rsid w:val="00C519E6"/>
    <w:rsid w:val="00C51C47"/>
    <w:rsid w:val="00C51DC2"/>
    <w:rsid w:val="00C51E38"/>
    <w:rsid w:val="00C5227A"/>
    <w:rsid w:val="00C52EC9"/>
    <w:rsid w:val="00C52EDE"/>
    <w:rsid w:val="00C5352F"/>
    <w:rsid w:val="00C542B0"/>
    <w:rsid w:val="00C5469D"/>
    <w:rsid w:val="00C547AD"/>
    <w:rsid w:val="00C54954"/>
    <w:rsid w:val="00C55186"/>
    <w:rsid w:val="00C55854"/>
    <w:rsid w:val="00C55ACF"/>
    <w:rsid w:val="00C55D49"/>
    <w:rsid w:val="00C5681E"/>
    <w:rsid w:val="00C568D0"/>
    <w:rsid w:val="00C56B52"/>
    <w:rsid w:val="00C56B60"/>
    <w:rsid w:val="00C576FD"/>
    <w:rsid w:val="00C579EB"/>
    <w:rsid w:val="00C57F54"/>
    <w:rsid w:val="00C57FE7"/>
    <w:rsid w:val="00C60365"/>
    <w:rsid w:val="00C603BD"/>
    <w:rsid w:val="00C60B49"/>
    <w:rsid w:val="00C60D27"/>
    <w:rsid w:val="00C60D97"/>
    <w:rsid w:val="00C60DCC"/>
    <w:rsid w:val="00C60EC4"/>
    <w:rsid w:val="00C615A0"/>
    <w:rsid w:val="00C6221F"/>
    <w:rsid w:val="00C62308"/>
    <w:rsid w:val="00C6239A"/>
    <w:rsid w:val="00C6242C"/>
    <w:rsid w:val="00C62768"/>
    <w:rsid w:val="00C62C05"/>
    <w:rsid w:val="00C62C8B"/>
    <w:rsid w:val="00C6344F"/>
    <w:rsid w:val="00C637D0"/>
    <w:rsid w:val="00C64451"/>
    <w:rsid w:val="00C644B9"/>
    <w:rsid w:val="00C647CB"/>
    <w:rsid w:val="00C65B5D"/>
    <w:rsid w:val="00C662B5"/>
    <w:rsid w:val="00C67210"/>
    <w:rsid w:val="00C674F5"/>
    <w:rsid w:val="00C67C8F"/>
    <w:rsid w:val="00C67EDE"/>
    <w:rsid w:val="00C70A6A"/>
    <w:rsid w:val="00C70AE3"/>
    <w:rsid w:val="00C71AC1"/>
    <w:rsid w:val="00C71AE8"/>
    <w:rsid w:val="00C72B25"/>
    <w:rsid w:val="00C72D81"/>
    <w:rsid w:val="00C73496"/>
    <w:rsid w:val="00C73568"/>
    <w:rsid w:val="00C73889"/>
    <w:rsid w:val="00C73D7D"/>
    <w:rsid w:val="00C74329"/>
    <w:rsid w:val="00C74BA8"/>
    <w:rsid w:val="00C74C09"/>
    <w:rsid w:val="00C74CE8"/>
    <w:rsid w:val="00C74E17"/>
    <w:rsid w:val="00C759D0"/>
    <w:rsid w:val="00C7624D"/>
    <w:rsid w:val="00C7632F"/>
    <w:rsid w:val="00C763A4"/>
    <w:rsid w:val="00C766FE"/>
    <w:rsid w:val="00C76A80"/>
    <w:rsid w:val="00C7715B"/>
    <w:rsid w:val="00C773F1"/>
    <w:rsid w:val="00C7768F"/>
    <w:rsid w:val="00C77C02"/>
    <w:rsid w:val="00C813FA"/>
    <w:rsid w:val="00C81943"/>
    <w:rsid w:val="00C81DD3"/>
    <w:rsid w:val="00C82A32"/>
    <w:rsid w:val="00C82A33"/>
    <w:rsid w:val="00C82FD3"/>
    <w:rsid w:val="00C8316D"/>
    <w:rsid w:val="00C8355B"/>
    <w:rsid w:val="00C84217"/>
    <w:rsid w:val="00C8436D"/>
    <w:rsid w:val="00C84508"/>
    <w:rsid w:val="00C85296"/>
    <w:rsid w:val="00C854F9"/>
    <w:rsid w:val="00C8584B"/>
    <w:rsid w:val="00C85A75"/>
    <w:rsid w:val="00C85D62"/>
    <w:rsid w:val="00C861D2"/>
    <w:rsid w:val="00C86787"/>
    <w:rsid w:val="00C87D85"/>
    <w:rsid w:val="00C901A0"/>
    <w:rsid w:val="00C9066B"/>
    <w:rsid w:val="00C90987"/>
    <w:rsid w:val="00C90C95"/>
    <w:rsid w:val="00C90CEB"/>
    <w:rsid w:val="00C90E08"/>
    <w:rsid w:val="00C911C3"/>
    <w:rsid w:val="00C915A6"/>
    <w:rsid w:val="00C91730"/>
    <w:rsid w:val="00C917C9"/>
    <w:rsid w:val="00C91BFD"/>
    <w:rsid w:val="00C91C15"/>
    <w:rsid w:val="00C91D03"/>
    <w:rsid w:val="00C9268F"/>
    <w:rsid w:val="00C928B0"/>
    <w:rsid w:val="00C92E5C"/>
    <w:rsid w:val="00C9305B"/>
    <w:rsid w:val="00C932F3"/>
    <w:rsid w:val="00C934DA"/>
    <w:rsid w:val="00C938C7"/>
    <w:rsid w:val="00C93A4D"/>
    <w:rsid w:val="00C93D82"/>
    <w:rsid w:val="00C94621"/>
    <w:rsid w:val="00C947CB"/>
    <w:rsid w:val="00C949A0"/>
    <w:rsid w:val="00C94C91"/>
    <w:rsid w:val="00C94CE6"/>
    <w:rsid w:val="00C950CF"/>
    <w:rsid w:val="00C9562A"/>
    <w:rsid w:val="00C95E12"/>
    <w:rsid w:val="00C96092"/>
    <w:rsid w:val="00C9633A"/>
    <w:rsid w:val="00C96350"/>
    <w:rsid w:val="00C9669D"/>
    <w:rsid w:val="00C967FD"/>
    <w:rsid w:val="00C96822"/>
    <w:rsid w:val="00C968CE"/>
    <w:rsid w:val="00C96B18"/>
    <w:rsid w:val="00C96F41"/>
    <w:rsid w:val="00C96F6B"/>
    <w:rsid w:val="00C9716C"/>
    <w:rsid w:val="00C97447"/>
    <w:rsid w:val="00C978F6"/>
    <w:rsid w:val="00C97AE0"/>
    <w:rsid w:val="00CA0006"/>
    <w:rsid w:val="00CA015F"/>
    <w:rsid w:val="00CA073D"/>
    <w:rsid w:val="00CA09A3"/>
    <w:rsid w:val="00CA0CBF"/>
    <w:rsid w:val="00CA1049"/>
    <w:rsid w:val="00CA1104"/>
    <w:rsid w:val="00CA2767"/>
    <w:rsid w:val="00CA2E31"/>
    <w:rsid w:val="00CA2E68"/>
    <w:rsid w:val="00CA3B71"/>
    <w:rsid w:val="00CA3B7A"/>
    <w:rsid w:val="00CA4358"/>
    <w:rsid w:val="00CA47EE"/>
    <w:rsid w:val="00CA542B"/>
    <w:rsid w:val="00CA5967"/>
    <w:rsid w:val="00CA5B6D"/>
    <w:rsid w:val="00CA5CE1"/>
    <w:rsid w:val="00CA5E8E"/>
    <w:rsid w:val="00CA7188"/>
    <w:rsid w:val="00CA742A"/>
    <w:rsid w:val="00CB0970"/>
    <w:rsid w:val="00CB10CB"/>
    <w:rsid w:val="00CB10F1"/>
    <w:rsid w:val="00CB1231"/>
    <w:rsid w:val="00CB1FAF"/>
    <w:rsid w:val="00CB2D01"/>
    <w:rsid w:val="00CB2D5C"/>
    <w:rsid w:val="00CB33AB"/>
    <w:rsid w:val="00CB36EF"/>
    <w:rsid w:val="00CB4327"/>
    <w:rsid w:val="00CB4783"/>
    <w:rsid w:val="00CB49A3"/>
    <w:rsid w:val="00CB4C6C"/>
    <w:rsid w:val="00CB53BF"/>
    <w:rsid w:val="00CB5677"/>
    <w:rsid w:val="00CB583A"/>
    <w:rsid w:val="00CB58B4"/>
    <w:rsid w:val="00CB598B"/>
    <w:rsid w:val="00CB599C"/>
    <w:rsid w:val="00CB5ECD"/>
    <w:rsid w:val="00CB6389"/>
    <w:rsid w:val="00CB6989"/>
    <w:rsid w:val="00CB6BD4"/>
    <w:rsid w:val="00CB6F2B"/>
    <w:rsid w:val="00CB7048"/>
    <w:rsid w:val="00CB76C3"/>
    <w:rsid w:val="00CB797A"/>
    <w:rsid w:val="00CB7C22"/>
    <w:rsid w:val="00CB7F9B"/>
    <w:rsid w:val="00CC004C"/>
    <w:rsid w:val="00CC1003"/>
    <w:rsid w:val="00CC11EA"/>
    <w:rsid w:val="00CC12AF"/>
    <w:rsid w:val="00CC153B"/>
    <w:rsid w:val="00CC1BA3"/>
    <w:rsid w:val="00CC24B0"/>
    <w:rsid w:val="00CC2942"/>
    <w:rsid w:val="00CC2C74"/>
    <w:rsid w:val="00CC2D4B"/>
    <w:rsid w:val="00CC2E67"/>
    <w:rsid w:val="00CC2E8F"/>
    <w:rsid w:val="00CC3D68"/>
    <w:rsid w:val="00CC3F3D"/>
    <w:rsid w:val="00CC40D0"/>
    <w:rsid w:val="00CC4357"/>
    <w:rsid w:val="00CC44C9"/>
    <w:rsid w:val="00CC4AC7"/>
    <w:rsid w:val="00CC4FC6"/>
    <w:rsid w:val="00CC5408"/>
    <w:rsid w:val="00CC544F"/>
    <w:rsid w:val="00CC59C9"/>
    <w:rsid w:val="00CC6A39"/>
    <w:rsid w:val="00CC6AAF"/>
    <w:rsid w:val="00CC6CE2"/>
    <w:rsid w:val="00CC6EDE"/>
    <w:rsid w:val="00CC76A4"/>
    <w:rsid w:val="00CC774C"/>
    <w:rsid w:val="00CC7981"/>
    <w:rsid w:val="00CD051D"/>
    <w:rsid w:val="00CD0E7C"/>
    <w:rsid w:val="00CD10E5"/>
    <w:rsid w:val="00CD13E4"/>
    <w:rsid w:val="00CD16EA"/>
    <w:rsid w:val="00CD1A59"/>
    <w:rsid w:val="00CD1EFE"/>
    <w:rsid w:val="00CD1F22"/>
    <w:rsid w:val="00CD1F81"/>
    <w:rsid w:val="00CD20BB"/>
    <w:rsid w:val="00CD23EC"/>
    <w:rsid w:val="00CD2473"/>
    <w:rsid w:val="00CD2492"/>
    <w:rsid w:val="00CD27BB"/>
    <w:rsid w:val="00CD3936"/>
    <w:rsid w:val="00CD3EF5"/>
    <w:rsid w:val="00CD435F"/>
    <w:rsid w:val="00CD468F"/>
    <w:rsid w:val="00CD491E"/>
    <w:rsid w:val="00CD4ACB"/>
    <w:rsid w:val="00CD5F6F"/>
    <w:rsid w:val="00CD5FE9"/>
    <w:rsid w:val="00CD6131"/>
    <w:rsid w:val="00CD63CA"/>
    <w:rsid w:val="00CD689D"/>
    <w:rsid w:val="00CD6A8F"/>
    <w:rsid w:val="00CD6D57"/>
    <w:rsid w:val="00CD71E1"/>
    <w:rsid w:val="00CD779C"/>
    <w:rsid w:val="00CD7B31"/>
    <w:rsid w:val="00CD7D19"/>
    <w:rsid w:val="00CE002B"/>
    <w:rsid w:val="00CE0361"/>
    <w:rsid w:val="00CE0A91"/>
    <w:rsid w:val="00CE0C15"/>
    <w:rsid w:val="00CE10C9"/>
    <w:rsid w:val="00CE10FB"/>
    <w:rsid w:val="00CE110A"/>
    <w:rsid w:val="00CE1509"/>
    <w:rsid w:val="00CE16D1"/>
    <w:rsid w:val="00CE1926"/>
    <w:rsid w:val="00CE1C23"/>
    <w:rsid w:val="00CE3220"/>
    <w:rsid w:val="00CE3631"/>
    <w:rsid w:val="00CE381B"/>
    <w:rsid w:val="00CE3D3E"/>
    <w:rsid w:val="00CE400A"/>
    <w:rsid w:val="00CE4679"/>
    <w:rsid w:val="00CE53F6"/>
    <w:rsid w:val="00CE5585"/>
    <w:rsid w:val="00CE5778"/>
    <w:rsid w:val="00CE5864"/>
    <w:rsid w:val="00CE5923"/>
    <w:rsid w:val="00CE5F9F"/>
    <w:rsid w:val="00CE6424"/>
    <w:rsid w:val="00CE6B17"/>
    <w:rsid w:val="00CE6DD4"/>
    <w:rsid w:val="00CE7991"/>
    <w:rsid w:val="00CE7DA7"/>
    <w:rsid w:val="00CE7E93"/>
    <w:rsid w:val="00CF01F4"/>
    <w:rsid w:val="00CF028F"/>
    <w:rsid w:val="00CF0932"/>
    <w:rsid w:val="00CF0AB0"/>
    <w:rsid w:val="00CF0DD0"/>
    <w:rsid w:val="00CF1299"/>
    <w:rsid w:val="00CF1A4A"/>
    <w:rsid w:val="00CF1D93"/>
    <w:rsid w:val="00CF1E94"/>
    <w:rsid w:val="00CF1F8C"/>
    <w:rsid w:val="00CF270E"/>
    <w:rsid w:val="00CF2D50"/>
    <w:rsid w:val="00CF2FE4"/>
    <w:rsid w:val="00CF309F"/>
    <w:rsid w:val="00CF31FF"/>
    <w:rsid w:val="00CF3715"/>
    <w:rsid w:val="00CF4940"/>
    <w:rsid w:val="00CF4A30"/>
    <w:rsid w:val="00CF4C64"/>
    <w:rsid w:val="00CF4CEB"/>
    <w:rsid w:val="00CF4F23"/>
    <w:rsid w:val="00CF5506"/>
    <w:rsid w:val="00CF558E"/>
    <w:rsid w:val="00CF679B"/>
    <w:rsid w:val="00CF67C6"/>
    <w:rsid w:val="00CF68F8"/>
    <w:rsid w:val="00CF6BA0"/>
    <w:rsid w:val="00CF6E05"/>
    <w:rsid w:val="00CF782F"/>
    <w:rsid w:val="00CF7934"/>
    <w:rsid w:val="00CF7E11"/>
    <w:rsid w:val="00D00316"/>
    <w:rsid w:val="00D01269"/>
    <w:rsid w:val="00D01674"/>
    <w:rsid w:val="00D026C6"/>
    <w:rsid w:val="00D026E3"/>
    <w:rsid w:val="00D02D2E"/>
    <w:rsid w:val="00D033A6"/>
    <w:rsid w:val="00D03422"/>
    <w:rsid w:val="00D038AE"/>
    <w:rsid w:val="00D03A66"/>
    <w:rsid w:val="00D03EE1"/>
    <w:rsid w:val="00D043DD"/>
    <w:rsid w:val="00D044DC"/>
    <w:rsid w:val="00D049D9"/>
    <w:rsid w:val="00D05139"/>
    <w:rsid w:val="00D053D6"/>
    <w:rsid w:val="00D05C1F"/>
    <w:rsid w:val="00D05D05"/>
    <w:rsid w:val="00D06940"/>
    <w:rsid w:val="00D06BFE"/>
    <w:rsid w:val="00D06F03"/>
    <w:rsid w:val="00D07020"/>
    <w:rsid w:val="00D07084"/>
    <w:rsid w:val="00D0778D"/>
    <w:rsid w:val="00D078F9"/>
    <w:rsid w:val="00D10395"/>
    <w:rsid w:val="00D10B1C"/>
    <w:rsid w:val="00D10D46"/>
    <w:rsid w:val="00D1116F"/>
    <w:rsid w:val="00D118B4"/>
    <w:rsid w:val="00D11D20"/>
    <w:rsid w:val="00D12312"/>
    <w:rsid w:val="00D12A74"/>
    <w:rsid w:val="00D12D3B"/>
    <w:rsid w:val="00D12D5F"/>
    <w:rsid w:val="00D130D2"/>
    <w:rsid w:val="00D13478"/>
    <w:rsid w:val="00D1348C"/>
    <w:rsid w:val="00D13551"/>
    <w:rsid w:val="00D13B06"/>
    <w:rsid w:val="00D13BB0"/>
    <w:rsid w:val="00D13D28"/>
    <w:rsid w:val="00D13D59"/>
    <w:rsid w:val="00D14251"/>
    <w:rsid w:val="00D144D5"/>
    <w:rsid w:val="00D148A4"/>
    <w:rsid w:val="00D14FCF"/>
    <w:rsid w:val="00D15169"/>
    <w:rsid w:val="00D152C1"/>
    <w:rsid w:val="00D15310"/>
    <w:rsid w:val="00D15612"/>
    <w:rsid w:val="00D15DC5"/>
    <w:rsid w:val="00D1610D"/>
    <w:rsid w:val="00D1642B"/>
    <w:rsid w:val="00D168AF"/>
    <w:rsid w:val="00D16B27"/>
    <w:rsid w:val="00D16BA1"/>
    <w:rsid w:val="00D176B8"/>
    <w:rsid w:val="00D17FCA"/>
    <w:rsid w:val="00D207F5"/>
    <w:rsid w:val="00D207FB"/>
    <w:rsid w:val="00D20ABC"/>
    <w:rsid w:val="00D20B1C"/>
    <w:rsid w:val="00D20F85"/>
    <w:rsid w:val="00D21134"/>
    <w:rsid w:val="00D213DF"/>
    <w:rsid w:val="00D21694"/>
    <w:rsid w:val="00D2185B"/>
    <w:rsid w:val="00D22156"/>
    <w:rsid w:val="00D22971"/>
    <w:rsid w:val="00D229D1"/>
    <w:rsid w:val="00D23163"/>
    <w:rsid w:val="00D2371E"/>
    <w:rsid w:val="00D24D9C"/>
    <w:rsid w:val="00D24E58"/>
    <w:rsid w:val="00D25684"/>
    <w:rsid w:val="00D257F1"/>
    <w:rsid w:val="00D25BA9"/>
    <w:rsid w:val="00D25C82"/>
    <w:rsid w:val="00D26BD9"/>
    <w:rsid w:val="00D26E82"/>
    <w:rsid w:val="00D26FA7"/>
    <w:rsid w:val="00D277E7"/>
    <w:rsid w:val="00D2797F"/>
    <w:rsid w:val="00D301A9"/>
    <w:rsid w:val="00D30690"/>
    <w:rsid w:val="00D30A5F"/>
    <w:rsid w:val="00D3325D"/>
    <w:rsid w:val="00D337B7"/>
    <w:rsid w:val="00D337E4"/>
    <w:rsid w:val="00D33A98"/>
    <w:rsid w:val="00D33B80"/>
    <w:rsid w:val="00D33D7D"/>
    <w:rsid w:val="00D343A4"/>
    <w:rsid w:val="00D344C7"/>
    <w:rsid w:val="00D34E61"/>
    <w:rsid w:val="00D34FFC"/>
    <w:rsid w:val="00D35290"/>
    <w:rsid w:val="00D363D6"/>
    <w:rsid w:val="00D36598"/>
    <w:rsid w:val="00D36DBE"/>
    <w:rsid w:val="00D3714A"/>
    <w:rsid w:val="00D379AE"/>
    <w:rsid w:val="00D37B73"/>
    <w:rsid w:val="00D37D66"/>
    <w:rsid w:val="00D401FB"/>
    <w:rsid w:val="00D40A26"/>
    <w:rsid w:val="00D40F30"/>
    <w:rsid w:val="00D41837"/>
    <w:rsid w:val="00D4236B"/>
    <w:rsid w:val="00D424DE"/>
    <w:rsid w:val="00D42E82"/>
    <w:rsid w:val="00D435AA"/>
    <w:rsid w:val="00D447F1"/>
    <w:rsid w:val="00D44A9C"/>
    <w:rsid w:val="00D44EFD"/>
    <w:rsid w:val="00D458F7"/>
    <w:rsid w:val="00D45BDD"/>
    <w:rsid w:val="00D45D0F"/>
    <w:rsid w:val="00D464C7"/>
    <w:rsid w:val="00D473B2"/>
    <w:rsid w:val="00D473C8"/>
    <w:rsid w:val="00D4777B"/>
    <w:rsid w:val="00D47B79"/>
    <w:rsid w:val="00D47DC7"/>
    <w:rsid w:val="00D501AB"/>
    <w:rsid w:val="00D50AE1"/>
    <w:rsid w:val="00D50C10"/>
    <w:rsid w:val="00D51312"/>
    <w:rsid w:val="00D5176F"/>
    <w:rsid w:val="00D51C18"/>
    <w:rsid w:val="00D51D4F"/>
    <w:rsid w:val="00D51E84"/>
    <w:rsid w:val="00D522E2"/>
    <w:rsid w:val="00D52490"/>
    <w:rsid w:val="00D52935"/>
    <w:rsid w:val="00D52B2B"/>
    <w:rsid w:val="00D52D2A"/>
    <w:rsid w:val="00D52E0E"/>
    <w:rsid w:val="00D53215"/>
    <w:rsid w:val="00D53694"/>
    <w:rsid w:val="00D537EF"/>
    <w:rsid w:val="00D538FD"/>
    <w:rsid w:val="00D540F3"/>
    <w:rsid w:val="00D541B0"/>
    <w:rsid w:val="00D556E3"/>
    <w:rsid w:val="00D5587B"/>
    <w:rsid w:val="00D5594F"/>
    <w:rsid w:val="00D55A00"/>
    <w:rsid w:val="00D55E27"/>
    <w:rsid w:val="00D560CB"/>
    <w:rsid w:val="00D56670"/>
    <w:rsid w:val="00D56AB2"/>
    <w:rsid w:val="00D56E4A"/>
    <w:rsid w:val="00D57533"/>
    <w:rsid w:val="00D57702"/>
    <w:rsid w:val="00D601BA"/>
    <w:rsid w:val="00D602C5"/>
    <w:rsid w:val="00D60588"/>
    <w:rsid w:val="00D607E2"/>
    <w:rsid w:val="00D61498"/>
    <w:rsid w:val="00D61753"/>
    <w:rsid w:val="00D6226A"/>
    <w:rsid w:val="00D6234C"/>
    <w:rsid w:val="00D623B5"/>
    <w:rsid w:val="00D6269E"/>
    <w:rsid w:val="00D6270C"/>
    <w:rsid w:val="00D62A75"/>
    <w:rsid w:val="00D62BF1"/>
    <w:rsid w:val="00D63431"/>
    <w:rsid w:val="00D63475"/>
    <w:rsid w:val="00D63E17"/>
    <w:rsid w:val="00D63E32"/>
    <w:rsid w:val="00D64085"/>
    <w:rsid w:val="00D6418E"/>
    <w:rsid w:val="00D64207"/>
    <w:rsid w:val="00D64326"/>
    <w:rsid w:val="00D64629"/>
    <w:rsid w:val="00D64902"/>
    <w:rsid w:val="00D64A3B"/>
    <w:rsid w:val="00D6520B"/>
    <w:rsid w:val="00D65238"/>
    <w:rsid w:val="00D65498"/>
    <w:rsid w:val="00D656A0"/>
    <w:rsid w:val="00D65990"/>
    <w:rsid w:val="00D65B0B"/>
    <w:rsid w:val="00D65D8F"/>
    <w:rsid w:val="00D668A6"/>
    <w:rsid w:val="00D6693B"/>
    <w:rsid w:val="00D6696D"/>
    <w:rsid w:val="00D669DD"/>
    <w:rsid w:val="00D67236"/>
    <w:rsid w:val="00D67417"/>
    <w:rsid w:val="00D6753F"/>
    <w:rsid w:val="00D70183"/>
    <w:rsid w:val="00D708C0"/>
    <w:rsid w:val="00D7090B"/>
    <w:rsid w:val="00D71218"/>
    <w:rsid w:val="00D7271C"/>
    <w:rsid w:val="00D72D67"/>
    <w:rsid w:val="00D736F6"/>
    <w:rsid w:val="00D73BE9"/>
    <w:rsid w:val="00D73E2C"/>
    <w:rsid w:val="00D7406C"/>
    <w:rsid w:val="00D7463A"/>
    <w:rsid w:val="00D752D7"/>
    <w:rsid w:val="00D7593F"/>
    <w:rsid w:val="00D75962"/>
    <w:rsid w:val="00D75AE6"/>
    <w:rsid w:val="00D75B8B"/>
    <w:rsid w:val="00D75DE7"/>
    <w:rsid w:val="00D7600A"/>
    <w:rsid w:val="00D762DE"/>
    <w:rsid w:val="00D769D7"/>
    <w:rsid w:val="00D76A33"/>
    <w:rsid w:val="00D76C2A"/>
    <w:rsid w:val="00D76CA8"/>
    <w:rsid w:val="00D76E63"/>
    <w:rsid w:val="00D76F75"/>
    <w:rsid w:val="00D7718F"/>
    <w:rsid w:val="00D77571"/>
    <w:rsid w:val="00D77888"/>
    <w:rsid w:val="00D77CA1"/>
    <w:rsid w:val="00D800D0"/>
    <w:rsid w:val="00D80191"/>
    <w:rsid w:val="00D807E0"/>
    <w:rsid w:val="00D813F4"/>
    <w:rsid w:val="00D8149A"/>
    <w:rsid w:val="00D815E3"/>
    <w:rsid w:val="00D817BC"/>
    <w:rsid w:val="00D81DF4"/>
    <w:rsid w:val="00D82435"/>
    <w:rsid w:val="00D82816"/>
    <w:rsid w:val="00D82D41"/>
    <w:rsid w:val="00D82D5D"/>
    <w:rsid w:val="00D83463"/>
    <w:rsid w:val="00D83501"/>
    <w:rsid w:val="00D83CBD"/>
    <w:rsid w:val="00D844FE"/>
    <w:rsid w:val="00D84EDD"/>
    <w:rsid w:val="00D855FF"/>
    <w:rsid w:val="00D86627"/>
    <w:rsid w:val="00D86B5D"/>
    <w:rsid w:val="00D870BF"/>
    <w:rsid w:val="00D876BB"/>
    <w:rsid w:val="00D87F3D"/>
    <w:rsid w:val="00D87F50"/>
    <w:rsid w:val="00D90725"/>
    <w:rsid w:val="00D90AA5"/>
    <w:rsid w:val="00D90F34"/>
    <w:rsid w:val="00D910D2"/>
    <w:rsid w:val="00D91255"/>
    <w:rsid w:val="00D91422"/>
    <w:rsid w:val="00D916B0"/>
    <w:rsid w:val="00D91A02"/>
    <w:rsid w:val="00D92202"/>
    <w:rsid w:val="00D9244B"/>
    <w:rsid w:val="00D92719"/>
    <w:rsid w:val="00D92998"/>
    <w:rsid w:val="00D92F58"/>
    <w:rsid w:val="00D9351F"/>
    <w:rsid w:val="00D93CDC"/>
    <w:rsid w:val="00D93EFF"/>
    <w:rsid w:val="00D940A7"/>
    <w:rsid w:val="00D94134"/>
    <w:rsid w:val="00D94159"/>
    <w:rsid w:val="00D9517B"/>
    <w:rsid w:val="00D953F0"/>
    <w:rsid w:val="00D95F18"/>
    <w:rsid w:val="00D9626C"/>
    <w:rsid w:val="00D9674A"/>
    <w:rsid w:val="00D96767"/>
    <w:rsid w:val="00D96EDA"/>
    <w:rsid w:val="00D97057"/>
    <w:rsid w:val="00D971F0"/>
    <w:rsid w:val="00D97D57"/>
    <w:rsid w:val="00DA0024"/>
    <w:rsid w:val="00DA003D"/>
    <w:rsid w:val="00DA012F"/>
    <w:rsid w:val="00DA0270"/>
    <w:rsid w:val="00DA09B9"/>
    <w:rsid w:val="00DA164A"/>
    <w:rsid w:val="00DA173A"/>
    <w:rsid w:val="00DA18C4"/>
    <w:rsid w:val="00DA1A7D"/>
    <w:rsid w:val="00DA1D75"/>
    <w:rsid w:val="00DA1EAC"/>
    <w:rsid w:val="00DA29D1"/>
    <w:rsid w:val="00DA30D1"/>
    <w:rsid w:val="00DA35F1"/>
    <w:rsid w:val="00DA389F"/>
    <w:rsid w:val="00DA444D"/>
    <w:rsid w:val="00DA47F2"/>
    <w:rsid w:val="00DA47F9"/>
    <w:rsid w:val="00DA4A17"/>
    <w:rsid w:val="00DA4B34"/>
    <w:rsid w:val="00DA4FDB"/>
    <w:rsid w:val="00DA5A2C"/>
    <w:rsid w:val="00DA6016"/>
    <w:rsid w:val="00DA61CB"/>
    <w:rsid w:val="00DA72DA"/>
    <w:rsid w:val="00DA7B6D"/>
    <w:rsid w:val="00DB005A"/>
    <w:rsid w:val="00DB03E2"/>
    <w:rsid w:val="00DB0E08"/>
    <w:rsid w:val="00DB0FE4"/>
    <w:rsid w:val="00DB1153"/>
    <w:rsid w:val="00DB1C5E"/>
    <w:rsid w:val="00DB1E65"/>
    <w:rsid w:val="00DB2234"/>
    <w:rsid w:val="00DB2650"/>
    <w:rsid w:val="00DB2781"/>
    <w:rsid w:val="00DB29B1"/>
    <w:rsid w:val="00DB2D3E"/>
    <w:rsid w:val="00DB32E1"/>
    <w:rsid w:val="00DB335C"/>
    <w:rsid w:val="00DB3677"/>
    <w:rsid w:val="00DB3F1B"/>
    <w:rsid w:val="00DB415C"/>
    <w:rsid w:val="00DB4708"/>
    <w:rsid w:val="00DB4F26"/>
    <w:rsid w:val="00DB5424"/>
    <w:rsid w:val="00DB5852"/>
    <w:rsid w:val="00DB59D8"/>
    <w:rsid w:val="00DB648E"/>
    <w:rsid w:val="00DB674B"/>
    <w:rsid w:val="00DB6868"/>
    <w:rsid w:val="00DB7218"/>
    <w:rsid w:val="00DB72AE"/>
    <w:rsid w:val="00DB74C4"/>
    <w:rsid w:val="00DB7860"/>
    <w:rsid w:val="00DC00EE"/>
    <w:rsid w:val="00DC01E9"/>
    <w:rsid w:val="00DC027F"/>
    <w:rsid w:val="00DC07DC"/>
    <w:rsid w:val="00DC0886"/>
    <w:rsid w:val="00DC0C25"/>
    <w:rsid w:val="00DC0F82"/>
    <w:rsid w:val="00DC0FC1"/>
    <w:rsid w:val="00DC1307"/>
    <w:rsid w:val="00DC13F3"/>
    <w:rsid w:val="00DC18C6"/>
    <w:rsid w:val="00DC2951"/>
    <w:rsid w:val="00DC3038"/>
    <w:rsid w:val="00DC35CA"/>
    <w:rsid w:val="00DC3C4A"/>
    <w:rsid w:val="00DC3EAA"/>
    <w:rsid w:val="00DC4B6B"/>
    <w:rsid w:val="00DC4E9A"/>
    <w:rsid w:val="00DC4EAC"/>
    <w:rsid w:val="00DC512A"/>
    <w:rsid w:val="00DC5692"/>
    <w:rsid w:val="00DC5A0F"/>
    <w:rsid w:val="00DC6514"/>
    <w:rsid w:val="00DC69F3"/>
    <w:rsid w:val="00DC6ADA"/>
    <w:rsid w:val="00DC6C38"/>
    <w:rsid w:val="00DC6CB2"/>
    <w:rsid w:val="00DC6E54"/>
    <w:rsid w:val="00DC7097"/>
    <w:rsid w:val="00DC71C0"/>
    <w:rsid w:val="00DC7438"/>
    <w:rsid w:val="00DC7504"/>
    <w:rsid w:val="00DC7757"/>
    <w:rsid w:val="00DC7C4E"/>
    <w:rsid w:val="00DD0507"/>
    <w:rsid w:val="00DD05E3"/>
    <w:rsid w:val="00DD081D"/>
    <w:rsid w:val="00DD0B51"/>
    <w:rsid w:val="00DD1431"/>
    <w:rsid w:val="00DD1758"/>
    <w:rsid w:val="00DD1E0D"/>
    <w:rsid w:val="00DD2156"/>
    <w:rsid w:val="00DD2B1A"/>
    <w:rsid w:val="00DD2D9E"/>
    <w:rsid w:val="00DD31D9"/>
    <w:rsid w:val="00DD3871"/>
    <w:rsid w:val="00DD3A88"/>
    <w:rsid w:val="00DD3B49"/>
    <w:rsid w:val="00DD3C77"/>
    <w:rsid w:val="00DD46BF"/>
    <w:rsid w:val="00DD483D"/>
    <w:rsid w:val="00DD4B98"/>
    <w:rsid w:val="00DD4D1E"/>
    <w:rsid w:val="00DD5E27"/>
    <w:rsid w:val="00DD5EDB"/>
    <w:rsid w:val="00DD6129"/>
    <w:rsid w:val="00DD6242"/>
    <w:rsid w:val="00DD638D"/>
    <w:rsid w:val="00DD6415"/>
    <w:rsid w:val="00DD65B6"/>
    <w:rsid w:val="00DD6930"/>
    <w:rsid w:val="00DD77D3"/>
    <w:rsid w:val="00DD78D9"/>
    <w:rsid w:val="00DE0560"/>
    <w:rsid w:val="00DE0874"/>
    <w:rsid w:val="00DE0F65"/>
    <w:rsid w:val="00DE1353"/>
    <w:rsid w:val="00DE136E"/>
    <w:rsid w:val="00DE1461"/>
    <w:rsid w:val="00DE18F7"/>
    <w:rsid w:val="00DE1AE2"/>
    <w:rsid w:val="00DE1F9F"/>
    <w:rsid w:val="00DE251F"/>
    <w:rsid w:val="00DE2AF6"/>
    <w:rsid w:val="00DE2C04"/>
    <w:rsid w:val="00DE3275"/>
    <w:rsid w:val="00DE352E"/>
    <w:rsid w:val="00DE3557"/>
    <w:rsid w:val="00DE3637"/>
    <w:rsid w:val="00DE36CC"/>
    <w:rsid w:val="00DE3ECF"/>
    <w:rsid w:val="00DE4130"/>
    <w:rsid w:val="00DE5272"/>
    <w:rsid w:val="00DE554F"/>
    <w:rsid w:val="00DE55BA"/>
    <w:rsid w:val="00DE5DF2"/>
    <w:rsid w:val="00DE62CB"/>
    <w:rsid w:val="00DE71E8"/>
    <w:rsid w:val="00DE7511"/>
    <w:rsid w:val="00DE75C8"/>
    <w:rsid w:val="00DE7766"/>
    <w:rsid w:val="00DF019C"/>
    <w:rsid w:val="00DF084C"/>
    <w:rsid w:val="00DF0C40"/>
    <w:rsid w:val="00DF1D32"/>
    <w:rsid w:val="00DF1DC3"/>
    <w:rsid w:val="00DF1E7C"/>
    <w:rsid w:val="00DF1EAE"/>
    <w:rsid w:val="00DF27EB"/>
    <w:rsid w:val="00DF2A42"/>
    <w:rsid w:val="00DF3088"/>
    <w:rsid w:val="00DF39F8"/>
    <w:rsid w:val="00DF3BBC"/>
    <w:rsid w:val="00DF46F3"/>
    <w:rsid w:val="00DF4D0C"/>
    <w:rsid w:val="00DF5242"/>
    <w:rsid w:val="00DF57D8"/>
    <w:rsid w:val="00DF59C1"/>
    <w:rsid w:val="00DF5B39"/>
    <w:rsid w:val="00DF6012"/>
    <w:rsid w:val="00DF61E7"/>
    <w:rsid w:val="00DF6A89"/>
    <w:rsid w:val="00DF7447"/>
    <w:rsid w:val="00DF7559"/>
    <w:rsid w:val="00DF76D6"/>
    <w:rsid w:val="00DF781E"/>
    <w:rsid w:val="00DF79B0"/>
    <w:rsid w:val="00DF7B74"/>
    <w:rsid w:val="00DF7DFE"/>
    <w:rsid w:val="00E0004B"/>
    <w:rsid w:val="00E00078"/>
    <w:rsid w:val="00E0013C"/>
    <w:rsid w:val="00E00238"/>
    <w:rsid w:val="00E008C9"/>
    <w:rsid w:val="00E00C98"/>
    <w:rsid w:val="00E00D52"/>
    <w:rsid w:val="00E00DDD"/>
    <w:rsid w:val="00E00E82"/>
    <w:rsid w:val="00E013E6"/>
    <w:rsid w:val="00E01629"/>
    <w:rsid w:val="00E0186E"/>
    <w:rsid w:val="00E01F5D"/>
    <w:rsid w:val="00E0205C"/>
    <w:rsid w:val="00E022B8"/>
    <w:rsid w:val="00E02483"/>
    <w:rsid w:val="00E02696"/>
    <w:rsid w:val="00E026CD"/>
    <w:rsid w:val="00E02B20"/>
    <w:rsid w:val="00E03AEC"/>
    <w:rsid w:val="00E03D35"/>
    <w:rsid w:val="00E044A5"/>
    <w:rsid w:val="00E053B0"/>
    <w:rsid w:val="00E05CED"/>
    <w:rsid w:val="00E05FE2"/>
    <w:rsid w:val="00E062E8"/>
    <w:rsid w:val="00E06435"/>
    <w:rsid w:val="00E069DD"/>
    <w:rsid w:val="00E06ABB"/>
    <w:rsid w:val="00E0705B"/>
    <w:rsid w:val="00E0727B"/>
    <w:rsid w:val="00E0732A"/>
    <w:rsid w:val="00E075D9"/>
    <w:rsid w:val="00E07D12"/>
    <w:rsid w:val="00E1058B"/>
    <w:rsid w:val="00E108E7"/>
    <w:rsid w:val="00E10969"/>
    <w:rsid w:val="00E11352"/>
    <w:rsid w:val="00E11ACE"/>
    <w:rsid w:val="00E11F34"/>
    <w:rsid w:val="00E12284"/>
    <w:rsid w:val="00E14585"/>
    <w:rsid w:val="00E14A6C"/>
    <w:rsid w:val="00E14BA0"/>
    <w:rsid w:val="00E14F67"/>
    <w:rsid w:val="00E15088"/>
    <w:rsid w:val="00E15A2F"/>
    <w:rsid w:val="00E15A82"/>
    <w:rsid w:val="00E16F23"/>
    <w:rsid w:val="00E17152"/>
    <w:rsid w:val="00E173BE"/>
    <w:rsid w:val="00E17410"/>
    <w:rsid w:val="00E17ACA"/>
    <w:rsid w:val="00E17E4F"/>
    <w:rsid w:val="00E203AA"/>
    <w:rsid w:val="00E20826"/>
    <w:rsid w:val="00E208BB"/>
    <w:rsid w:val="00E20AD8"/>
    <w:rsid w:val="00E20D90"/>
    <w:rsid w:val="00E20F89"/>
    <w:rsid w:val="00E2101C"/>
    <w:rsid w:val="00E211E7"/>
    <w:rsid w:val="00E216B5"/>
    <w:rsid w:val="00E218BF"/>
    <w:rsid w:val="00E21CE0"/>
    <w:rsid w:val="00E225CC"/>
    <w:rsid w:val="00E22D46"/>
    <w:rsid w:val="00E2363A"/>
    <w:rsid w:val="00E23762"/>
    <w:rsid w:val="00E24755"/>
    <w:rsid w:val="00E249ED"/>
    <w:rsid w:val="00E25515"/>
    <w:rsid w:val="00E25E82"/>
    <w:rsid w:val="00E2606D"/>
    <w:rsid w:val="00E26C59"/>
    <w:rsid w:val="00E272A9"/>
    <w:rsid w:val="00E2762D"/>
    <w:rsid w:val="00E27B62"/>
    <w:rsid w:val="00E30272"/>
    <w:rsid w:val="00E30657"/>
    <w:rsid w:val="00E308F0"/>
    <w:rsid w:val="00E30C94"/>
    <w:rsid w:val="00E30D59"/>
    <w:rsid w:val="00E30DBD"/>
    <w:rsid w:val="00E30F8E"/>
    <w:rsid w:val="00E31787"/>
    <w:rsid w:val="00E31860"/>
    <w:rsid w:val="00E318DD"/>
    <w:rsid w:val="00E3294D"/>
    <w:rsid w:val="00E33663"/>
    <w:rsid w:val="00E33679"/>
    <w:rsid w:val="00E34491"/>
    <w:rsid w:val="00E349DA"/>
    <w:rsid w:val="00E349F9"/>
    <w:rsid w:val="00E34B93"/>
    <w:rsid w:val="00E353D9"/>
    <w:rsid w:val="00E357B1"/>
    <w:rsid w:val="00E35DE3"/>
    <w:rsid w:val="00E367AF"/>
    <w:rsid w:val="00E367E8"/>
    <w:rsid w:val="00E36A91"/>
    <w:rsid w:val="00E37B88"/>
    <w:rsid w:val="00E37D49"/>
    <w:rsid w:val="00E37F77"/>
    <w:rsid w:val="00E403E6"/>
    <w:rsid w:val="00E4103B"/>
    <w:rsid w:val="00E4103C"/>
    <w:rsid w:val="00E41719"/>
    <w:rsid w:val="00E421D8"/>
    <w:rsid w:val="00E42279"/>
    <w:rsid w:val="00E423AD"/>
    <w:rsid w:val="00E425FC"/>
    <w:rsid w:val="00E42E21"/>
    <w:rsid w:val="00E42ED4"/>
    <w:rsid w:val="00E42FB2"/>
    <w:rsid w:val="00E43018"/>
    <w:rsid w:val="00E43122"/>
    <w:rsid w:val="00E4331C"/>
    <w:rsid w:val="00E43516"/>
    <w:rsid w:val="00E43887"/>
    <w:rsid w:val="00E43889"/>
    <w:rsid w:val="00E43BC6"/>
    <w:rsid w:val="00E4439A"/>
    <w:rsid w:val="00E44A7C"/>
    <w:rsid w:val="00E44D99"/>
    <w:rsid w:val="00E44E60"/>
    <w:rsid w:val="00E44F1D"/>
    <w:rsid w:val="00E452EC"/>
    <w:rsid w:val="00E45426"/>
    <w:rsid w:val="00E45604"/>
    <w:rsid w:val="00E45B9E"/>
    <w:rsid w:val="00E45CA8"/>
    <w:rsid w:val="00E45FB4"/>
    <w:rsid w:val="00E46D14"/>
    <w:rsid w:val="00E46E85"/>
    <w:rsid w:val="00E46EF3"/>
    <w:rsid w:val="00E46F43"/>
    <w:rsid w:val="00E47262"/>
    <w:rsid w:val="00E47768"/>
    <w:rsid w:val="00E507F7"/>
    <w:rsid w:val="00E50C76"/>
    <w:rsid w:val="00E50FA7"/>
    <w:rsid w:val="00E51BDA"/>
    <w:rsid w:val="00E5209A"/>
    <w:rsid w:val="00E52490"/>
    <w:rsid w:val="00E5273E"/>
    <w:rsid w:val="00E529EF"/>
    <w:rsid w:val="00E53231"/>
    <w:rsid w:val="00E53286"/>
    <w:rsid w:val="00E533E3"/>
    <w:rsid w:val="00E536CA"/>
    <w:rsid w:val="00E53D33"/>
    <w:rsid w:val="00E542C8"/>
    <w:rsid w:val="00E552BF"/>
    <w:rsid w:val="00E562FF"/>
    <w:rsid w:val="00E56F6C"/>
    <w:rsid w:val="00E5703B"/>
    <w:rsid w:val="00E570AD"/>
    <w:rsid w:val="00E5761D"/>
    <w:rsid w:val="00E6031C"/>
    <w:rsid w:val="00E61325"/>
    <w:rsid w:val="00E621C3"/>
    <w:rsid w:val="00E63132"/>
    <w:rsid w:val="00E636E1"/>
    <w:rsid w:val="00E637F3"/>
    <w:rsid w:val="00E63920"/>
    <w:rsid w:val="00E63994"/>
    <w:rsid w:val="00E63F2D"/>
    <w:rsid w:val="00E645DD"/>
    <w:rsid w:val="00E648FF"/>
    <w:rsid w:val="00E64AC7"/>
    <w:rsid w:val="00E65033"/>
    <w:rsid w:val="00E65C41"/>
    <w:rsid w:val="00E65D27"/>
    <w:rsid w:val="00E66B6A"/>
    <w:rsid w:val="00E66F52"/>
    <w:rsid w:val="00E6701A"/>
    <w:rsid w:val="00E673E5"/>
    <w:rsid w:val="00E6744E"/>
    <w:rsid w:val="00E700EE"/>
    <w:rsid w:val="00E7067E"/>
    <w:rsid w:val="00E70783"/>
    <w:rsid w:val="00E70F1C"/>
    <w:rsid w:val="00E713E1"/>
    <w:rsid w:val="00E71EFB"/>
    <w:rsid w:val="00E72347"/>
    <w:rsid w:val="00E727AD"/>
    <w:rsid w:val="00E7282D"/>
    <w:rsid w:val="00E728BB"/>
    <w:rsid w:val="00E72A72"/>
    <w:rsid w:val="00E72BCC"/>
    <w:rsid w:val="00E73174"/>
    <w:rsid w:val="00E7383F"/>
    <w:rsid w:val="00E73A45"/>
    <w:rsid w:val="00E73C17"/>
    <w:rsid w:val="00E741E4"/>
    <w:rsid w:val="00E74226"/>
    <w:rsid w:val="00E74340"/>
    <w:rsid w:val="00E74C3E"/>
    <w:rsid w:val="00E74E6F"/>
    <w:rsid w:val="00E753CD"/>
    <w:rsid w:val="00E755C7"/>
    <w:rsid w:val="00E761F6"/>
    <w:rsid w:val="00E763B8"/>
    <w:rsid w:val="00E76B8E"/>
    <w:rsid w:val="00E76DD3"/>
    <w:rsid w:val="00E77126"/>
    <w:rsid w:val="00E7791E"/>
    <w:rsid w:val="00E77C08"/>
    <w:rsid w:val="00E8017A"/>
    <w:rsid w:val="00E8091B"/>
    <w:rsid w:val="00E809C9"/>
    <w:rsid w:val="00E80DD1"/>
    <w:rsid w:val="00E80F89"/>
    <w:rsid w:val="00E8103D"/>
    <w:rsid w:val="00E825D1"/>
    <w:rsid w:val="00E828C6"/>
    <w:rsid w:val="00E82969"/>
    <w:rsid w:val="00E82FA4"/>
    <w:rsid w:val="00E83735"/>
    <w:rsid w:val="00E83789"/>
    <w:rsid w:val="00E83D15"/>
    <w:rsid w:val="00E83E52"/>
    <w:rsid w:val="00E84201"/>
    <w:rsid w:val="00E8465E"/>
    <w:rsid w:val="00E84CDE"/>
    <w:rsid w:val="00E84E36"/>
    <w:rsid w:val="00E85496"/>
    <w:rsid w:val="00E85AA4"/>
    <w:rsid w:val="00E90CF6"/>
    <w:rsid w:val="00E90EA8"/>
    <w:rsid w:val="00E917C9"/>
    <w:rsid w:val="00E925D5"/>
    <w:rsid w:val="00E9266F"/>
    <w:rsid w:val="00E9275C"/>
    <w:rsid w:val="00E92845"/>
    <w:rsid w:val="00E92883"/>
    <w:rsid w:val="00E92D1D"/>
    <w:rsid w:val="00E92EE7"/>
    <w:rsid w:val="00E93447"/>
    <w:rsid w:val="00E95312"/>
    <w:rsid w:val="00E95410"/>
    <w:rsid w:val="00E95EBB"/>
    <w:rsid w:val="00E969BB"/>
    <w:rsid w:val="00E96AB7"/>
    <w:rsid w:val="00E97589"/>
    <w:rsid w:val="00E978A4"/>
    <w:rsid w:val="00E97C05"/>
    <w:rsid w:val="00E97F76"/>
    <w:rsid w:val="00E97FA4"/>
    <w:rsid w:val="00E97FFE"/>
    <w:rsid w:val="00EA028E"/>
    <w:rsid w:val="00EA08C1"/>
    <w:rsid w:val="00EA090B"/>
    <w:rsid w:val="00EA0BFC"/>
    <w:rsid w:val="00EA0E69"/>
    <w:rsid w:val="00EA14B5"/>
    <w:rsid w:val="00EA18DE"/>
    <w:rsid w:val="00EA1CB7"/>
    <w:rsid w:val="00EA2985"/>
    <w:rsid w:val="00EA2A03"/>
    <w:rsid w:val="00EA2DBE"/>
    <w:rsid w:val="00EA346D"/>
    <w:rsid w:val="00EA3484"/>
    <w:rsid w:val="00EA3497"/>
    <w:rsid w:val="00EA34D2"/>
    <w:rsid w:val="00EA35AC"/>
    <w:rsid w:val="00EA3780"/>
    <w:rsid w:val="00EA3A36"/>
    <w:rsid w:val="00EA3B85"/>
    <w:rsid w:val="00EA47B6"/>
    <w:rsid w:val="00EA4884"/>
    <w:rsid w:val="00EA4AB3"/>
    <w:rsid w:val="00EA4FAE"/>
    <w:rsid w:val="00EA52BB"/>
    <w:rsid w:val="00EA5C3B"/>
    <w:rsid w:val="00EA5D27"/>
    <w:rsid w:val="00EA60DB"/>
    <w:rsid w:val="00EA6195"/>
    <w:rsid w:val="00EA620C"/>
    <w:rsid w:val="00EA629A"/>
    <w:rsid w:val="00EA63AB"/>
    <w:rsid w:val="00EA63DF"/>
    <w:rsid w:val="00EA6686"/>
    <w:rsid w:val="00EA6EFD"/>
    <w:rsid w:val="00EA7F26"/>
    <w:rsid w:val="00EA7F4F"/>
    <w:rsid w:val="00EB0095"/>
    <w:rsid w:val="00EB06D8"/>
    <w:rsid w:val="00EB0D9E"/>
    <w:rsid w:val="00EB0DDA"/>
    <w:rsid w:val="00EB10C4"/>
    <w:rsid w:val="00EB17DC"/>
    <w:rsid w:val="00EB1F30"/>
    <w:rsid w:val="00EB1FA0"/>
    <w:rsid w:val="00EB23C0"/>
    <w:rsid w:val="00EB2B54"/>
    <w:rsid w:val="00EB2CD0"/>
    <w:rsid w:val="00EB33DE"/>
    <w:rsid w:val="00EB398E"/>
    <w:rsid w:val="00EB3A1B"/>
    <w:rsid w:val="00EB3C9F"/>
    <w:rsid w:val="00EB3CC2"/>
    <w:rsid w:val="00EB3EDB"/>
    <w:rsid w:val="00EB4BA1"/>
    <w:rsid w:val="00EB4FD1"/>
    <w:rsid w:val="00EB5730"/>
    <w:rsid w:val="00EB5B6E"/>
    <w:rsid w:val="00EB5EBE"/>
    <w:rsid w:val="00EB6794"/>
    <w:rsid w:val="00EB6BF1"/>
    <w:rsid w:val="00EB710E"/>
    <w:rsid w:val="00EB7369"/>
    <w:rsid w:val="00EB777C"/>
    <w:rsid w:val="00EC0013"/>
    <w:rsid w:val="00EC040E"/>
    <w:rsid w:val="00EC0939"/>
    <w:rsid w:val="00EC0B90"/>
    <w:rsid w:val="00EC0C8F"/>
    <w:rsid w:val="00EC0C9C"/>
    <w:rsid w:val="00EC0E53"/>
    <w:rsid w:val="00EC12E2"/>
    <w:rsid w:val="00EC1A9F"/>
    <w:rsid w:val="00EC1CCC"/>
    <w:rsid w:val="00EC1EDC"/>
    <w:rsid w:val="00EC21AB"/>
    <w:rsid w:val="00EC2600"/>
    <w:rsid w:val="00EC26CF"/>
    <w:rsid w:val="00EC2998"/>
    <w:rsid w:val="00EC2D09"/>
    <w:rsid w:val="00EC2D6E"/>
    <w:rsid w:val="00EC310D"/>
    <w:rsid w:val="00EC3204"/>
    <w:rsid w:val="00EC35F8"/>
    <w:rsid w:val="00EC3789"/>
    <w:rsid w:val="00EC40C9"/>
    <w:rsid w:val="00EC46D1"/>
    <w:rsid w:val="00EC48BD"/>
    <w:rsid w:val="00EC5067"/>
    <w:rsid w:val="00EC51A4"/>
    <w:rsid w:val="00EC57DE"/>
    <w:rsid w:val="00EC5A2B"/>
    <w:rsid w:val="00EC5E77"/>
    <w:rsid w:val="00EC61DC"/>
    <w:rsid w:val="00EC62EA"/>
    <w:rsid w:val="00EC635B"/>
    <w:rsid w:val="00EC693E"/>
    <w:rsid w:val="00EC6B1B"/>
    <w:rsid w:val="00EC72BF"/>
    <w:rsid w:val="00EC76A0"/>
    <w:rsid w:val="00EC773D"/>
    <w:rsid w:val="00EC7C5C"/>
    <w:rsid w:val="00ED0072"/>
    <w:rsid w:val="00ED07D7"/>
    <w:rsid w:val="00ED0CB3"/>
    <w:rsid w:val="00ED2568"/>
    <w:rsid w:val="00ED2E1D"/>
    <w:rsid w:val="00ED3376"/>
    <w:rsid w:val="00ED3905"/>
    <w:rsid w:val="00ED39D2"/>
    <w:rsid w:val="00ED3B67"/>
    <w:rsid w:val="00ED4C80"/>
    <w:rsid w:val="00ED4D8D"/>
    <w:rsid w:val="00ED4E86"/>
    <w:rsid w:val="00ED50C4"/>
    <w:rsid w:val="00ED510F"/>
    <w:rsid w:val="00ED519A"/>
    <w:rsid w:val="00ED5231"/>
    <w:rsid w:val="00ED53CE"/>
    <w:rsid w:val="00ED542B"/>
    <w:rsid w:val="00ED5508"/>
    <w:rsid w:val="00ED57B9"/>
    <w:rsid w:val="00ED5A07"/>
    <w:rsid w:val="00ED5AA4"/>
    <w:rsid w:val="00ED5DC0"/>
    <w:rsid w:val="00ED606C"/>
    <w:rsid w:val="00EE0067"/>
    <w:rsid w:val="00EE0189"/>
    <w:rsid w:val="00EE01FA"/>
    <w:rsid w:val="00EE0AA1"/>
    <w:rsid w:val="00EE0E3D"/>
    <w:rsid w:val="00EE1128"/>
    <w:rsid w:val="00EE1252"/>
    <w:rsid w:val="00EE1588"/>
    <w:rsid w:val="00EE2BE9"/>
    <w:rsid w:val="00EE3230"/>
    <w:rsid w:val="00EE32E8"/>
    <w:rsid w:val="00EE3670"/>
    <w:rsid w:val="00EE38CB"/>
    <w:rsid w:val="00EE3B7E"/>
    <w:rsid w:val="00EE3DEC"/>
    <w:rsid w:val="00EE40DF"/>
    <w:rsid w:val="00EE41D7"/>
    <w:rsid w:val="00EE46CC"/>
    <w:rsid w:val="00EE4C1B"/>
    <w:rsid w:val="00EE4E8B"/>
    <w:rsid w:val="00EE5738"/>
    <w:rsid w:val="00EE5951"/>
    <w:rsid w:val="00EE5D3F"/>
    <w:rsid w:val="00EE5F0B"/>
    <w:rsid w:val="00EE6BA8"/>
    <w:rsid w:val="00EE6C56"/>
    <w:rsid w:val="00EE6CF3"/>
    <w:rsid w:val="00EE7887"/>
    <w:rsid w:val="00EE792A"/>
    <w:rsid w:val="00EE7995"/>
    <w:rsid w:val="00EE7D2A"/>
    <w:rsid w:val="00EE7ECB"/>
    <w:rsid w:val="00EF0722"/>
    <w:rsid w:val="00EF0769"/>
    <w:rsid w:val="00EF1262"/>
    <w:rsid w:val="00EF1B1F"/>
    <w:rsid w:val="00EF22D5"/>
    <w:rsid w:val="00EF2465"/>
    <w:rsid w:val="00EF2A29"/>
    <w:rsid w:val="00EF3D15"/>
    <w:rsid w:val="00EF406F"/>
    <w:rsid w:val="00EF41DA"/>
    <w:rsid w:val="00EF4776"/>
    <w:rsid w:val="00EF5589"/>
    <w:rsid w:val="00EF565D"/>
    <w:rsid w:val="00EF5AB2"/>
    <w:rsid w:val="00EF5AE2"/>
    <w:rsid w:val="00EF617D"/>
    <w:rsid w:val="00EF6395"/>
    <w:rsid w:val="00EF6535"/>
    <w:rsid w:val="00EF678F"/>
    <w:rsid w:val="00EF7448"/>
    <w:rsid w:val="00EF7C44"/>
    <w:rsid w:val="00F000A9"/>
    <w:rsid w:val="00F0081F"/>
    <w:rsid w:val="00F00A7F"/>
    <w:rsid w:val="00F01AE7"/>
    <w:rsid w:val="00F01F55"/>
    <w:rsid w:val="00F02154"/>
    <w:rsid w:val="00F0229B"/>
    <w:rsid w:val="00F024F4"/>
    <w:rsid w:val="00F026A3"/>
    <w:rsid w:val="00F02A78"/>
    <w:rsid w:val="00F03A40"/>
    <w:rsid w:val="00F04895"/>
    <w:rsid w:val="00F04E09"/>
    <w:rsid w:val="00F05CF9"/>
    <w:rsid w:val="00F060C6"/>
    <w:rsid w:val="00F06AB5"/>
    <w:rsid w:val="00F06E96"/>
    <w:rsid w:val="00F074BE"/>
    <w:rsid w:val="00F1012F"/>
    <w:rsid w:val="00F10600"/>
    <w:rsid w:val="00F10643"/>
    <w:rsid w:val="00F10A25"/>
    <w:rsid w:val="00F10AC0"/>
    <w:rsid w:val="00F10CA8"/>
    <w:rsid w:val="00F11344"/>
    <w:rsid w:val="00F1159B"/>
    <w:rsid w:val="00F117DF"/>
    <w:rsid w:val="00F1191F"/>
    <w:rsid w:val="00F11B44"/>
    <w:rsid w:val="00F123F6"/>
    <w:rsid w:val="00F125DC"/>
    <w:rsid w:val="00F12B9B"/>
    <w:rsid w:val="00F136CD"/>
    <w:rsid w:val="00F13B1C"/>
    <w:rsid w:val="00F13D80"/>
    <w:rsid w:val="00F13FD1"/>
    <w:rsid w:val="00F145C9"/>
    <w:rsid w:val="00F150B7"/>
    <w:rsid w:val="00F15C43"/>
    <w:rsid w:val="00F15F3B"/>
    <w:rsid w:val="00F160B3"/>
    <w:rsid w:val="00F161C1"/>
    <w:rsid w:val="00F16C67"/>
    <w:rsid w:val="00F16DD2"/>
    <w:rsid w:val="00F202AA"/>
    <w:rsid w:val="00F20309"/>
    <w:rsid w:val="00F20317"/>
    <w:rsid w:val="00F207DB"/>
    <w:rsid w:val="00F20E72"/>
    <w:rsid w:val="00F20F6D"/>
    <w:rsid w:val="00F2137A"/>
    <w:rsid w:val="00F213EF"/>
    <w:rsid w:val="00F21670"/>
    <w:rsid w:val="00F21C41"/>
    <w:rsid w:val="00F21F48"/>
    <w:rsid w:val="00F2203E"/>
    <w:rsid w:val="00F2258F"/>
    <w:rsid w:val="00F22A08"/>
    <w:rsid w:val="00F22BB7"/>
    <w:rsid w:val="00F22EC7"/>
    <w:rsid w:val="00F23884"/>
    <w:rsid w:val="00F23FE3"/>
    <w:rsid w:val="00F2445E"/>
    <w:rsid w:val="00F251E1"/>
    <w:rsid w:val="00F25363"/>
    <w:rsid w:val="00F25386"/>
    <w:rsid w:val="00F2597D"/>
    <w:rsid w:val="00F25AF0"/>
    <w:rsid w:val="00F25E8B"/>
    <w:rsid w:val="00F25FA7"/>
    <w:rsid w:val="00F262FC"/>
    <w:rsid w:val="00F26346"/>
    <w:rsid w:val="00F263BD"/>
    <w:rsid w:val="00F26620"/>
    <w:rsid w:val="00F2663B"/>
    <w:rsid w:val="00F26A9A"/>
    <w:rsid w:val="00F273B4"/>
    <w:rsid w:val="00F27474"/>
    <w:rsid w:val="00F274D0"/>
    <w:rsid w:val="00F274F8"/>
    <w:rsid w:val="00F2779E"/>
    <w:rsid w:val="00F277DE"/>
    <w:rsid w:val="00F27C58"/>
    <w:rsid w:val="00F27C8B"/>
    <w:rsid w:val="00F301B0"/>
    <w:rsid w:val="00F305B4"/>
    <w:rsid w:val="00F30937"/>
    <w:rsid w:val="00F3099A"/>
    <w:rsid w:val="00F30D95"/>
    <w:rsid w:val="00F30F77"/>
    <w:rsid w:val="00F3103B"/>
    <w:rsid w:val="00F314AA"/>
    <w:rsid w:val="00F314AE"/>
    <w:rsid w:val="00F3188B"/>
    <w:rsid w:val="00F31A72"/>
    <w:rsid w:val="00F32566"/>
    <w:rsid w:val="00F3273C"/>
    <w:rsid w:val="00F32DDF"/>
    <w:rsid w:val="00F330C1"/>
    <w:rsid w:val="00F335A1"/>
    <w:rsid w:val="00F33778"/>
    <w:rsid w:val="00F337FC"/>
    <w:rsid w:val="00F33B76"/>
    <w:rsid w:val="00F33FCD"/>
    <w:rsid w:val="00F3414D"/>
    <w:rsid w:val="00F34715"/>
    <w:rsid w:val="00F34FC9"/>
    <w:rsid w:val="00F35024"/>
    <w:rsid w:val="00F35191"/>
    <w:rsid w:val="00F3519A"/>
    <w:rsid w:val="00F35792"/>
    <w:rsid w:val="00F3619D"/>
    <w:rsid w:val="00F36780"/>
    <w:rsid w:val="00F367B8"/>
    <w:rsid w:val="00F36BC4"/>
    <w:rsid w:val="00F36E14"/>
    <w:rsid w:val="00F36ECC"/>
    <w:rsid w:val="00F3717E"/>
    <w:rsid w:val="00F37889"/>
    <w:rsid w:val="00F4037F"/>
    <w:rsid w:val="00F409E9"/>
    <w:rsid w:val="00F41560"/>
    <w:rsid w:val="00F4174B"/>
    <w:rsid w:val="00F418E8"/>
    <w:rsid w:val="00F41CE2"/>
    <w:rsid w:val="00F426F5"/>
    <w:rsid w:val="00F42880"/>
    <w:rsid w:val="00F42C46"/>
    <w:rsid w:val="00F43310"/>
    <w:rsid w:val="00F43424"/>
    <w:rsid w:val="00F4363C"/>
    <w:rsid w:val="00F43786"/>
    <w:rsid w:val="00F439CC"/>
    <w:rsid w:val="00F43CC9"/>
    <w:rsid w:val="00F44507"/>
    <w:rsid w:val="00F44B73"/>
    <w:rsid w:val="00F451A5"/>
    <w:rsid w:val="00F4526C"/>
    <w:rsid w:val="00F45C72"/>
    <w:rsid w:val="00F47129"/>
    <w:rsid w:val="00F471DB"/>
    <w:rsid w:val="00F47419"/>
    <w:rsid w:val="00F50610"/>
    <w:rsid w:val="00F5086C"/>
    <w:rsid w:val="00F51613"/>
    <w:rsid w:val="00F52232"/>
    <w:rsid w:val="00F5223B"/>
    <w:rsid w:val="00F525D8"/>
    <w:rsid w:val="00F5351C"/>
    <w:rsid w:val="00F54344"/>
    <w:rsid w:val="00F55147"/>
    <w:rsid w:val="00F560A2"/>
    <w:rsid w:val="00F56134"/>
    <w:rsid w:val="00F56219"/>
    <w:rsid w:val="00F564F8"/>
    <w:rsid w:val="00F56F5C"/>
    <w:rsid w:val="00F574BF"/>
    <w:rsid w:val="00F576EE"/>
    <w:rsid w:val="00F57B16"/>
    <w:rsid w:val="00F6018E"/>
    <w:rsid w:val="00F6067B"/>
    <w:rsid w:val="00F60A52"/>
    <w:rsid w:val="00F613C2"/>
    <w:rsid w:val="00F6153C"/>
    <w:rsid w:val="00F615CB"/>
    <w:rsid w:val="00F61762"/>
    <w:rsid w:val="00F61DF9"/>
    <w:rsid w:val="00F627D9"/>
    <w:rsid w:val="00F6287A"/>
    <w:rsid w:val="00F63266"/>
    <w:rsid w:val="00F632A7"/>
    <w:rsid w:val="00F6423E"/>
    <w:rsid w:val="00F647A6"/>
    <w:rsid w:val="00F64BAD"/>
    <w:rsid w:val="00F652B1"/>
    <w:rsid w:val="00F658E7"/>
    <w:rsid w:val="00F65DDD"/>
    <w:rsid w:val="00F6651C"/>
    <w:rsid w:val="00F66A18"/>
    <w:rsid w:val="00F66D6E"/>
    <w:rsid w:val="00F6745D"/>
    <w:rsid w:val="00F67720"/>
    <w:rsid w:val="00F67921"/>
    <w:rsid w:val="00F67B92"/>
    <w:rsid w:val="00F67C4E"/>
    <w:rsid w:val="00F70949"/>
    <w:rsid w:val="00F7250A"/>
    <w:rsid w:val="00F7254F"/>
    <w:rsid w:val="00F72AAD"/>
    <w:rsid w:val="00F72BE5"/>
    <w:rsid w:val="00F73049"/>
    <w:rsid w:val="00F7310D"/>
    <w:rsid w:val="00F7327D"/>
    <w:rsid w:val="00F7393F"/>
    <w:rsid w:val="00F73B3A"/>
    <w:rsid w:val="00F73BDF"/>
    <w:rsid w:val="00F73DBB"/>
    <w:rsid w:val="00F7404A"/>
    <w:rsid w:val="00F74752"/>
    <w:rsid w:val="00F74DDD"/>
    <w:rsid w:val="00F76C22"/>
    <w:rsid w:val="00F77544"/>
    <w:rsid w:val="00F8064D"/>
    <w:rsid w:val="00F81481"/>
    <w:rsid w:val="00F8152A"/>
    <w:rsid w:val="00F81D15"/>
    <w:rsid w:val="00F82238"/>
    <w:rsid w:val="00F82B49"/>
    <w:rsid w:val="00F83006"/>
    <w:rsid w:val="00F831B4"/>
    <w:rsid w:val="00F83204"/>
    <w:rsid w:val="00F83322"/>
    <w:rsid w:val="00F83B27"/>
    <w:rsid w:val="00F83D8E"/>
    <w:rsid w:val="00F84B49"/>
    <w:rsid w:val="00F85220"/>
    <w:rsid w:val="00F85556"/>
    <w:rsid w:val="00F85D01"/>
    <w:rsid w:val="00F85D04"/>
    <w:rsid w:val="00F85D30"/>
    <w:rsid w:val="00F86494"/>
    <w:rsid w:val="00F86A14"/>
    <w:rsid w:val="00F872D5"/>
    <w:rsid w:val="00F873DE"/>
    <w:rsid w:val="00F902B9"/>
    <w:rsid w:val="00F90A8F"/>
    <w:rsid w:val="00F90E59"/>
    <w:rsid w:val="00F90F4A"/>
    <w:rsid w:val="00F91028"/>
    <w:rsid w:val="00F91683"/>
    <w:rsid w:val="00F916AA"/>
    <w:rsid w:val="00F92DF6"/>
    <w:rsid w:val="00F92EA9"/>
    <w:rsid w:val="00F93310"/>
    <w:rsid w:val="00F9363D"/>
    <w:rsid w:val="00F93B5C"/>
    <w:rsid w:val="00F94030"/>
    <w:rsid w:val="00F940F2"/>
    <w:rsid w:val="00F9434F"/>
    <w:rsid w:val="00F94954"/>
    <w:rsid w:val="00F94C69"/>
    <w:rsid w:val="00F9569B"/>
    <w:rsid w:val="00F956AF"/>
    <w:rsid w:val="00F95D6A"/>
    <w:rsid w:val="00F96050"/>
    <w:rsid w:val="00F960E7"/>
    <w:rsid w:val="00F96BC2"/>
    <w:rsid w:val="00F96C05"/>
    <w:rsid w:val="00F96C81"/>
    <w:rsid w:val="00F97985"/>
    <w:rsid w:val="00F97CCA"/>
    <w:rsid w:val="00FA01BD"/>
    <w:rsid w:val="00FA057C"/>
    <w:rsid w:val="00FA0A17"/>
    <w:rsid w:val="00FA0AF3"/>
    <w:rsid w:val="00FA109E"/>
    <w:rsid w:val="00FA1140"/>
    <w:rsid w:val="00FA1495"/>
    <w:rsid w:val="00FA17F7"/>
    <w:rsid w:val="00FA190E"/>
    <w:rsid w:val="00FA19C1"/>
    <w:rsid w:val="00FA1EC2"/>
    <w:rsid w:val="00FA1F02"/>
    <w:rsid w:val="00FA20CD"/>
    <w:rsid w:val="00FA26EE"/>
    <w:rsid w:val="00FA2D4F"/>
    <w:rsid w:val="00FA35DC"/>
    <w:rsid w:val="00FA3604"/>
    <w:rsid w:val="00FA3861"/>
    <w:rsid w:val="00FA4547"/>
    <w:rsid w:val="00FA4A6F"/>
    <w:rsid w:val="00FA4C79"/>
    <w:rsid w:val="00FA4EA4"/>
    <w:rsid w:val="00FA5264"/>
    <w:rsid w:val="00FA56FB"/>
    <w:rsid w:val="00FA5845"/>
    <w:rsid w:val="00FA5B28"/>
    <w:rsid w:val="00FA673B"/>
    <w:rsid w:val="00FA6A03"/>
    <w:rsid w:val="00FA6E12"/>
    <w:rsid w:val="00FA7D75"/>
    <w:rsid w:val="00FB0183"/>
    <w:rsid w:val="00FB02F0"/>
    <w:rsid w:val="00FB116B"/>
    <w:rsid w:val="00FB236E"/>
    <w:rsid w:val="00FB2632"/>
    <w:rsid w:val="00FB2C8F"/>
    <w:rsid w:val="00FB30DE"/>
    <w:rsid w:val="00FB38EB"/>
    <w:rsid w:val="00FB3A24"/>
    <w:rsid w:val="00FB4122"/>
    <w:rsid w:val="00FB4307"/>
    <w:rsid w:val="00FB4B25"/>
    <w:rsid w:val="00FB4E76"/>
    <w:rsid w:val="00FB5118"/>
    <w:rsid w:val="00FB5469"/>
    <w:rsid w:val="00FB588C"/>
    <w:rsid w:val="00FB5FF6"/>
    <w:rsid w:val="00FB619C"/>
    <w:rsid w:val="00FB65C4"/>
    <w:rsid w:val="00FB77DF"/>
    <w:rsid w:val="00FB7DA3"/>
    <w:rsid w:val="00FB7F68"/>
    <w:rsid w:val="00FC0933"/>
    <w:rsid w:val="00FC0D71"/>
    <w:rsid w:val="00FC2183"/>
    <w:rsid w:val="00FC2188"/>
    <w:rsid w:val="00FC22CF"/>
    <w:rsid w:val="00FC2F14"/>
    <w:rsid w:val="00FC303A"/>
    <w:rsid w:val="00FC3B6D"/>
    <w:rsid w:val="00FC3D92"/>
    <w:rsid w:val="00FC3ECC"/>
    <w:rsid w:val="00FC4D39"/>
    <w:rsid w:val="00FC4E68"/>
    <w:rsid w:val="00FC5023"/>
    <w:rsid w:val="00FC549E"/>
    <w:rsid w:val="00FC54B1"/>
    <w:rsid w:val="00FC5724"/>
    <w:rsid w:val="00FC650B"/>
    <w:rsid w:val="00FC6854"/>
    <w:rsid w:val="00FC6982"/>
    <w:rsid w:val="00FC6AC7"/>
    <w:rsid w:val="00FC6E8B"/>
    <w:rsid w:val="00FC7BE0"/>
    <w:rsid w:val="00FC7C02"/>
    <w:rsid w:val="00FC7FFE"/>
    <w:rsid w:val="00FD025D"/>
    <w:rsid w:val="00FD0624"/>
    <w:rsid w:val="00FD0FF4"/>
    <w:rsid w:val="00FD1054"/>
    <w:rsid w:val="00FD1134"/>
    <w:rsid w:val="00FD150F"/>
    <w:rsid w:val="00FD1A55"/>
    <w:rsid w:val="00FD1F53"/>
    <w:rsid w:val="00FD219B"/>
    <w:rsid w:val="00FD2808"/>
    <w:rsid w:val="00FD2F3C"/>
    <w:rsid w:val="00FD3584"/>
    <w:rsid w:val="00FD37CE"/>
    <w:rsid w:val="00FD3DDD"/>
    <w:rsid w:val="00FD448B"/>
    <w:rsid w:val="00FD4B45"/>
    <w:rsid w:val="00FD4E76"/>
    <w:rsid w:val="00FD5243"/>
    <w:rsid w:val="00FD561B"/>
    <w:rsid w:val="00FD583D"/>
    <w:rsid w:val="00FD5F7E"/>
    <w:rsid w:val="00FD681B"/>
    <w:rsid w:val="00FD6BB9"/>
    <w:rsid w:val="00FD6D68"/>
    <w:rsid w:val="00FD7221"/>
    <w:rsid w:val="00FD73FF"/>
    <w:rsid w:val="00FE049C"/>
    <w:rsid w:val="00FE0A97"/>
    <w:rsid w:val="00FE14C0"/>
    <w:rsid w:val="00FE157F"/>
    <w:rsid w:val="00FE17FB"/>
    <w:rsid w:val="00FE1E33"/>
    <w:rsid w:val="00FE1FC4"/>
    <w:rsid w:val="00FE281A"/>
    <w:rsid w:val="00FE2944"/>
    <w:rsid w:val="00FE2E2A"/>
    <w:rsid w:val="00FE3287"/>
    <w:rsid w:val="00FE3509"/>
    <w:rsid w:val="00FE3AD1"/>
    <w:rsid w:val="00FE3E73"/>
    <w:rsid w:val="00FE44E6"/>
    <w:rsid w:val="00FE4872"/>
    <w:rsid w:val="00FE4DFD"/>
    <w:rsid w:val="00FE5CC4"/>
    <w:rsid w:val="00FE697F"/>
    <w:rsid w:val="00FE7250"/>
    <w:rsid w:val="00FE78BB"/>
    <w:rsid w:val="00FE79D4"/>
    <w:rsid w:val="00FE7CAB"/>
    <w:rsid w:val="00FE7FEA"/>
    <w:rsid w:val="00FF0116"/>
    <w:rsid w:val="00FF08F1"/>
    <w:rsid w:val="00FF0952"/>
    <w:rsid w:val="00FF0EAB"/>
    <w:rsid w:val="00FF10CB"/>
    <w:rsid w:val="00FF1FAF"/>
    <w:rsid w:val="00FF20AE"/>
    <w:rsid w:val="00FF24F6"/>
    <w:rsid w:val="00FF2783"/>
    <w:rsid w:val="00FF2C35"/>
    <w:rsid w:val="00FF30CC"/>
    <w:rsid w:val="00FF386D"/>
    <w:rsid w:val="00FF3BB4"/>
    <w:rsid w:val="00FF458E"/>
    <w:rsid w:val="00FF4ACA"/>
    <w:rsid w:val="00FF5084"/>
    <w:rsid w:val="00FF512E"/>
    <w:rsid w:val="00FF5186"/>
    <w:rsid w:val="00FF529A"/>
    <w:rsid w:val="00FF55D0"/>
    <w:rsid w:val="00FF5921"/>
    <w:rsid w:val="00FF6387"/>
    <w:rsid w:val="00FF6575"/>
    <w:rsid w:val="00FF6AA8"/>
    <w:rsid w:val="00FF6DB8"/>
    <w:rsid w:val="00FF75EE"/>
    <w:rsid w:val="00FF77B7"/>
    <w:rsid w:val="00FF782C"/>
    <w:rsid w:val="00FF7C7E"/>
    <w:rsid w:val="00FF7D0B"/>
    <w:rsid w:val="00FF7F80"/>
    <w:rsid w:val="01BBCD75"/>
    <w:rsid w:val="02372ABA"/>
    <w:rsid w:val="02C37D9C"/>
    <w:rsid w:val="0329F439"/>
    <w:rsid w:val="0330B667"/>
    <w:rsid w:val="033DC256"/>
    <w:rsid w:val="036B2A90"/>
    <w:rsid w:val="0391DB0C"/>
    <w:rsid w:val="03984B9D"/>
    <w:rsid w:val="03F2B84D"/>
    <w:rsid w:val="043B0DDA"/>
    <w:rsid w:val="05A7E874"/>
    <w:rsid w:val="05AA60AA"/>
    <w:rsid w:val="05C27205"/>
    <w:rsid w:val="062A55E1"/>
    <w:rsid w:val="0631FEF3"/>
    <w:rsid w:val="06AA0DFD"/>
    <w:rsid w:val="079C259C"/>
    <w:rsid w:val="07FF9F0E"/>
    <w:rsid w:val="083747EA"/>
    <w:rsid w:val="083D7387"/>
    <w:rsid w:val="08A28666"/>
    <w:rsid w:val="0938F0A2"/>
    <w:rsid w:val="094FD3CF"/>
    <w:rsid w:val="0A7D4AEB"/>
    <w:rsid w:val="0AC70AD6"/>
    <w:rsid w:val="0ACFA6FD"/>
    <w:rsid w:val="0B52A3A1"/>
    <w:rsid w:val="0B77CC90"/>
    <w:rsid w:val="0BC02B72"/>
    <w:rsid w:val="0BE6024F"/>
    <w:rsid w:val="0CEAE64A"/>
    <w:rsid w:val="0CF93F49"/>
    <w:rsid w:val="0D797807"/>
    <w:rsid w:val="0DA931AC"/>
    <w:rsid w:val="0E555E25"/>
    <w:rsid w:val="0FF05A79"/>
    <w:rsid w:val="109825E7"/>
    <w:rsid w:val="10DEAD0B"/>
    <w:rsid w:val="119DBEFB"/>
    <w:rsid w:val="120FA9F3"/>
    <w:rsid w:val="135443F0"/>
    <w:rsid w:val="1359E689"/>
    <w:rsid w:val="1395E573"/>
    <w:rsid w:val="13F01B3F"/>
    <w:rsid w:val="147730C5"/>
    <w:rsid w:val="14E88394"/>
    <w:rsid w:val="151B7228"/>
    <w:rsid w:val="15A7F6A7"/>
    <w:rsid w:val="15BC8BC3"/>
    <w:rsid w:val="15F4FCD4"/>
    <w:rsid w:val="15FE3F05"/>
    <w:rsid w:val="1611D0E5"/>
    <w:rsid w:val="16767ABD"/>
    <w:rsid w:val="18D74287"/>
    <w:rsid w:val="1A296BD5"/>
    <w:rsid w:val="1C1F6416"/>
    <w:rsid w:val="1CAF6A42"/>
    <w:rsid w:val="1CCACF11"/>
    <w:rsid w:val="1D7C067A"/>
    <w:rsid w:val="1DC2EE9D"/>
    <w:rsid w:val="1E253360"/>
    <w:rsid w:val="1E70BB81"/>
    <w:rsid w:val="1EE4E750"/>
    <w:rsid w:val="2034E92E"/>
    <w:rsid w:val="203AE6B0"/>
    <w:rsid w:val="20858B5B"/>
    <w:rsid w:val="20FEDB0B"/>
    <w:rsid w:val="226EB573"/>
    <w:rsid w:val="2374D08A"/>
    <w:rsid w:val="24DA4EA2"/>
    <w:rsid w:val="25E58D43"/>
    <w:rsid w:val="269C5809"/>
    <w:rsid w:val="26C5AF51"/>
    <w:rsid w:val="28B3AF71"/>
    <w:rsid w:val="28CEE772"/>
    <w:rsid w:val="28FE1F63"/>
    <w:rsid w:val="292FA7AF"/>
    <w:rsid w:val="2962DCB5"/>
    <w:rsid w:val="299E7B2D"/>
    <w:rsid w:val="2A25FE4F"/>
    <w:rsid w:val="2A7DBFB5"/>
    <w:rsid w:val="2ABBA138"/>
    <w:rsid w:val="2AC3AED5"/>
    <w:rsid w:val="2C52E0A3"/>
    <w:rsid w:val="2C82245F"/>
    <w:rsid w:val="2CA5A871"/>
    <w:rsid w:val="2CC401DF"/>
    <w:rsid w:val="2CD202E9"/>
    <w:rsid w:val="2EB7A628"/>
    <w:rsid w:val="302193BC"/>
    <w:rsid w:val="3026CA67"/>
    <w:rsid w:val="304EB0D0"/>
    <w:rsid w:val="306D221C"/>
    <w:rsid w:val="308B6842"/>
    <w:rsid w:val="30F55FBD"/>
    <w:rsid w:val="30FEEB72"/>
    <w:rsid w:val="313B1E09"/>
    <w:rsid w:val="31D5AB5B"/>
    <w:rsid w:val="31FE106E"/>
    <w:rsid w:val="3303C8E8"/>
    <w:rsid w:val="350FDD45"/>
    <w:rsid w:val="3532EFFF"/>
    <w:rsid w:val="36742F7A"/>
    <w:rsid w:val="3694441A"/>
    <w:rsid w:val="369AFBE3"/>
    <w:rsid w:val="36B91B12"/>
    <w:rsid w:val="37756408"/>
    <w:rsid w:val="37E583A3"/>
    <w:rsid w:val="37F97B9A"/>
    <w:rsid w:val="3A5FD01F"/>
    <w:rsid w:val="3A717F62"/>
    <w:rsid w:val="3A7997C5"/>
    <w:rsid w:val="3ADDF9B9"/>
    <w:rsid w:val="3B30530E"/>
    <w:rsid w:val="3B345AA9"/>
    <w:rsid w:val="3BE1B081"/>
    <w:rsid w:val="3D05304B"/>
    <w:rsid w:val="3D224C00"/>
    <w:rsid w:val="3D28B2AF"/>
    <w:rsid w:val="3E201997"/>
    <w:rsid w:val="3E855B25"/>
    <w:rsid w:val="3E9F2FAA"/>
    <w:rsid w:val="3F7DED32"/>
    <w:rsid w:val="3F7EE0CC"/>
    <w:rsid w:val="3FC16F49"/>
    <w:rsid w:val="40849EC9"/>
    <w:rsid w:val="409B617F"/>
    <w:rsid w:val="412F353E"/>
    <w:rsid w:val="4147BAA6"/>
    <w:rsid w:val="41CA1665"/>
    <w:rsid w:val="41FEC758"/>
    <w:rsid w:val="4282849A"/>
    <w:rsid w:val="42A8BD3A"/>
    <w:rsid w:val="434A30C4"/>
    <w:rsid w:val="43A134C4"/>
    <w:rsid w:val="43DB83B9"/>
    <w:rsid w:val="4407A7FC"/>
    <w:rsid w:val="4432156C"/>
    <w:rsid w:val="444C1D62"/>
    <w:rsid w:val="446540E3"/>
    <w:rsid w:val="4622D8DC"/>
    <w:rsid w:val="4638A6DB"/>
    <w:rsid w:val="46D4EE6D"/>
    <w:rsid w:val="46EC7748"/>
    <w:rsid w:val="476E5B8E"/>
    <w:rsid w:val="47AF02BD"/>
    <w:rsid w:val="47DC066D"/>
    <w:rsid w:val="48E9B31E"/>
    <w:rsid w:val="49F71DA3"/>
    <w:rsid w:val="4AD6F709"/>
    <w:rsid w:val="4B355CC4"/>
    <w:rsid w:val="4C015AC8"/>
    <w:rsid w:val="4CBFE88D"/>
    <w:rsid w:val="4CD23A57"/>
    <w:rsid w:val="4DA2F3BB"/>
    <w:rsid w:val="4DFFD7AE"/>
    <w:rsid w:val="4E105E04"/>
    <w:rsid w:val="4E13A1D8"/>
    <w:rsid w:val="4E5550F0"/>
    <w:rsid w:val="4E951AA5"/>
    <w:rsid w:val="4E9A71BD"/>
    <w:rsid w:val="4EA53791"/>
    <w:rsid w:val="4ECF6E72"/>
    <w:rsid w:val="4EEA3207"/>
    <w:rsid w:val="4F0DD9F2"/>
    <w:rsid w:val="4F7413BA"/>
    <w:rsid w:val="4FFBC94F"/>
    <w:rsid w:val="50F46E74"/>
    <w:rsid w:val="514E23F2"/>
    <w:rsid w:val="5189F870"/>
    <w:rsid w:val="51B7586B"/>
    <w:rsid w:val="52667EFC"/>
    <w:rsid w:val="5296847D"/>
    <w:rsid w:val="52B8C5EA"/>
    <w:rsid w:val="538A9BED"/>
    <w:rsid w:val="53AA54D1"/>
    <w:rsid w:val="53D6ED38"/>
    <w:rsid w:val="541B6CDB"/>
    <w:rsid w:val="557586D2"/>
    <w:rsid w:val="56467679"/>
    <w:rsid w:val="5650D32F"/>
    <w:rsid w:val="56EF28B1"/>
    <w:rsid w:val="57B76192"/>
    <w:rsid w:val="57FA1AF2"/>
    <w:rsid w:val="584875FF"/>
    <w:rsid w:val="5990D767"/>
    <w:rsid w:val="5A37FDB0"/>
    <w:rsid w:val="5B0936C6"/>
    <w:rsid w:val="5B0D26EB"/>
    <w:rsid w:val="5B84CFB6"/>
    <w:rsid w:val="5D5DB763"/>
    <w:rsid w:val="5DC22A4F"/>
    <w:rsid w:val="5DCF0CE0"/>
    <w:rsid w:val="5DD89406"/>
    <w:rsid w:val="5EA0471F"/>
    <w:rsid w:val="5EB2FD07"/>
    <w:rsid w:val="5F09B0D5"/>
    <w:rsid w:val="5F224A7A"/>
    <w:rsid w:val="60D83B01"/>
    <w:rsid w:val="6169A69D"/>
    <w:rsid w:val="61B73625"/>
    <w:rsid w:val="622121BE"/>
    <w:rsid w:val="62868343"/>
    <w:rsid w:val="65184757"/>
    <w:rsid w:val="656DE975"/>
    <w:rsid w:val="658D56DC"/>
    <w:rsid w:val="65A3E5AB"/>
    <w:rsid w:val="65B921DC"/>
    <w:rsid w:val="678A872C"/>
    <w:rsid w:val="68988C6C"/>
    <w:rsid w:val="699A6E19"/>
    <w:rsid w:val="69F2BC74"/>
    <w:rsid w:val="6A1B0A2D"/>
    <w:rsid w:val="6AA563AE"/>
    <w:rsid w:val="6AB1817B"/>
    <w:rsid w:val="6B072668"/>
    <w:rsid w:val="6B0B41F1"/>
    <w:rsid w:val="6D857B6C"/>
    <w:rsid w:val="6E676B15"/>
    <w:rsid w:val="6ECAF06A"/>
    <w:rsid w:val="6EF90645"/>
    <w:rsid w:val="6F4FC6E6"/>
    <w:rsid w:val="6F87B5D0"/>
    <w:rsid w:val="6FBFA549"/>
    <w:rsid w:val="702DCB4C"/>
    <w:rsid w:val="706FA13C"/>
    <w:rsid w:val="7097F769"/>
    <w:rsid w:val="714442F2"/>
    <w:rsid w:val="71D1FA59"/>
    <w:rsid w:val="71D917C7"/>
    <w:rsid w:val="7221510E"/>
    <w:rsid w:val="72430A9B"/>
    <w:rsid w:val="724638E2"/>
    <w:rsid w:val="732D1649"/>
    <w:rsid w:val="7363B2D9"/>
    <w:rsid w:val="74310237"/>
    <w:rsid w:val="74ECEA26"/>
    <w:rsid w:val="75DE0F89"/>
    <w:rsid w:val="76032ABF"/>
    <w:rsid w:val="773D4DC2"/>
    <w:rsid w:val="77B86851"/>
    <w:rsid w:val="78A34FED"/>
    <w:rsid w:val="78C51754"/>
    <w:rsid w:val="78E2C5D6"/>
    <w:rsid w:val="7AB2F82C"/>
    <w:rsid w:val="7BDFE488"/>
    <w:rsid w:val="7C0C5324"/>
    <w:rsid w:val="7C526BDD"/>
    <w:rsid w:val="7CDFE96B"/>
    <w:rsid w:val="7D1F4212"/>
    <w:rsid w:val="7D58B393"/>
    <w:rsid w:val="7D70DA03"/>
    <w:rsid w:val="7DAAAF2B"/>
    <w:rsid w:val="7DFF1A5C"/>
    <w:rsid w:val="7F6BB658"/>
    <w:rsid w:val="7F8D410C"/>
    <w:rsid w:val="7FF0E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4A2DE"/>
  <w15:docId w15:val="{D003362C-2C0D-492F-BD17-D4CD1292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Default Paragraph Font" w:uiPriority="1"/>
    <w:lsdException w:name="Hyperlink" w:uiPriority="99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7F9B"/>
    <w:pPr>
      <w:spacing w:line="260" w:lineRule="atLeast"/>
    </w:pPr>
    <w:rPr>
      <w:rFonts w:ascii="Garamond" w:hAnsi="Garamond"/>
      <w:sz w:val="22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791851"/>
    <w:pPr>
      <w:keepNext/>
      <w:spacing w:before="360"/>
      <w:outlineLvl w:val="0"/>
    </w:pPr>
    <w:rPr>
      <w:rFonts w:ascii="Franklin Gothic Demi" w:hAnsi="Franklin Gothic Demi" w:cs="Arial"/>
      <w:bCs/>
      <w:caps/>
      <w:kern w:val="32"/>
      <w:sz w:val="28"/>
      <w:szCs w:val="32"/>
    </w:rPr>
  </w:style>
  <w:style w:type="paragraph" w:styleId="Rubrik2">
    <w:name w:val="heading 2"/>
    <w:basedOn w:val="Normal"/>
    <w:next w:val="Normal"/>
    <w:qFormat/>
    <w:rsid w:val="00FD561B"/>
    <w:pPr>
      <w:spacing w:before="360"/>
      <w:outlineLvl w:val="1"/>
    </w:pPr>
    <w:rPr>
      <w:rFonts w:ascii="Franklin Gothic Demi" w:hAnsi="Franklin Gothic Demi" w:cs="Arial"/>
      <w:bCs/>
      <w:iCs/>
      <w:szCs w:val="28"/>
    </w:rPr>
  </w:style>
  <w:style w:type="paragraph" w:styleId="Rubrik3">
    <w:name w:val="heading 3"/>
    <w:basedOn w:val="Normal"/>
    <w:next w:val="Normal"/>
    <w:qFormat/>
    <w:rsid w:val="00E00C98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rsid w:val="00AF5FAF"/>
    <w:pPr>
      <w:keepNext/>
      <w:spacing w:before="340" w:line="240" w:lineRule="auto"/>
      <w:outlineLvl w:val="3"/>
    </w:pPr>
    <w:rPr>
      <w:rFonts w:cs="Arial"/>
      <w:b/>
      <w:bCs/>
      <w:i/>
      <w:sz w:val="20"/>
      <w:szCs w:val="28"/>
    </w:rPr>
  </w:style>
  <w:style w:type="paragraph" w:styleId="Rubrik5">
    <w:name w:val="heading 5"/>
    <w:basedOn w:val="Normal"/>
    <w:next w:val="Normal"/>
    <w:rsid w:val="003647AB"/>
    <w:pPr>
      <w:keepNext/>
      <w:spacing w:before="340" w:line="240" w:lineRule="auto"/>
      <w:outlineLvl w:val="4"/>
    </w:pPr>
    <w:rPr>
      <w:rFonts w:ascii="Arial" w:hAnsi="Arial" w:cs="Arial"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3647AB"/>
    <w:pPr>
      <w:keepNext/>
      <w:spacing w:before="340" w:line="240" w:lineRule="auto"/>
      <w:outlineLvl w:val="5"/>
    </w:pPr>
    <w:rPr>
      <w:rFonts w:ascii="Arial" w:hAnsi="Arial" w:cs="Arial"/>
      <w:b/>
      <w:bCs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customStyle="1" w:styleId="CompanyList">
    <w:name w:val="Company_List"/>
    <w:basedOn w:val="Ingenlista"/>
    <w:rsid w:val="001B1874"/>
    <w:pPr>
      <w:numPr>
        <w:numId w:val="10"/>
      </w:numPr>
    </w:pPr>
  </w:style>
  <w:style w:type="numbering" w:customStyle="1" w:styleId="CompanyListBullet">
    <w:name w:val="Company_ListBullet"/>
    <w:basedOn w:val="Ingenlista"/>
    <w:rsid w:val="001B1874"/>
    <w:pPr>
      <w:numPr>
        <w:numId w:val="11"/>
      </w:numPr>
    </w:pPr>
  </w:style>
  <w:style w:type="paragraph" w:styleId="Punktlista">
    <w:name w:val="List Bullet"/>
    <w:basedOn w:val="Normal"/>
    <w:rsid w:val="003647AB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rsid w:val="00A76454"/>
    <w:pPr>
      <w:tabs>
        <w:tab w:val="center" w:pos="4320"/>
        <w:tab w:val="right" w:pos="8640"/>
      </w:tabs>
      <w:spacing w:line="240" w:lineRule="auto"/>
    </w:pPr>
    <w:rPr>
      <w:rFonts w:ascii="Arial" w:hAnsi="Arial" w:cs="Arial"/>
      <w:sz w:val="14"/>
    </w:rPr>
  </w:style>
  <w:style w:type="paragraph" w:styleId="Sidfot">
    <w:name w:val="footer"/>
    <w:basedOn w:val="Normal"/>
    <w:link w:val="SidfotChar"/>
    <w:uiPriority w:val="99"/>
    <w:rsid w:val="00FF6387"/>
    <w:pPr>
      <w:tabs>
        <w:tab w:val="center" w:pos="4320"/>
        <w:tab w:val="right" w:pos="8640"/>
      </w:tabs>
      <w:spacing w:line="240" w:lineRule="auto"/>
      <w:jc w:val="center"/>
    </w:pPr>
    <w:rPr>
      <w:rFonts w:ascii="Franklin Gothic Book" w:hAnsi="Franklin Gothic Book" w:cs="Arial"/>
      <w:sz w:val="19"/>
    </w:rPr>
  </w:style>
  <w:style w:type="table" w:styleId="Tabellrutnt">
    <w:name w:val="Table Grid"/>
    <w:basedOn w:val="Normaltabell"/>
    <w:rsid w:val="00022E3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mottagare">
    <w:name w:val="Dokumentmottagare"/>
    <w:basedOn w:val="Normal"/>
    <w:rsid w:val="00245C9F"/>
    <w:pPr>
      <w:spacing w:line="300" w:lineRule="atLeast"/>
    </w:pPr>
    <w:rPr>
      <w:rFonts w:ascii="Franklin Gothic Book" w:hAnsi="Franklin Gothic Book"/>
    </w:rPr>
  </w:style>
  <w:style w:type="paragraph" w:customStyle="1" w:styleId="Avslutning">
    <w:name w:val="Avslutning"/>
    <w:basedOn w:val="Normal"/>
    <w:rsid w:val="0040514D"/>
  </w:style>
  <w:style w:type="paragraph" w:styleId="Liststycke">
    <w:name w:val="List Paragraph"/>
    <w:basedOn w:val="Normal"/>
    <w:uiPriority w:val="34"/>
    <w:qFormat/>
    <w:rsid w:val="00301D0F"/>
    <w:pPr>
      <w:ind w:left="720"/>
      <w:contextualSpacing/>
    </w:pPr>
  </w:style>
  <w:style w:type="character" w:customStyle="1" w:styleId="SidhuvudChar">
    <w:name w:val="Sidhuvud Char"/>
    <w:link w:val="Sidhuvud"/>
    <w:uiPriority w:val="99"/>
    <w:rsid w:val="00FF6387"/>
    <w:rPr>
      <w:rFonts w:ascii="Arial" w:hAnsi="Arial" w:cs="Arial"/>
      <w:sz w:val="14"/>
      <w:szCs w:val="24"/>
      <w:lang w:val="sv-SE"/>
    </w:rPr>
  </w:style>
  <w:style w:type="paragraph" w:styleId="Ballongtext">
    <w:name w:val="Balloon Text"/>
    <w:basedOn w:val="Normal"/>
    <w:link w:val="BallongtextChar"/>
    <w:rsid w:val="00B44E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B44E04"/>
    <w:rPr>
      <w:rFonts w:ascii="Tahoma" w:hAnsi="Tahoma" w:cs="Tahoma"/>
      <w:sz w:val="16"/>
      <w:szCs w:val="16"/>
      <w:lang w:val="sv-SE"/>
    </w:rPr>
  </w:style>
  <w:style w:type="paragraph" w:customStyle="1" w:styleId="Datumflt">
    <w:name w:val="Datumfält"/>
    <w:basedOn w:val="Dokumentmottagare"/>
    <w:qFormat/>
    <w:rsid w:val="00DC7504"/>
    <w:pPr>
      <w:spacing w:line="240" w:lineRule="auto"/>
    </w:pPr>
    <w:rPr>
      <w:sz w:val="18"/>
    </w:rPr>
  </w:style>
  <w:style w:type="paragraph" w:customStyle="1" w:styleId="Sidnummerflt">
    <w:name w:val="Sidnummerfält"/>
    <w:basedOn w:val="Datumflt"/>
    <w:qFormat/>
    <w:rsid w:val="00DC7504"/>
    <w:pPr>
      <w:framePr w:wrap="around" w:vAnchor="page" w:hAnchor="text" w:xAlign="right" w:y="1135"/>
      <w:suppressOverlap/>
      <w:jc w:val="right"/>
    </w:pPr>
  </w:style>
  <w:style w:type="paragraph" w:customStyle="1" w:styleId="Etikett">
    <w:name w:val="Etikett"/>
    <w:basedOn w:val="Sidhuvud"/>
    <w:qFormat/>
    <w:rsid w:val="004D6359"/>
    <w:rPr>
      <w:rFonts w:ascii="Franklin Gothic Demi" w:hAnsi="Franklin Gothic Demi"/>
    </w:rPr>
  </w:style>
  <w:style w:type="paragraph" w:customStyle="1" w:styleId="Filepath">
    <w:name w:val="Filepath"/>
    <w:basedOn w:val="Sidfot"/>
    <w:qFormat/>
    <w:rsid w:val="001E469E"/>
    <w:pPr>
      <w:jc w:val="left"/>
    </w:pPr>
    <w:rPr>
      <w:rFonts w:ascii="Franklin Gothic Demi" w:hAnsi="Franklin Gothic Demi"/>
      <w:color w:val="000000"/>
      <w:sz w:val="12"/>
    </w:rPr>
  </w:style>
  <w:style w:type="paragraph" w:customStyle="1" w:styleId="Huvudtextitabell">
    <w:name w:val="Huvudtext i tabell"/>
    <w:basedOn w:val="Sidhuvud"/>
    <w:qFormat/>
    <w:rsid w:val="00874FB4"/>
    <w:rPr>
      <w:rFonts w:ascii="Franklin Gothic Book" w:hAnsi="Franklin Gothic Book"/>
    </w:rPr>
  </w:style>
  <w:style w:type="paragraph" w:customStyle="1" w:styleId="EtikettProtokoll">
    <w:name w:val="Etikett Protokoll"/>
    <w:basedOn w:val="Normal"/>
    <w:qFormat/>
    <w:rsid w:val="00172A98"/>
    <w:pPr>
      <w:spacing w:line="300" w:lineRule="atLeast"/>
    </w:pPr>
    <w:rPr>
      <w:rFonts w:ascii="Franklin Gothic Demi" w:hAnsi="Franklin Gothic Demi"/>
      <w:sz w:val="20"/>
    </w:rPr>
  </w:style>
  <w:style w:type="paragraph" w:customStyle="1" w:styleId="Protokollhuvud">
    <w:name w:val="Protokollhuvud"/>
    <w:basedOn w:val="Normal"/>
    <w:next w:val="Normal"/>
    <w:qFormat/>
    <w:rsid w:val="00795C50"/>
    <w:pPr>
      <w:spacing w:line="300" w:lineRule="atLeast"/>
    </w:pPr>
    <w:rPr>
      <w:rFonts w:ascii="Franklin Gothic Medium" w:hAnsi="Franklin Gothic Medium"/>
      <w:sz w:val="20"/>
    </w:rPr>
  </w:style>
  <w:style w:type="character" w:customStyle="1" w:styleId="Rubrik1Char">
    <w:name w:val="Rubrik 1 Char"/>
    <w:link w:val="Rubrik1"/>
    <w:rsid w:val="00DA389F"/>
    <w:rPr>
      <w:rFonts w:ascii="Franklin Gothic Demi" w:hAnsi="Franklin Gothic Demi" w:cs="Arial"/>
      <w:bCs/>
      <w:caps/>
      <w:kern w:val="32"/>
      <w:sz w:val="28"/>
      <w:szCs w:val="32"/>
      <w:lang w:val="sv-SE"/>
    </w:rPr>
  </w:style>
  <w:style w:type="table" w:customStyle="1" w:styleId="Tabellrutnt1">
    <w:name w:val="Tabellrutnät1"/>
    <w:basedOn w:val="Normaltabell"/>
    <w:next w:val="Tabellrutnt"/>
    <w:uiPriority w:val="39"/>
    <w:rsid w:val="0017669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176696"/>
    <w:rPr>
      <w:color w:val="0563C1"/>
      <w:u w:val="single"/>
    </w:rPr>
  </w:style>
  <w:style w:type="character" w:styleId="Kommentarsreferens">
    <w:name w:val="annotation reference"/>
    <w:basedOn w:val="Standardstycketeckensnitt"/>
    <w:rsid w:val="0084267F"/>
    <w:rPr>
      <w:sz w:val="16"/>
      <w:szCs w:val="16"/>
    </w:rPr>
  </w:style>
  <w:style w:type="paragraph" w:styleId="Kommentarer">
    <w:name w:val="annotation text"/>
    <w:basedOn w:val="Normal"/>
    <w:link w:val="KommentarerChar"/>
    <w:rsid w:val="0084267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4267F"/>
    <w:rPr>
      <w:rFonts w:ascii="Garamond" w:hAnsi="Garamond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rsid w:val="0084267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84267F"/>
    <w:rPr>
      <w:rFonts w:ascii="Garamond" w:hAnsi="Garamond"/>
      <w:b/>
      <w:bCs/>
      <w:lang w:eastAsia="en-US"/>
    </w:rPr>
  </w:style>
  <w:style w:type="character" w:customStyle="1" w:styleId="contact2">
    <w:name w:val="contact2"/>
    <w:rsid w:val="003B566B"/>
  </w:style>
  <w:style w:type="character" w:customStyle="1" w:styleId="contact1">
    <w:name w:val="contact1"/>
    <w:rsid w:val="003B566B"/>
  </w:style>
  <w:style w:type="character" w:customStyle="1" w:styleId="apple-converted-space">
    <w:name w:val="apple-converted-space"/>
    <w:rsid w:val="003B566B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B566B"/>
    <w:rPr>
      <w:color w:val="808080"/>
      <w:shd w:val="clear" w:color="auto" w:fill="E6E6E6"/>
    </w:rPr>
  </w:style>
  <w:style w:type="paragraph" w:customStyle="1" w:styleId="Default">
    <w:name w:val="Default"/>
    <w:rsid w:val="000612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A5967"/>
    <w:rPr>
      <w:rFonts w:ascii="Garamond" w:hAnsi="Garamond"/>
      <w:sz w:val="22"/>
      <w:szCs w:val="24"/>
      <w:lang w:eastAsia="en-US"/>
    </w:rPr>
  </w:style>
  <w:style w:type="character" w:customStyle="1" w:styleId="Olstomnmnande2">
    <w:name w:val="Olöst omnämnande2"/>
    <w:basedOn w:val="Standardstycketeckensnitt"/>
    <w:uiPriority w:val="99"/>
    <w:semiHidden/>
    <w:unhideWhenUsed/>
    <w:rsid w:val="00414F52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6F5E6D"/>
    <w:rPr>
      <w:color w:val="605E5C"/>
      <w:shd w:val="clear" w:color="auto" w:fill="E1DFDD"/>
    </w:rPr>
  </w:style>
  <w:style w:type="character" w:customStyle="1" w:styleId="SidfotChar">
    <w:name w:val="Sidfot Char"/>
    <w:basedOn w:val="Standardstycketeckensnitt"/>
    <w:link w:val="Sidfot"/>
    <w:uiPriority w:val="99"/>
    <w:rsid w:val="00EB3CC2"/>
    <w:rPr>
      <w:rFonts w:ascii="Franklin Gothic Book" w:hAnsi="Franklin Gothic Book" w:cs="Arial"/>
      <w:sz w:val="19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kar.oberg\Documents\Protokoll\Mallar\Projektledarhusets%20Mallar\Protokoll%20Startm&#246;te%20enligt%20AB%2004%20ABT%2006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10CD4E23A28148A917E70EAC39C4EC" ma:contentTypeVersion="10" ma:contentTypeDescription="Skapa ett nytt dokument." ma:contentTypeScope="" ma:versionID="98b3e1eee4a7967de4423428ba500433">
  <xsd:schema xmlns:xsd="http://www.w3.org/2001/XMLSchema" xmlns:xs="http://www.w3.org/2001/XMLSchema" xmlns:p="http://schemas.microsoft.com/office/2006/metadata/properties" xmlns:ns2="0d10c3c7-9efc-4a42-af75-1c43a56934a6" xmlns:ns3="93f7e1b5-bb9b-44ec-95ed-79d7240a856f" targetNamespace="http://schemas.microsoft.com/office/2006/metadata/properties" ma:root="true" ma:fieldsID="ac54fe0f5a53bfd59e54a44181989cc2" ns2:_="" ns3:_="">
    <xsd:import namespace="0d10c3c7-9efc-4a42-af75-1c43a56934a6"/>
    <xsd:import namespace="93f7e1b5-bb9b-44ec-95ed-79d7240a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0c3c7-9efc-4a42-af75-1c43a5693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7e1b5-bb9b-44ec-95ed-79d7240a8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24652-890A-44E7-BAC6-205BBC47CB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47A35C-EA2A-4440-99F4-4E2CCC64C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3838E-B0C2-41B5-BC68-B54F870CA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0c3c7-9efc-4a42-af75-1c43a56934a6"/>
    <ds:schemaRef ds:uri="93f7e1b5-bb9b-44ec-95ed-79d7240a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2C7FC-FF72-41EF-B7E1-3A237963D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Startmöte enligt AB 04 ABT 06</Template>
  <TotalTime>362</TotalTime>
  <Pages>3</Pages>
  <Words>632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Öberg</dc:creator>
  <cp:keywords/>
  <dc:description/>
  <cp:lastModifiedBy>Elisabeth Strand</cp:lastModifiedBy>
  <cp:revision>6</cp:revision>
  <cp:lastPrinted>2023-03-16T18:59:00Z</cp:lastPrinted>
  <dcterms:created xsi:type="dcterms:W3CDTF">2024-03-19T16:47:00Z</dcterms:created>
  <dcterms:modified xsi:type="dcterms:W3CDTF">2025-03-20T18:18:00Z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0x010100F210CD4E23A28148A917E70EAC39C4EC</vt:lpwstr>
  </property>
</Properties>
</file>