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FFCB" w14:textId="77777777" w:rsidR="001A3202" w:rsidRDefault="001A3202" w:rsidP="00672949">
      <w:pPr>
        <w:pStyle w:val="Normalwebb"/>
        <w:rPr>
          <w:rFonts w:asciiTheme="minorHAnsi" w:hAnsiTheme="minorHAnsi" w:cstheme="minorHAnsi"/>
          <w:b/>
          <w:bCs/>
          <w:sz w:val="26"/>
          <w:szCs w:val="26"/>
          <w:u w:val="single"/>
        </w:rPr>
      </w:pPr>
    </w:p>
    <w:p w14:paraId="7C990FA9" w14:textId="3EE90674" w:rsidR="00EA5E59" w:rsidRPr="004E140C" w:rsidRDefault="00236419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34133"/>
          <w:sz w:val="28"/>
          <w:szCs w:val="28"/>
          <w:u w:val="single"/>
          <w:lang w:eastAsia="sv-SE"/>
        </w:rPr>
      </w:pPr>
      <w:r w:rsidRPr="004E140C">
        <w:rPr>
          <w:rFonts w:ascii="Arial" w:eastAsia="Times New Roman" w:hAnsi="Arial" w:cs="Arial"/>
          <w:b/>
          <w:bCs/>
          <w:color w:val="434133"/>
          <w:sz w:val="28"/>
          <w:szCs w:val="28"/>
          <w:u w:val="single"/>
          <w:lang w:eastAsia="sv-SE"/>
        </w:rPr>
        <w:t>INSTRUKTION FÖRSÄLJNINGS</w:t>
      </w:r>
      <w:r w:rsidR="006672B4" w:rsidRPr="004E140C">
        <w:rPr>
          <w:rFonts w:ascii="Arial" w:eastAsia="Times New Roman" w:hAnsi="Arial" w:cs="Arial"/>
          <w:b/>
          <w:bCs/>
          <w:color w:val="434133"/>
          <w:sz w:val="28"/>
          <w:szCs w:val="28"/>
          <w:u w:val="single"/>
          <w:lang w:eastAsia="sv-SE"/>
        </w:rPr>
        <w:t>ANSVARIG</w:t>
      </w:r>
      <w:r w:rsidR="00A55C9E" w:rsidRPr="004E140C">
        <w:rPr>
          <w:rFonts w:ascii="Arial" w:eastAsia="Times New Roman" w:hAnsi="Arial" w:cs="Arial"/>
          <w:b/>
          <w:bCs/>
          <w:color w:val="434133"/>
          <w:sz w:val="28"/>
          <w:szCs w:val="28"/>
          <w:u w:val="single"/>
          <w:lang w:eastAsia="sv-SE"/>
        </w:rPr>
        <w:t xml:space="preserve"> FÖR LAG</w:t>
      </w:r>
    </w:p>
    <w:p w14:paraId="5A6D72B1" w14:textId="77777777" w:rsidR="00A55C9E" w:rsidRDefault="00A55C9E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34133"/>
          <w:u w:val="single"/>
          <w:lang w:eastAsia="sv-SE"/>
        </w:rPr>
      </w:pPr>
    </w:p>
    <w:p w14:paraId="46DD9A4F" w14:textId="77777777" w:rsidR="0082359E" w:rsidRDefault="0082359E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34133"/>
          <w:u w:val="single"/>
          <w:lang w:eastAsia="sv-SE"/>
        </w:rPr>
      </w:pPr>
    </w:p>
    <w:p w14:paraId="40A7684A" w14:textId="774F0EA0" w:rsidR="0082359E" w:rsidRPr="004E140C" w:rsidRDefault="0082359E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sz w:val="24"/>
          <w:szCs w:val="24"/>
          <w:lang w:eastAsia="sv-SE"/>
        </w:rPr>
      </w:pPr>
      <w:r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 xml:space="preserve">Försäljningar kan ske både </w:t>
      </w:r>
      <w:r w:rsidR="004312A9"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 xml:space="preserve">som </w:t>
      </w:r>
      <w:r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>föreningsgemensam</w:t>
      </w:r>
      <w:r w:rsidR="004312A9"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>,</w:t>
      </w:r>
      <w:r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 xml:space="preserve"> eller enskil</w:t>
      </w:r>
      <w:r w:rsidR="004312A9"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>d</w:t>
      </w:r>
      <w:r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 xml:space="preserve"> </w:t>
      </w:r>
      <w:r w:rsidR="00225AAD"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 xml:space="preserve">inom laget. </w:t>
      </w:r>
    </w:p>
    <w:p w14:paraId="31CFC83A" w14:textId="035789D6" w:rsidR="00335A6E" w:rsidRPr="004E140C" w:rsidRDefault="00225AAD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sz w:val="24"/>
          <w:szCs w:val="24"/>
          <w:lang w:eastAsia="sv-SE"/>
        </w:rPr>
      </w:pPr>
      <w:r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 xml:space="preserve">Inom laget hanterar man försäljningen själv. </w:t>
      </w:r>
      <w:r w:rsidR="005202B6"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>20 % av vinsten tillfaller föreningen</w:t>
      </w:r>
      <w:r w:rsidR="004312A9"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>.</w:t>
      </w:r>
      <w:r w:rsidR="00335A6E"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 xml:space="preserve"> </w:t>
      </w:r>
      <w:r w:rsidR="00904244"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>Vid föreningsgemensam</w:t>
      </w:r>
      <w:r w:rsidR="00020C59"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 xml:space="preserve"> försäljning, b</w:t>
      </w:r>
      <w:r w:rsidR="00335A6E"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 xml:space="preserve">estäms </w:t>
      </w:r>
      <w:r w:rsidR="00904244" w:rsidRPr="004E140C">
        <w:rPr>
          <w:rFonts w:ascii="Arial" w:eastAsia="Times New Roman" w:hAnsi="Arial" w:cs="Arial"/>
          <w:color w:val="434133"/>
          <w:sz w:val="24"/>
          <w:szCs w:val="24"/>
          <w:lang w:eastAsia="sv-SE"/>
        </w:rPr>
        <w:t xml:space="preserve">försäljningsaktivitet och vinstfördelning av styrelsen. </w:t>
      </w:r>
    </w:p>
    <w:p w14:paraId="6D3AE43B" w14:textId="77777777" w:rsidR="004312A9" w:rsidRPr="004E140C" w:rsidRDefault="004312A9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sz w:val="24"/>
          <w:szCs w:val="24"/>
          <w:lang w:eastAsia="sv-SE"/>
        </w:rPr>
      </w:pPr>
    </w:p>
    <w:p w14:paraId="07CC1258" w14:textId="2A3A1ADF" w:rsidR="004312A9" w:rsidRPr="00547680" w:rsidRDefault="00547680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u w:val="single"/>
          <w:lang w:eastAsia="sv-SE"/>
        </w:rPr>
      </w:pPr>
      <w:r w:rsidRPr="00547680">
        <w:rPr>
          <w:rFonts w:ascii="Arial" w:eastAsia="Times New Roman" w:hAnsi="Arial" w:cs="Arial"/>
          <w:color w:val="434133"/>
          <w:u w:val="single"/>
          <w:lang w:eastAsia="sv-SE"/>
        </w:rPr>
        <w:t xml:space="preserve">Vid försäljning inom laget: </w:t>
      </w:r>
    </w:p>
    <w:p w14:paraId="535562D6" w14:textId="77777777" w:rsidR="00DC5BD7" w:rsidRDefault="00DC5BD7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</w:p>
    <w:p w14:paraId="55F85380" w14:textId="5553D1AB" w:rsidR="0020361B" w:rsidRDefault="0020361B" w:rsidP="0020361B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>Ni informerar laget om hur det ska gå till och när utdelning ska ske.</w:t>
      </w:r>
    </w:p>
    <w:p w14:paraId="32A83303" w14:textId="2D5E04C5" w:rsidR="0020361B" w:rsidRDefault="00710377" w:rsidP="0020361B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>S</w:t>
      </w:r>
      <w:r w:rsidR="0020361B">
        <w:rPr>
          <w:rFonts w:ascii="Arial" w:eastAsia="Times New Roman" w:hAnsi="Arial" w:cs="Arial"/>
          <w:color w:val="434133"/>
          <w:lang w:eastAsia="sv-SE"/>
        </w:rPr>
        <w:t xml:space="preserve">edan </w:t>
      </w:r>
      <w:r>
        <w:rPr>
          <w:rFonts w:ascii="Arial" w:eastAsia="Times New Roman" w:hAnsi="Arial" w:cs="Arial"/>
          <w:color w:val="434133"/>
          <w:lang w:eastAsia="sv-SE"/>
        </w:rPr>
        <w:t xml:space="preserve">sker </w:t>
      </w:r>
      <w:r w:rsidR="0020361B">
        <w:rPr>
          <w:rFonts w:ascii="Arial" w:eastAsia="Times New Roman" w:hAnsi="Arial" w:cs="Arial"/>
          <w:color w:val="434133"/>
          <w:lang w:eastAsia="sv-SE"/>
        </w:rPr>
        <w:t>utdelning av antingen produkt eller beställningslista. (beroende på vad som ska säljas)</w:t>
      </w:r>
    </w:p>
    <w:p w14:paraId="79B9C7F0" w14:textId="037E080A" w:rsidR="0020361B" w:rsidRDefault="00631350" w:rsidP="0020361B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 xml:space="preserve">Ni bockar av vilka spelare som hämtat ut. </w:t>
      </w:r>
    </w:p>
    <w:p w14:paraId="291405AB" w14:textId="300C009B" w:rsidR="000D045D" w:rsidRDefault="00B933CF" w:rsidP="0020361B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 xml:space="preserve">Ni informerar laget om när inbetalning senast ska ske till Ert lagkonto. </w:t>
      </w:r>
    </w:p>
    <w:p w14:paraId="65B8148C" w14:textId="3165F68A" w:rsidR="00701D87" w:rsidRPr="00701D87" w:rsidRDefault="00701D87" w:rsidP="00701D87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>Om det är aktuellt att ta emot returer från spelare tar ni emot dessa</w:t>
      </w:r>
      <w:r w:rsidR="004977D9">
        <w:rPr>
          <w:rFonts w:ascii="Arial" w:eastAsia="Times New Roman" w:hAnsi="Arial" w:cs="Arial"/>
          <w:color w:val="434133"/>
          <w:lang w:eastAsia="sv-SE"/>
        </w:rPr>
        <w:t>.</w:t>
      </w:r>
    </w:p>
    <w:p w14:paraId="679D5275" w14:textId="547C53AB" w:rsidR="00B933CF" w:rsidRDefault="00650C20" w:rsidP="0020361B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 xml:space="preserve">Lagets kassör är behjälplig med att bocka av inbetalningarna. </w:t>
      </w:r>
    </w:p>
    <w:p w14:paraId="3B33F11A" w14:textId="4D9C0264" w:rsidR="006E6246" w:rsidRDefault="006E6246" w:rsidP="006E6246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 xml:space="preserve">Om det är aktuellt med </w:t>
      </w:r>
      <w:r w:rsidR="002065FE">
        <w:rPr>
          <w:rFonts w:ascii="Arial" w:eastAsia="Times New Roman" w:hAnsi="Arial" w:cs="Arial"/>
          <w:color w:val="434133"/>
          <w:lang w:eastAsia="sv-SE"/>
        </w:rPr>
        <w:t xml:space="preserve">att skicka tillbaka </w:t>
      </w:r>
      <w:r>
        <w:rPr>
          <w:rFonts w:ascii="Arial" w:eastAsia="Times New Roman" w:hAnsi="Arial" w:cs="Arial"/>
          <w:color w:val="434133"/>
          <w:lang w:eastAsia="sv-SE"/>
        </w:rPr>
        <w:t xml:space="preserve">returer, sköter ni det. </w:t>
      </w:r>
    </w:p>
    <w:p w14:paraId="45A64460" w14:textId="48A7E209" w:rsidR="006E6246" w:rsidRPr="006E6246" w:rsidRDefault="006E6246" w:rsidP="006E6246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 xml:space="preserve">Ni redovisar Er vinst till kansliet. </w:t>
      </w:r>
    </w:p>
    <w:p w14:paraId="4EA37ABD" w14:textId="77777777" w:rsidR="00DC5BD7" w:rsidRDefault="00DC5BD7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</w:p>
    <w:p w14:paraId="0E739EDC" w14:textId="77777777" w:rsidR="00DC5BD7" w:rsidRDefault="00DC5BD7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</w:p>
    <w:p w14:paraId="5A70B17B" w14:textId="77777777" w:rsidR="00DC5BD7" w:rsidRDefault="00DC5BD7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</w:p>
    <w:p w14:paraId="61472577" w14:textId="2ECB3424" w:rsidR="00DC5BD7" w:rsidRPr="00343E90" w:rsidRDefault="00DC5BD7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u w:val="single"/>
          <w:lang w:eastAsia="sv-SE"/>
        </w:rPr>
      </w:pPr>
      <w:r w:rsidRPr="00343E90">
        <w:rPr>
          <w:rFonts w:ascii="Arial" w:eastAsia="Times New Roman" w:hAnsi="Arial" w:cs="Arial"/>
          <w:color w:val="434133"/>
          <w:u w:val="single"/>
          <w:lang w:eastAsia="sv-SE"/>
        </w:rPr>
        <w:t>Vid föreningsgemensam försäljning</w:t>
      </w:r>
      <w:r w:rsidR="007079E1">
        <w:rPr>
          <w:rFonts w:ascii="Arial" w:eastAsia="Times New Roman" w:hAnsi="Arial" w:cs="Arial"/>
          <w:color w:val="434133"/>
          <w:u w:val="single"/>
          <w:lang w:eastAsia="sv-SE"/>
        </w:rPr>
        <w:t xml:space="preserve">: </w:t>
      </w:r>
    </w:p>
    <w:p w14:paraId="55CA704B" w14:textId="77777777" w:rsidR="00DB2205" w:rsidRDefault="00DB2205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</w:p>
    <w:p w14:paraId="66B42A79" w14:textId="418F35D4" w:rsidR="00DB2205" w:rsidRDefault="0063743F" w:rsidP="00DB2205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>I</w:t>
      </w:r>
      <w:r w:rsidR="00DB2205">
        <w:rPr>
          <w:rFonts w:ascii="Arial" w:eastAsia="Times New Roman" w:hAnsi="Arial" w:cs="Arial"/>
          <w:color w:val="434133"/>
          <w:lang w:eastAsia="sv-SE"/>
        </w:rPr>
        <w:t xml:space="preserve">nfo om vilken typ av försäljning </w:t>
      </w:r>
      <w:r w:rsidR="006A7340">
        <w:rPr>
          <w:rFonts w:ascii="Arial" w:eastAsia="Times New Roman" w:hAnsi="Arial" w:cs="Arial"/>
          <w:color w:val="434133"/>
          <w:lang w:eastAsia="sv-SE"/>
        </w:rPr>
        <w:t xml:space="preserve">som är aktuell </w:t>
      </w:r>
      <w:r w:rsidR="00DB2205">
        <w:rPr>
          <w:rFonts w:ascii="Arial" w:eastAsia="Times New Roman" w:hAnsi="Arial" w:cs="Arial"/>
          <w:color w:val="434133"/>
          <w:lang w:eastAsia="sv-SE"/>
        </w:rPr>
        <w:t xml:space="preserve">kommer från föreningen/kansliet. </w:t>
      </w:r>
    </w:p>
    <w:p w14:paraId="7E0255E1" w14:textId="77777777" w:rsidR="009F1E2D" w:rsidRDefault="009F1E2D" w:rsidP="009F1E2D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>Ni informerar laget om hur det ska gå till och när utdelning ska ske.</w:t>
      </w:r>
    </w:p>
    <w:p w14:paraId="3AA59F29" w14:textId="77777777" w:rsidR="009F1E2D" w:rsidRDefault="009F1E2D" w:rsidP="009F1E2D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>Sedan sker utdelning av antingen produkt eller beställningslista. (beroende på vad som ska säljas)</w:t>
      </w:r>
    </w:p>
    <w:p w14:paraId="05335E52" w14:textId="21FD99CB" w:rsidR="00EC0966" w:rsidRDefault="00EC0966" w:rsidP="009F1E2D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>Ni får listor på lagets spelare av kansliet där ni kan bocka av när ni delar ut till spelarna.</w:t>
      </w:r>
    </w:p>
    <w:p w14:paraId="7ED7BCA3" w14:textId="77777777" w:rsidR="009F1E2D" w:rsidRDefault="009F1E2D" w:rsidP="009F1E2D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 xml:space="preserve">Ni bockar av vilka spelare som hämtat ut. </w:t>
      </w:r>
    </w:p>
    <w:p w14:paraId="356CA3C4" w14:textId="77777777" w:rsidR="009F1E2D" w:rsidRDefault="009F1E2D" w:rsidP="009F1E2D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 xml:space="preserve">Ni informerar laget om när inbetalning senast ska ske till Ert lagkonto. </w:t>
      </w:r>
    </w:p>
    <w:p w14:paraId="5BD303BB" w14:textId="149BE1A9" w:rsidR="00E95A19" w:rsidRDefault="00E95A19" w:rsidP="009F1E2D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>Om det är aktuellt med returer, lämnas dessa till kansliet enligt instruktion</w:t>
      </w:r>
      <w:r w:rsidR="003E0020">
        <w:rPr>
          <w:rFonts w:ascii="Arial" w:eastAsia="Times New Roman" w:hAnsi="Arial" w:cs="Arial"/>
          <w:color w:val="434133"/>
          <w:lang w:eastAsia="sv-SE"/>
        </w:rPr>
        <w:t xml:space="preserve">. </w:t>
      </w:r>
    </w:p>
    <w:p w14:paraId="515F0AB9" w14:textId="5367C7E6" w:rsidR="003E0020" w:rsidRPr="003E0020" w:rsidRDefault="009F1E2D" w:rsidP="003E0020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 xml:space="preserve">Lagets kassör är behjälplig med att bocka av inbetalningarna. </w:t>
      </w:r>
    </w:p>
    <w:p w14:paraId="1F318FAE" w14:textId="1B98AE4D" w:rsidR="00E95A19" w:rsidRPr="00E95A19" w:rsidRDefault="0011134D" w:rsidP="00E95A19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 xml:space="preserve">Om returer ska skickas tillbaka, ansvarar kansliet för detta. </w:t>
      </w:r>
    </w:p>
    <w:p w14:paraId="1353194C" w14:textId="1D9DC572" w:rsidR="006D45BE" w:rsidRDefault="00864FF3" w:rsidP="006D45BE">
      <w:pPr>
        <w:pStyle w:val="Liststycke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r>
        <w:rPr>
          <w:rFonts w:ascii="Arial" w:eastAsia="Times New Roman" w:hAnsi="Arial" w:cs="Arial"/>
          <w:color w:val="434133"/>
          <w:lang w:eastAsia="sv-SE"/>
        </w:rPr>
        <w:t xml:space="preserve">Kansliet hanterar överföringar </w:t>
      </w:r>
      <w:r w:rsidR="00AE47B9">
        <w:rPr>
          <w:rFonts w:ascii="Arial" w:eastAsia="Times New Roman" w:hAnsi="Arial" w:cs="Arial"/>
          <w:color w:val="434133"/>
          <w:lang w:eastAsia="sv-SE"/>
        </w:rPr>
        <w:t xml:space="preserve">från Ert lagkonto enligt den fördelning av vinst som är uppgjord. </w:t>
      </w:r>
    </w:p>
    <w:p w14:paraId="16CD93D5" w14:textId="1EED3116" w:rsidR="006D45BE" w:rsidRPr="006D45BE" w:rsidRDefault="006D45BE" w:rsidP="00D427BD">
      <w:pPr>
        <w:pStyle w:val="Liststycke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</w:p>
    <w:p w14:paraId="17C0FE33" w14:textId="77777777" w:rsidR="006672B4" w:rsidRPr="00AE47B9" w:rsidRDefault="006672B4" w:rsidP="00AE47B9">
      <w:pPr>
        <w:pStyle w:val="Liststycke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</w:p>
    <w:p w14:paraId="1A2402D3" w14:textId="77777777" w:rsidR="006672B4" w:rsidRPr="006672B4" w:rsidRDefault="006672B4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34133"/>
          <w:u w:val="single"/>
          <w:lang w:eastAsia="sv-SE"/>
        </w:rPr>
      </w:pPr>
    </w:p>
    <w:sectPr w:rsidR="006672B4" w:rsidRPr="006672B4" w:rsidSect="00E63251">
      <w:headerReference w:type="default" r:id="rId8"/>
      <w:footerReference w:type="default" r:id="rId9"/>
      <w:pgSz w:w="11906" w:h="16838"/>
      <w:pgMar w:top="1417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3C643" w14:textId="77777777" w:rsidR="00A475F2" w:rsidRDefault="00A475F2" w:rsidP="00F71B09">
      <w:pPr>
        <w:spacing w:after="0" w:line="240" w:lineRule="auto"/>
      </w:pPr>
      <w:r>
        <w:separator/>
      </w:r>
    </w:p>
  </w:endnote>
  <w:endnote w:type="continuationSeparator" w:id="0">
    <w:p w14:paraId="1FAE1A5D" w14:textId="77777777" w:rsidR="00A475F2" w:rsidRDefault="00A475F2" w:rsidP="00F7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24585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4A5CE4" w14:textId="7B6F918A" w:rsidR="00B04CA9" w:rsidRPr="0082359E" w:rsidRDefault="0087524B" w:rsidP="003758F2">
        <w:pPr>
          <w:pStyle w:val="Sidfot"/>
          <w:tabs>
            <w:tab w:val="clear" w:pos="4536"/>
            <w:tab w:val="clear" w:pos="9072"/>
          </w:tabs>
        </w:pPr>
        <w:r>
          <w:rPr>
            <w:b/>
            <w:noProof/>
            <w:color w:val="365F91" w:themeColor="accent1" w:themeShade="BF"/>
            <w:sz w:val="28"/>
            <w:szCs w:val="28"/>
            <w:lang w:eastAsia="sv-SE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15A232A" wp14:editId="7A03B5CE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-1905</wp:posOffset>
                  </wp:positionV>
                  <wp:extent cx="5810250" cy="0"/>
                  <wp:effectExtent l="0" t="0" r="19050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8102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64B9F32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-.15pt" to="458.6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" strokecolor="#365f91 [2404]" strokeweight="1.5pt"/>
              </w:pict>
            </mc:Fallback>
          </mc:AlternateContent>
        </w:r>
      </w:p>
      <w:p w14:paraId="35DA8EF0" w14:textId="77777777" w:rsidR="00B04CA9" w:rsidRDefault="00000000">
        <w:pPr>
          <w:pStyle w:val="Sidfot"/>
          <w:jc w:val="right"/>
        </w:pPr>
      </w:p>
    </w:sdtContent>
  </w:sdt>
  <w:p w14:paraId="1CAA6D9F" w14:textId="77777777" w:rsidR="00F71B09" w:rsidRPr="00367B47" w:rsidRDefault="00F71B09" w:rsidP="00367B47">
    <w:pPr>
      <w:pStyle w:val="Sidfot"/>
      <w:tabs>
        <w:tab w:val="clear" w:pos="4536"/>
        <w:tab w:val="clear" w:pos="9072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5F21A" w14:textId="77777777" w:rsidR="00A475F2" w:rsidRDefault="00A475F2" w:rsidP="00F71B09">
      <w:pPr>
        <w:spacing w:after="0" w:line="240" w:lineRule="auto"/>
      </w:pPr>
      <w:r>
        <w:separator/>
      </w:r>
    </w:p>
  </w:footnote>
  <w:footnote w:type="continuationSeparator" w:id="0">
    <w:p w14:paraId="66E2802A" w14:textId="77777777" w:rsidR="00A475F2" w:rsidRDefault="00A475F2" w:rsidP="00F71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620430"/>
      <w:docPartObj>
        <w:docPartGallery w:val="Page Numbers (Top of Page)"/>
        <w:docPartUnique/>
      </w:docPartObj>
    </w:sdtPr>
    <w:sdtEndPr>
      <w:rPr>
        <w:rFonts w:ascii="Century Gothic" w:hAnsi="Century Gothic"/>
        <w:noProof/>
      </w:rPr>
    </w:sdtEndPr>
    <w:sdtContent>
      <w:p w14:paraId="2F4DF9FC" w14:textId="77777777" w:rsidR="00423DBC" w:rsidRDefault="00423DBC" w:rsidP="00956290">
        <w:pPr>
          <w:pStyle w:val="Sidhuvud"/>
        </w:pPr>
      </w:p>
      <w:p w14:paraId="5D7C11B6" w14:textId="77777777" w:rsidR="00423DBC" w:rsidRDefault="00585374" w:rsidP="00423DBC">
        <w:pPr>
          <w:pStyle w:val="Sidhuvud"/>
        </w:pPr>
        <w:r>
          <w:rPr>
            <w:rFonts w:ascii="Arial" w:eastAsia="Times New Roman" w:hAnsi="Arial" w:cs="Arial"/>
            <w:noProof/>
            <w:color w:val="434133"/>
            <w:lang w:eastAsia="sv-SE"/>
          </w:rPr>
          <w:drawing>
            <wp:anchor distT="0" distB="0" distL="114300" distR="114300" simplePos="0" relativeHeight="251659264" behindDoc="0" locked="0" layoutInCell="1" allowOverlap="1" wp14:anchorId="48A17A63" wp14:editId="75E105B2">
              <wp:simplePos x="0" y="0"/>
              <wp:positionH relativeFrom="margin">
                <wp:align>left</wp:align>
              </wp:positionH>
              <wp:positionV relativeFrom="page">
                <wp:posOffset>428625</wp:posOffset>
              </wp:positionV>
              <wp:extent cx="762000" cy="937260"/>
              <wp:effectExtent l="0" t="0" r="0" b="0"/>
              <wp:wrapNone/>
              <wp:docPr id="1" name="Picture 1" descr="C:\Users\ds81490\Dropbox\IFK Skoghall Herrfotboll\Loggor\logga_ifk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s81490\Dropbox\IFK Skoghall Herrfotboll\Loggor\logga_ifk.gif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2000" cy="937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7BC052CC" w14:textId="77777777" w:rsidR="00423DBC" w:rsidRDefault="00423DBC" w:rsidP="00423DBC">
        <w:pPr>
          <w:pStyle w:val="Sidhuvud"/>
        </w:pPr>
      </w:p>
      <w:p w14:paraId="1C355A97" w14:textId="77777777" w:rsidR="00423DBC" w:rsidRDefault="00423DBC" w:rsidP="00423DBC">
        <w:pPr>
          <w:pStyle w:val="Sidhuvud"/>
        </w:pPr>
      </w:p>
      <w:p w14:paraId="45E11DB5" w14:textId="77777777" w:rsidR="00423DBC" w:rsidRDefault="00423DBC" w:rsidP="00423DBC">
        <w:pPr>
          <w:pStyle w:val="Sidhuvud"/>
        </w:pPr>
      </w:p>
      <w:p w14:paraId="683D9433" w14:textId="77777777" w:rsidR="00585374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IFK SKOGHALL</w:t>
        </w:r>
      </w:p>
      <w:p w14:paraId="1D6B5480" w14:textId="77777777" w:rsidR="00423DBC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Föreningen för alla</w:t>
        </w:r>
        <w:r>
          <w:rPr>
            <w:rFonts w:ascii="Century Gothic" w:hAnsi="Century Gothic"/>
          </w:rPr>
          <w:t xml:space="preserve"> </w:t>
        </w:r>
        <w:r w:rsidRPr="00585374">
          <w:rPr>
            <w:rFonts w:ascii="Century Gothic" w:hAnsi="Century Gothic"/>
          </w:rPr>
          <w:t>- fotboll för livet</w:t>
        </w:r>
      </w:p>
    </w:sdtContent>
  </w:sdt>
  <w:p w14:paraId="39958286" w14:textId="77777777" w:rsidR="00367B47" w:rsidRDefault="00367B4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187"/>
    <w:multiLevelType w:val="hybridMultilevel"/>
    <w:tmpl w:val="89B203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8C2"/>
    <w:multiLevelType w:val="hybridMultilevel"/>
    <w:tmpl w:val="CDB069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07FAE"/>
    <w:multiLevelType w:val="hybridMultilevel"/>
    <w:tmpl w:val="79680B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0136"/>
    <w:multiLevelType w:val="hybridMultilevel"/>
    <w:tmpl w:val="3C5019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649D9"/>
    <w:multiLevelType w:val="hybridMultilevel"/>
    <w:tmpl w:val="84F2DA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F478F"/>
    <w:multiLevelType w:val="hybridMultilevel"/>
    <w:tmpl w:val="198A48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B4A49"/>
    <w:multiLevelType w:val="hybridMultilevel"/>
    <w:tmpl w:val="298425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74D84"/>
    <w:multiLevelType w:val="hybridMultilevel"/>
    <w:tmpl w:val="C73604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2D4740"/>
    <w:multiLevelType w:val="hybridMultilevel"/>
    <w:tmpl w:val="6DCCBA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65F21"/>
    <w:multiLevelType w:val="hybridMultilevel"/>
    <w:tmpl w:val="A6C0B6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731DB1"/>
    <w:multiLevelType w:val="hybridMultilevel"/>
    <w:tmpl w:val="8B76B762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1" w15:restartNumberingAfterBreak="0">
    <w:nsid w:val="73F66F2E"/>
    <w:multiLevelType w:val="hybridMultilevel"/>
    <w:tmpl w:val="280C98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2B7659"/>
    <w:multiLevelType w:val="hybridMultilevel"/>
    <w:tmpl w:val="EA7C22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4211">
    <w:abstractNumId w:val="3"/>
  </w:num>
  <w:num w:numId="2" w16cid:durableId="529298971">
    <w:abstractNumId w:val="7"/>
  </w:num>
  <w:num w:numId="3" w16cid:durableId="687104595">
    <w:abstractNumId w:val="4"/>
  </w:num>
  <w:num w:numId="4" w16cid:durableId="1343968121">
    <w:abstractNumId w:val="6"/>
  </w:num>
  <w:num w:numId="5" w16cid:durableId="140657207">
    <w:abstractNumId w:val="12"/>
  </w:num>
  <w:num w:numId="6" w16cid:durableId="1100881483">
    <w:abstractNumId w:val="5"/>
  </w:num>
  <w:num w:numId="7" w16cid:durableId="243995029">
    <w:abstractNumId w:val="8"/>
  </w:num>
  <w:num w:numId="8" w16cid:durableId="2055078723">
    <w:abstractNumId w:val="10"/>
  </w:num>
  <w:num w:numId="9" w16cid:durableId="1470829633">
    <w:abstractNumId w:val="0"/>
  </w:num>
  <w:num w:numId="10" w16cid:durableId="435255423">
    <w:abstractNumId w:val="2"/>
  </w:num>
  <w:num w:numId="11" w16cid:durableId="22244594">
    <w:abstractNumId w:val="9"/>
  </w:num>
  <w:num w:numId="12" w16cid:durableId="1266690459">
    <w:abstractNumId w:val="1"/>
  </w:num>
  <w:num w:numId="13" w16cid:durableId="5357768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833"/>
    <w:rsid w:val="00007C0E"/>
    <w:rsid w:val="00020C59"/>
    <w:rsid w:val="00023DF4"/>
    <w:rsid w:val="00036CF8"/>
    <w:rsid w:val="00053375"/>
    <w:rsid w:val="00075833"/>
    <w:rsid w:val="00084138"/>
    <w:rsid w:val="00090173"/>
    <w:rsid w:val="000B5E9D"/>
    <w:rsid w:val="000D045D"/>
    <w:rsid w:val="000D2EC4"/>
    <w:rsid w:val="001041F0"/>
    <w:rsid w:val="0011134D"/>
    <w:rsid w:val="00116CA7"/>
    <w:rsid w:val="001317B5"/>
    <w:rsid w:val="00136AFC"/>
    <w:rsid w:val="001739DC"/>
    <w:rsid w:val="00182CD2"/>
    <w:rsid w:val="00183D99"/>
    <w:rsid w:val="001A3202"/>
    <w:rsid w:val="001B04AC"/>
    <w:rsid w:val="001C382F"/>
    <w:rsid w:val="001F3891"/>
    <w:rsid w:val="0020361B"/>
    <w:rsid w:val="002065FE"/>
    <w:rsid w:val="00225AAD"/>
    <w:rsid w:val="00236419"/>
    <w:rsid w:val="00255815"/>
    <w:rsid w:val="00271FA9"/>
    <w:rsid w:val="00274D5B"/>
    <w:rsid w:val="002803E5"/>
    <w:rsid w:val="00280D44"/>
    <w:rsid w:val="0028616D"/>
    <w:rsid w:val="002B6E6C"/>
    <w:rsid w:val="002E3878"/>
    <w:rsid w:val="002E689A"/>
    <w:rsid w:val="002F5133"/>
    <w:rsid w:val="003048AD"/>
    <w:rsid w:val="00313125"/>
    <w:rsid w:val="00335A6E"/>
    <w:rsid w:val="0033759C"/>
    <w:rsid w:val="00343AF4"/>
    <w:rsid w:val="00343E90"/>
    <w:rsid w:val="00347596"/>
    <w:rsid w:val="0035282E"/>
    <w:rsid w:val="003568F7"/>
    <w:rsid w:val="00367B47"/>
    <w:rsid w:val="003758F2"/>
    <w:rsid w:val="00377281"/>
    <w:rsid w:val="00380639"/>
    <w:rsid w:val="00390646"/>
    <w:rsid w:val="003B1DA8"/>
    <w:rsid w:val="003B359B"/>
    <w:rsid w:val="003E0020"/>
    <w:rsid w:val="003E5741"/>
    <w:rsid w:val="00410EDD"/>
    <w:rsid w:val="004210E1"/>
    <w:rsid w:val="00423DBC"/>
    <w:rsid w:val="004312A9"/>
    <w:rsid w:val="00434D1F"/>
    <w:rsid w:val="0044750D"/>
    <w:rsid w:val="00473584"/>
    <w:rsid w:val="004977D9"/>
    <w:rsid w:val="004E140C"/>
    <w:rsid w:val="004E6179"/>
    <w:rsid w:val="004F70EC"/>
    <w:rsid w:val="00500010"/>
    <w:rsid w:val="005035E5"/>
    <w:rsid w:val="00512607"/>
    <w:rsid w:val="005202B6"/>
    <w:rsid w:val="00523A5F"/>
    <w:rsid w:val="00547680"/>
    <w:rsid w:val="00585374"/>
    <w:rsid w:val="00594725"/>
    <w:rsid w:val="005B313A"/>
    <w:rsid w:val="005D1F13"/>
    <w:rsid w:val="005D5BDC"/>
    <w:rsid w:val="005F72DA"/>
    <w:rsid w:val="0061155A"/>
    <w:rsid w:val="00613CBA"/>
    <w:rsid w:val="00625A1C"/>
    <w:rsid w:val="00631350"/>
    <w:rsid w:val="0063743F"/>
    <w:rsid w:val="00650C20"/>
    <w:rsid w:val="00652EDE"/>
    <w:rsid w:val="006660C9"/>
    <w:rsid w:val="006672B4"/>
    <w:rsid w:val="00672949"/>
    <w:rsid w:val="00672C9B"/>
    <w:rsid w:val="006A7340"/>
    <w:rsid w:val="006D45BE"/>
    <w:rsid w:val="006D6F89"/>
    <w:rsid w:val="006D74A8"/>
    <w:rsid w:val="006E6246"/>
    <w:rsid w:val="006F5B48"/>
    <w:rsid w:val="006F7858"/>
    <w:rsid w:val="0070168A"/>
    <w:rsid w:val="00701D87"/>
    <w:rsid w:val="00705C5A"/>
    <w:rsid w:val="00705D94"/>
    <w:rsid w:val="007079E1"/>
    <w:rsid w:val="00710377"/>
    <w:rsid w:val="00752FEB"/>
    <w:rsid w:val="007C6148"/>
    <w:rsid w:val="00814960"/>
    <w:rsid w:val="00816575"/>
    <w:rsid w:val="00820C60"/>
    <w:rsid w:val="0082359E"/>
    <w:rsid w:val="00836FE4"/>
    <w:rsid w:val="00864FF3"/>
    <w:rsid w:val="0087524B"/>
    <w:rsid w:val="00886B82"/>
    <w:rsid w:val="008966E1"/>
    <w:rsid w:val="008D09E0"/>
    <w:rsid w:val="008E14B5"/>
    <w:rsid w:val="00904244"/>
    <w:rsid w:val="00911385"/>
    <w:rsid w:val="00927EB1"/>
    <w:rsid w:val="00952D41"/>
    <w:rsid w:val="00956290"/>
    <w:rsid w:val="00961F89"/>
    <w:rsid w:val="00966B43"/>
    <w:rsid w:val="009F1E2D"/>
    <w:rsid w:val="00A040DD"/>
    <w:rsid w:val="00A475F2"/>
    <w:rsid w:val="00A55C9E"/>
    <w:rsid w:val="00A66F8A"/>
    <w:rsid w:val="00A84C6A"/>
    <w:rsid w:val="00A93424"/>
    <w:rsid w:val="00AA3055"/>
    <w:rsid w:val="00AB0757"/>
    <w:rsid w:val="00AB5AEB"/>
    <w:rsid w:val="00AC37DC"/>
    <w:rsid w:val="00AD2F76"/>
    <w:rsid w:val="00AD3476"/>
    <w:rsid w:val="00AE47B9"/>
    <w:rsid w:val="00AF0F12"/>
    <w:rsid w:val="00B04CA9"/>
    <w:rsid w:val="00B22B50"/>
    <w:rsid w:val="00B23711"/>
    <w:rsid w:val="00B37335"/>
    <w:rsid w:val="00B62B16"/>
    <w:rsid w:val="00B74605"/>
    <w:rsid w:val="00B82146"/>
    <w:rsid w:val="00B85BC8"/>
    <w:rsid w:val="00B933CF"/>
    <w:rsid w:val="00BA0D0B"/>
    <w:rsid w:val="00BD4BA1"/>
    <w:rsid w:val="00BD661A"/>
    <w:rsid w:val="00BF0BEF"/>
    <w:rsid w:val="00C64663"/>
    <w:rsid w:val="00C731A7"/>
    <w:rsid w:val="00C909F9"/>
    <w:rsid w:val="00CE4B28"/>
    <w:rsid w:val="00D02E26"/>
    <w:rsid w:val="00D17C6C"/>
    <w:rsid w:val="00D26527"/>
    <w:rsid w:val="00D427BD"/>
    <w:rsid w:val="00D70287"/>
    <w:rsid w:val="00D74D9C"/>
    <w:rsid w:val="00D83580"/>
    <w:rsid w:val="00DB2205"/>
    <w:rsid w:val="00DC5BD7"/>
    <w:rsid w:val="00DC71E1"/>
    <w:rsid w:val="00E44490"/>
    <w:rsid w:val="00E62955"/>
    <w:rsid w:val="00E63251"/>
    <w:rsid w:val="00E6751D"/>
    <w:rsid w:val="00E75882"/>
    <w:rsid w:val="00E95A19"/>
    <w:rsid w:val="00EA5E59"/>
    <w:rsid w:val="00EC02AE"/>
    <w:rsid w:val="00EC0966"/>
    <w:rsid w:val="00EE2111"/>
    <w:rsid w:val="00EF675E"/>
    <w:rsid w:val="00F114ED"/>
    <w:rsid w:val="00F12610"/>
    <w:rsid w:val="00F2186E"/>
    <w:rsid w:val="00F331D7"/>
    <w:rsid w:val="00F3624C"/>
    <w:rsid w:val="00F577AF"/>
    <w:rsid w:val="00F71B09"/>
    <w:rsid w:val="00FB59CF"/>
    <w:rsid w:val="00FC2138"/>
    <w:rsid w:val="00FD1062"/>
    <w:rsid w:val="00FD708F"/>
    <w:rsid w:val="00FE4FC1"/>
    <w:rsid w:val="00FF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469D6"/>
  <w15:docId w15:val="{ECE5F0CE-08C3-4466-BA7E-7AE79F6D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343A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343A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343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343A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Rubrik5">
    <w:name w:val="heading 5"/>
    <w:basedOn w:val="Normal"/>
    <w:link w:val="Rubrik5Char"/>
    <w:uiPriority w:val="9"/>
    <w:qFormat/>
    <w:rsid w:val="00343A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ubrik6">
    <w:name w:val="heading 6"/>
    <w:basedOn w:val="Normal"/>
    <w:link w:val="Rubrik6Char"/>
    <w:uiPriority w:val="9"/>
    <w:qFormat/>
    <w:rsid w:val="00343AF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B62B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B62B1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3AF4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343AF4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343AF4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343AF4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343AF4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uiPriority w:val="9"/>
    <w:rsid w:val="00343AF4"/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character" w:customStyle="1" w:styleId="apple-converted-space">
    <w:name w:val="apple-converted-space"/>
    <w:basedOn w:val="Standardstycketeckensnitt"/>
    <w:rsid w:val="00343AF4"/>
  </w:style>
  <w:style w:type="character" w:styleId="Stark">
    <w:name w:val="Strong"/>
    <w:basedOn w:val="Standardstycketeckensnitt"/>
    <w:uiPriority w:val="22"/>
    <w:qFormat/>
    <w:rsid w:val="00343AF4"/>
    <w:rPr>
      <w:b/>
      <w:bCs/>
    </w:rPr>
  </w:style>
  <w:style w:type="character" w:styleId="Betoning">
    <w:name w:val="Emphasis"/>
    <w:basedOn w:val="Standardstycketeckensnitt"/>
    <w:uiPriority w:val="20"/>
    <w:qFormat/>
    <w:rsid w:val="00343AF4"/>
    <w:rPr>
      <w:i/>
      <w:iCs/>
    </w:rPr>
  </w:style>
  <w:style w:type="paragraph" w:styleId="Brdtext">
    <w:name w:val="Body Text"/>
    <w:basedOn w:val="Normal"/>
    <w:link w:val="Brdtext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6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660C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52D4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1B09"/>
  </w:style>
  <w:style w:type="paragraph" w:styleId="Sidfot">
    <w:name w:val="footer"/>
    <w:basedOn w:val="Normal"/>
    <w:link w:val="Sidfot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1B09"/>
  </w:style>
  <w:style w:type="character" w:styleId="Hyperlnk">
    <w:name w:val="Hyperlink"/>
    <w:basedOn w:val="Standardstycketeckensnitt"/>
    <w:uiPriority w:val="99"/>
    <w:unhideWhenUsed/>
    <w:rsid w:val="00367B47"/>
    <w:rPr>
      <w:color w:val="0000FF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3B359B"/>
    <w:pPr>
      <w:spacing w:after="119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7Char">
    <w:name w:val="Rubrik 7 Char"/>
    <w:basedOn w:val="Standardstycketeckensnitt"/>
    <w:link w:val="Rubrik7"/>
    <w:uiPriority w:val="9"/>
    <w:rsid w:val="00B6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rsid w:val="00B6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0533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53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FK%20Skoghall\AppData\Local\Microsoft\Windows\INetCache\Content.Outlook\KJMYPCVP\Brevmall%20IF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0672E-37C7-4E85-8F5D-68597600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 IFK.dotx</Template>
  <TotalTime>3</TotalTime>
  <Pages>1</Pages>
  <Words>265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IFK Skoghall</dc:creator>
  <cp:lastModifiedBy>IFK Skoghall</cp:lastModifiedBy>
  <cp:revision>3</cp:revision>
  <cp:lastPrinted>2025-02-19T11:45:00Z</cp:lastPrinted>
  <dcterms:created xsi:type="dcterms:W3CDTF">2025-02-19T11:47:00Z</dcterms:created>
  <dcterms:modified xsi:type="dcterms:W3CDTF">2025-02-24T11:41:00Z</dcterms:modified>
</cp:coreProperties>
</file>