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1D147" w14:textId="77777777" w:rsidR="00C15A3F" w:rsidRDefault="00C15A3F" w:rsidP="00C15A3F"/>
    <w:p w14:paraId="3EF3E277" w14:textId="77777777" w:rsidR="009E5F91" w:rsidRPr="004823D5" w:rsidRDefault="009E5F91" w:rsidP="009E5F91">
      <w:pPr>
        <w:spacing w:after="160" w:line="259" w:lineRule="auto"/>
        <w:rPr>
          <w:rFonts w:ascii="Century Gothic" w:hAnsi="Century Gothic"/>
          <w:b/>
          <w:bCs/>
          <w:sz w:val="56"/>
          <w:szCs w:val="56"/>
          <w:u w:val="single"/>
        </w:rPr>
      </w:pPr>
      <w:r w:rsidRPr="004823D5">
        <w:rPr>
          <w:rFonts w:ascii="Century Gothic" w:hAnsi="Century Gothic"/>
          <w:b/>
          <w:bCs/>
          <w:sz w:val="56"/>
          <w:szCs w:val="56"/>
          <w:u w:val="single"/>
        </w:rPr>
        <w:t>BRIS</w:t>
      </w:r>
    </w:p>
    <w:p w14:paraId="2D43B657" w14:textId="7B724C6C" w:rsidR="009E5F91" w:rsidRPr="0014747B" w:rsidRDefault="009E5F91" w:rsidP="009E5F91">
      <w:pPr>
        <w:spacing w:after="160" w:line="259" w:lineRule="auto"/>
        <w:rPr>
          <w:rFonts w:ascii="Century Gothic" w:hAnsi="Century Gothic"/>
          <w:sz w:val="32"/>
          <w:szCs w:val="32"/>
        </w:rPr>
      </w:pPr>
      <w:r w:rsidRPr="0014747B">
        <w:rPr>
          <w:rFonts w:ascii="Century Gothic" w:hAnsi="Century Gothic"/>
          <w:sz w:val="32"/>
          <w:szCs w:val="32"/>
        </w:rPr>
        <w:t>R</w:t>
      </w:r>
      <w:r w:rsidR="004823D5" w:rsidRPr="0014747B">
        <w:rPr>
          <w:rFonts w:ascii="Century Gothic" w:hAnsi="Century Gothic"/>
          <w:sz w:val="32"/>
          <w:szCs w:val="32"/>
        </w:rPr>
        <w:t>iksidrottsförbundet</w:t>
      </w:r>
      <w:r w:rsidRPr="0014747B">
        <w:rPr>
          <w:rFonts w:ascii="Century Gothic" w:hAnsi="Century Gothic"/>
          <w:sz w:val="32"/>
          <w:szCs w:val="32"/>
        </w:rPr>
        <w:t xml:space="preserve"> har ett samverkansavtal med Bris. </w:t>
      </w:r>
    </w:p>
    <w:p w14:paraId="19B6E98C" w14:textId="77777777" w:rsidR="009E5F91" w:rsidRPr="0014747B" w:rsidRDefault="009E5F91" w:rsidP="009E5F91">
      <w:pPr>
        <w:spacing w:after="160" w:line="259" w:lineRule="auto"/>
        <w:rPr>
          <w:rFonts w:ascii="Century Gothic" w:hAnsi="Century Gothic"/>
          <w:sz w:val="32"/>
          <w:szCs w:val="32"/>
        </w:rPr>
      </w:pPr>
      <w:r w:rsidRPr="0014747B">
        <w:rPr>
          <w:rFonts w:ascii="Century Gothic" w:hAnsi="Century Gothic"/>
          <w:sz w:val="32"/>
          <w:szCs w:val="32"/>
        </w:rPr>
        <w:t xml:space="preserve">Det omfattar såväl kunskapshöjande som </w:t>
      </w:r>
    </w:p>
    <w:p w14:paraId="192A4D58" w14:textId="77777777" w:rsidR="009E5F91" w:rsidRPr="0014747B" w:rsidRDefault="009E5F91" w:rsidP="009E5F91">
      <w:pPr>
        <w:spacing w:after="160" w:line="259" w:lineRule="auto"/>
        <w:rPr>
          <w:rFonts w:ascii="Century Gothic" w:hAnsi="Century Gothic"/>
          <w:sz w:val="32"/>
          <w:szCs w:val="32"/>
        </w:rPr>
      </w:pPr>
      <w:r w:rsidRPr="0014747B">
        <w:rPr>
          <w:rFonts w:ascii="Century Gothic" w:hAnsi="Century Gothic"/>
          <w:sz w:val="32"/>
          <w:szCs w:val="32"/>
        </w:rPr>
        <w:t xml:space="preserve">rådgivande insatser, bland annat telefonlinjer för </w:t>
      </w:r>
    </w:p>
    <w:p w14:paraId="06E5E644" w14:textId="77777777" w:rsidR="009E5F91" w:rsidRPr="0014747B" w:rsidRDefault="009E5F91" w:rsidP="009E5F91">
      <w:pPr>
        <w:spacing w:after="160" w:line="259" w:lineRule="auto"/>
        <w:rPr>
          <w:rFonts w:ascii="Century Gothic" w:hAnsi="Century Gothic"/>
          <w:sz w:val="32"/>
          <w:szCs w:val="32"/>
        </w:rPr>
      </w:pPr>
      <w:r w:rsidRPr="0014747B">
        <w:rPr>
          <w:rFonts w:ascii="Century Gothic" w:hAnsi="Century Gothic"/>
          <w:sz w:val="32"/>
          <w:szCs w:val="32"/>
        </w:rPr>
        <w:t>barn, vuxna och idrottsledare:</w:t>
      </w:r>
    </w:p>
    <w:p w14:paraId="3CBF6225" w14:textId="77777777" w:rsidR="009E5F91" w:rsidRPr="0014747B" w:rsidRDefault="009E5F91" w:rsidP="009E5F91">
      <w:pPr>
        <w:spacing w:after="160" w:line="259" w:lineRule="auto"/>
        <w:rPr>
          <w:rFonts w:ascii="Century Gothic" w:hAnsi="Century Gothic"/>
          <w:sz w:val="32"/>
          <w:szCs w:val="32"/>
        </w:rPr>
      </w:pPr>
      <w:r w:rsidRPr="0014747B">
        <w:rPr>
          <w:rFonts w:ascii="Century Gothic" w:hAnsi="Century Gothic"/>
          <w:sz w:val="32"/>
          <w:szCs w:val="32"/>
        </w:rPr>
        <w:t>• Bris – telefonlinje för barn 116 111</w:t>
      </w:r>
    </w:p>
    <w:p w14:paraId="1524FC10" w14:textId="77777777" w:rsidR="009E5F91" w:rsidRPr="0014747B" w:rsidRDefault="009E5F91" w:rsidP="009E5F91">
      <w:pPr>
        <w:spacing w:after="160" w:line="259" w:lineRule="auto"/>
        <w:rPr>
          <w:rFonts w:ascii="Century Gothic" w:hAnsi="Century Gothic"/>
          <w:sz w:val="32"/>
          <w:szCs w:val="32"/>
        </w:rPr>
      </w:pPr>
      <w:r w:rsidRPr="0014747B">
        <w:rPr>
          <w:rFonts w:ascii="Century Gothic" w:hAnsi="Century Gothic"/>
          <w:sz w:val="32"/>
          <w:szCs w:val="32"/>
        </w:rPr>
        <w:t xml:space="preserve">• Bris – vuxentelefon 0771 50 50 50, </w:t>
      </w:r>
    </w:p>
    <w:p w14:paraId="46E6A464" w14:textId="77777777" w:rsidR="009E5F91" w:rsidRPr="0014747B" w:rsidRDefault="009E5F91" w:rsidP="009E5F91">
      <w:pPr>
        <w:spacing w:after="160" w:line="259" w:lineRule="auto"/>
        <w:rPr>
          <w:rFonts w:ascii="Century Gothic" w:hAnsi="Century Gothic"/>
          <w:sz w:val="32"/>
          <w:szCs w:val="32"/>
        </w:rPr>
      </w:pPr>
      <w:r w:rsidRPr="0014747B">
        <w:rPr>
          <w:rFonts w:ascii="Century Gothic" w:hAnsi="Century Gothic"/>
          <w:sz w:val="32"/>
          <w:szCs w:val="32"/>
        </w:rPr>
        <w:t>öppen vardagar mellan klockan 09.00-12.00</w:t>
      </w:r>
    </w:p>
    <w:p w14:paraId="2B1AF06E" w14:textId="193D5B1C" w:rsidR="007D22FA" w:rsidRPr="0014747B" w:rsidRDefault="009E5F91" w:rsidP="009E5F91">
      <w:pPr>
        <w:spacing w:after="160" w:line="259" w:lineRule="auto"/>
        <w:rPr>
          <w:rFonts w:ascii="Century Gothic" w:hAnsi="Century Gothic"/>
          <w:sz w:val="32"/>
          <w:szCs w:val="32"/>
        </w:rPr>
      </w:pPr>
      <w:r w:rsidRPr="0014747B">
        <w:rPr>
          <w:rFonts w:ascii="Century Gothic" w:hAnsi="Century Gothic"/>
          <w:sz w:val="32"/>
          <w:szCs w:val="32"/>
        </w:rPr>
        <w:t>• Bris – Stödlinje för idrottsledare 077 44 000 42</w:t>
      </w:r>
    </w:p>
    <w:p w14:paraId="1440BF13" w14:textId="77777777" w:rsidR="00690E19" w:rsidRDefault="00690E19" w:rsidP="009E5F91">
      <w:pPr>
        <w:spacing w:after="160" w:line="259" w:lineRule="auto"/>
        <w:rPr>
          <w:rFonts w:ascii="Century Gothic" w:hAnsi="Century Gothic"/>
          <w:sz w:val="21"/>
          <w:szCs w:val="21"/>
        </w:rPr>
      </w:pPr>
    </w:p>
    <w:p w14:paraId="74DD9CD6" w14:textId="7F079FFA" w:rsidR="00690E19" w:rsidRPr="00FF7597" w:rsidRDefault="00690E19" w:rsidP="009E5F91">
      <w:pPr>
        <w:spacing w:after="160" w:line="259" w:lineRule="auto"/>
        <w:rPr>
          <w:rFonts w:ascii="Century Gothic" w:hAnsi="Century Gothic"/>
          <w:sz w:val="21"/>
          <w:szCs w:val="21"/>
        </w:rPr>
      </w:pPr>
      <w:r>
        <w:rPr>
          <w:noProof/>
        </w:rPr>
        <w:drawing>
          <wp:inline distT="0" distB="0" distL="0" distR="0" wp14:anchorId="62912F88" wp14:editId="406EC4E3">
            <wp:extent cx="5760720" cy="3188970"/>
            <wp:effectExtent l="0" t="0" r="0" b="0"/>
            <wp:docPr id="1191117442" name="Bild 1" descr="Trygga idrottsmiljöer för barn- och ungdomsidrott. | Barnensidro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ygga idrottsmiljöer för barn- och ungdomsidrott. | Barnensidrot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0E19" w:rsidRPr="00FF7597" w:rsidSect="00487A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170" w:footer="708" w:gutter="0"/>
      <w:pgBorders w:offsetFrom="page">
        <w:top w:val="thinThickLargeGap" w:sz="36" w:space="24" w:color="365F91" w:themeColor="accent1" w:themeShade="BF"/>
        <w:left w:val="thinThickLargeGap" w:sz="36" w:space="24" w:color="365F91" w:themeColor="accent1" w:themeShade="BF"/>
        <w:bottom w:val="thickThinLargeGap" w:sz="36" w:space="24" w:color="365F91" w:themeColor="accent1" w:themeShade="BF"/>
        <w:right w:val="thickThinLargeGap" w:sz="36" w:space="24" w:color="365F91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342BA" w14:textId="77777777" w:rsidR="000D7FCD" w:rsidRDefault="000D7FCD" w:rsidP="00F71B09">
      <w:pPr>
        <w:spacing w:after="0" w:line="240" w:lineRule="auto"/>
      </w:pPr>
      <w:r>
        <w:separator/>
      </w:r>
    </w:p>
  </w:endnote>
  <w:endnote w:type="continuationSeparator" w:id="0">
    <w:p w14:paraId="45A53EE3" w14:textId="77777777" w:rsidR="000D7FCD" w:rsidRDefault="000D7FCD" w:rsidP="00F7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ED312" w14:textId="77777777" w:rsidR="006A7750" w:rsidRDefault="006A775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6D9F" w14:textId="5BA304B3" w:rsidR="00F71B09" w:rsidRPr="00367B47" w:rsidRDefault="00F71B09" w:rsidP="00367B47">
    <w:pPr>
      <w:pStyle w:val="Sidfot"/>
      <w:tabs>
        <w:tab w:val="clear" w:pos="4536"/>
        <w:tab w:val="clear" w:pos="9072"/>
      </w:tabs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210B8" w14:textId="77777777" w:rsidR="006A7750" w:rsidRDefault="006A775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AB1EB" w14:textId="77777777" w:rsidR="000D7FCD" w:rsidRDefault="000D7FCD" w:rsidP="00F71B09">
      <w:pPr>
        <w:spacing w:after="0" w:line="240" w:lineRule="auto"/>
      </w:pPr>
      <w:r>
        <w:separator/>
      </w:r>
    </w:p>
  </w:footnote>
  <w:footnote w:type="continuationSeparator" w:id="0">
    <w:p w14:paraId="7C730F49" w14:textId="77777777" w:rsidR="000D7FCD" w:rsidRDefault="000D7FCD" w:rsidP="00F71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0A65" w14:textId="77777777" w:rsidR="006A7750" w:rsidRDefault="006A775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620430"/>
      <w:docPartObj>
        <w:docPartGallery w:val="Page Numbers (Top of Page)"/>
        <w:docPartUnique/>
      </w:docPartObj>
    </w:sdtPr>
    <w:sdtEndPr>
      <w:rPr>
        <w:rFonts w:ascii="Century Gothic" w:hAnsi="Century Gothic"/>
      </w:rPr>
    </w:sdtEndPr>
    <w:sdtContent>
      <w:p w14:paraId="2F4DF9FC" w14:textId="57F4D3DB" w:rsidR="00423DBC" w:rsidRDefault="00EB07A4" w:rsidP="00956290">
        <w:pPr>
          <w:pStyle w:val="Sidhuvud"/>
        </w:pPr>
        <w:r>
          <w:tab/>
          <w:t xml:space="preserve">                                                             </w:t>
        </w:r>
        <w:r w:rsidR="003B3BCE">
          <w:t xml:space="preserve">                                                                                </w:t>
        </w:r>
        <w:r>
          <w:t xml:space="preserve">  </w:t>
        </w:r>
      </w:p>
      <w:p w14:paraId="5D7C11B6" w14:textId="484CB9A3" w:rsidR="00423DBC" w:rsidRDefault="00423DBC" w:rsidP="00423DBC">
        <w:pPr>
          <w:pStyle w:val="Sidhuvud"/>
        </w:pPr>
      </w:p>
      <w:p w14:paraId="7BC052CC" w14:textId="427A8A24" w:rsidR="00423DBC" w:rsidRDefault="00D84E05" w:rsidP="00423DBC">
        <w:pPr>
          <w:pStyle w:val="Sidhuvud"/>
        </w:pPr>
        <w:r>
          <w:rPr>
            <w:rFonts w:ascii="Arial" w:eastAsia="Times New Roman" w:hAnsi="Arial" w:cs="Arial"/>
            <w:noProof/>
            <w:color w:val="434133"/>
            <w:lang w:eastAsia="sv-SE"/>
          </w:rPr>
          <w:drawing>
            <wp:anchor distT="0" distB="0" distL="114300" distR="114300" simplePos="0" relativeHeight="251659264" behindDoc="0" locked="0" layoutInCell="1" allowOverlap="1" wp14:anchorId="48A17A63" wp14:editId="72125E71">
              <wp:simplePos x="0" y="0"/>
              <wp:positionH relativeFrom="margin">
                <wp:align>left</wp:align>
              </wp:positionH>
              <wp:positionV relativeFrom="page">
                <wp:posOffset>561975</wp:posOffset>
              </wp:positionV>
              <wp:extent cx="762000" cy="937260"/>
              <wp:effectExtent l="0" t="0" r="0" b="0"/>
              <wp:wrapNone/>
              <wp:docPr id="1" name="Picture 1" descr="C:\Users\ds81490\Dropbox\IFK Skoghall Herrfotboll\Loggor\logga_ifk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s81490\Dropbox\IFK Skoghall Herrfotboll\Loggor\logga_ifk.gif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2000" cy="937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1C355A97" w14:textId="77777777" w:rsidR="00423DBC" w:rsidRDefault="00423DBC" w:rsidP="00423DBC">
        <w:pPr>
          <w:pStyle w:val="Sidhuvud"/>
        </w:pPr>
      </w:p>
      <w:p w14:paraId="45E11DB5" w14:textId="77777777" w:rsidR="00423DBC" w:rsidRDefault="00423DBC" w:rsidP="00423DBC">
        <w:pPr>
          <w:pStyle w:val="Sidhuvud"/>
        </w:pPr>
      </w:p>
      <w:p w14:paraId="683D9433" w14:textId="77777777" w:rsidR="00585374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IFK SKOGHALL</w:t>
        </w:r>
      </w:p>
      <w:p w14:paraId="75435A33" w14:textId="77777777" w:rsidR="00242F1A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Föreningen för alla</w:t>
        </w:r>
        <w:r>
          <w:rPr>
            <w:rFonts w:ascii="Century Gothic" w:hAnsi="Century Gothic"/>
          </w:rPr>
          <w:t xml:space="preserve"> </w:t>
        </w:r>
        <w:r w:rsidRPr="00585374">
          <w:rPr>
            <w:rFonts w:ascii="Century Gothic" w:hAnsi="Century Gothic"/>
          </w:rPr>
          <w:t>- fotboll för livet</w:t>
        </w:r>
      </w:p>
      <w:p w14:paraId="73BB9106" w14:textId="10668801" w:rsidR="00242F1A" w:rsidRDefault="000D7FCD" w:rsidP="00585374">
        <w:pPr>
          <w:pStyle w:val="Sidhuvud"/>
          <w:jc w:val="center"/>
          <w:rPr>
            <w:rFonts w:ascii="Century Gothic" w:hAnsi="Century Gothic"/>
          </w:rPr>
        </w:pPr>
      </w:p>
    </w:sdtContent>
  </w:sdt>
  <w:p w14:paraId="39958286" w14:textId="77777777" w:rsidR="00367B47" w:rsidRDefault="00367B4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99B80" w14:textId="77777777" w:rsidR="006A7750" w:rsidRDefault="006A775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187"/>
    <w:multiLevelType w:val="hybridMultilevel"/>
    <w:tmpl w:val="89B203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8C2"/>
    <w:multiLevelType w:val="hybridMultilevel"/>
    <w:tmpl w:val="CDB069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07FAE"/>
    <w:multiLevelType w:val="hybridMultilevel"/>
    <w:tmpl w:val="79680B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0136"/>
    <w:multiLevelType w:val="hybridMultilevel"/>
    <w:tmpl w:val="3C5019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640A"/>
    <w:multiLevelType w:val="multilevel"/>
    <w:tmpl w:val="3A764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9649D9"/>
    <w:multiLevelType w:val="hybridMultilevel"/>
    <w:tmpl w:val="84F2DA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F478F"/>
    <w:multiLevelType w:val="hybridMultilevel"/>
    <w:tmpl w:val="198A48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36F9E"/>
    <w:multiLevelType w:val="hybridMultilevel"/>
    <w:tmpl w:val="8408C6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B4A49"/>
    <w:multiLevelType w:val="hybridMultilevel"/>
    <w:tmpl w:val="298425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74D84"/>
    <w:multiLevelType w:val="hybridMultilevel"/>
    <w:tmpl w:val="C73604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9C63F8"/>
    <w:multiLevelType w:val="hybridMultilevel"/>
    <w:tmpl w:val="384ACA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84E9B"/>
    <w:multiLevelType w:val="multilevel"/>
    <w:tmpl w:val="AFFE2812"/>
    <w:lvl w:ilvl="0">
      <w:start w:val="1"/>
      <w:numFmt w:val="bullet"/>
      <w:lvlText w:val="●"/>
      <w:lvlJc w:val="left"/>
      <w:pPr>
        <w:ind w:left="64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28E62B9"/>
    <w:multiLevelType w:val="hybridMultilevel"/>
    <w:tmpl w:val="478C2BF8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C50E2"/>
    <w:multiLevelType w:val="multilevel"/>
    <w:tmpl w:val="6BE247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D2D4740"/>
    <w:multiLevelType w:val="hybridMultilevel"/>
    <w:tmpl w:val="6DCCBA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6463B"/>
    <w:multiLevelType w:val="hybridMultilevel"/>
    <w:tmpl w:val="195A10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F649C"/>
    <w:multiLevelType w:val="hybridMultilevel"/>
    <w:tmpl w:val="E214BD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D056E"/>
    <w:multiLevelType w:val="multilevel"/>
    <w:tmpl w:val="D4D0B1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15B0586"/>
    <w:multiLevelType w:val="hybridMultilevel"/>
    <w:tmpl w:val="09348F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91479"/>
    <w:multiLevelType w:val="hybridMultilevel"/>
    <w:tmpl w:val="173E0710"/>
    <w:lvl w:ilvl="0" w:tplc="65C80C6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E68C9"/>
    <w:multiLevelType w:val="hybridMultilevel"/>
    <w:tmpl w:val="6B783B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C0497F"/>
    <w:multiLevelType w:val="hybridMultilevel"/>
    <w:tmpl w:val="7F985206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06396"/>
    <w:multiLevelType w:val="hybridMultilevel"/>
    <w:tmpl w:val="6658C052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C0D34"/>
    <w:multiLevelType w:val="hybridMultilevel"/>
    <w:tmpl w:val="5A0E5484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F1773"/>
    <w:multiLevelType w:val="hybridMultilevel"/>
    <w:tmpl w:val="952428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E65F21"/>
    <w:multiLevelType w:val="hybridMultilevel"/>
    <w:tmpl w:val="A6C0B6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611BC"/>
    <w:multiLevelType w:val="multilevel"/>
    <w:tmpl w:val="015458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2571DBE"/>
    <w:multiLevelType w:val="multilevel"/>
    <w:tmpl w:val="606437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97E0E09"/>
    <w:multiLevelType w:val="hybridMultilevel"/>
    <w:tmpl w:val="65EEB1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466CA8"/>
    <w:multiLevelType w:val="hybridMultilevel"/>
    <w:tmpl w:val="896A4D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674D16"/>
    <w:multiLevelType w:val="hybridMultilevel"/>
    <w:tmpl w:val="33662B8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C3018D"/>
    <w:multiLevelType w:val="multilevel"/>
    <w:tmpl w:val="52CE3A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7126109"/>
    <w:multiLevelType w:val="hybridMultilevel"/>
    <w:tmpl w:val="E5C089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CB712C"/>
    <w:multiLevelType w:val="multilevel"/>
    <w:tmpl w:val="C4C44E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1731DB1"/>
    <w:multiLevelType w:val="hybridMultilevel"/>
    <w:tmpl w:val="8B76B762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5" w15:restartNumberingAfterBreak="0">
    <w:nsid w:val="7311290F"/>
    <w:multiLevelType w:val="hybridMultilevel"/>
    <w:tmpl w:val="E0166F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2B7659"/>
    <w:multiLevelType w:val="hybridMultilevel"/>
    <w:tmpl w:val="EA7C22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9A0FE0"/>
    <w:multiLevelType w:val="hybridMultilevel"/>
    <w:tmpl w:val="8E025A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D731A"/>
    <w:multiLevelType w:val="hybridMultilevel"/>
    <w:tmpl w:val="14A693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842011"/>
    <w:multiLevelType w:val="hybridMultilevel"/>
    <w:tmpl w:val="DAE06E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1B6324"/>
    <w:multiLevelType w:val="hybridMultilevel"/>
    <w:tmpl w:val="B38A4F6C"/>
    <w:lvl w:ilvl="0" w:tplc="65C80C6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7CCA1451"/>
    <w:multiLevelType w:val="hybridMultilevel"/>
    <w:tmpl w:val="12C42A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4211">
    <w:abstractNumId w:val="3"/>
  </w:num>
  <w:num w:numId="2" w16cid:durableId="529298971">
    <w:abstractNumId w:val="9"/>
  </w:num>
  <w:num w:numId="3" w16cid:durableId="687104595">
    <w:abstractNumId w:val="5"/>
  </w:num>
  <w:num w:numId="4" w16cid:durableId="1343968121">
    <w:abstractNumId w:val="8"/>
  </w:num>
  <w:num w:numId="5" w16cid:durableId="140657207">
    <w:abstractNumId w:val="36"/>
  </w:num>
  <w:num w:numId="6" w16cid:durableId="1100881483">
    <w:abstractNumId w:val="6"/>
  </w:num>
  <w:num w:numId="7" w16cid:durableId="243995029">
    <w:abstractNumId w:val="14"/>
  </w:num>
  <w:num w:numId="8" w16cid:durableId="2055078723">
    <w:abstractNumId w:val="34"/>
  </w:num>
  <w:num w:numId="9" w16cid:durableId="1470829633">
    <w:abstractNumId w:val="0"/>
  </w:num>
  <w:num w:numId="10" w16cid:durableId="435255423">
    <w:abstractNumId w:val="2"/>
  </w:num>
  <w:num w:numId="11" w16cid:durableId="22244594">
    <w:abstractNumId w:val="25"/>
  </w:num>
  <w:num w:numId="12" w16cid:durableId="1266690459">
    <w:abstractNumId w:val="1"/>
  </w:num>
  <w:num w:numId="13" w16cid:durableId="1780947445">
    <w:abstractNumId w:val="39"/>
  </w:num>
  <w:num w:numId="14" w16cid:durableId="1790856063">
    <w:abstractNumId w:val="7"/>
  </w:num>
  <w:num w:numId="15" w16cid:durableId="282467294">
    <w:abstractNumId w:val="18"/>
  </w:num>
  <w:num w:numId="16" w16cid:durableId="1854030891">
    <w:abstractNumId w:val="38"/>
  </w:num>
  <w:num w:numId="17" w16cid:durableId="347296305">
    <w:abstractNumId w:val="21"/>
  </w:num>
  <w:num w:numId="18" w16cid:durableId="959144601">
    <w:abstractNumId w:val="22"/>
  </w:num>
  <w:num w:numId="19" w16cid:durableId="266231374">
    <w:abstractNumId w:val="15"/>
  </w:num>
  <w:num w:numId="20" w16cid:durableId="1186669825">
    <w:abstractNumId w:val="29"/>
  </w:num>
  <w:num w:numId="21" w16cid:durableId="2089181772">
    <w:abstractNumId w:val="28"/>
  </w:num>
  <w:num w:numId="22" w16cid:durableId="1459103171">
    <w:abstractNumId w:val="32"/>
  </w:num>
  <w:num w:numId="23" w16cid:durableId="890962784">
    <w:abstractNumId w:val="10"/>
  </w:num>
  <w:num w:numId="24" w16cid:durableId="271979720">
    <w:abstractNumId w:val="37"/>
  </w:num>
  <w:num w:numId="25" w16cid:durableId="1718386137">
    <w:abstractNumId w:val="24"/>
  </w:num>
  <w:num w:numId="26" w16cid:durableId="531962110">
    <w:abstractNumId w:val="41"/>
  </w:num>
  <w:num w:numId="27" w16cid:durableId="334461297">
    <w:abstractNumId w:val="20"/>
  </w:num>
  <w:num w:numId="28" w16cid:durableId="1480028528">
    <w:abstractNumId w:val="16"/>
  </w:num>
  <w:num w:numId="29" w16cid:durableId="2004771450">
    <w:abstractNumId w:val="33"/>
  </w:num>
  <w:num w:numId="30" w16cid:durableId="160825814">
    <w:abstractNumId w:val="27"/>
  </w:num>
  <w:num w:numId="31" w16cid:durableId="1721856418">
    <w:abstractNumId w:val="4"/>
  </w:num>
  <w:num w:numId="32" w16cid:durableId="1185366792">
    <w:abstractNumId w:val="17"/>
  </w:num>
  <w:num w:numId="33" w16cid:durableId="188955736">
    <w:abstractNumId w:val="31"/>
  </w:num>
  <w:num w:numId="34" w16cid:durableId="556478613">
    <w:abstractNumId w:val="13"/>
  </w:num>
  <w:num w:numId="35" w16cid:durableId="2003704415">
    <w:abstractNumId w:val="35"/>
  </w:num>
  <w:num w:numId="36" w16cid:durableId="1211726677">
    <w:abstractNumId w:val="23"/>
  </w:num>
  <w:num w:numId="37" w16cid:durableId="1510487404">
    <w:abstractNumId w:val="12"/>
  </w:num>
  <w:num w:numId="38" w16cid:durableId="1220634605">
    <w:abstractNumId w:val="40"/>
  </w:num>
  <w:num w:numId="39" w16cid:durableId="2062241289">
    <w:abstractNumId w:val="11"/>
  </w:num>
  <w:num w:numId="40" w16cid:durableId="802847788">
    <w:abstractNumId w:val="19"/>
  </w:num>
  <w:num w:numId="41" w16cid:durableId="408036865">
    <w:abstractNumId w:val="26"/>
  </w:num>
  <w:num w:numId="42" w16cid:durableId="5428608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833"/>
    <w:rsid w:val="00006B5A"/>
    <w:rsid w:val="00007C0E"/>
    <w:rsid w:val="00011D6B"/>
    <w:rsid w:val="00022D6E"/>
    <w:rsid w:val="00023DF4"/>
    <w:rsid w:val="00042602"/>
    <w:rsid w:val="000455C7"/>
    <w:rsid w:val="00051DD4"/>
    <w:rsid w:val="00053375"/>
    <w:rsid w:val="0006478A"/>
    <w:rsid w:val="00075833"/>
    <w:rsid w:val="00084138"/>
    <w:rsid w:val="000860B8"/>
    <w:rsid w:val="00090173"/>
    <w:rsid w:val="000B5E9D"/>
    <w:rsid w:val="000C6571"/>
    <w:rsid w:val="000D2EC4"/>
    <w:rsid w:val="000D482F"/>
    <w:rsid w:val="000D7FCD"/>
    <w:rsid w:val="000E585F"/>
    <w:rsid w:val="0010362C"/>
    <w:rsid w:val="001049C6"/>
    <w:rsid w:val="00105E68"/>
    <w:rsid w:val="001061B7"/>
    <w:rsid w:val="00116CA7"/>
    <w:rsid w:val="00125569"/>
    <w:rsid w:val="001317B5"/>
    <w:rsid w:val="00131FB1"/>
    <w:rsid w:val="00134CED"/>
    <w:rsid w:val="00135BCE"/>
    <w:rsid w:val="00135EE4"/>
    <w:rsid w:val="00136AFC"/>
    <w:rsid w:val="0014747B"/>
    <w:rsid w:val="001525E0"/>
    <w:rsid w:val="00160B88"/>
    <w:rsid w:val="00162C67"/>
    <w:rsid w:val="001665EB"/>
    <w:rsid w:val="001739DC"/>
    <w:rsid w:val="00182CD2"/>
    <w:rsid w:val="00183D99"/>
    <w:rsid w:val="001A260C"/>
    <w:rsid w:val="001A3202"/>
    <w:rsid w:val="001A5438"/>
    <w:rsid w:val="001A5823"/>
    <w:rsid w:val="001C382F"/>
    <w:rsid w:val="001D07C1"/>
    <w:rsid w:val="001D612F"/>
    <w:rsid w:val="001E161E"/>
    <w:rsid w:val="001F3891"/>
    <w:rsid w:val="00211DB0"/>
    <w:rsid w:val="00217BE0"/>
    <w:rsid w:val="0022043B"/>
    <w:rsid w:val="002228BB"/>
    <w:rsid w:val="002252E5"/>
    <w:rsid w:val="00227D1C"/>
    <w:rsid w:val="00233161"/>
    <w:rsid w:val="0024219D"/>
    <w:rsid w:val="00242F1A"/>
    <w:rsid w:val="00251341"/>
    <w:rsid w:val="0025153F"/>
    <w:rsid w:val="00254CE3"/>
    <w:rsid w:val="00255815"/>
    <w:rsid w:val="00271FA9"/>
    <w:rsid w:val="0027272F"/>
    <w:rsid w:val="00274D5B"/>
    <w:rsid w:val="002803E5"/>
    <w:rsid w:val="00285795"/>
    <w:rsid w:val="00287F30"/>
    <w:rsid w:val="002A4D6B"/>
    <w:rsid w:val="002A78EB"/>
    <w:rsid w:val="002B1344"/>
    <w:rsid w:val="002D054D"/>
    <w:rsid w:val="002D07C2"/>
    <w:rsid w:val="002E1F51"/>
    <w:rsid w:val="002E689A"/>
    <w:rsid w:val="002F052D"/>
    <w:rsid w:val="002F5133"/>
    <w:rsid w:val="003048AD"/>
    <w:rsid w:val="00304FE1"/>
    <w:rsid w:val="00313125"/>
    <w:rsid w:val="00314BA3"/>
    <w:rsid w:val="00325B95"/>
    <w:rsid w:val="0033759C"/>
    <w:rsid w:val="00343AF4"/>
    <w:rsid w:val="00347596"/>
    <w:rsid w:val="00347B01"/>
    <w:rsid w:val="0035282E"/>
    <w:rsid w:val="00353349"/>
    <w:rsid w:val="00353548"/>
    <w:rsid w:val="003568F7"/>
    <w:rsid w:val="00363B59"/>
    <w:rsid w:val="00367B47"/>
    <w:rsid w:val="00377281"/>
    <w:rsid w:val="00380639"/>
    <w:rsid w:val="00383061"/>
    <w:rsid w:val="00386EB4"/>
    <w:rsid w:val="00390646"/>
    <w:rsid w:val="003915E3"/>
    <w:rsid w:val="00396C34"/>
    <w:rsid w:val="003B1DA8"/>
    <w:rsid w:val="003B359B"/>
    <w:rsid w:val="003B3A24"/>
    <w:rsid w:val="003B3BCE"/>
    <w:rsid w:val="003B4910"/>
    <w:rsid w:val="003C079B"/>
    <w:rsid w:val="003C0966"/>
    <w:rsid w:val="003C25B3"/>
    <w:rsid w:val="003C4D68"/>
    <w:rsid w:val="003C4DEA"/>
    <w:rsid w:val="003C6C6B"/>
    <w:rsid w:val="003C6DB7"/>
    <w:rsid w:val="003C6FAE"/>
    <w:rsid w:val="003D749F"/>
    <w:rsid w:val="003E1187"/>
    <w:rsid w:val="003E17F0"/>
    <w:rsid w:val="003E2626"/>
    <w:rsid w:val="003E56FC"/>
    <w:rsid w:val="003E5741"/>
    <w:rsid w:val="003F7409"/>
    <w:rsid w:val="00400724"/>
    <w:rsid w:val="00403A4B"/>
    <w:rsid w:val="00403B48"/>
    <w:rsid w:val="00410EDD"/>
    <w:rsid w:val="00412E04"/>
    <w:rsid w:val="0041689F"/>
    <w:rsid w:val="00423BD9"/>
    <w:rsid w:val="00423DBC"/>
    <w:rsid w:val="00432EF7"/>
    <w:rsid w:val="00434D1F"/>
    <w:rsid w:val="0044750D"/>
    <w:rsid w:val="00452A28"/>
    <w:rsid w:val="004624BE"/>
    <w:rsid w:val="00466331"/>
    <w:rsid w:val="0047282B"/>
    <w:rsid w:val="00472FD9"/>
    <w:rsid w:val="00473584"/>
    <w:rsid w:val="004823D5"/>
    <w:rsid w:val="00487A58"/>
    <w:rsid w:val="00490704"/>
    <w:rsid w:val="0049498D"/>
    <w:rsid w:val="004957FA"/>
    <w:rsid w:val="004A6648"/>
    <w:rsid w:val="004B2E53"/>
    <w:rsid w:val="004C48AD"/>
    <w:rsid w:val="004C7640"/>
    <w:rsid w:val="004D4FAD"/>
    <w:rsid w:val="004E3BE3"/>
    <w:rsid w:val="004E5708"/>
    <w:rsid w:val="004E5D8B"/>
    <w:rsid w:val="004E63DC"/>
    <w:rsid w:val="004F0E8E"/>
    <w:rsid w:val="00500010"/>
    <w:rsid w:val="005035E5"/>
    <w:rsid w:val="00505321"/>
    <w:rsid w:val="00513846"/>
    <w:rsid w:val="00514971"/>
    <w:rsid w:val="00521653"/>
    <w:rsid w:val="00523C4E"/>
    <w:rsid w:val="00527C0A"/>
    <w:rsid w:val="00530416"/>
    <w:rsid w:val="00535074"/>
    <w:rsid w:val="00551B89"/>
    <w:rsid w:val="00552786"/>
    <w:rsid w:val="00567D2F"/>
    <w:rsid w:val="005704D6"/>
    <w:rsid w:val="00571C2C"/>
    <w:rsid w:val="00573C1D"/>
    <w:rsid w:val="0058486E"/>
    <w:rsid w:val="00585374"/>
    <w:rsid w:val="00592B47"/>
    <w:rsid w:val="005A384E"/>
    <w:rsid w:val="005A56E9"/>
    <w:rsid w:val="005B17FE"/>
    <w:rsid w:val="005B27CF"/>
    <w:rsid w:val="005B313A"/>
    <w:rsid w:val="005C0547"/>
    <w:rsid w:val="005C3FBA"/>
    <w:rsid w:val="005D1F13"/>
    <w:rsid w:val="005D5BDC"/>
    <w:rsid w:val="005D6847"/>
    <w:rsid w:val="005F138B"/>
    <w:rsid w:val="00604D86"/>
    <w:rsid w:val="0061155A"/>
    <w:rsid w:val="00612904"/>
    <w:rsid w:val="00643E71"/>
    <w:rsid w:val="00652EDE"/>
    <w:rsid w:val="006535D5"/>
    <w:rsid w:val="006567FB"/>
    <w:rsid w:val="0065735F"/>
    <w:rsid w:val="00663C84"/>
    <w:rsid w:val="006660C9"/>
    <w:rsid w:val="00666516"/>
    <w:rsid w:val="00670953"/>
    <w:rsid w:val="00672949"/>
    <w:rsid w:val="00672C9B"/>
    <w:rsid w:val="00687355"/>
    <w:rsid w:val="00690E19"/>
    <w:rsid w:val="006A5DEA"/>
    <w:rsid w:val="006A7750"/>
    <w:rsid w:val="006B79F5"/>
    <w:rsid w:val="006C7841"/>
    <w:rsid w:val="006D6F89"/>
    <w:rsid w:val="006D74A8"/>
    <w:rsid w:val="006E2C2D"/>
    <w:rsid w:val="006F00E9"/>
    <w:rsid w:val="006F7858"/>
    <w:rsid w:val="0070168A"/>
    <w:rsid w:val="00705C5A"/>
    <w:rsid w:val="00705D94"/>
    <w:rsid w:val="00710766"/>
    <w:rsid w:val="00721D79"/>
    <w:rsid w:val="00725F6D"/>
    <w:rsid w:val="0073081E"/>
    <w:rsid w:val="00742312"/>
    <w:rsid w:val="00747348"/>
    <w:rsid w:val="00755419"/>
    <w:rsid w:val="00765DE0"/>
    <w:rsid w:val="007826A5"/>
    <w:rsid w:val="00787234"/>
    <w:rsid w:val="00787D79"/>
    <w:rsid w:val="007B0F25"/>
    <w:rsid w:val="007B1FCE"/>
    <w:rsid w:val="007B4E88"/>
    <w:rsid w:val="007C5149"/>
    <w:rsid w:val="007C6148"/>
    <w:rsid w:val="007D22FA"/>
    <w:rsid w:val="007D4724"/>
    <w:rsid w:val="007D6D68"/>
    <w:rsid w:val="007D79B2"/>
    <w:rsid w:val="007F3618"/>
    <w:rsid w:val="007F6D25"/>
    <w:rsid w:val="00800D7E"/>
    <w:rsid w:val="00812BA0"/>
    <w:rsid w:val="008147E6"/>
    <w:rsid w:val="00814960"/>
    <w:rsid w:val="00816575"/>
    <w:rsid w:val="00820C60"/>
    <w:rsid w:val="0083129F"/>
    <w:rsid w:val="00836FE4"/>
    <w:rsid w:val="008403D7"/>
    <w:rsid w:val="00842A1B"/>
    <w:rsid w:val="00847BC6"/>
    <w:rsid w:val="008538AB"/>
    <w:rsid w:val="00860378"/>
    <w:rsid w:val="00865604"/>
    <w:rsid w:val="008715A4"/>
    <w:rsid w:val="0087524B"/>
    <w:rsid w:val="00886B82"/>
    <w:rsid w:val="008905DE"/>
    <w:rsid w:val="00894E60"/>
    <w:rsid w:val="008A14B1"/>
    <w:rsid w:val="008B244E"/>
    <w:rsid w:val="008B6B36"/>
    <w:rsid w:val="008C0DD3"/>
    <w:rsid w:val="008D0931"/>
    <w:rsid w:val="008D09E0"/>
    <w:rsid w:val="008D4498"/>
    <w:rsid w:val="008E29E1"/>
    <w:rsid w:val="008F5D01"/>
    <w:rsid w:val="008F7B80"/>
    <w:rsid w:val="00902AEC"/>
    <w:rsid w:val="00906596"/>
    <w:rsid w:val="00911385"/>
    <w:rsid w:val="00911B8D"/>
    <w:rsid w:val="00921761"/>
    <w:rsid w:val="00924B6F"/>
    <w:rsid w:val="00927EB1"/>
    <w:rsid w:val="00931431"/>
    <w:rsid w:val="00933FA3"/>
    <w:rsid w:val="00947080"/>
    <w:rsid w:val="00952D41"/>
    <w:rsid w:val="009545A5"/>
    <w:rsid w:val="00956290"/>
    <w:rsid w:val="00960ECF"/>
    <w:rsid w:val="00961F89"/>
    <w:rsid w:val="00966B43"/>
    <w:rsid w:val="009738EC"/>
    <w:rsid w:val="00982575"/>
    <w:rsid w:val="00995AED"/>
    <w:rsid w:val="009A1451"/>
    <w:rsid w:val="009A6D19"/>
    <w:rsid w:val="009B1A81"/>
    <w:rsid w:val="009D0E7A"/>
    <w:rsid w:val="009D0FE6"/>
    <w:rsid w:val="009D33AF"/>
    <w:rsid w:val="009D6252"/>
    <w:rsid w:val="009D6F02"/>
    <w:rsid w:val="009D7891"/>
    <w:rsid w:val="009E2F1D"/>
    <w:rsid w:val="009E3E97"/>
    <w:rsid w:val="009E5F91"/>
    <w:rsid w:val="009F105F"/>
    <w:rsid w:val="00A040DD"/>
    <w:rsid w:val="00A14870"/>
    <w:rsid w:val="00A1777B"/>
    <w:rsid w:val="00A23470"/>
    <w:rsid w:val="00A30644"/>
    <w:rsid w:val="00A3217F"/>
    <w:rsid w:val="00A51293"/>
    <w:rsid w:val="00A51AE8"/>
    <w:rsid w:val="00A55AF3"/>
    <w:rsid w:val="00A63CF0"/>
    <w:rsid w:val="00A6501E"/>
    <w:rsid w:val="00A66F8A"/>
    <w:rsid w:val="00A77DB4"/>
    <w:rsid w:val="00A84C6A"/>
    <w:rsid w:val="00A8601C"/>
    <w:rsid w:val="00A93424"/>
    <w:rsid w:val="00AA3055"/>
    <w:rsid w:val="00AB0757"/>
    <w:rsid w:val="00AB1058"/>
    <w:rsid w:val="00AC198B"/>
    <w:rsid w:val="00AC37DC"/>
    <w:rsid w:val="00AC5CB9"/>
    <w:rsid w:val="00AD3476"/>
    <w:rsid w:val="00AE26E8"/>
    <w:rsid w:val="00AE33A9"/>
    <w:rsid w:val="00AE4DC7"/>
    <w:rsid w:val="00AE6D45"/>
    <w:rsid w:val="00AF1172"/>
    <w:rsid w:val="00AF3F7D"/>
    <w:rsid w:val="00AF66D7"/>
    <w:rsid w:val="00B00BA8"/>
    <w:rsid w:val="00B01963"/>
    <w:rsid w:val="00B04CA9"/>
    <w:rsid w:val="00B07ACA"/>
    <w:rsid w:val="00B22B50"/>
    <w:rsid w:val="00B23711"/>
    <w:rsid w:val="00B326CB"/>
    <w:rsid w:val="00B37335"/>
    <w:rsid w:val="00B44E4C"/>
    <w:rsid w:val="00B46ECA"/>
    <w:rsid w:val="00B60543"/>
    <w:rsid w:val="00B62B16"/>
    <w:rsid w:val="00B713B6"/>
    <w:rsid w:val="00B72D89"/>
    <w:rsid w:val="00B74605"/>
    <w:rsid w:val="00B77FA5"/>
    <w:rsid w:val="00B82146"/>
    <w:rsid w:val="00B85BC8"/>
    <w:rsid w:val="00B918F9"/>
    <w:rsid w:val="00B94832"/>
    <w:rsid w:val="00BA0D0B"/>
    <w:rsid w:val="00BA6376"/>
    <w:rsid w:val="00BB089B"/>
    <w:rsid w:val="00BB104D"/>
    <w:rsid w:val="00BB61F3"/>
    <w:rsid w:val="00BD12D8"/>
    <w:rsid w:val="00BD661A"/>
    <w:rsid w:val="00BE1B76"/>
    <w:rsid w:val="00BE4815"/>
    <w:rsid w:val="00BE4B1A"/>
    <w:rsid w:val="00BF0BEF"/>
    <w:rsid w:val="00BF0CFD"/>
    <w:rsid w:val="00BF54FC"/>
    <w:rsid w:val="00BF6090"/>
    <w:rsid w:val="00C015CB"/>
    <w:rsid w:val="00C05BBD"/>
    <w:rsid w:val="00C06C81"/>
    <w:rsid w:val="00C124B7"/>
    <w:rsid w:val="00C15A3F"/>
    <w:rsid w:val="00C16538"/>
    <w:rsid w:val="00C16AA1"/>
    <w:rsid w:val="00C17D05"/>
    <w:rsid w:val="00C17F83"/>
    <w:rsid w:val="00C237F6"/>
    <w:rsid w:val="00C33C2D"/>
    <w:rsid w:val="00C3724D"/>
    <w:rsid w:val="00C37E77"/>
    <w:rsid w:val="00C4456A"/>
    <w:rsid w:val="00C541BE"/>
    <w:rsid w:val="00C57C2F"/>
    <w:rsid w:val="00C64663"/>
    <w:rsid w:val="00C64D06"/>
    <w:rsid w:val="00C6618B"/>
    <w:rsid w:val="00C72FA6"/>
    <w:rsid w:val="00C743EF"/>
    <w:rsid w:val="00C909F9"/>
    <w:rsid w:val="00C92B8E"/>
    <w:rsid w:val="00CA5081"/>
    <w:rsid w:val="00CB2578"/>
    <w:rsid w:val="00CB7B2F"/>
    <w:rsid w:val="00CC4936"/>
    <w:rsid w:val="00CC73FD"/>
    <w:rsid w:val="00CE28DE"/>
    <w:rsid w:val="00CE4B28"/>
    <w:rsid w:val="00CE5835"/>
    <w:rsid w:val="00D01ACE"/>
    <w:rsid w:val="00D02E26"/>
    <w:rsid w:val="00D17C6C"/>
    <w:rsid w:val="00D2165B"/>
    <w:rsid w:val="00D249A8"/>
    <w:rsid w:val="00D315D8"/>
    <w:rsid w:val="00D4662F"/>
    <w:rsid w:val="00D60433"/>
    <w:rsid w:val="00D670C1"/>
    <w:rsid w:val="00D67E45"/>
    <w:rsid w:val="00D718F7"/>
    <w:rsid w:val="00D74D9C"/>
    <w:rsid w:val="00D83BE9"/>
    <w:rsid w:val="00D84E05"/>
    <w:rsid w:val="00D92674"/>
    <w:rsid w:val="00DA1E1C"/>
    <w:rsid w:val="00DB54E9"/>
    <w:rsid w:val="00DC71E1"/>
    <w:rsid w:val="00DD700A"/>
    <w:rsid w:val="00DD73FA"/>
    <w:rsid w:val="00DE0497"/>
    <w:rsid w:val="00DF0133"/>
    <w:rsid w:val="00DF24AB"/>
    <w:rsid w:val="00DF3C10"/>
    <w:rsid w:val="00E02CFE"/>
    <w:rsid w:val="00E03586"/>
    <w:rsid w:val="00E104DA"/>
    <w:rsid w:val="00E1354F"/>
    <w:rsid w:val="00E230A9"/>
    <w:rsid w:val="00E40657"/>
    <w:rsid w:val="00E60DA1"/>
    <w:rsid w:val="00E62955"/>
    <w:rsid w:val="00E63251"/>
    <w:rsid w:val="00E6751D"/>
    <w:rsid w:val="00E75882"/>
    <w:rsid w:val="00EA1F81"/>
    <w:rsid w:val="00EA5E59"/>
    <w:rsid w:val="00EB07A4"/>
    <w:rsid w:val="00EB11EA"/>
    <w:rsid w:val="00EB1FD2"/>
    <w:rsid w:val="00EC225F"/>
    <w:rsid w:val="00EC6330"/>
    <w:rsid w:val="00EE2111"/>
    <w:rsid w:val="00EE2C25"/>
    <w:rsid w:val="00EF675E"/>
    <w:rsid w:val="00F0598A"/>
    <w:rsid w:val="00F114ED"/>
    <w:rsid w:val="00F2186E"/>
    <w:rsid w:val="00F27E0B"/>
    <w:rsid w:val="00F3624C"/>
    <w:rsid w:val="00F42032"/>
    <w:rsid w:val="00F43531"/>
    <w:rsid w:val="00F510CB"/>
    <w:rsid w:val="00F545D2"/>
    <w:rsid w:val="00F577AF"/>
    <w:rsid w:val="00F6278C"/>
    <w:rsid w:val="00F71B09"/>
    <w:rsid w:val="00F747C5"/>
    <w:rsid w:val="00F7749C"/>
    <w:rsid w:val="00F83CB8"/>
    <w:rsid w:val="00F86272"/>
    <w:rsid w:val="00F87EE9"/>
    <w:rsid w:val="00FA49CB"/>
    <w:rsid w:val="00FA6FFD"/>
    <w:rsid w:val="00FB01CD"/>
    <w:rsid w:val="00FD1062"/>
    <w:rsid w:val="00FE4FC1"/>
    <w:rsid w:val="00FE7B60"/>
    <w:rsid w:val="00FF0C59"/>
    <w:rsid w:val="00FF27C8"/>
    <w:rsid w:val="00FF3FF0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469D6"/>
  <w15:docId w15:val="{ECE5F0CE-08C3-4466-BA7E-7AE79F6D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343A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343A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343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343A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Rubrik5">
    <w:name w:val="heading 5"/>
    <w:basedOn w:val="Normal"/>
    <w:link w:val="Rubrik5Char"/>
    <w:uiPriority w:val="9"/>
    <w:qFormat/>
    <w:rsid w:val="00343A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ubrik6">
    <w:name w:val="heading 6"/>
    <w:basedOn w:val="Normal"/>
    <w:link w:val="Rubrik6Char"/>
    <w:uiPriority w:val="9"/>
    <w:qFormat/>
    <w:rsid w:val="00343AF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B62B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B62B1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3AF4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343AF4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343AF4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343AF4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343AF4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uiPriority w:val="9"/>
    <w:rsid w:val="00343AF4"/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character" w:customStyle="1" w:styleId="apple-converted-space">
    <w:name w:val="apple-converted-space"/>
    <w:basedOn w:val="Standardstycketeckensnitt"/>
    <w:rsid w:val="00343AF4"/>
  </w:style>
  <w:style w:type="character" w:styleId="Stark">
    <w:name w:val="Strong"/>
    <w:basedOn w:val="Standardstycketeckensnitt"/>
    <w:uiPriority w:val="22"/>
    <w:qFormat/>
    <w:rsid w:val="00343AF4"/>
    <w:rPr>
      <w:b/>
      <w:bCs/>
    </w:rPr>
  </w:style>
  <w:style w:type="character" w:styleId="Betoning">
    <w:name w:val="Emphasis"/>
    <w:basedOn w:val="Standardstycketeckensnitt"/>
    <w:uiPriority w:val="20"/>
    <w:qFormat/>
    <w:rsid w:val="00343AF4"/>
    <w:rPr>
      <w:i/>
      <w:iCs/>
    </w:rPr>
  </w:style>
  <w:style w:type="paragraph" w:styleId="Brdtext">
    <w:name w:val="Body Text"/>
    <w:basedOn w:val="Normal"/>
    <w:link w:val="Brdtext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6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660C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52D4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1B09"/>
  </w:style>
  <w:style w:type="paragraph" w:styleId="Sidfot">
    <w:name w:val="footer"/>
    <w:basedOn w:val="Normal"/>
    <w:link w:val="Sidfot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1B09"/>
  </w:style>
  <w:style w:type="character" w:styleId="Hyperlnk">
    <w:name w:val="Hyperlink"/>
    <w:basedOn w:val="Standardstycketeckensnitt"/>
    <w:uiPriority w:val="99"/>
    <w:unhideWhenUsed/>
    <w:rsid w:val="00367B47"/>
    <w:rPr>
      <w:color w:val="0000FF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3B359B"/>
    <w:pPr>
      <w:spacing w:after="119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7Char">
    <w:name w:val="Rubrik 7 Char"/>
    <w:basedOn w:val="Standardstycketeckensnitt"/>
    <w:link w:val="Rubrik7"/>
    <w:uiPriority w:val="9"/>
    <w:rsid w:val="00B6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rsid w:val="00B6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0533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53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rdtext2">
    <w:name w:val="Body Text 2"/>
    <w:basedOn w:val="Normal"/>
    <w:link w:val="Brdtext2Char"/>
    <w:uiPriority w:val="99"/>
    <w:unhideWhenUsed/>
    <w:rsid w:val="0027272F"/>
    <w:pPr>
      <w:spacing w:after="120" w:line="480" w:lineRule="auto"/>
    </w:pPr>
    <w:rPr>
      <w:rFonts w:ascii="Calibri" w:eastAsiaTheme="minorEastAsia" w:hAnsi="Calibri"/>
      <w:lang w:val="en-US"/>
    </w:rPr>
  </w:style>
  <w:style w:type="character" w:customStyle="1" w:styleId="Brdtext2Char">
    <w:name w:val="Brödtext 2 Char"/>
    <w:basedOn w:val="Standardstycketeckensnitt"/>
    <w:link w:val="Brdtext2"/>
    <w:uiPriority w:val="99"/>
    <w:rsid w:val="0027272F"/>
    <w:rPr>
      <w:rFonts w:ascii="Calibri" w:eastAsiaTheme="minorEastAsia" w:hAnsi="Calibri"/>
      <w:lang w:val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7D2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FK%20Skoghall\AppData\Local\Microsoft\Windows\INetCache\Content.Outlook\KJMYPCVP\Brevmall%20IF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0672E-37C7-4E85-8F5D-68597600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 IFK.dotx</Template>
  <TotalTime>0</TotalTime>
  <Pages>1</Pages>
  <Words>51</Words>
  <Characters>307</Characters>
  <Application>Microsoft Office Word</Application>
  <DocSecurity>0</DocSecurity>
  <Lines>10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IFK Skoghall</dc:creator>
  <cp:lastModifiedBy>IFK Skoghall</cp:lastModifiedBy>
  <cp:revision>2</cp:revision>
  <cp:lastPrinted>2026-03-05T10:44:00Z</cp:lastPrinted>
  <dcterms:created xsi:type="dcterms:W3CDTF">2026-03-23T12:11:00Z</dcterms:created>
  <dcterms:modified xsi:type="dcterms:W3CDTF">2026-03-23T12:11:00Z</dcterms:modified>
</cp:coreProperties>
</file>