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5FFCB" w14:textId="77777777" w:rsidR="001A3202" w:rsidRDefault="001A3202" w:rsidP="00672949">
      <w:pPr>
        <w:pStyle w:val="Normalwebb"/>
        <w:rPr>
          <w:rFonts w:asciiTheme="minorHAnsi" w:hAnsiTheme="minorHAnsi" w:cstheme="minorHAnsi"/>
          <w:b/>
          <w:bCs/>
          <w:sz w:val="26"/>
          <w:szCs w:val="26"/>
          <w:u w:val="single"/>
        </w:rPr>
      </w:pPr>
    </w:p>
    <w:p w14:paraId="029A98AF" w14:textId="1F92524C" w:rsidR="00E1354F" w:rsidRDefault="00CB5085" w:rsidP="00E1354F">
      <w:pPr>
        <w:pStyle w:val="Normalwebb"/>
        <w:jc w:val="center"/>
        <w:rPr>
          <w:rFonts w:asciiTheme="minorHAnsi" w:hAnsiTheme="minorHAnsi" w:cstheme="minorHAnsi"/>
          <w:sz w:val="48"/>
          <w:szCs w:val="48"/>
          <w:u w:val="single"/>
        </w:rPr>
      </w:pPr>
      <w:r>
        <w:rPr>
          <w:rFonts w:asciiTheme="minorHAnsi" w:hAnsiTheme="minorHAnsi" w:cstheme="minorHAnsi"/>
          <w:sz w:val="48"/>
          <w:szCs w:val="48"/>
          <w:u w:val="single"/>
        </w:rPr>
        <w:t>Sponsring-</w:t>
      </w:r>
      <w:r w:rsidR="00C9693F">
        <w:rPr>
          <w:rFonts w:asciiTheme="minorHAnsi" w:hAnsiTheme="minorHAnsi" w:cstheme="minorHAnsi"/>
          <w:sz w:val="48"/>
          <w:szCs w:val="48"/>
          <w:u w:val="single"/>
        </w:rPr>
        <w:t>Enskilda lag</w:t>
      </w:r>
    </w:p>
    <w:p w14:paraId="7D596D3D" w14:textId="77777777" w:rsidR="00630779" w:rsidRDefault="00630779" w:rsidP="00A30644">
      <w:pPr>
        <w:pStyle w:val="Normalwebb"/>
        <w:rPr>
          <w:rFonts w:asciiTheme="minorHAnsi" w:hAnsiTheme="minorHAnsi" w:cstheme="minorHAnsi"/>
          <w:sz w:val="28"/>
          <w:szCs w:val="28"/>
          <w:u w:val="single"/>
        </w:rPr>
      </w:pPr>
    </w:p>
    <w:p w14:paraId="39C7C1F5" w14:textId="77777777" w:rsidR="002443E7" w:rsidRDefault="00630779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  <w:r w:rsidRPr="00630779">
        <w:rPr>
          <w:rFonts w:asciiTheme="minorHAnsi" w:hAnsiTheme="minorHAnsi" w:cstheme="minorHAnsi"/>
          <w:sz w:val="28"/>
          <w:szCs w:val="28"/>
        </w:rPr>
        <w:t>Vill ett företag sponsra ett enskilt lag</w:t>
      </w:r>
      <w:r>
        <w:rPr>
          <w:rFonts w:asciiTheme="minorHAnsi" w:hAnsiTheme="minorHAnsi" w:cstheme="minorHAnsi"/>
          <w:sz w:val="28"/>
          <w:szCs w:val="28"/>
        </w:rPr>
        <w:t xml:space="preserve"> genom att synas på </w:t>
      </w:r>
      <w:r w:rsidR="000A1D8B">
        <w:rPr>
          <w:rFonts w:asciiTheme="minorHAnsi" w:hAnsiTheme="minorHAnsi" w:cstheme="minorHAnsi"/>
          <w:sz w:val="28"/>
          <w:szCs w:val="28"/>
        </w:rPr>
        <w:t xml:space="preserve">Era </w:t>
      </w:r>
      <w:r w:rsidR="00A45630">
        <w:rPr>
          <w:rFonts w:asciiTheme="minorHAnsi" w:hAnsiTheme="minorHAnsi" w:cstheme="minorHAnsi"/>
          <w:sz w:val="28"/>
          <w:szCs w:val="28"/>
        </w:rPr>
        <w:t xml:space="preserve">kläder, så kommer ni själva överens med företaget om belopp. </w:t>
      </w:r>
    </w:p>
    <w:p w14:paraId="5EF9FA14" w14:textId="47379123" w:rsidR="00A30644" w:rsidRDefault="00D94638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Tänk på att tryckkostnader alltid ska tillkomma utöver sponsorbeloppet. </w:t>
      </w:r>
    </w:p>
    <w:p w14:paraId="6C21E8D1" w14:textId="77777777" w:rsidR="00774FE6" w:rsidRDefault="00774FE6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</w:p>
    <w:p w14:paraId="1381353F" w14:textId="7581746C" w:rsidR="00774FE6" w:rsidRPr="002443E7" w:rsidRDefault="00E2187D" w:rsidP="00A30644">
      <w:pPr>
        <w:pStyle w:val="Normalwebb"/>
        <w:rPr>
          <w:rFonts w:asciiTheme="minorHAnsi" w:hAnsiTheme="minorHAnsi" w:cstheme="minorHAnsi"/>
          <w:sz w:val="28"/>
          <w:szCs w:val="28"/>
          <w:u w:val="single"/>
        </w:rPr>
      </w:pPr>
      <w:r w:rsidRPr="002443E7">
        <w:rPr>
          <w:rFonts w:asciiTheme="minorHAnsi" w:hAnsiTheme="minorHAnsi" w:cstheme="minorHAnsi"/>
          <w:sz w:val="28"/>
          <w:szCs w:val="28"/>
          <w:u w:val="single"/>
        </w:rPr>
        <w:t>Kansliet bistår med fakturering och behöver dessa uppgifter:</w:t>
      </w:r>
    </w:p>
    <w:p w14:paraId="2930B5ED" w14:textId="502992B7" w:rsidR="00E2187D" w:rsidRDefault="00E2187D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Företagets namn och adress</w:t>
      </w:r>
    </w:p>
    <w:p w14:paraId="04359853" w14:textId="7A0B8338" w:rsidR="00E2187D" w:rsidRDefault="00E2187D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Eventuell referens</w:t>
      </w:r>
      <w:r w:rsidR="00E140D0">
        <w:rPr>
          <w:rFonts w:asciiTheme="minorHAnsi" w:hAnsiTheme="minorHAnsi" w:cstheme="minorHAnsi"/>
          <w:sz w:val="28"/>
          <w:szCs w:val="28"/>
        </w:rPr>
        <w:t xml:space="preserve"> hos företaget</w:t>
      </w:r>
    </w:p>
    <w:p w14:paraId="2CAE508F" w14:textId="6C0A4CF8" w:rsidR="00E140D0" w:rsidRDefault="00E140D0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Referens hos oss</w:t>
      </w:r>
    </w:p>
    <w:p w14:paraId="1E092FF2" w14:textId="7176B9E2" w:rsidR="00E140D0" w:rsidRDefault="00E140D0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Sponsrat belopp</w:t>
      </w:r>
    </w:p>
    <w:p w14:paraId="30DFEB8A" w14:textId="1DAA3FC3" w:rsidR="00E140D0" w:rsidRDefault="00E140D0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Eventuella önskemål om fakturatext</w:t>
      </w:r>
    </w:p>
    <w:p w14:paraId="6F440A84" w14:textId="77777777" w:rsidR="00DB3C0E" w:rsidRDefault="00DB3C0E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</w:p>
    <w:p w14:paraId="615F7384" w14:textId="763FC2D5" w:rsidR="00DB3C0E" w:rsidRDefault="00DB3C0E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När företaget betalat sin faktura överför</w:t>
      </w:r>
      <w:r w:rsidR="00163D1C">
        <w:rPr>
          <w:rFonts w:asciiTheme="minorHAnsi" w:hAnsiTheme="minorHAnsi" w:cstheme="minorHAnsi"/>
          <w:sz w:val="28"/>
          <w:szCs w:val="28"/>
        </w:rPr>
        <w:t xml:space="preserve"> kansliet</w:t>
      </w:r>
      <w:r>
        <w:rPr>
          <w:rFonts w:asciiTheme="minorHAnsi" w:hAnsiTheme="minorHAnsi" w:cstheme="minorHAnsi"/>
          <w:sz w:val="28"/>
          <w:szCs w:val="28"/>
        </w:rPr>
        <w:t xml:space="preserve"> 80 % av sponsorbeloppet till lagets konto</w:t>
      </w:r>
      <w:r w:rsidR="00163D1C">
        <w:rPr>
          <w:rFonts w:asciiTheme="minorHAnsi" w:hAnsiTheme="minorHAnsi" w:cstheme="minorHAnsi"/>
          <w:sz w:val="28"/>
          <w:szCs w:val="28"/>
        </w:rPr>
        <w:t xml:space="preserve">. 20 % stannar i föreningen. </w:t>
      </w:r>
    </w:p>
    <w:p w14:paraId="2F2B3480" w14:textId="77777777" w:rsidR="004B1FD6" w:rsidRDefault="004B1FD6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</w:p>
    <w:p w14:paraId="6E70D77A" w14:textId="3B5C5AD3" w:rsidR="004B1FD6" w:rsidRDefault="004B1FD6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Kontakt kansliet:</w:t>
      </w:r>
    </w:p>
    <w:p w14:paraId="028DA6A6" w14:textId="147C46F0" w:rsidR="004B1FD6" w:rsidRDefault="004B1FD6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Tel: 070-290 01 08</w:t>
      </w:r>
    </w:p>
    <w:p w14:paraId="46172EFF" w14:textId="417C59E5" w:rsidR="004B1FD6" w:rsidRDefault="004B1FD6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Mail: </w:t>
      </w:r>
      <w:hyperlink r:id="rId8" w:history="1">
        <w:r w:rsidRPr="002A71CD">
          <w:rPr>
            <w:rStyle w:val="Hyperlnk"/>
            <w:rFonts w:asciiTheme="minorHAnsi" w:hAnsiTheme="minorHAnsi" w:cstheme="minorHAnsi"/>
            <w:sz w:val="28"/>
            <w:szCs w:val="28"/>
          </w:rPr>
          <w:t>kansliet@ifkskoghall.com</w:t>
        </w:r>
      </w:hyperlink>
    </w:p>
    <w:p w14:paraId="09C32ED3" w14:textId="77777777" w:rsidR="00986CB6" w:rsidRDefault="00986CB6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</w:p>
    <w:p w14:paraId="66ACDA74" w14:textId="223F6A72" w:rsidR="00986CB6" w:rsidRDefault="004160AF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Vid sponsring av enskilda lag ingår inte logga på vår hemsida. Detta kan man </w:t>
      </w:r>
      <w:r w:rsidR="00E428C2">
        <w:rPr>
          <w:rFonts w:asciiTheme="minorHAnsi" w:hAnsiTheme="minorHAnsi" w:cstheme="minorHAnsi"/>
          <w:sz w:val="28"/>
          <w:szCs w:val="28"/>
        </w:rPr>
        <w:t>lägga till</w:t>
      </w:r>
      <w:r>
        <w:rPr>
          <w:rFonts w:asciiTheme="minorHAnsi" w:hAnsiTheme="minorHAnsi" w:cstheme="minorHAnsi"/>
          <w:sz w:val="28"/>
          <w:szCs w:val="28"/>
        </w:rPr>
        <w:t xml:space="preserve">. Loggan är då länkad till företagets hemsida. </w:t>
      </w:r>
      <w:r w:rsidR="008627AA">
        <w:rPr>
          <w:rFonts w:asciiTheme="minorHAnsi" w:hAnsiTheme="minorHAnsi" w:cstheme="minorHAnsi"/>
          <w:sz w:val="28"/>
          <w:szCs w:val="28"/>
        </w:rPr>
        <w:t>Detta kan företaget lägga till för 500 kr. (1 år)</w:t>
      </w:r>
    </w:p>
    <w:p w14:paraId="6DC21CE7" w14:textId="4DF88840" w:rsidR="00B914D7" w:rsidRDefault="00B914D7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Lagsponsring kan även kombineras med </w:t>
      </w:r>
      <w:r w:rsidR="00C95210">
        <w:rPr>
          <w:rFonts w:asciiTheme="minorHAnsi" w:hAnsiTheme="minorHAnsi" w:cstheme="minorHAnsi"/>
          <w:sz w:val="28"/>
          <w:szCs w:val="28"/>
        </w:rPr>
        <w:t xml:space="preserve">sponsring genom skylt eller dylikt på klubbstugan. Vid intresse av sponsorpaket kontakta kansliet. </w:t>
      </w:r>
    </w:p>
    <w:p w14:paraId="54F48FFB" w14:textId="77777777" w:rsidR="00C95210" w:rsidRDefault="00C95210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</w:p>
    <w:p w14:paraId="6EB2422F" w14:textId="61CC6D41" w:rsidR="00C95210" w:rsidRDefault="00C95210" w:rsidP="00A30644">
      <w:pPr>
        <w:pStyle w:val="Normalwebb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Ni kan använda </w:t>
      </w:r>
      <w:r w:rsidR="00672947">
        <w:rPr>
          <w:rFonts w:asciiTheme="minorHAnsi" w:hAnsiTheme="minorHAnsi" w:cstheme="minorHAnsi"/>
          <w:sz w:val="28"/>
          <w:szCs w:val="28"/>
        </w:rPr>
        <w:t xml:space="preserve">mallen för sponsoravtal om ni önskar. </w:t>
      </w:r>
    </w:p>
    <w:p w14:paraId="318105F5" w14:textId="77777777" w:rsidR="00E140D0" w:rsidRPr="00630779" w:rsidRDefault="00E140D0" w:rsidP="00A30644">
      <w:pPr>
        <w:pStyle w:val="Normalwebb"/>
        <w:rPr>
          <w:rFonts w:asciiTheme="minorHAnsi" w:hAnsiTheme="minorHAnsi" w:cstheme="minorHAnsi"/>
        </w:rPr>
      </w:pPr>
    </w:p>
    <w:sectPr w:rsidR="00E140D0" w:rsidRPr="00630779" w:rsidSect="00487A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170" w:footer="708" w:gutter="0"/>
      <w:pgBorders w:offsetFrom="page">
        <w:top w:val="thinThickLargeGap" w:sz="36" w:space="24" w:color="365F91" w:themeColor="accent1" w:themeShade="BF"/>
        <w:left w:val="thinThickLargeGap" w:sz="36" w:space="24" w:color="365F91" w:themeColor="accent1" w:themeShade="BF"/>
        <w:bottom w:val="thickThinLargeGap" w:sz="36" w:space="24" w:color="365F91" w:themeColor="accent1" w:themeShade="BF"/>
        <w:right w:val="thickThinLargeGap" w:sz="36" w:space="24" w:color="365F91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2A15E" w14:textId="77777777" w:rsidR="004A2DAA" w:rsidRDefault="004A2DAA" w:rsidP="00F71B09">
      <w:pPr>
        <w:spacing w:after="0" w:line="240" w:lineRule="auto"/>
      </w:pPr>
      <w:r>
        <w:separator/>
      </w:r>
    </w:p>
  </w:endnote>
  <w:endnote w:type="continuationSeparator" w:id="0">
    <w:p w14:paraId="1ECFE1CD" w14:textId="77777777" w:rsidR="004A2DAA" w:rsidRDefault="004A2DAA" w:rsidP="00F71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C61D4" w14:textId="77777777" w:rsidR="00CC73FD" w:rsidRDefault="00CC73F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24585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4A5CE4" w14:textId="2E0E3C4A" w:rsidR="00B04CA9" w:rsidRPr="005704D6" w:rsidRDefault="0087524B" w:rsidP="005704D6">
        <w:pPr>
          <w:pStyle w:val="Sidfot"/>
          <w:tabs>
            <w:tab w:val="clear" w:pos="4536"/>
            <w:tab w:val="clear" w:pos="9072"/>
          </w:tabs>
          <w:rPr>
            <w:lang w:val="en-US"/>
          </w:rPr>
        </w:pPr>
        <w:r>
          <w:rPr>
            <w:b/>
            <w:noProof/>
            <w:color w:val="365F91" w:themeColor="accent1" w:themeShade="BF"/>
            <w:sz w:val="28"/>
            <w:szCs w:val="28"/>
            <w:lang w:eastAsia="sv-SE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015A232A" wp14:editId="7A03B5CE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-1905</wp:posOffset>
                  </wp:positionV>
                  <wp:extent cx="5810250" cy="0"/>
                  <wp:effectExtent l="0" t="0" r="19050" b="19050"/>
                  <wp:wrapNone/>
                  <wp:docPr id="2" name="Straight Connecto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8102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3683C856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-.15pt" to="458.6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" strokecolor="#365f91 [2404]" strokeweight="1.5pt"/>
              </w:pict>
            </mc:Fallback>
          </mc:AlternateContent>
        </w:r>
      </w:p>
      <w:p w14:paraId="35DA8EF0" w14:textId="77777777" w:rsidR="00B04CA9" w:rsidRDefault="00000000">
        <w:pPr>
          <w:pStyle w:val="Sidfot"/>
          <w:jc w:val="right"/>
        </w:pPr>
      </w:p>
    </w:sdtContent>
  </w:sdt>
  <w:p w14:paraId="1CAA6D9F" w14:textId="77777777" w:rsidR="00F71B09" w:rsidRPr="00367B47" w:rsidRDefault="00F71B09" w:rsidP="00367B47">
    <w:pPr>
      <w:pStyle w:val="Sidfot"/>
      <w:tabs>
        <w:tab w:val="clear" w:pos="4536"/>
        <w:tab w:val="clear" w:pos="9072"/>
      </w:tabs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8ABB5" w14:textId="77777777" w:rsidR="00CC73FD" w:rsidRDefault="00CC73FD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C9D89" w14:textId="77777777" w:rsidR="004A2DAA" w:rsidRDefault="004A2DAA" w:rsidP="00F71B09">
      <w:pPr>
        <w:spacing w:after="0" w:line="240" w:lineRule="auto"/>
      </w:pPr>
      <w:r>
        <w:separator/>
      </w:r>
    </w:p>
  </w:footnote>
  <w:footnote w:type="continuationSeparator" w:id="0">
    <w:p w14:paraId="0855D6A9" w14:textId="77777777" w:rsidR="004A2DAA" w:rsidRDefault="004A2DAA" w:rsidP="00F71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15F94" w14:textId="77777777" w:rsidR="00CC73FD" w:rsidRDefault="00CC73F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3620430"/>
      <w:docPartObj>
        <w:docPartGallery w:val="Page Numbers (Top of Page)"/>
        <w:docPartUnique/>
      </w:docPartObj>
    </w:sdtPr>
    <w:sdtEndPr>
      <w:rPr>
        <w:rFonts w:ascii="Century Gothic" w:hAnsi="Century Gothic"/>
        <w:noProof/>
      </w:rPr>
    </w:sdtEndPr>
    <w:sdtContent>
      <w:p w14:paraId="2F4DF9FC" w14:textId="57F4D3DB" w:rsidR="00423DBC" w:rsidRDefault="00EB07A4" w:rsidP="00956290">
        <w:pPr>
          <w:pStyle w:val="Sidhuvud"/>
        </w:pPr>
        <w:r>
          <w:tab/>
          <w:t xml:space="preserve">                                                             </w:t>
        </w:r>
        <w:r w:rsidR="003B3BCE">
          <w:t xml:space="preserve">                                                                                </w:t>
        </w:r>
        <w:r>
          <w:t xml:space="preserve">  </w:t>
        </w:r>
      </w:p>
      <w:p w14:paraId="5D7C11B6" w14:textId="77777777" w:rsidR="00423DBC" w:rsidRDefault="00585374" w:rsidP="00423DBC">
        <w:pPr>
          <w:pStyle w:val="Sidhuvud"/>
        </w:pPr>
        <w:r>
          <w:rPr>
            <w:rFonts w:ascii="Arial" w:eastAsia="Times New Roman" w:hAnsi="Arial" w:cs="Arial"/>
            <w:noProof/>
            <w:color w:val="434133"/>
            <w:lang w:eastAsia="sv-SE"/>
          </w:rPr>
          <w:drawing>
            <wp:anchor distT="0" distB="0" distL="114300" distR="114300" simplePos="0" relativeHeight="251659264" behindDoc="0" locked="0" layoutInCell="1" allowOverlap="1" wp14:anchorId="48A17A63" wp14:editId="4728A386">
              <wp:simplePos x="0" y="0"/>
              <wp:positionH relativeFrom="margin">
                <wp:align>left</wp:align>
              </wp:positionH>
              <wp:positionV relativeFrom="page">
                <wp:posOffset>428625</wp:posOffset>
              </wp:positionV>
              <wp:extent cx="762000" cy="937260"/>
              <wp:effectExtent l="0" t="0" r="9525" b="9525"/>
              <wp:wrapNone/>
              <wp:docPr id="1" name="Picture 1" descr="C:\Users\ds81490\Dropbox\IFK Skoghall Herrfotboll\Loggor\logga_ifk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ds81490\Dropbox\IFK Skoghall Herrfotboll\Loggor\logga_ifk.gif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2000" cy="937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7BC052CC" w14:textId="77777777" w:rsidR="00423DBC" w:rsidRDefault="00423DBC" w:rsidP="00423DBC">
        <w:pPr>
          <w:pStyle w:val="Sidhuvud"/>
        </w:pPr>
      </w:p>
      <w:p w14:paraId="1C355A97" w14:textId="77777777" w:rsidR="00423DBC" w:rsidRDefault="00423DBC" w:rsidP="00423DBC">
        <w:pPr>
          <w:pStyle w:val="Sidhuvud"/>
        </w:pPr>
      </w:p>
      <w:p w14:paraId="45E11DB5" w14:textId="77777777" w:rsidR="00423DBC" w:rsidRDefault="00423DBC" w:rsidP="00423DBC">
        <w:pPr>
          <w:pStyle w:val="Sidhuvud"/>
        </w:pPr>
      </w:p>
      <w:p w14:paraId="683D9433" w14:textId="77777777" w:rsidR="00585374" w:rsidRPr="00585374" w:rsidRDefault="00585374" w:rsidP="00585374">
        <w:pPr>
          <w:pStyle w:val="Sidhuvud"/>
          <w:jc w:val="center"/>
          <w:rPr>
            <w:rFonts w:ascii="Century Gothic" w:hAnsi="Century Gothic"/>
          </w:rPr>
        </w:pPr>
        <w:r w:rsidRPr="00585374">
          <w:rPr>
            <w:rFonts w:ascii="Century Gothic" w:hAnsi="Century Gothic"/>
          </w:rPr>
          <w:t>IFK SKOGHALL</w:t>
        </w:r>
      </w:p>
      <w:p w14:paraId="1D6B5480" w14:textId="77777777" w:rsidR="00423DBC" w:rsidRPr="00585374" w:rsidRDefault="00585374" w:rsidP="00585374">
        <w:pPr>
          <w:pStyle w:val="Sidhuvud"/>
          <w:jc w:val="center"/>
          <w:rPr>
            <w:rFonts w:ascii="Century Gothic" w:hAnsi="Century Gothic"/>
          </w:rPr>
        </w:pPr>
        <w:r w:rsidRPr="00585374">
          <w:rPr>
            <w:rFonts w:ascii="Century Gothic" w:hAnsi="Century Gothic"/>
          </w:rPr>
          <w:t>Föreningen för alla</w:t>
        </w:r>
        <w:r>
          <w:rPr>
            <w:rFonts w:ascii="Century Gothic" w:hAnsi="Century Gothic"/>
          </w:rPr>
          <w:t xml:space="preserve"> </w:t>
        </w:r>
        <w:r w:rsidRPr="00585374">
          <w:rPr>
            <w:rFonts w:ascii="Century Gothic" w:hAnsi="Century Gothic"/>
          </w:rPr>
          <w:t>- fotboll för livet</w:t>
        </w:r>
      </w:p>
    </w:sdtContent>
  </w:sdt>
  <w:p w14:paraId="39958286" w14:textId="77777777" w:rsidR="00367B47" w:rsidRDefault="00367B47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B7BB0" w14:textId="77777777" w:rsidR="00CC73FD" w:rsidRDefault="00CC73FD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4187"/>
    <w:multiLevelType w:val="hybridMultilevel"/>
    <w:tmpl w:val="89B203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048C2"/>
    <w:multiLevelType w:val="hybridMultilevel"/>
    <w:tmpl w:val="CDB069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07FAE"/>
    <w:multiLevelType w:val="hybridMultilevel"/>
    <w:tmpl w:val="79680B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E0136"/>
    <w:multiLevelType w:val="hybridMultilevel"/>
    <w:tmpl w:val="3C5019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649D9"/>
    <w:multiLevelType w:val="hybridMultilevel"/>
    <w:tmpl w:val="84F2DA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F478F"/>
    <w:multiLevelType w:val="hybridMultilevel"/>
    <w:tmpl w:val="198A48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36F9E"/>
    <w:multiLevelType w:val="hybridMultilevel"/>
    <w:tmpl w:val="8408C6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B4A49"/>
    <w:multiLevelType w:val="hybridMultilevel"/>
    <w:tmpl w:val="298425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74D84"/>
    <w:multiLevelType w:val="hybridMultilevel"/>
    <w:tmpl w:val="C7360484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2D4740"/>
    <w:multiLevelType w:val="hybridMultilevel"/>
    <w:tmpl w:val="6DCCBA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5B0586"/>
    <w:multiLevelType w:val="hybridMultilevel"/>
    <w:tmpl w:val="09348F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C0497F"/>
    <w:multiLevelType w:val="hybridMultilevel"/>
    <w:tmpl w:val="7F985206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06396"/>
    <w:multiLevelType w:val="hybridMultilevel"/>
    <w:tmpl w:val="6658C052"/>
    <w:lvl w:ilvl="0" w:tplc="F41C7BA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65F21"/>
    <w:multiLevelType w:val="hybridMultilevel"/>
    <w:tmpl w:val="A6C0B6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731DB1"/>
    <w:multiLevelType w:val="hybridMultilevel"/>
    <w:tmpl w:val="8B76B762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5" w15:restartNumberingAfterBreak="0">
    <w:nsid w:val="772B7659"/>
    <w:multiLevelType w:val="hybridMultilevel"/>
    <w:tmpl w:val="EA7C22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FD731A"/>
    <w:multiLevelType w:val="hybridMultilevel"/>
    <w:tmpl w:val="14A693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842011"/>
    <w:multiLevelType w:val="hybridMultilevel"/>
    <w:tmpl w:val="DAE06E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414211">
    <w:abstractNumId w:val="3"/>
  </w:num>
  <w:num w:numId="2" w16cid:durableId="529298971">
    <w:abstractNumId w:val="8"/>
  </w:num>
  <w:num w:numId="3" w16cid:durableId="687104595">
    <w:abstractNumId w:val="4"/>
  </w:num>
  <w:num w:numId="4" w16cid:durableId="1343968121">
    <w:abstractNumId w:val="7"/>
  </w:num>
  <w:num w:numId="5" w16cid:durableId="140657207">
    <w:abstractNumId w:val="15"/>
  </w:num>
  <w:num w:numId="6" w16cid:durableId="1100881483">
    <w:abstractNumId w:val="5"/>
  </w:num>
  <w:num w:numId="7" w16cid:durableId="243995029">
    <w:abstractNumId w:val="9"/>
  </w:num>
  <w:num w:numId="8" w16cid:durableId="2055078723">
    <w:abstractNumId w:val="14"/>
  </w:num>
  <w:num w:numId="9" w16cid:durableId="1470829633">
    <w:abstractNumId w:val="0"/>
  </w:num>
  <w:num w:numId="10" w16cid:durableId="435255423">
    <w:abstractNumId w:val="2"/>
  </w:num>
  <w:num w:numId="11" w16cid:durableId="22244594">
    <w:abstractNumId w:val="13"/>
  </w:num>
  <w:num w:numId="12" w16cid:durableId="1266690459">
    <w:abstractNumId w:val="1"/>
  </w:num>
  <w:num w:numId="13" w16cid:durableId="1780947445">
    <w:abstractNumId w:val="17"/>
  </w:num>
  <w:num w:numId="14" w16cid:durableId="1790856063">
    <w:abstractNumId w:val="6"/>
  </w:num>
  <w:num w:numId="15" w16cid:durableId="282467294">
    <w:abstractNumId w:val="10"/>
  </w:num>
  <w:num w:numId="16" w16cid:durableId="1854030891">
    <w:abstractNumId w:val="16"/>
  </w:num>
  <w:num w:numId="17" w16cid:durableId="347296305">
    <w:abstractNumId w:val="11"/>
  </w:num>
  <w:num w:numId="18" w16cid:durableId="95914460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833"/>
    <w:rsid w:val="00007C0E"/>
    <w:rsid w:val="00011D6B"/>
    <w:rsid w:val="00023DF4"/>
    <w:rsid w:val="00053375"/>
    <w:rsid w:val="0006478A"/>
    <w:rsid w:val="00075833"/>
    <w:rsid w:val="00084138"/>
    <w:rsid w:val="00090173"/>
    <w:rsid w:val="000A1D8B"/>
    <w:rsid w:val="000B5E9D"/>
    <w:rsid w:val="000C6571"/>
    <w:rsid w:val="000D2EC4"/>
    <w:rsid w:val="0010362C"/>
    <w:rsid w:val="00116CA7"/>
    <w:rsid w:val="001317B5"/>
    <w:rsid w:val="00134CED"/>
    <w:rsid w:val="00135BCE"/>
    <w:rsid w:val="00135EE4"/>
    <w:rsid w:val="00136AFC"/>
    <w:rsid w:val="00163D1C"/>
    <w:rsid w:val="001739DC"/>
    <w:rsid w:val="00182CD2"/>
    <w:rsid w:val="00183D99"/>
    <w:rsid w:val="00184AC3"/>
    <w:rsid w:val="001A3202"/>
    <w:rsid w:val="001C382F"/>
    <w:rsid w:val="001E161E"/>
    <w:rsid w:val="001F3891"/>
    <w:rsid w:val="00217BE0"/>
    <w:rsid w:val="00234C57"/>
    <w:rsid w:val="002443E7"/>
    <w:rsid w:val="0025153F"/>
    <w:rsid w:val="00254CE3"/>
    <w:rsid w:val="00255815"/>
    <w:rsid w:val="00271FA9"/>
    <w:rsid w:val="00274D5B"/>
    <w:rsid w:val="002803E5"/>
    <w:rsid w:val="002E689A"/>
    <w:rsid w:val="002F5133"/>
    <w:rsid w:val="003048AD"/>
    <w:rsid w:val="00313125"/>
    <w:rsid w:val="0033759C"/>
    <w:rsid w:val="00343AF4"/>
    <w:rsid w:val="00347596"/>
    <w:rsid w:val="0035282E"/>
    <w:rsid w:val="00353548"/>
    <w:rsid w:val="003568F7"/>
    <w:rsid w:val="00363B59"/>
    <w:rsid w:val="00367B47"/>
    <w:rsid w:val="00377281"/>
    <w:rsid w:val="00380639"/>
    <w:rsid w:val="00390646"/>
    <w:rsid w:val="003915E3"/>
    <w:rsid w:val="003B1DA8"/>
    <w:rsid w:val="003B359B"/>
    <w:rsid w:val="003B3BCE"/>
    <w:rsid w:val="003C079B"/>
    <w:rsid w:val="003C0966"/>
    <w:rsid w:val="003E5741"/>
    <w:rsid w:val="00403A4B"/>
    <w:rsid w:val="00403B48"/>
    <w:rsid w:val="00410EDD"/>
    <w:rsid w:val="004160AF"/>
    <w:rsid w:val="00423DBC"/>
    <w:rsid w:val="00434D1F"/>
    <w:rsid w:val="0044750D"/>
    <w:rsid w:val="00473584"/>
    <w:rsid w:val="00487A58"/>
    <w:rsid w:val="004957FA"/>
    <w:rsid w:val="004A2DAA"/>
    <w:rsid w:val="004A6648"/>
    <w:rsid w:val="004B1FD6"/>
    <w:rsid w:val="004B3EFF"/>
    <w:rsid w:val="004E63DC"/>
    <w:rsid w:val="00500010"/>
    <w:rsid w:val="005035E5"/>
    <w:rsid w:val="00567D2F"/>
    <w:rsid w:val="005704D6"/>
    <w:rsid w:val="00571C2C"/>
    <w:rsid w:val="00585374"/>
    <w:rsid w:val="005A384E"/>
    <w:rsid w:val="005B313A"/>
    <w:rsid w:val="005D1F13"/>
    <w:rsid w:val="005D5BDC"/>
    <w:rsid w:val="00604D86"/>
    <w:rsid w:val="0061155A"/>
    <w:rsid w:val="00630779"/>
    <w:rsid w:val="00652EDE"/>
    <w:rsid w:val="006660C9"/>
    <w:rsid w:val="00672947"/>
    <w:rsid w:val="00672949"/>
    <w:rsid w:val="00672C9B"/>
    <w:rsid w:val="00687355"/>
    <w:rsid w:val="006D6F89"/>
    <w:rsid w:val="006D74A8"/>
    <w:rsid w:val="006F7858"/>
    <w:rsid w:val="0070168A"/>
    <w:rsid w:val="00705C5A"/>
    <w:rsid w:val="00705D94"/>
    <w:rsid w:val="00765DE0"/>
    <w:rsid w:val="00774FE6"/>
    <w:rsid w:val="007826A5"/>
    <w:rsid w:val="00787D79"/>
    <w:rsid w:val="007C6148"/>
    <w:rsid w:val="007D6D68"/>
    <w:rsid w:val="008147E6"/>
    <w:rsid w:val="00814960"/>
    <w:rsid w:val="00816575"/>
    <w:rsid w:val="00820C60"/>
    <w:rsid w:val="00836FE4"/>
    <w:rsid w:val="00842A1B"/>
    <w:rsid w:val="00847BC6"/>
    <w:rsid w:val="008538AB"/>
    <w:rsid w:val="00856F5E"/>
    <w:rsid w:val="008627AA"/>
    <w:rsid w:val="008630FA"/>
    <w:rsid w:val="0087524B"/>
    <w:rsid w:val="00886B82"/>
    <w:rsid w:val="008905DE"/>
    <w:rsid w:val="008D09E0"/>
    <w:rsid w:val="008F5D01"/>
    <w:rsid w:val="00902AEC"/>
    <w:rsid w:val="00911385"/>
    <w:rsid w:val="00921761"/>
    <w:rsid w:val="00927EB1"/>
    <w:rsid w:val="00931431"/>
    <w:rsid w:val="00952D41"/>
    <w:rsid w:val="00956290"/>
    <w:rsid w:val="00961F89"/>
    <w:rsid w:val="00966B43"/>
    <w:rsid w:val="00982575"/>
    <w:rsid w:val="00986CB6"/>
    <w:rsid w:val="009A1451"/>
    <w:rsid w:val="009D0E7A"/>
    <w:rsid w:val="00A040DD"/>
    <w:rsid w:val="00A14870"/>
    <w:rsid w:val="00A30644"/>
    <w:rsid w:val="00A45630"/>
    <w:rsid w:val="00A66F8A"/>
    <w:rsid w:val="00A84C6A"/>
    <w:rsid w:val="00A93424"/>
    <w:rsid w:val="00AA3055"/>
    <w:rsid w:val="00AB0757"/>
    <w:rsid w:val="00AC37DC"/>
    <w:rsid w:val="00AD3476"/>
    <w:rsid w:val="00AE6D45"/>
    <w:rsid w:val="00B04CA9"/>
    <w:rsid w:val="00B22B50"/>
    <w:rsid w:val="00B23711"/>
    <w:rsid w:val="00B37335"/>
    <w:rsid w:val="00B62B16"/>
    <w:rsid w:val="00B713B6"/>
    <w:rsid w:val="00B72D89"/>
    <w:rsid w:val="00B74605"/>
    <w:rsid w:val="00B82146"/>
    <w:rsid w:val="00B85BC8"/>
    <w:rsid w:val="00B914D7"/>
    <w:rsid w:val="00BA0D0B"/>
    <w:rsid w:val="00BB61F3"/>
    <w:rsid w:val="00BD661A"/>
    <w:rsid w:val="00BE4815"/>
    <w:rsid w:val="00BF0BEF"/>
    <w:rsid w:val="00BF0CFD"/>
    <w:rsid w:val="00C17D05"/>
    <w:rsid w:val="00C64663"/>
    <w:rsid w:val="00C909F9"/>
    <w:rsid w:val="00C95210"/>
    <w:rsid w:val="00C9693F"/>
    <w:rsid w:val="00CB5085"/>
    <w:rsid w:val="00CC73FD"/>
    <w:rsid w:val="00CE4B28"/>
    <w:rsid w:val="00CE5835"/>
    <w:rsid w:val="00D02E26"/>
    <w:rsid w:val="00D17C6C"/>
    <w:rsid w:val="00D2165B"/>
    <w:rsid w:val="00D315D8"/>
    <w:rsid w:val="00D74D9C"/>
    <w:rsid w:val="00D94638"/>
    <w:rsid w:val="00DB3C0E"/>
    <w:rsid w:val="00DC71E1"/>
    <w:rsid w:val="00DE0497"/>
    <w:rsid w:val="00DF24AB"/>
    <w:rsid w:val="00E02CFE"/>
    <w:rsid w:val="00E1354F"/>
    <w:rsid w:val="00E140D0"/>
    <w:rsid w:val="00E2187D"/>
    <w:rsid w:val="00E428C2"/>
    <w:rsid w:val="00E62955"/>
    <w:rsid w:val="00E63251"/>
    <w:rsid w:val="00E6751D"/>
    <w:rsid w:val="00E75882"/>
    <w:rsid w:val="00EA5E59"/>
    <w:rsid w:val="00EB07A4"/>
    <w:rsid w:val="00EE2111"/>
    <w:rsid w:val="00EE2C25"/>
    <w:rsid w:val="00EF675E"/>
    <w:rsid w:val="00F0598A"/>
    <w:rsid w:val="00F114ED"/>
    <w:rsid w:val="00F2186E"/>
    <w:rsid w:val="00F3624C"/>
    <w:rsid w:val="00F47533"/>
    <w:rsid w:val="00F577AF"/>
    <w:rsid w:val="00F71B09"/>
    <w:rsid w:val="00F7749C"/>
    <w:rsid w:val="00FB01CD"/>
    <w:rsid w:val="00FD1062"/>
    <w:rsid w:val="00FD5A52"/>
    <w:rsid w:val="00FE4FC1"/>
    <w:rsid w:val="00FE7B60"/>
    <w:rsid w:val="00FF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469D6"/>
  <w15:docId w15:val="{ECE5F0CE-08C3-4466-BA7E-7AE79F6D2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343A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paragraph" w:styleId="Rubrik2">
    <w:name w:val="heading 2"/>
    <w:basedOn w:val="Normal"/>
    <w:link w:val="Rubrik2Char"/>
    <w:uiPriority w:val="9"/>
    <w:qFormat/>
    <w:rsid w:val="00343A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343A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343A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paragraph" w:styleId="Rubrik5">
    <w:name w:val="heading 5"/>
    <w:basedOn w:val="Normal"/>
    <w:link w:val="Rubrik5Char"/>
    <w:uiPriority w:val="9"/>
    <w:qFormat/>
    <w:rsid w:val="00343AF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paragraph" w:styleId="Rubrik6">
    <w:name w:val="heading 6"/>
    <w:basedOn w:val="Normal"/>
    <w:link w:val="Rubrik6Char"/>
    <w:uiPriority w:val="9"/>
    <w:qFormat/>
    <w:rsid w:val="00343AF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rsid w:val="00B62B1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unhideWhenUsed/>
    <w:qFormat/>
    <w:rsid w:val="00B62B1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43AF4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</w:rPr>
  </w:style>
  <w:style w:type="character" w:customStyle="1" w:styleId="Rubrik2Char">
    <w:name w:val="Rubrik 2 Char"/>
    <w:basedOn w:val="Standardstycketeckensnitt"/>
    <w:link w:val="Rubrik2"/>
    <w:uiPriority w:val="9"/>
    <w:rsid w:val="00343AF4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343AF4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343AF4"/>
    <w:rPr>
      <w:rFonts w:ascii="Times New Roman" w:eastAsia="Times New Roman" w:hAnsi="Times New Roman" w:cs="Times New Roman"/>
      <w:b/>
      <w:bCs/>
      <w:sz w:val="24"/>
      <w:szCs w:val="24"/>
      <w:lang w:eastAsia="sv-SE"/>
    </w:rPr>
  </w:style>
  <w:style w:type="character" w:customStyle="1" w:styleId="Rubrik5Char">
    <w:name w:val="Rubrik 5 Char"/>
    <w:basedOn w:val="Standardstycketeckensnitt"/>
    <w:link w:val="Rubrik5"/>
    <w:uiPriority w:val="9"/>
    <w:rsid w:val="00343AF4"/>
    <w:rPr>
      <w:rFonts w:ascii="Times New Roman" w:eastAsia="Times New Roman" w:hAnsi="Times New Roman" w:cs="Times New Roman"/>
      <w:b/>
      <w:bCs/>
      <w:sz w:val="20"/>
      <w:szCs w:val="20"/>
      <w:lang w:eastAsia="sv-SE"/>
    </w:rPr>
  </w:style>
  <w:style w:type="character" w:customStyle="1" w:styleId="Rubrik6Char">
    <w:name w:val="Rubrik 6 Char"/>
    <w:basedOn w:val="Standardstycketeckensnitt"/>
    <w:link w:val="Rubrik6"/>
    <w:uiPriority w:val="9"/>
    <w:rsid w:val="00343AF4"/>
    <w:rPr>
      <w:rFonts w:ascii="Times New Roman" w:eastAsia="Times New Roman" w:hAnsi="Times New Roman" w:cs="Times New Roman"/>
      <w:b/>
      <w:bCs/>
      <w:sz w:val="15"/>
      <w:szCs w:val="15"/>
      <w:lang w:eastAsia="sv-SE"/>
    </w:rPr>
  </w:style>
  <w:style w:type="character" w:customStyle="1" w:styleId="apple-converted-space">
    <w:name w:val="apple-converted-space"/>
    <w:basedOn w:val="Standardstycketeckensnitt"/>
    <w:rsid w:val="00343AF4"/>
  </w:style>
  <w:style w:type="character" w:styleId="Stark">
    <w:name w:val="Strong"/>
    <w:basedOn w:val="Standardstycketeckensnitt"/>
    <w:uiPriority w:val="22"/>
    <w:qFormat/>
    <w:rsid w:val="00343AF4"/>
    <w:rPr>
      <w:b/>
      <w:bCs/>
    </w:rPr>
  </w:style>
  <w:style w:type="character" w:styleId="Betoning">
    <w:name w:val="Emphasis"/>
    <w:basedOn w:val="Standardstycketeckensnitt"/>
    <w:uiPriority w:val="20"/>
    <w:qFormat/>
    <w:rsid w:val="00343AF4"/>
    <w:rPr>
      <w:i/>
      <w:iCs/>
    </w:rPr>
  </w:style>
  <w:style w:type="paragraph" w:styleId="Brdtext">
    <w:name w:val="Body Text"/>
    <w:basedOn w:val="Normal"/>
    <w:link w:val="Brdtext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343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343AF4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66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660C9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952D41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71B09"/>
  </w:style>
  <w:style w:type="paragraph" w:styleId="Sidfot">
    <w:name w:val="footer"/>
    <w:basedOn w:val="Normal"/>
    <w:link w:val="SidfotChar"/>
    <w:uiPriority w:val="99"/>
    <w:unhideWhenUsed/>
    <w:rsid w:val="00F71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71B09"/>
  </w:style>
  <w:style w:type="character" w:styleId="Hyperlnk">
    <w:name w:val="Hyperlink"/>
    <w:basedOn w:val="Standardstycketeckensnitt"/>
    <w:uiPriority w:val="99"/>
    <w:unhideWhenUsed/>
    <w:rsid w:val="00367B47"/>
    <w:rPr>
      <w:color w:val="0000FF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3B359B"/>
    <w:pPr>
      <w:spacing w:after="119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Rubrik7Char">
    <w:name w:val="Rubrik 7 Char"/>
    <w:basedOn w:val="Standardstycketeckensnitt"/>
    <w:link w:val="Rubrik7"/>
    <w:uiPriority w:val="9"/>
    <w:rsid w:val="00B62B1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rsid w:val="00B62B1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">
    <w:name w:val="Title"/>
    <w:basedOn w:val="Normal"/>
    <w:next w:val="Normal"/>
    <w:link w:val="RubrikChar"/>
    <w:uiPriority w:val="10"/>
    <w:qFormat/>
    <w:rsid w:val="0005337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0533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Olstomnmnande">
    <w:name w:val="Unresolved Mention"/>
    <w:basedOn w:val="Standardstycketeckensnitt"/>
    <w:uiPriority w:val="99"/>
    <w:semiHidden/>
    <w:unhideWhenUsed/>
    <w:rsid w:val="004B1F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sliet@ifkskoghal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FK%20Skoghall\AppData\Local\Microsoft\Windows\INetCache\Content.Outlook\KJMYPCVP\Brevmall%20IF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0672E-37C7-4E85-8F5D-68597600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Brevmall IFK.dotx</Template>
  <TotalTime>35</TotalTime>
  <Pages>1</Pages>
  <Words>163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IFK Skoghall</dc:creator>
  <cp:lastModifiedBy>IFK Skoghall</cp:lastModifiedBy>
  <cp:revision>24</cp:revision>
  <cp:lastPrinted>2024-10-16T06:15:00Z</cp:lastPrinted>
  <dcterms:created xsi:type="dcterms:W3CDTF">2025-04-09T11:10:00Z</dcterms:created>
  <dcterms:modified xsi:type="dcterms:W3CDTF">2026-02-11T14:57:00Z</dcterms:modified>
</cp:coreProperties>
</file>