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E632F" w:rsidRDefault="003B359B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  <w:rPr>
          <w:rFonts w:ascii="Calibri" w:eastAsia="Arial Unicode MS" w:hAnsi="Calibri" w:cs="Arial"/>
          <w:b/>
          <w:bCs/>
          <w:kern w:val="24"/>
          <w:sz w:val="36"/>
          <w:szCs w:val="36"/>
          <w:u w:val="single"/>
        </w:rPr>
      </w:pPr>
      <w:r w:rsidRPr="002E632F">
        <w:br/>
      </w:r>
    </w:p>
    <w:p w:rsidR="002E632F" w:rsidRPr="002E632F" w:rsidRDefault="002E632F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  <w:rPr>
          <w:rFonts w:ascii="Calibri" w:eastAsia="Arial Unicode MS" w:hAnsi="Calibri" w:cs="Arial"/>
          <w:b/>
          <w:bCs/>
          <w:kern w:val="24"/>
          <w:sz w:val="36"/>
          <w:szCs w:val="36"/>
          <w:u w:val="single"/>
        </w:rPr>
      </w:pPr>
      <w:r w:rsidRPr="002E632F">
        <w:rPr>
          <w:rFonts w:ascii="Calibri" w:eastAsia="Arial Unicode MS" w:hAnsi="Calibri" w:cs="Arial"/>
          <w:b/>
          <w:bCs/>
          <w:kern w:val="24"/>
          <w:sz w:val="36"/>
          <w:szCs w:val="36"/>
          <w:u w:val="single"/>
        </w:rPr>
        <w:t>VERKSAMHETSIDÉ:</w:t>
      </w:r>
    </w:p>
    <w:p w:rsidR="002E632F" w:rsidRDefault="002E632F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</w:rPr>
      </w:pPr>
    </w:p>
    <w:p w:rsidR="002E632F" w:rsidRPr="002E632F" w:rsidRDefault="002E632F" w:rsidP="002E632F">
      <w:pPr>
        <w:pStyle w:val="Normalwebb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/>
      </w:pPr>
      <w:r w:rsidRPr="002E632F"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</w:rPr>
        <w:t xml:space="preserve">IFK Skoghall ska bedriva fotbollsverksamhet för alla i en trygg och inkluderande miljö som skapar trivsel, gemenskap och främjar individuell utveckling. </w:t>
      </w:r>
    </w:p>
    <w:p w:rsidR="002E632F" w:rsidRPr="002E632F" w:rsidRDefault="002E632F" w:rsidP="002E632F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E632F"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  <w:lang w:eastAsia="sv-SE"/>
        </w:rPr>
        <w:t>Alla ska känna sig välkomna där fotbollen blir ett roligt och attraktivt intresse.</w:t>
      </w:r>
    </w:p>
    <w:p w:rsidR="002E632F" w:rsidRPr="002E632F" w:rsidRDefault="002E632F" w:rsidP="002E632F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E632F"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  <w:lang w:eastAsia="sv-SE"/>
        </w:rPr>
        <w:t xml:space="preserve">IFK Skoghall ska verka för att alla som vill ska ha möjlighet att spela fotboll och vara en del av föreningen så länge som möjligt. </w:t>
      </w:r>
    </w:p>
    <w:p w:rsidR="002E632F" w:rsidRPr="002E632F" w:rsidRDefault="002E632F" w:rsidP="002E632F">
      <w:pPr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before="154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2E632F">
        <w:rPr>
          <w:rFonts w:ascii="Calibri" w:eastAsia="Arial Unicode MS" w:hAnsi="Calibri" w:cs="Arial"/>
          <w:b/>
          <w:bCs/>
          <w:i/>
          <w:iCs/>
          <w:kern w:val="24"/>
          <w:sz w:val="36"/>
          <w:szCs w:val="36"/>
          <w:lang w:eastAsia="sv-SE"/>
        </w:rPr>
        <w:t>IFK Skoghall efterlever Svenska Fotbollförbundets riktlinjer.</w:t>
      </w:r>
    </w:p>
    <w:p w:rsidR="00EA5E59" w:rsidRDefault="00EA5E59" w:rsidP="00271FA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434133"/>
          <w:lang w:eastAsia="sv-SE"/>
        </w:rPr>
      </w:pPr>
      <w:bookmarkStart w:id="0" w:name="_GoBack"/>
      <w:bookmarkEnd w:id="0"/>
    </w:p>
    <w:sectPr w:rsidR="00EA5E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D7846" w:rsidRDefault="000D7846" w:rsidP="00F71B09">
      <w:pPr>
        <w:spacing w:after="0" w:line="240" w:lineRule="auto"/>
      </w:pPr>
      <w:r>
        <w:separator/>
      </w:r>
    </w:p>
  </w:endnote>
  <w:endnote w:type="continuationSeparator" w:id="0">
    <w:p w:rsidR="000D7846" w:rsidRDefault="000D7846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24585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524B" w:rsidRDefault="0087524B" w:rsidP="00B04CA9">
        <w:pPr>
          <w:pStyle w:val="Sidfot"/>
          <w:tabs>
            <w:tab w:val="clear" w:pos="4536"/>
            <w:tab w:val="clear" w:pos="9072"/>
          </w:tabs>
        </w:pPr>
        <w:r>
          <w:rPr>
            <w:b/>
            <w:noProof/>
            <w:color w:val="365F91" w:themeColor="accent1" w:themeShade="BF"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5A232A" wp14:editId="7A03B5C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-1905</wp:posOffset>
                  </wp:positionV>
                  <wp:extent cx="5810250" cy="0"/>
                  <wp:effectExtent l="0" t="0" r="1905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102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8B55049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-.15pt" to="45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" strokecolor="#365f91 [2404]" strokeweight="1.5pt"/>
              </w:pict>
            </mc:Fallback>
          </mc:AlternateContent>
        </w: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b/>
            <w:color w:val="365F91" w:themeColor="accent1" w:themeShade="BF"/>
            <w:sz w:val="28"/>
            <w:szCs w:val="28"/>
          </w:rPr>
        </w:pPr>
        <w:r w:rsidRPr="00367B47">
          <w:rPr>
            <w:b/>
            <w:color w:val="365F91" w:themeColor="accent1" w:themeShade="BF"/>
            <w:sz w:val="28"/>
            <w:szCs w:val="28"/>
          </w:rPr>
          <w:t xml:space="preserve">IFK Skoghall </w:t>
        </w: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</w:p>
      <w:p w:rsidR="00B04CA9" w:rsidRPr="00367B47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  <w:proofErr w:type="spellStart"/>
        <w:r w:rsidRPr="00367B47">
          <w:rPr>
            <w:color w:val="365F91" w:themeColor="accent1" w:themeShade="BF"/>
          </w:rPr>
          <w:t>Mörm</w:t>
        </w:r>
        <w:r w:rsidR="00B62B16">
          <w:rPr>
            <w:color w:val="365F91" w:themeColor="accent1" w:themeShade="BF"/>
          </w:rPr>
          <w:t>oplan</w:t>
        </w:r>
        <w:proofErr w:type="spellEnd"/>
        <w:r w:rsidR="00B62B16">
          <w:rPr>
            <w:color w:val="365F91" w:themeColor="accent1" w:themeShade="BF"/>
          </w:rPr>
          <w:t xml:space="preserve"> 5</w:t>
        </w:r>
        <w:r w:rsidR="00B62B16">
          <w:rPr>
            <w:color w:val="365F91" w:themeColor="accent1" w:themeShade="BF"/>
          </w:rPr>
          <w:tab/>
        </w:r>
        <w:r w:rsidR="00B62B16">
          <w:rPr>
            <w:color w:val="365F91" w:themeColor="accent1" w:themeShade="BF"/>
          </w:rPr>
          <w:tab/>
          <w:t>Tel: 070-290</w:t>
        </w:r>
        <w:r w:rsidR="00075833">
          <w:rPr>
            <w:color w:val="365F91" w:themeColor="accent1" w:themeShade="BF"/>
          </w:rPr>
          <w:t xml:space="preserve"> </w:t>
        </w:r>
        <w:r w:rsidR="00B62B16">
          <w:rPr>
            <w:color w:val="365F91" w:themeColor="accent1" w:themeShade="BF"/>
          </w:rPr>
          <w:t>01</w:t>
        </w:r>
        <w:r w:rsidR="00075833">
          <w:rPr>
            <w:color w:val="365F91" w:themeColor="accent1" w:themeShade="BF"/>
          </w:rPr>
          <w:t xml:space="preserve"> </w:t>
        </w:r>
        <w:r w:rsidR="00B62B16">
          <w:rPr>
            <w:color w:val="365F91" w:themeColor="accent1" w:themeShade="BF"/>
          </w:rPr>
          <w:t xml:space="preserve">08 </w:t>
        </w:r>
        <w:r w:rsidR="00B62B16">
          <w:rPr>
            <w:color w:val="365F91" w:themeColor="accent1" w:themeShade="BF"/>
          </w:rPr>
          <w:tab/>
        </w:r>
        <w:r w:rsidR="00B62B16">
          <w:rPr>
            <w:color w:val="365F91" w:themeColor="accent1" w:themeShade="BF"/>
          </w:rPr>
          <w:tab/>
          <w:t>Bank</w:t>
        </w:r>
        <w:r w:rsidRPr="00367B47">
          <w:rPr>
            <w:color w:val="365F91" w:themeColor="accent1" w:themeShade="BF"/>
          </w:rPr>
          <w:t xml:space="preserve">giro: </w:t>
        </w:r>
        <w:proofErr w:type="gramStart"/>
        <w:r w:rsidR="00075833">
          <w:rPr>
            <w:color w:val="365F91" w:themeColor="accent1" w:themeShade="BF"/>
          </w:rPr>
          <w:t>5061-6176</w:t>
        </w:r>
        <w:proofErr w:type="gramEnd"/>
      </w:p>
      <w:p w:rsidR="00B04CA9" w:rsidRPr="002E632F" w:rsidRDefault="00B04CA9" w:rsidP="00B04CA9">
        <w:pPr>
          <w:pStyle w:val="Sidfot"/>
          <w:tabs>
            <w:tab w:val="clear" w:pos="4536"/>
            <w:tab w:val="clear" w:pos="9072"/>
          </w:tabs>
          <w:rPr>
            <w:color w:val="365F91" w:themeColor="accent1" w:themeShade="BF"/>
          </w:rPr>
        </w:pPr>
        <w:r w:rsidRPr="002E632F">
          <w:rPr>
            <w:color w:val="365F91" w:themeColor="accent1" w:themeShade="BF"/>
          </w:rPr>
          <w:t xml:space="preserve">663 34 Skoghall </w:t>
        </w:r>
        <w:r w:rsidRPr="002E632F">
          <w:rPr>
            <w:color w:val="365F91" w:themeColor="accent1" w:themeShade="BF"/>
          </w:rPr>
          <w:tab/>
          <w:t xml:space="preserve">E-mail: </w:t>
        </w:r>
        <w:hyperlink r:id="rId1" w:history="1">
          <w:r w:rsidRPr="002E632F">
            <w:rPr>
              <w:rStyle w:val="Hyperlnk"/>
              <w:color w:val="365F91" w:themeColor="accent1" w:themeShade="BF"/>
            </w:rPr>
            <w:t>kansliet@ifkskoghall.com</w:t>
          </w:r>
        </w:hyperlink>
        <w:r w:rsidRPr="002E632F">
          <w:rPr>
            <w:color w:val="365F91" w:themeColor="accent1" w:themeShade="BF"/>
          </w:rPr>
          <w:tab/>
          <w:t xml:space="preserve">Org.nr: </w:t>
        </w:r>
        <w:proofErr w:type="gramStart"/>
        <w:r w:rsidRPr="002E632F">
          <w:rPr>
            <w:color w:val="365F91" w:themeColor="accent1" w:themeShade="BF"/>
          </w:rPr>
          <w:t>873200-0941</w:t>
        </w:r>
        <w:proofErr w:type="gramEnd"/>
      </w:p>
      <w:p w:rsidR="00B04CA9" w:rsidRPr="002E632F" w:rsidRDefault="00B04CA9" w:rsidP="00B04CA9">
        <w:pPr>
          <w:pStyle w:val="Sidfot"/>
          <w:tabs>
            <w:tab w:val="clear" w:pos="4536"/>
            <w:tab w:val="clear" w:pos="9072"/>
          </w:tabs>
        </w:pPr>
        <w:r w:rsidRPr="002E632F">
          <w:tab/>
        </w:r>
      </w:p>
      <w:p w:rsidR="00B04CA9" w:rsidRDefault="000D7846">
        <w:pPr>
          <w:pStyle w:val="Sidfot"/>
          <w:jc w:val="right"/>
        </w:pPr>
      </w:p>
    </w:sdtContent>
  </w:sdt>
  <w:p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D7846" w:rsidRDefault="000D7846" w:rsidP="00F71B09">
      <w:pPr>
        <w:spacing w:after="0" w:line="240" w:lineRule="auto"/>
      </w:pPr>
      <w:r>
        <w:separator/>
      </w:r>
    </w:p>
  </w:footnote>
  <w:footnote w:type="continuationSeparator" w:id="0">
    <w:p w:rsidR="000D7846" w:rsidRDefault="000D7846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9362043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23DBC" w:rsidRDefault="00423DBC" w:rsidP="00956290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75E105B2">
              <wp:simplePos x="0" y="0"/>
              <wp:positionH relativeFrom="column">
                <wp:posOffset>17780</wp:posOffset>
              </wp:positionH>
              <wp:positionV relativeFrom="page">
                <wp:posOffset>590550</wp:posOffset>
              </wp:positionV>
              <wp:extent cx="762000" cy="937260"/>
              <wp:effectExtent l="0" t="0" r="0" b="0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423DBC" w:rsidRDefault="00423DBC" w:rsidP="00423DBC">
        <w:pPr>
          <w:pStyle w:val="Sidhuvud"/>
        </w:pPr>
      </w:p>
      <w:p w:rsidR="00423DBC" w:rsidRDefault="00423DBC" w:rsidP="00423DBC">
        <w:pPr>
          <w:pStyle w:val="Sidhuvud"/>
        </w:pPr>
      </w:p>
      <w:p w:rsidR="00423DBC" w:rsidRDefault="00423DBC" w:rsidP="00423DBC">
        <w:pPr>
          <w:pStyle w:val="Sidhuvud"/>
        </w:pPr>
      </w:p>
      <w:p w:rsidR="00423DBC" w:rsidRPr="002E632F" w:rsidRDefault="002E632F" w:rsidP="002E632F">
        <w:pPr>
          <w:pStyle w:val="Sidhuvud"/>
          <w:jc w:val="center"/>
          <w:rPr>
            <w:sz w:val="96"/>
            <w:szCs w:val="96"/>
          </w:rPr>
        </w:pPr>
        <w:r w:rsidRPr="002E632F">
          <w:rPr>
            <w:sz w:val="96"/>
            <w:szCs w:val="96"/>
          </w:rPr>
          <w:t>IFK SKOGHALL</w:t>
        </w:r>
      </w:p>
      <w:p w:rsidR="002E632F" w:rsidRPr="002E632F" w:rsidRDefault="002E632F" w:rsidP="002E632F">
        <w:pPr>
          <w:pStyle w:val="Sidhuvud"/>
          <w:jc w:val="center"/>
        </w:pPr>
        <w:r w:rsidRPr="002E632F">
          <w:rPr>
            <w:sz w:val="52"/>
            <w:szCs w:val="52"/>
          </w:rPr>
          <w:t>Föreningen för alla-Fotboll för livet</w:t>
        </w:r>
      </w:p>
      <w:p w:rsidR="00423DBC" w:rsidRDefault="000D7846">
        <w:pPr>
          <w:pStyle w:val="Sidhuvud"/>
          <w:jc w:val="right"/>
        </w:pPr>
      </w:p>
    </w:sdtContent>
  </w:sdt>
  <w:p w:rsidR="00367B47" w:rsidRDefault="00367B4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7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53375"/>
    <w:rsid w:val="00075833"/>
    <w:rsid w:val="000B5E9D"/>
    <w:rsid w:val="000D7846"/>
    <w:rsid w:val="00116CA7"/>
    <w:rsid w:val="00136AFC"/>
    <w:rsid w:val="00182CD2"/>
    <w:rsid w:val="00183D99"/>
    <w:rsid w:val="00271FA9"/>
    <w:rsid w:val="00274D5B"/>
    <w:rsid w:val="002803E5"/>
    <w:rsid w:val="002E632F"/>
    <w:rsid w:val="002F5133"/>
    <w:rsid w:val="00313125"/>
    <w:rsid w:val="00343AF4"/>
    <w:rsid w:val="00367B47"/>
    <w:rsid w:val="00377281"/>
    <w:rsid w:val="00380639"/>
    <w:rsid w:val="003B359B"/>
    <w:rsid w:val="00410EDD"/>
    <w:rsid w:val="00423DBC"/>
    <w:rsid w:val="00434D1F"/>
    <w:rsid w:val="00500010"/>
    <w:rsid w:val="005035E5"/>
    <w:rsid w:val="005B313A"/>
    <w:rsid w:val="005D1F13"/>
    <w:rsid w:val="006660C9"/>
    <w:rsid w:val="00672C9B"/>
    <w:rsid w:val="006D74A8"/>
    <w:rsid w:val="00705D94"/>
    <w:rsid w:val="00814960"/>
    <w:rsid w:val="0087524B"/>
    <w:rsid w:val="00911385"/>
    <w:rsid w:val="00952D41"/>
    <w:rsid w:val="00956290"/>
    <w:rsid w:val="00966B43"/>
    <w:rsid w:val="00A84C6A"/>
    <w:rsid w:val="00A93424"/>
    <w:rsid w:val="00AB0757"/>
    <w:rsid w:val="00AC37DC"/>
    <w:rsid w:val="00B04CA9"/>
    <w:rsid w:val="00B22B50"/>
    <w:rsid w:val="00B62B16"/>
    <w:rsid w:val="00B74605"/>
    <w:rsid w:val="00B85BC8"/>
    <w:rsid w:val="00BA0D0B"/>
    <w:rsid w:val="00BD661A"/>
    <w:rsid w:val="00C64663"/>
    <w:rsid w:val="00C909F9"/>
    <w:rsid w:val="00E62955"/>
    <w:rsid w:val="00E75882"/>
    <w:rsid w:val="00EA5E59"/>
    <w:rsid w:val="00EE2111"/>
    <w:rsid w:val="00EF675E"/>
    <w:rsid w:val="00F114ED"/>
    <w:rsid w:val="00F3624C"/>
    <w:rsid w:val="00F7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32C64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nsliet@ifkskoghal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A1066-B0DE-4218-9001-24E43462C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7</TotalTime>
  <Pages>1</Pages>
  <Words>71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</cp:revision>
  <cp:lastPrinted>2014-12-30T15:23:00Z</cp:lastPrinted>
  <dcterms:created xsi:type="dcterms:W3CDTF">2023-10-30T15:54:00Z</dcterms:created>
  <dcterms:modified xsi:type="dcterms:W3CDTF">2023-10-30T15:54:00Z</dcterms:modified>
</cp:coreProperties>
</file>