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FFCB" w14:textId="77777777" w:rsidR="001A3202" w:rsidRDefault="001A3202" w:rsidP="00672949">
      <w:pPr>
        <w:pStyle w:val="Normalwebb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3A515703" w14:textId="59A2AA95" w:rsidR="00FF7597" w:rsidRPr="009738EC" w:rsidRDefault="00FF7597" w:rsidP="00FF7597">
      <w:pPr>
        <w:rPr>
          <w:b/>
          <w:bCs/>
          <w:sz w:val="28"/>
          <w:szCs w:val="18"/>
          <w:u w:val="single"/>
        </w:rPr>
      </w:pPr>
      <w:r w:rsidRPr="009738EC">
        <w:rPr>
          <w:b/>
          <w:bCs/>
          <w:sz w:val="28"/>
          <w:szCs w:val="18"/>
          <w:u w:val="single"/>
        </w:rPr>
        <w:t>Handlingsplan för säkerhetsarbete och olycksfall</w:t>
      </w:r>
    </w:p>
    <w:p w14:paraId="5D83D44C" w14:textId="77777777" w:rsidR="00FF7597" w:rsidRPr="009738EC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2"/>
          <w:szCs w:val="22"/>
        </w:rPr>
      </w:pPr>
      <w:bookmarkStart w:id="0" w:name="_Toc102675353"/>
      <w:r w:rsidRPr="009738EC">
        <w:rPr>
          <w:rFonts w:asciiTheme="minorHAnsi" w:hAnsiTheme="minorHAnsi" w:cstheme="minorHAnsi"/>
          <w:sz w:val="22"/>
          <w:szCs w:val="22"/>
        </w:rPr>
        <w:t>Syfte</w:t>
      </w:r>
      <w:bookmarkEnd w:id="0"/>
    </w:p>
    <w:p w14:paraId="25744905" w14:textId="77777777" w:rsidR="00FF7597" w:rsidRDefault="00FF7597" w:rsidP="00FF7597">
      <w:r>
        <w:t xml:space="preserve">Att ha en tydlig handlingsplan och en checklista tillgänglig vid eventuella olycksfall/kriser, och som en förebyggande åtgärd. </w:t>
      </w:r>
    </w:p>
    <w:p w14:paraId="7921FD62" w14:textId="77777777" w:rsidR="00FF7597" w:rsidRDefault="00FF7597" w:rsidP="00FF7597">
      <w:pPr>
        <w:rPr>
          <w:highlight w:val="yellow"/>
        </w:rPr>
      </w:pPr>
      <w:r>
        <w:t xml:space="preserve">Handlingsplanen och checklistan ska fungera som ett stöd för personal, medlemmar och ledare vid olycksfall och kriser. </w:t>
      </w:r>
      <w:r w:rsidRPr="00073471">
        <w:t xml:space="preserve">Handlingsplanen beskriver </w:t>
      </w:r>
      <w:r>
        <w:t xml:space="preserve">det </w:t>
      </w:r>
      <w:r w:rsidRPr="00073471">
        <w:t>säkerhetsarbete</w:t>
      </w:r>
      <w:r>
        <w:t>t föreningen bedriver</w:t>
      </w:r>
      <w:r w:rsidRPr="00073471">
        <w:t>, de åtgärder som bör vidtas vid en eventuell olycka eller kris samt information om hur vi</w:t>
      </w:r>
      <w:r>
        <w:t xml:space="preserve"> alla</w:t>
      </w:r>
      <w:r w:rsidRPr="00073471">
        <w:t xml:space="preserve"> tillsammans arbetar förebyggande. </w:t>
      </w:r>
    </w:p>
    <w:p w14:paraId="0778FF7B" w14:textId="04D1DB5A" w:rsidR="00FF7597" w:rsidRDefault="00FF7597" w:rsidP="00FF7597">
      <w:r>
        <w:t>Checklistan ska fungera som ett direkt stöd vid en olycka, för att säkerställa att inget glöms bort.</w:t>
      </w:r>
    </w:p>
    <w:p w14:paraId="47EDBA98" w14:textId="77777777" w:rsidR="00FF7597" w:rsidRPr="00E47842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4"/>
          <w:szCs w:val="24"/>
        </w:rPr>
      </w:pPr>
      <w:bookmarkStart w:id="1" w:name="_Toc102675354"/>
      <w:r w:rsidRPr="00E47842">
        <w:rPr>
          <w:rFonts w:asciiTheme="minorHAnsi" w:hAnsiTheme="minorHAnsi" w:cstheme="minorHAnsi"/>
          <w:sz w:val="24"/>
          <w:szCs w:val="24"/>
        </w:rPr>
        <w:t>Förebyggande säkerhetsarbete</w:t>
      </w:r>
      <w:bookmarkEnd w:id="1"/>
    </w:p>
    <w:p w14:paraId="061C39CE" w14:textId="77777777" w:rsidR="00FF7597" w:rsidRDefault="00FF7597" w:rsidP="00FF7597">
      <w:r>
        <w:t>Styrelsen arbetar fortlöpande, systematiskt och förebyggande för att minska riskerna för olycksfall.</w:t>
      </w:r>
    </w:p>
    <w:p w14:paraId="03E24C7C" w14:textId="77777777" w:rsidR="00FF7597" w:rsidRDefault="00FF7597" w:rsidP="00FF7597">
      <w:r w:rsidRPr="00073471">
        <w:t xml:space="preserve">Risk-/säkerhetsobservationer </w:t>
      </w:r>
      <w:proofErr w:type="gramStart"/>
      <w:r w:rsidRPr="00073471">
        <w:t>mailas</w:t>
      </w:r>
      <w:proofErr w:type="gramEnd"/>
      <w:r w:rsidRPr="00073471">
        <w:t xml:space="preserve"> in till: </w:t>
      </w:r>
      <w:hyperlink r:id="rId8" w:history="1">
        <w:r w:rsidRPr="00A87181">
          <w:rPr>
            <w:rStyle w:val="Hyperlnk"/>
          </w:rPr>
          <w:t>sakerhet@ifkskoghall.</w:t>
        </w:r>
      </w:hyperlink>
      <w:r>
        <w:rPr>
          <w:rStyle w:val="Hyperlnk"/>
        </w:rPr>
        <w:t>com</w:t>
      </w:r>
    </w:p>
    <w:p w14:paraId="6ECF2524" w14:textId="7AD6A706" w:rsidR="00FF7597" w:rsidRDefault="00FF7597" w:rsidP="00FF7597">
      <w:r>
        <w:t xml:space="preserve">Alla som uppmärksammar någon bristande säkerhetsaspekt, eller har förslag på förbättring, får gärna kontakta oss. Vi arbetar tillsammans för en bättre och säkrare idrottsmiljö. </w:t>
      </w:r>
    </w:p>
    <w:p w14:paraId="1BD0BE28" w14:textId="77777777" w:rsidR="00FF7597" w:rsidRPr="00E47842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4"/>
          <w:szCs w:val="24"/>
        </w:rPr>
      </w:pPr>
      <w:bookmarkStart w:id="2" w:name="_Toc102675355"/>
      <w:r w:rsidRPr="00E47842">
        <w:rPr>
          <w:rFonts w:asciiTheme="minorHAnsi" w:hAnsiTheme="minorHAnsi" w:cstheme="minorHAnsi"/>
          <w:sz w:val="24"/>
          <w:szCs w:val="24"/>
        </w:rPr>
        <w:t>Ansvar</w:t>
      </w:r>
      <w:bookmarkEnd w:id="2"/>
    </w:p>
    <w:p w14:paraId="321BC38C" w14:textId="77777777" w:rsidR="00FF7597" w:rsidRDefault="00FF7597" w:rsidP="00FF7597">
      <w:pPr>
        <w:rPr>
          <w:color w:val="FF0000"/>
        </w:rPr>
      </w:pPr>
      <w:r>
        <w:t>Gruppen för olycksfall och förebyggande säkerhetsarbete inom IFK Skoghalls styrelse är ansvariga för uppdateringar och distribution av handlingsplan och checklista. Alla ledare och vårdnadshavare i föreningen ska ta del av informationen i dessa dokument.</w:t>
      </w:r>
      <w:r w:rsidRPr="00347B85">
        <w:rPr>
          <w:color w:val="FF0000"/>
        </w:rPr>
        <w:t xml:space="preserve"> </w:t>
      </w:r>
    </w:p>
    <w:p w14:paraId="6E29A27B" w14:textId="77777777" w:rsidR="00FF7597" w:rsidRDefault="00FF7597" w:rsidP="00FF7597">
      <w:r>
        <w:t xml:space="preserve">Ledare som befinner sig på plats är initialt ansvariga för den inledande hanteringen av olycksfall vid träning eller matcher. </w:t>
      </w:r>
    </w:p>
    <w:p w14:paraId="4E4B339B" w14:textId="77777777" w:rsidR="00FF7597" w:rsidRDefault="00FF7597" w:rsidP="00FF7597">
      <w:r>
        <w:t xml:space="preserve">Vårdnadshavare ska kontaktas snarast möjligt, och är ansvariga för eventuell transport till sjukhus vid mindre allvarliga olyckor. </w:t>
      </w:r>
    </w:p>
    <w:p w14:paraId="3607A2F1" w14:textId="77777777" w:rsidR="00FF7597" w:rsidRPr="002E3C7D" w:rsidRDefault="00FF7597" w:rsidP="00FF7597">
      <w:pPr>
        <w:rPr>
          <w:highlight w:val="red"/>
        </w:rPr>
      </w:pPr>
      <w:r w:rsidRPr="00930B9B">
        <w:t xml:space="preserve">Medlemmar </w:t>
      </w:r>
      <w:r>
        <w:t>(vuxna) eller</w:t>
      </w:r>
      <w:r w:rsidRPr="00930B9B">
        <w:t xml:space="preserve"> vårdnadshavare</w:t>
      </w:r>
      <w:r>
        <w:t xml:space="preserve"> (till barn och ungdomar)</w:t>
      </w:r>
      <w:r w:rsidRPr="00930B9B">
        <w:t xml:space="preserve"> ansvarar för att kontaktuppgifter till </w:t>
      </w:r>
      <w:r>
        <w:t>anhöriga</w:t>
      </w:r>
      <w:r w:rsidRPr="00930B9B">
        <w:t xml:space="preserve"> finns </w:t>
      </w:r>
      <w:r>
        <w:t>i medlemsregistret-</w:t>
      </w:r>
      <w:proofErr w:type="spellStart"/>
      <w:r>
        <w:t>Sportadmin</w:t>
      </w:r>
      <w:proofErr w:type="spellEnd"/>
      <w:r w:rsidRPr="00930B9B">
        <w:t xml:space="preserve">, och </w:t>
      </w:r>
      <w:r>
        <w:t>att de hålls</w:t>
      </w:r>
      <w:r w:rsidRPr="00930B9B">
        <w:t xml:space="preserve"> uppdaterade.</w:t>
      </w:r>
      <w:r>
        <w:t xml:space="preserve"> Vårdnadshavare bör också se till att meddela ledare om </w:t>
      </w:r>
      <w:r w:rsidRPr="00930B9B">
        <w:t>eventuella kända, allvarligare, allergier eller andra medicinska tillstånd hos barnen.</w:t>
      </w:r>
    </w:p>
    <w:p w14:paraId="5E02C506" w14:textId="77777777" w:rsidR="00FF7597" w:rsidRPr="00D21B67" w:rsidRDefault="00FF7597" w:rsidP="00FF7597">
      <w:r w:rsidRPr="00073471">
        <w:t xml:space="preserve">Styrelsen ansvarar för att följa upp eventuella olycksfall, inlämnade rapporter och </w:t>
      </w:r>
      <w:r w:rsidRPr="00D21B67">
        <w:t>checklistor.</w:t>
      </w:r>
    </w:p>
    <w:p w14:paraId="009996F6" w14:textId="77777777" w:rsidR="00FF7597" w:rsidRDefault="00FF7597" w:rsidP="00FF7597">
      <w:r w:rsidRPr="00D21B67">
        <w:t xml:space="preserve">Anläggning, samt en del av den utrustning som används av föreningen, ägs och underhålls av Hammarö kommun. Vid uppmärksammade säkerhetsbrister eller förbättringsförslag relaterade till </w:t>
      </w:r>
    </w:p>
    <w:p w14:paraId="1D50ACBD" w14:textId="77777777" w:rsidR="00FF7597" w:rsidRDefault="00FF7597" w:rsidP="00FF7597"/>
    <w:p w14:paraId="54DB886E" w14:textId="2597EB7B" w:rsidR="00FF7597" w:rsidRDefault="00FF7597" w:rsidP="00FF7597">
      <w:r w:rsidRPr="00D21B67">
        <w:t>dessa områden och denna utrustning, för styrelsen en dialog med Hammarö kommun kring nödvändiga/möjliga åtgärder. Vi som nyttjar utrustningen har bra förutsättningar för att proaktivt bidra till att göra denna säkrare.</w:t>
      </w:r>
      <w:r>
        <w:t xml:space="preserve"> </w:t>
      </w:r>
    </w:p>
    <w:p w14:paraId="050DC11A" w14:textId="77777777" w:rsidR="00FF7597" w:rsidRPr="00E47842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4"/>
          <w:szCs w:val="24"/>
        </w:rPr>
      </w:pPr>
      <w:bookmarkStart w:id="3" w:name="_Toc102675356"/>
      <w:r w:rsidRPr="00E47842">
        <w:rPr>
          <w:rFonts w:asciiTheme="minorHAnsi" w:hAnsiTheme="minorHAnsi" w:cstheme="minorHAnsi"/>
          <w:sz w:val="24"/>
          <w:szCs w:val="24"/>
        </w:rPr>
        <w:t>Tillgänglighet</w:t>
      </w:r>
      <w:bookmarkEnd w:id="3"/>
    </w:p>
    <w:p w14:paraId="48CEE19A" w14:textId="4F017570" w:rsidR="00FF7597" w:rsidRDefault="00FF7597" w:rsidP="00FF7597">
      <w:r>
        <w:t xml:space="preserve">Handlingsplanen och checklistan ska finnas tillgänglig i klubblokalen samt på föreningens sida på </w:t>
      </w:r>
      <w:proofErr w:type="spellStart"/>
      <w:r>
        <w:t>Sportadmin</w:t>
      </w:r>
      <w:proofErr w:type="spellEnd"/>
      <w:r>
        <w:t>.</w:t>
      </w:r>
      <w:r w:rsidR="009545A5">
        <w:t xml:space="preserve"> </w:t>
      </w:r>
      <w:r>
        <w:t xml:space="preserve">Alla föreningens medlemmar ska ha tillgång till materialet. </w:t>
      </w:r>
    </w:p>
    <w:p w14:paraId="43B1A22B" w14:textId="77777777" w:rsidR="00FF7597" w:rsidRPr="00E47842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4"/>
          <w:szCs w:val="24"/>
        </w:rPr>
      </w:pPr>
      <w:bookmarkStart w:id="4" w:name="_Toc102675357"/>
      <w:r w:rsidRPr="00E47842">
        <w:rPr>
          <w:rFonts w:asciiTheme="minorHAnsi" w:hAnsiTheme="minorHAnsi" w:cstheme="minorHAnsi"/>
          <w:sz w:val="24"/>
          <w:szCs w:val="24"/>
        </w:rPr>
        <w:t>Användning av checklista</w:t>
      </w:r>
      <w:bookmarkEnd w:id="4"/>
      <w:r>
        <w:rPr>
          <w:rFonts w:asciiTheme="minorHAnsi" w:hAnsiTheme="minorHAnsi" w:cstheme="minorHAnsi"/>
          <w:sz w:val="24"/>
          <w:szCs w:val="24"/>
        </w:rPr>
        <w:t xml:space="preserve"> vid olycka</w:t>
      </w:r>
    </w:p>
    <w:p w14:paraId="76BF7843" w14:textId="42795DF9" w:rsidR="00FF7597" w:rsidRDefault="00FF7597" w:rsidP="00FF7597">
      <w:r>
        <w:t xml:space="preserve">Checklistan ska fungera som ett stöd vid olycka eller kris. Vid en händelse, gå igenom checklistan punkt för punkt och vidta de åtgärder som krävs för den aktuella situationen. </w:t>
      </w:r>
    </w:p>
    <w:p w14:paraId="2A759236" w14:textId="77777777" w:rsidR="00FF7597" w:rsidRPr="00E47842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4"/>
          <w:szCs w:val="24"/>
        </w:rPr>
      </w:pPr>
      <w:bookmarkStart w:id="5" w:name="_Toc102675358"/>
      <w:r w:rsidRPr="00E47842">
        <w:rPr>
          <w:rFonts w:asciiTheme="minorHAnsi" w:hAnsiTheme="minorHAnsi" w:cstheme="minorHAnsi"/>
          <w:sz w:val="24"/>
          <w:szCs w:val="24"/>
        </w:rPr>
        <w:t>Olycksanmälan</w:t>
      </w:r>
      <w:bookmarkEnd w:id="5"/>
    </w:p>
    <w:p w14:paraId="7B76DC6F" w14:textId="77777777" w:rsidR="00FF7597" w:rsidRDefault="00FF7597" w:rsidP="00FF7597">
      <w:r w:rsidRPr="007F116A">
        <w:t>Vid en eventuell olycka, meddela detta till styrelsen.</w:t>
      </w:r>
    </w:p>
    <w:p w14:paraId="19F37EB8" w14:textId="77777777" w:rsidR="00FF7597" w:rsidRPr="007F116A" w:rsidRDefault="00FF7597" w:rsidP="00FF7597">
      <w:r w:rsidRPr="007F116A">
        <w:t>Vid större olyckor ska styrelsen kontaktas omgående, se nedan avsnitt för kontaktuppgifter.</w:t>
      </w:r>
      <w:r>
        <w:t xml:space="preserve"> </w:t>
      </w:r>
    </w:p>
    <w:p w14:paraId="2D511E01" w14:textId="77777777" w:rsidR="00FF7597" w:rsidRPr="007F116A" w:rsidRDefault="00FF7597" w:rsidP="00FF7597">
      <w:r w:rsidRPr="007F116A">
        <w:t xml:space="preserve">Även mindre allvarliga olyckor bör rapporteras in, och detta kan göras i efterhand. Gärna genom en skriftlig rapport, tex via </w:t>
      </w:r>
      <w:proofErr w:type="gramStart"/>
      <w:r w:rsidRPr="007F116A">
        <w:t>mail</w:t>
      </w:r>
      <w:proofErr w:type="gramEnd"/>
      <w:r w:rsidRPr="007F116A">
        <w:t xml:space="preserve">, där följande bör beskrivas: </w:t>
      </w:r>
    </w:p>
    <w:p w14:paraId="1BF8D8F1" w14:textId="77777777" w:rsidR="00FF7597" w:rsidRPr="007F116A" w:rsidRDefault="00FF7597" w:rsidP="00FF7597">
      <w:r w:rsidRPr="007F116A">
        <w:t>Vad hände? Vilka var inblandade? När hände det? Vart hände det? Vilka åtg</w:t>
      </w:r>
      <w:r>
        <w:t>ä</w:t>
      </w:r>
      <w:r w:rsidRPr="007F116A">
        <w:t xml:space="preserve">rder vidtogs? </w:t>
      </w:r>
    </w:p>
    <w:p w14:paraId="34A76174" w14:textId="77777777" w:rsidR="00FF7597" w:rsidRPr="007F116A" w:rsidRDefault="00FF7597" w:rsidP="00FF7597">
      <w:r w:rsidRPr="007F116A">
        <w:t>Den ifyllda checklistan med kommentarer kan också lämnas som en del av denna rapport.</w:t>
      </w:r>
    </w:p>
    <w:p w14:paraId="3AFAE6BA" w14:textId="17A20A46" w:rsidR="00FF7597" w:rsidRPr="00FF7597" w:rsidRDefault="00FF7597" w:rsidP="00FF7597">
      <w:pPr>
        <w:pStyle w:val="Rubrik1"/>
        <w:ind w:left="1259" w:hanging="1259"/>
        <w:rPr>
          <w:rFonts w:asciiTheme="minorHAnsi" w:hAnsiTheme="minorHAnsi" w:cstheme="minorHAnsi"/>
          <w:sz w:val="24"/>
          <w:szCs w:val="24"/>
        </w:rPr>
      </w:pPr>
      <w:bookmarkStart w:id="6" w:name="_Toc102675359"/>
      <w:r w:rsidRPr="00E47842">
        <w:rPr>
          <w:rFonts w:asciiTheme="minorHAnsi" w:hAnsiTheme="minorHAnsi" w:cstheme="minorHAnsi"/>
          <w:sz w:val="24"/>
          <w:szCs w:val="24"/>
        </w:rPr>
        <w:t>Kontaktuppgifter styrelsen/kommunikation</w:t>
      </w:r>
      <w:bookmarkEnd w:id="6"/>
    </w:p>
    <w:p w14:paraId="467242D7" w14:textId="77777777" w:rsidR="00FF7597" w:rsidRDefault="00FF7597" w:rsidP="00FF7597">
      <w:r>
        <w:t>Mailadress för säkerhetsrelaterade frågor/synpunkter och olycksfallsrapporter:</w:t>
      </w:r>
    </w:p>
    <w:p w14:paraId="11D6E7FD" w14:textId="070C4D96" w:rsidR="00FF7597" w:rsidRDefault="00FF7597" w:rsidP="00FF7597">
      <w:hyperlink r:id="rId9" w:history="1">
        <w:r w:rsidRPr="00A87181">
          <w:rPr>
            <w:rStyle w:val="Hyperlnk"/>
          </w:rPr>
          <w:t>sakerhet@ifkskoghall.</w:t>
        </w:r>
      </w:hyperlink>
      <w:r>
        <w:rPr>
          <w:rStyle w:val="Hyperlnk"/>
        </w:rPr>
        <w:t>com</w:t>
      </w:r>
    </w:p>
    <w:p w14:paraId="7C8E8C47" w14:textId="77777777" w:rsidR="00FF7597" w:rsidRDefault="00FF7597" w:rsidP="00FF7597">
      <w:r>
        <w:t xml:space="preserve">Vid allvarlig olycka eller kris ska styrelsen kontaktas omgående. </w:t>
      </w:r>
    </w:p>
    <w:p w14:paraId="03A888EA" w14:textId="77777777" w:rsidR="00FF7597" w:rsidRPr="002C12D3" w:rsidRDefault="00FF7597" w:rsidP="00FF7597">
      <w:pPr>
        <w:shd w:val="clear" w:color="auto" w:fill="FFFFFF"/>
        <w:spacing w:before="100" w:beforeAutospacing="1" w:after="100" w:afterAutospacing="1" w:line="300" w:lineRule="atLeast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6211DA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Ordförande: Elina </w:t>
      </w:r>
      <w:proofErr w:type="spellStart"/>
      <w:r w:rsidRPr="006211DA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Svenssson</w:t>
      </w:r>
      <w:proofErr w:type="spellEnd"/>
      <w:r w:rsidRPr="006211DA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 Arvidsson</w:t>
      </w:r>
      <w:r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 070-172 34 71</w:t>
      </w:r>
      <w:r w:rsidRPr="006211DA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73993C11" w14:textId="77777777" w:rsidR="00FF7597" w:rsidRDefault="00FF7597" w:rsidP="00FF7597">
      <w:r>
        <w:t xml:space="preserve">Information och kommunikation är av största vikt vid en </w:t>
      </w:r>
      <w:proofErr w:type="spellStart"/>
      <w:r>
        <w:t>krisrelaterad</w:t>
      </w:r>
      <w:proofErr w:type="spellEnd"/>
      <w:r>
        <w:t xml:space="preserve"> händelse.</w:t>
      </w:r>
    </w:p>
    <w:p w14:paraId="58A247D1" w14:textId="77777777" w:rsidR="00FF7597" w:rsidRDefault="00FF7597" w:rsidP="00FF7597">
      <w:r>
        <w:t xml:space="preserve">Styrelsen är ansvarig för att informera medlemmar, personal och övriga som behöver informeras snarast möjligt vid allvarliga olycksfall och kriser. </w:t>
      </w:r>
    </w:p>
    <w:p w14:paraId="20FC3AFD" w14:textId="64AA0FA4" w:rsidR="009D7891" w:rsidRPr="00FF7597" w:rsidRDefault="00FF7597" w:rsidP="00FF7597">
      <w:pPr>
        <w:spacing w:after="160" w:line="259" w:lineRule="auto"/>
        <w:rPr>
          <w:rFonts w:ascii="Century Gothic" w:hAnsi="Century Gothic"/>
          <w:sz w:val="21"/>
          <w:szCs w:val="21"/>
        </w:rPr>
      </w:pPr>
      <w:r>
        <w:t>Styrelsen/krisgruppen sköter all kommunikation med media. Ledare hänvisar till denna grupp och kommenterar inte själva något kring händelser.</w:t>
      </w:r>
    </w:p>
    <w:sectPr w:rsidR="009D7891" w:rsidRPr="00FF7597" w:rsidSect="00487A58">
      <w:headerReference w:type="default" r:id="rId10"/>
      <w:footerReference w:type="default" r:id="rId11"/>
      <w:pgSz w:w="11906" w:h="16838"/>
      <w:pgMar w:top="1417" w:right="1417" w:bottom="1417" w:left="1417" w:header="170" w:footer="708" w:gutter="0"/>
      <w:pgBorders w:offsetFrom="page">
        <w:top w:val="thinThickLargeGap" w:sz="36" w:space="24" w:color="365F91" w:themeColor="accent1" w:themeShade="BF"/>
        <w:left w:val="thinThickLargeGap" w:sz="36" w:space="24" w:color="365F91" w:themeColor="accent1" w:themeShade="BF"/>
        <w:bottom w:val="thickThinLargeGap" w:sz="36" w:space="24" w:color="365F91" w:themeColor="accent1" w:themeShade="BF"/>
        <w:right w:val="thickThinLargeGap" w:sz="36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C312" w14:textId="77777777" w:rsidR="00D60433" w:rsidRDefault="00D60433" w:rsidP="00F71B09">
      <w:pPr>
        <w:spacing w:after="0" w:line="240" w:lineRule="auto"/>
      </w:pPr>
      <w:r>
        <w:separator/>
      </w:r>
    </w:p>
  </w:endnote>
  <w:endnote w:type="continuationSeparator" w:id="0">
    <w:p w14:paraId="5B1E4FD7" w14:textId="77777777" w:rsidR="00D60433" w:rsidRDefault="00D60433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6D9F" w14:textId="5BA304B3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6228F" w14:textId="77777777" w:rsidR="00D60433" w:rsidRDefault="00D60433" w:rsidP="00F71B09">
      <w:pPr>
        <w:spacing w:after="0" w:line="240" w:lineRule="auto"/>
      </w:pPr>
      <w:r>
        <w:separator/>
      </w:r>
    </w:p>
  </w:footnote>
  <w:footnote w:type="continuationSeparator" w:id="0">
    <w:p w14:paraId="3896339C" w14:textId="77777777" w:rsidR="00D60433" w:rsidRDefault="00D60433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  <w:noProof/>
      </w:rPr>
    </w:sdtEndPr>
    <w:sdtContent>
      <w:p w14:paraId="2F4DF9FC" w14:textId="57F4D3DB" w:rsidR="00423DBC" w:rsidRDefault="00EB07A4" w:rsidP="00956290">
        <w:pPr>
          <w:pStyle w:val="Sidhuvud"/>
        </w:pPr>
        <w:r>
          <w:tab/>
          <w:t xml:space="preserve">                                                             </w:t>
        </w:r>
        <w:r w:rsidR="003B3BCE">
          <w:t xml:space="preserve">                                                                                </w:t>
        </w:r>
        <w:r>
          <w:t xml:space="preserve">  </w:t>
        </w:r>
      </w:p>
      <w:p w14:paraId="5D7C11B6" w14:textId="484CB9A3" w:rsidR="00423DBC" w:rsidRDefault="00423DBC" w:rsidP="00423DBC">
        <w:pPr>
          <w:pStyle w:val="Sidhuvud"/>
        </w:pPr>
      </w:p>
      <w:p w14:paraId="7BC052CC" w14:textId="427A8A24" w:rsidR="00423DBC" w:rsidRDefault="00D84E05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2125E71">
              <wp:simplePos x="0" y="0"/>
              <wp:positionH relativeFrom="margin">
                <wp:align>left</wp:align>
              </wp:positionH>
              <wp:positionV relativeFrom="page">
                <wp:posOffset>561975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1D6B5480" w14:textId="77777777" w:rsidR="00423DBC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</w:sdtContent>
  </w:sdt>
  <w:p w14:paraId="39958286" w14:textId="77777777" w:rsidR="00367B47" w:rsidRDefault="00367B4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640A"/>
    <w:multiLevelType w:val="multilevel"/>
    <w:tmpl w:val="3A764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36F9E"/>
    <w:multiLevelType w:val="hybridMultilevel"/>
    <w:tmpl w:val="8408C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9C63F8"/>
    <w:multiLevelType w:val="hybridMultilevel"/>
    <w:tmpl w:val="384AC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84E9B"/>
    <w:multiLevelType w:val="multilevel"/>
    <w:tmpl w:val="AFFE2812"/>
    <w:lvl w:ilvl="0">
      <w:start w:val="1"/>
      <w:numFmt w:val="bullet"/>
      <w:lvlText w:val="●"/>
      <w:lvlJc w:val="left"/>
      <w:pPr>
        <w:ind w:left="64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28E62B9"/>
    <w:multiLevelType w:val="hybridMultilevel"/>
    <w:tmpl w:val="478C2BF8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C50E2"/>
    <w:multiLevelType w:val="multilevel"/>
    <w:tmpl w:val="6BE24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6463B"/>
    <w:multiLevelType w:val="hybridMultilevel"/>
    <w:tmpl w:val="195A10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F649C"/>
    <w:multiLevelType w:val="hybridMultilevel"/>
    <w:tmpl w:val="E214BD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D056E"/>
    <w:multiLevelType w:val="multilevel"/>
    <w:tmpl w:val="D4D0B1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15B0586"/>
    <w:multiLevelType w:val="hybridMultilevel"/>
    <w:tmpl w:val="09348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91479"/>
    <w:multiLevelType w:val="hybridMultilevel"/>
    <w:tmpl w:val="173E0710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E68C9"/>
    <w:multiLevelType w:val="hybridMultilevel"/>
    <w:tmpl w:val="6B783B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0497F"/>
    <w:multiLevelType w:val="hybridMultilevel"/>
    <w:tmpl w:val="7F985206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06396"/>
    <w:multiLevelType w:val="hybridMultilevel"/>
    <w:tmpl w:val="6658C052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C0D34"/>
    <w:multiLevelType w:val="hybridMultilevel"/>
    <w:tmpl w:val="5A0E5484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F1773"/>
    <w:multiLevelType w:val="hybridMultilevel"/>
    <w:tmpl w:val="952428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611BC"/>
    <w:multiLevelType w:val="multilevel"/>
    <w:tmpl w:val="01545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2571DBE"/>
    <w:multiLevelType w:val="multilevel"/>
    <w:tmpl w:val="606437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97E0E09"/>
    <w:multiLevelType w:val="hybridMultilevel"/>
    <w:tmpl w:val="65EEB1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466CA8"/>
    <w:multiLevelType w:val="hybridMultilevel"/>
    <w:tmpl w:val="896A4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3018D"/>
    <w:multiLevelType w:val="multilevel"/>
    <w:tmpl w:val="52CE3A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7126109"/>
    <w:multiLevelType w:val="hybridMultilevel"/>
    <w:tmpl w:val="E5C089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B712C"/>
    <w:multiLevelType w:val="multilevel"/>
    <w:tmpl w:val="C4C44E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4" w15:restartNumberingAfterBreak="0">
    <w:nsid w:val="7311290F"/>
    <w:multiLevelType w:val="hybridMultilevel"/>
    <w:tmpl w:val="E0166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A0FE0"/>
    <w:multiLevelType w:val="hybridMultilevel"/>
    <w:tmpl w:val="8E025A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D731A"/>
    <w:multiLevelType w:val="hybridMultilevel"/>
    <w:tmpl w:val="14A69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842011"/>
    <w:multiLevelType w:val="hybridMultilevel"/>
    <w:tmpl w:val="DAE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B6324"/>
    <w:multiLevelType w:val="hybridMultilevel"/>
    <w:tmpl w:val="B38A4F6C"/>
    <w:lvl w:ilvl="0" w:tplc="65C80C6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0" w15:restartNumberingAfterBreak="0">
    <w:nsid w:val="7CCA1451"/>
    <w:multiLevelType w:val="hybridMultilevel"/>
    <w:tmpl w:val="12C42A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9"/>
  </w:num>
  <w:num w:numId="3" w16cid:durableId="687104595">
    <w:abstractNumId w:val="5"/>
  </w:num>
  <w:num w:numId="4" w16cid:durableId="1343968121">
    <w:abstractNumId w:val="8"/>
  </w:num>
  <w:num w:numId="5" w16cid:durableId="140657207">
    <w:abstractNumId w:val="35"/>
  </w:num>
  <w:num w:numId="6" w16cid:durableId="1100881483">
    <w:abstractNumId w:val="6"/>
  </w:num>
  <w:num w:numId="7" w16cid:durableId="243995029">
    <w:abstractNumId w:val="14"/>
  </w:num>
  <w:num w:numId="8" w16cid:durableId="2055078723">
    <w:abstractNumId w:val="33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25"/>
  </w:num>
  <w:num w:numId="12" w16cid:durableId="1266690459">
    <w:abstractNumId w:val="1"/>
  </w:num>
  <w:num w:numId="13" w16cid:durableId="1780947445">
    <w:abstractNumId w:val="38"/>
  </w:num>
  <w:num w:numId="14" w16cid:durableId="1790856063">
    <w:abstractNumId w:val="7"/>
  </w:num>
  <w:num w:numId="15" w16cid:durableId="282467294">
    <w:abstractNumId w:val="18"/>
  </w:num>
  <w:num w:numId="16" w16cid:durableId="1854030891">
    <w:abstractNumId w:val="37"/>
  </w:num>
  <w:num w:numId="17" w16cid:durableId="347296305">
    <w:abstractNumId w:val="21"/>
  </w:num>
  <w:num w:numId="18" w16cid:durableId="959144601">
    <w:abstractNumId w:val="22"/>
  </w:num>
  <w:num w:numId="19" w16cid:durableId="266231374">
    <w:abstractNumId w:val="15"/>
  </w:num>
  <w:num w:numId="20" w16cid:durableId="1186669825">
    <w:abstractNumId w:val="29"/>
  </w:num>
  <w:num w:numId="21" w16cid:durableId="2089181772">
    <w:abstractNumId w:val="28"/>
  </w:num>
  <w:num w:numId="22" w16cid:durableId="1459103171">
    <w:abstractNumId w:val="31"/>
  </w:num>
  <w:num w:numId="23" w16cid:durableId="890962784">
    <w:abstractNumId w:val="10"/>
  </w:num>
  <w:num w:numId="24" w16cid:durableId="271979720">
    <w:abstractNumId w:val="36"/>
  </w:num>
  <w:num w:numId="25" w16cid:durableId="1718386137">
    <w:abstractNumId w:val="24"/>
  </w:num>
  <w:num w:numId="26" w16cid:durableId="531962110">
    <w:abstractNumId w:val="40"/>
  </w:num>
  <w:num w:numId="27" w16cid:durableId="334461297">
    <w:abstractNumId w:val="20"/>
  </w:num>
  <w:num w:numId="28" w16cid:durableId="1480028528">
    <w:abstractNumId w:val="16"/>
  </w:num>
  <w:num w:numId="29" w16cid:durableId="2004771450">
    <w:abstractNumId w:val="32"/>
  </w:num>
  <w:num w:numId="30" w16cid:durableId="160825814">
    <w:abstractNumId w:val="27"/>
  </w:num>
  <w:num w:numId="31" w16cid:durableId="1721856418">
    <w:abstractNumId w:val="4"/>
  </w:num>
  <w:num w:numId="32" w16cid:durableId="1185366792">
    <w:abstractNumId w:val="17"/>
  </w:num>
  <w:num w:numId="33" w16cid:durableId="188955736">
    <w:abstractNumId w:val="30"/>
  </w:num>
  <w:num w:numId="34" w16cid:durableId="556478613">
    <w:abstractNumId w:val="13"/>
  </w:num>
  <w:num w:numId="35" w16cid:durableId="2003704415">
    <w:abstractNumId w:val="34"/>
  </w:num>
  <w:num w:numId="36" w16cid:durableId="1211726677">
    <w:abstractNumId w:val="23"/>
  </w:num>
  <w:num w:numId="37" w16cid:durableId="1510487404">
    <w:abstractNumId w:val="12"/>
  </w:num>
  <w:num w:numId="38" w16cid:durableId="1220634605">
    <w:abstractNumId w:val="39"/>
  </w:num>
  <w:num w:numId="39" w16cid:durableId="2062241289">
    <w:abstractNumId w:val="11"/>
  </w:num>
  <w:num w:numId="40" w16cid:durableId="802847788">
    <w:abstractNumId w:val="19"/>
  </w:num>
  <w:num w:numId="41" w16cid:durableId="40803686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6B5A"/>
    <w:rsid w:val="00007C0E"/>
    <w:rsid w:val="00011D6B"/>
    <w:rsid w:val="00022D6E"/>
    <w:rsid w:val="00023DF4"/>
    <w:rsid w:val="000455C7"/>
    <w:rsid w:val="00053375"/>
    <w:rsid w:val="0006478A"/>
    <w:rsid w:val="00075833"/>
    <w:rsid w:val="00084138"/>
    <w:rsid w:val="00090173"/>
    <w:rsid w:val="000B5E9D"/>
    <w:rsid w:val="000C6571"/>
    <w:rsid w:val="000D2EC4"/>
    <w:rsid w:val="000D482F"/>
    <w:rsid w:val="0010362C"/>
    <w:rsid w:val="001049C6"/>
    <w:rsid w:val="00105E68"/>
    <w:rsid w:val="001061B7"/>
    <w:rsid w:val="00116CA7"/>
    <w:rsid w:val="00125569"/>
    <w:rsid w:val="001317B5"/>
    <w:rsid w:val="00131FB1"/>
    <w:rsid w:val="00134CED"/>
    <w:rsid w:val="00135BCE"/>
    <w:rsid w:val="00135EE4"/>
    <w:rsid w:val="00136AFC"/>
    <w:rsid w:val="001525E0"/>
    <w:rsid w:val="00160B88"/>
    <w:rsid w:val="001665EB"/>
    <w:rsid w:val="001739DC"/>
    <w:rsid w:val="00182CD2"/>
    <w:rsid w:val="00183D99"/>
    <w:rsid w:val="001A260C"/>
    <w:rsid w:val="001A3202"/>
    <w:rsid w:val="001A5438"/>
    <w:rsid w:val="001A5823"/>
    <w:rsid w:val="001C382F"/>
    <w:rsid w:val="001D07C1"/>
    <w:rsid w:val="001D612F"/>
    <w:rsid w:val="001E161E"/>
    <w:rsid w:val="001F3891"/>
    <w:rsid w:val="00211DB0"/>
    <w:rsid w:val="00217BE0"/>
    <w:rsid w:val="0022043B"/>
    <w:rsid w:val="002228BB"/>
    <w:rsid w:val="002252E5"/>
    <w:rsid w:val="00227D1C"/>
    <w:rsid w:val="00233161"/>
    <w:rsid w:val="0024219D"/>
    <w:rsid w:val="00251341"/>
    <w:rsid w:val="0025153F"/>
    <w:rsid w:val="00254CE3"/>
    <w:rsid w:val="00255815"/>
    <w:rsid w:val="00271FA9"/>
    <w:rsid w:val="00274D5B"/>
    <w:rsid w:val="002803E5"/>
    <w:rsid w:val="00285795"/>
    <w:rsid w:val="002A78EB"/>
    <w:rsid w:val="002B1344"/>
    <w:rsid w:val="002D07C2"/>
    <w:rsid w:val="002E1F51"/>
    <w:rsid w:val="002E689A"/>
    <w:rsid w:val="002F052D"/>
    <w:rsid w:val="002F5133"/>
    <w:rsid w:val="003048AD"/>
    <w:rsid w:val="00304FE1"/>
    <w:rsid w:val="00313125"/>
    <w:rsid w:val="00314BA3"/>
    <w:rsid w:val="0033759C"/>
    <w:rsid w:val="00343AF4"/>
    <w:rsid w:val="00347596"/>
    <w:rsid w:val="00347B01"/>
    <w:rsid w:val="0035282E"/>
    <w:rsid w:val="00353349"/>
    <w:rsid w:val="00353548"/>
    <w:rsid w:val="003568F7"/>
    <w:rsid w:val="00363B59"/>
    <w:rsid w:val="00367B47"/>
    <w:rsid w:val="00377281"/>
    <w:rsid w:val="00380639"/>
    <w:rsid w:val="00390646"/>
    <w:rsid w:val="003915E3"/>
    <w:rsid w:val="00396C34"/>
    <w:rsid w:val="003B1DA8"/>
    <w:rsid w:val="003B359B"/>
    <w:rsid w:val="003B3A24"/>
    <w:rsid w:val="003B3BCE"/>
    <w:rsid w:val="003C079B"/>
    <w:rsid w:val="003C0966"/>
    <w:rsid w:val="003C25B3"/>
    <w:rsid w:val="003C4D68"/>
    <w:rsid w:val="003C6C6B"/>
    <w:rsid w:val="003C6DB7"/>
    <w:rsid w:val="003C6FAE"/>
    <w:rsid w:val="003D749F"/>
    <w:rsid w:val="003E17F0"/>
    <w:rsid w:val="003E2626"/>
    <w:rsid w:val="003E56FC"/>
    <w:rsid w:val="003E5741"/>
    <w:rsid w:val="003F7409"/>
    <w:rsid w:val="00403A4B"/>
    <w:rsid w:val="00403B48"/>
    <w:rsid w:val="00410EDD"/>
    <w:rsid w:val="00412E04"/>
    <w:rsid w:val="0041689F"/>
    <w:rsid w:val="00423BD9"/>
    <w:rsid w:val="00423DBC"/>
    <w:rsid w:val="00432EF7"/>
    <w:rsid w:val="00434D1F"/>
    <w:rsid w:val="0044750D"/>
    <w:rsid w:val="0047282B"/>
    <w:rsid w:val="00472FD9"/>
    <w:rsid w:val="00473584"/>
    <w:rsid w:val="00487A58"/>
    <w:rsid w:val="00490704"/>
    <w:rsid w:val="0049498D"/>
    <w:rsid w:val="004957FA"/>
    <w:rsid w:val="004A6648"/>
    <w:rsid w:val="004B2E53"/>
    <w:rsid w:val="004C7640"/>
    <w:rsid w:val="004E5708"/>
    <w:rsid w:val="004E5D8B"/>
    <w:rsid w:val="004E63DC"/>
    <w:rsid w:val="00500010"/>
    <w:rsid w:val="005035E5"/>
    <w:rsid w:val="00505321"/>
    <w:rsid w:val="00513846"/>
    <w:rsid w:val="00514971"/>
    <w:rsid w:val="00521653"/>
    <w:rsid w:val="00523C4E"/>
    <w:rsid w:val="00527C0A"/>
    <w:rsid w:val="00535074"/>
    <w:rsid w:val="00551B89"/>
    <w:rsid w:val="00552786"/>
    <w:rsid w:val="00567D2F"/>
    <w:rsid w:val="005704D6"/>
    <w:rsid w:val="00571C2C"/>
    <w:rsid w:val="00573C1D"/>
    <w:rsid w:val="0058486E"/>
    <w:rsid w:val="00585374"/>
    <w:rsid w:val="005A384E"/>
    <w:rsid w:val="005A56E9"/>
    <w:rsid w:val="005B313A"/>
    <w:rsid w:val="005C0547"/>
    <w:rsid w:val="005C3FBA"/>
    <w:rsid w:val="005D1F13"/>
    <w:rsid w:val="005D5BDC"/>
    <w:rsid w:val="005D6847"/>
    <w:rsid w:val="005F138B"/>
    <w:rsid w:val="00604D86"/>
    <w:rsid w:val="0061155A"/>
    <w:rsid w:val="00612904"/>
    <w:rsid w:val="00652EDE"/>
    <w:rsid w:val="006535D5"/>
    <w:rsid w:val="006660C9"/>
    <w:rsid w:val="00670953"/>
    <w:rsid w:val="00672949"/>
    <w:rsid w:val="00672C9B"/>
    <w:rsid w:val="00687355"/>
    <w:rsid w:val="006A5DEA"/>
    <w:rsid w:val="006B79F5"/>
    <w:rsid w:val="006C7841"/>
    <w:rsid w:val="006D6F89"/>
    <w:rsid w:val="006D74A8"/>
    <w:rsid w:val="006F00E9"/>
    <w:rsid w:val="006F7858"/>
    <w:rsid w:val="0070168A"/>
    <w:rsid w:val="00705C5A"/>
    <w:rsid w:val="00705D94"/>
    <w:rsid w:val="00710766"/>
    <w:rsid w:val="00721D79"/>
    <w:rsid w:val="00725F6D"/>
    <w:rsid w:val="0073081E"/>
    <w:rsid w:val="00742312"/>
    <w:rsid w:val="00755419"/>
    <w:rsid w:val="00765DE0"/>
    <w:rsid w:val="007826A5"/>
    <w:rsid w:val="00787D79"/>
    <w:rsid w:val="007B0F25"/>
    <w:rsid w:val="007B1FCE"/>
    <w:rsid w:val="007C6148"/>
    <w:rsid w:val="007D4724"/>
    <w:rsid w:val="007D6D68"/>
    <w:rsid w:val="007D79B2"/>
    <w:rsid w:val="007F3618"/>
    <w:rsid w:val="007F6D25"/>
    <w:rsid w:val="00800D7E"/>
    <w:rsid w:val="008147E6"/>
    <w:rsid w:val="00814960"/>
    <w:rsid w:val="00816575"/>
    <w:rsid w:val="00820C60"/>
    <w:rsid w:val="00836FE4"/>
    <w:rsid w:val="00842A1B"/>
    <w:rsid w:val="00847BC6"/>
    <w:rsid w:val="008538AB"/>
    <w:rsid w:val="00860378"/>
    <w:rsid w:val="00865604"/>
    <w:rsid w:val="008715A4"/>
    <w:rsid w:val="0087524B"/>
    <w:rsid w:val="00886B82"/>
    <w:rsid w:val="008905DE"/>
    <w:rsid w:val="00894E60"/>
    <w:rsid w:val="008A14B1"/>
    <w:rsid w:val="008B244E"/>
    <w:rsid w:val="008B6B36"/>
    <w:rsid w:val="008C0DD3"/>
    <w:rsid w:val="008D0931"/>
    <w:rsid w:val="008D09E0"/>
    <w:rsid w:val="008D4498"/>
    <w:rsid w:val="008E29E1"/>
    <w:rsid w:val="008F5D01"/>
    <w:rsid w:val="008F7B80"/>
    <w:rsid w:val="00902AEC"/>
    <w:rsid w:val="00911385"/>
    <w:rsid w:val="00911B8D"/>
    <w:rsid w:val="00921761"/>
    <w:rsid w:val="00924B6F"/>
    <w:rsid w:val="00927EB1"/>
    <w:rsid w:val="00931431"/>
    <w:rsid w:val="00933FA3"/>
    <w:rsid w:val="00947080"/>
    <w:rsid w:val="00952D41"/>
    <w:rsid w:val="009545A5"/>
    <w:rsid w:val="00956290"/>
    <w:rsid w:val="00960ECF"/>
    <w:rsid w:val="00961F89"/>
    <w:rsid w:val="00966B43"/>
    <w:rsid w:val="009738EC"/>
    <w:rsid w:val="00982575"/>
    <w:rsid w:val="009A1451"/>
    <w:rsid w:val="009A6D19"/>
    <w:rsid w:val="009B1A81"/>
    <w:rsid w:val="009D0E7A"/>
    <w:rsid w:val="009D33AF"/>
    <w:rsid w:val="009D7891"/>
    <w:rsid w:val="009E3E97"/>
    <w:rsid w:val="009F105F"/>
    <w:rsid w:val="00A040DD"/>
    <w:rsid w:val="00A14870"/>
    <w:rsid w:val="00A1777B"/>
    <w:rsid w:val="00A23470"/>
    <w:rsid w:val="00A30644"/>
    <w:rsid w:val="00A3217F"/>
    <w:rsid w:val="00A63CF0"/>
    <w:rsid w:val="00A66F8A"/>
    <w:rsid w:val="00A77DB4"/>
    <w:rsid w:val="00A84C6A"/>
    <w:rsid w:val="00A8601C"/>
    <w:rsid w:val="00A93424"/>
    <w:rsid w:val="00AA3055"/>
    <w:rsid w:val="00AB0757"/>
    <w:rsid w:val="00AB1058"/>
    <w:rsid w:val="00AC37DC"/>
    <w:rsid w:val="00AC5CB9"/>
    <w:rsid w:val="00AD3476"/>
    <w:rsid w:val="00AE33A9"/>
    <w:rsid w:val="00AE6D45"/>
    <w:rsid w:val="00AF1172"/>
    <w:rsid w:val="00AF3F7D"/>
    <w:rsid w:val="00B00BA8"/>
    <w:rsid w:val="00B01963"/>
    <w:rsid w:val="00B04CA9"/>
    <w:rsid w:val="00B07ACA"/>
    <w:rsid w:val="00B22B50"/>
    <w:rsid w:val="00B23711"/>
    <w:rsid w:val="00B326CB"/>
    <w:rsid w:val="00B37335"/>
    <w:rsid w:val="00B46ECA"/>
    <w:rsid w:val="00B60543"/>
    <w:rsid w:val="00B62B16"/>
    <w:rsid w:val="00B713B6"/>
    <w:rsid w:val="00B72D89"/>
    <w:rsid w:val="00B74605"/>
    <w:rsid w:val="00B77FA5"/>
    <w:rsid w:val="00B82146"/>
    <w:rsid w:val="00B85BC8"/>
    <w:rsid w:val="00B918F9"/>
    <w:rsid w:val="00BA0D0B"/>
    <w:rsid w:val="00BA6376"/>
    <w:rsid w:val="00BB089B"/>
    <w:rsid w:val="00BB61F3"/>
    <w:rsid w:val="00BD661A"/>
    <w:rsid w:val="00BE1B76"/>
    <w:rsid w:val="00BE4815"/>
    <w:rsid w:val="00BE4B1A"/>
    <w:rsid w:val="00BF0BEF"/>
    <w:rsid w:val="00BF0CFD"/>
    <w:rsid w:val="00BF54FC"/>
    <w:rsid w:val="00C015CB"/>
    <w:rsid w:val="00C05BBD"/>
    <w:rsid w:val="00C124B7"/>
    <w:rsid w:val="00C16AA1"/>
    <w:rsid w:val="00C17D05"/>
    <w:rsid w:val="00C237F6"/>
    <w:rsid w:val="00C37E77"/>
    <w:rsid w:val="00C4456A"/>
    <w:rsid w:val="00C57C2F"/>
    <w:rsid w:val="00C64663"/>
    <w:rsid w:val="00C64D06"/>
    <w:rsid w:val="00C6618B"/>
    <w:rsid w:val="00C72FA6"/>
    <w:rsid w:val="00C743EF"/>
    <w:rsid w:val="00C909F9"/>
    <w:rsid w:val="00C92B8E"/>
    <w:rsid w:val="00CA5081"/>
    <w:rsid w:val="00CB2578"/>
    <w:rsid w:val="00CC4936"/>
    <w:rsid w:val="00CC73FD"/>
    <w:rsid w:val="00CE28DE"/>
    <w:rsid w:val="00CE4B28"/>
    <w:rsid w:val="00CE5835"/>
    <w:rsid w:val="00D01ACE"/>
    <w:rsid w:val="00D02E26"/>
    <w:rsid w:val="00D17C6C"/>
    <w:rsid w:val="00D2165B"/>
    <w:rsid w:val="00D249A8"/>
    <w:rsid w:val="00D315D8"/>
    <w:rsid w:val="00D60433"/>
    <w:rsid w:val="00D67E45"/>
    <w:rsid w:val="00D718F7"/>
    <w:rsid w:val="00D74D9C"/>
    <w:rsid w:val="00D83BE9"/>
    <w:rsid w:val="00D84E05"/>
    <w:rsid w:val="00DB54E9"/>
    <w:rsid w:val="00DC71E1"/>
    <w:rsid w:val="00DD700A"/>
    <w:rsid w:val="00DD73FA"/>
    <w:rsid w:val="00DE0497"/>
    <w:rsid w:val="00DF0133"/>
    <w:rsid w:val="00DF24AB"/>
    <w:rsid w:val="00DF3C10"/>
    <w:rsid w:val="00E02CFE"/>
    <w:rsid w:val="00E03586"/>
    <w:rsid w:val="00E1354F"/>
    <w:rsid w:val="00E230A9"/>
    <w:rsid w:val="00E40657"/>
    <w:rsid w:val="00E62955"/>
    <w:rsid w:val="00E63251"/>
    <w:rsid w:val="00E6751D"/>
    <w:rsid w:val="00E75882"/>
    <w:rsid w:val="00EA5E59"/>
    <w:rsid w:val="00EB07A4"/>
    <w:rsid w:val="00EC225F"/>
    <w:rsid w:val="00EC6330"/>
    <w:rsid w:val="00EE2111"/>
    <w:rsid w:val="00EE2C25"/>
    <w:rsid w:val="00EF675E"/>
    <w:rsid w:val="00F0598A"/>
    <w:rsid w:val="00F114ED"/>
    <w:rsid w:val="00F2186E"/>
    <w:rsid w:val="00F27E0B"/>
    <w:rsid w:val="00F3624C"/>
    <w:rsid w:val="00F42032"/>
    <w:rsid w:val="00F43531"/>
    <w:rsid w:val="00F510CB"/>
    <w:rsid w:val="00F545D2"/>
    <w:rsid w:val="00F577AF"/>
    <w:rsid w:val="00F6278C"/>
    <w:rsid w:val="00F71B09"/>
    <w:rsid w:val="00F747C5"/>
    <w:rsid w:val="00F7749C"/>
    <w:rsid w:val="00F83CB8"/>
    <w:rsid w:val="00FA6FFD"/>
    <w:rsid w:val="00FB01CD"/>
    <w:rsid w:val="00FD1062"/>
    <w:rsid w:val="00FE4FC1"/>
    <w:rsid w:val="00FE7B60"/>
    <w:rsid w:val="00FF0C59"/>
    <w:rsid w:val="00FF27C8"/>
    <w:rsid w:val="00FF3FF0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kerhet@ifkskoghall.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kerhet@ifkskoghall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1</TotalTime>
  <Pages>2</Pages>
  <Words>524</Words>
  <Characters>3424</Characters>
  <Application>Microsoft Office Word</Application>
  <DocSecurity>0</DocSecurity>
  <Lines>67</Lines>
  <Paragraphs>41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2</cp:revision>
  <cp:lastPrinted>2026-03-05T10:44:00Z</cp:lastPrinted>
  <dcterms:created xsi:type="dcterms:W3CDTF">2026-03-05T11:15:00Z</dcterms:created>
  <dcterms:modified xsi:type="dcterms:W3CDTF">2026-03-05T11:15:00Z</dcterms:modified>
</cp:coreProperties>
</file>