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45FFCB" w14:textId="77777777" w:rsidR="001A3202" w:rsidRDefault="001A3202" w:rsidP="00672949">
      <w:pPr>
        <w:pStyle w:val="Normalwebb"/>
        <w:rPr>
          <w:rFonts w:asciiTheme="minorHAnsi" w:hAnsiTheme="minorHAnsi" w:cstheme="minorHAnsi"/>
          <w:b/>
          <w:bCs/>
          <w:sz w:val="26"/>
          <w:szCs w:val="26"/>
          <w:u w:val="single"/>
        </w:rPr>
      </w:pPr>
    </w:p>
    <w:p w14:paraId="2BE59223" w14:textId="77777777" w:rsidR="00A51AE8" w:rsidRPr="000E2D38" w:rsidRDefault="00A51AE8" w:rsidP="00A51AE8">
      <w:pPr>
        <w:pStyle w:val="Rubrik1"/>
        <w:ind w:left="1259" w:hanging="1259"/>
        <w:jc w:val="center"/>
        <w:rPr>
          <w:rFonts w:asciiTheme="minorHAnsi" w:hAnsiTheme="minorHAnsi" w:cstheme="minorHAnsi"/>
          <w:sz w:val="40"/>
          <w:szCs w:val="40"/>
          <w:u w:val="single"/>
        </w:rPr>
      </w:pPr>
      <w:bookmarkStart w:id="0" w:name="_Toc102675360"/>
      <w:r w:rsidRPr="000E2D38">
        <w:rPr>
          <w:rFonts w:asciiTheme="minorHAnsi" w:hAnsiTheme="minorHAnsi" w:cstheme="minorHAnsi"/>
          <w:sz w:val="40"/>
          <w:szCs w:val="40"/>
          <w:u w:val="single"/>
        </w:rPr>
        <w:t>Checklista olycksfall</w:t>
      </w:r>
      <w:bookmarkEnd w:id="0"/>
    </w:p>
    <w:p w14:paraId="21241392" w14:textId="77777777" w:rsidR="00A51AE8" w:rsidRPr="004D4158" w:rsidRDefault="00A51AE8" w:rsidP="00A51AE8">
      <w:pPr>
        <w:rPr>
          <w:sz w:val="36"/>
        </w:rPr>
      </w:pPr>
    </w:p>
    <w:p w14:paraId="000F8D21" w14:textId="77777777" w:rsidR="00A51AE8" w:rsidRDefault="00A51AE8" w:rsidP="00A51AE8">
      <w:pPr>
        <w:pStyle w:val="Liststycke"/>
        <w:numPr>
          <w:ilvl w:val="0"/>
          <w:numId w:val="42"/>
        </w:numPr>
        <w:spacing w:line="360" w:lineRule="auto"/>
        <w:rPr>
          <w:sz w:val="28"/>
        </w:rPr>
      </w:pPr>
      <w:r>
        <w:rPr>
          <w:sz w:val="28"/>
        </w:rPr>
        <w:t>Se till att någon ALLTID är med den skadade personen</w:t>
      </w:r>
    </w:p>
    <w:p w14:paraId="6FA5CA3B" w14:textId="77777777" w:rsidR="00A51AE8" w:rsidRPr="0020111D" w:rsidRDefault="00A51AE8" w:rsidP="00A51AE8">
      <w:pPr>
        <w:pStyle w:val="Liststycke"/>
        <w:numPr>
          <w:ilvl w:val="0"/>
          <w:numId w:val="42"/>
        </w:numPr>
        <w:spacing w:line="360" w:lineRule="auto"/>
        <w:rPr>
          <w:sz w:val="28"/>
        </w:rPr>
      </w:pPr>
      <w:r w:rsidRPr="0020111D">
        <w:rPr>
          <w:sz w:val="28"/>
        </w:rPr>
        <w:t>Larma SOS 112</w:t>
      </w:r>
    </w:p>
    <w:p w14:paraId="464C2FD2" w14:textId="77777777" w:rsidR="00A51AE8" w:rsidRPr="001A59A9" w:rsidRDefault="00A51AE8" w:rsidP="00A51AE8">
      <w:pPr>
        <w:pStyle w:val="Liststycke"/>
        <w:numPr>
          <w:ilvl w:val="0"/>
          <w:numId w:val="42"/>
        </w:numPr>
        <w:spacing w:line="360" w:lineRule="auto"/>
        <w:rPr>
          <w:sz w:val="28"/>
        </w:rPr>
      </w:pPr>
      <w:r w:rsidRPr="0020111D">
        <w:rPr>
          <w:sz w:val="28"/>
        </w:rPr>
        <w:t>HLR och stoppa eventuell blödning</w:t>
      </w:r>
      <w:r>
        <w:rPr>
          <w:sz w:val="28"/>
        </w:rPr>
        <w:t xml:space="preserve"> </w:t>
      </w:r>
      <w:r>
        <w:rPr>
          <w:sz w:val="28"/>
        </w:rPr>
        <w:br/>
      </w:r>
      <w:r w:rsidRPr="004C4710">
        <w:rPr>
          <w:szCs w:val="20"/>
        </w:rPr>
        <w:t xml:space="preserve">(hjärtstartare finns </w:t>
      </w:r>
      <w:r>
        <w:rPr>
          <w:szCs w:val="20"/>
        </w:rPr>
        <w:t>utanför toaletten vid 5:ans omklädningsrum, dvs i byggnaden vid kortsidan av konstgräsplanen. F</w:t>
      </w:r>
      <w:r w:rsidRPr="004C4710">
        <w:rPr>
          <w:szCs w:val="20"/>
        </w:rPr>
        <w:t>örsta hjälpen-lådor</w:t>
      </w:r>
      <w:r>
        <w:rPr>
          <w:szCs w:val="20"/>
        </w:rPr>
        <w:t xml:space="preserve"> finns i materialförrådet eller tas med av ledare vid match</w:t>
      </w:r>
      <w:r w:rsidRPr="004C4710">
        <w:rPr>
          <w:szCs w:val="20"/>
        </w:rPr>
        <w:t>)</w:t>
      </w:r>
    </w:p>
    <w:p w14:paraId="73D3729D" w14:textId="77777777" w:rsidR="00A51AE8" w:rsidRPr="00AF6F8C" w:rsidRDefault="00A51AE8" w:rsidP="00A51AE8">
      <w:pPr>
        <w:pStyle w:val="Liststycke"/>
        <w:spacing w:line="360" w:lineRule="auto"/>
        <w:rPr>
          <w:sz w:val="28"/>
        </w:rPr>
      </w:pPr>
    </w:p>
    <w:p w14:paraId="11E0DD62" w14:textId="77777777" w:rsidR="00A51AE8" w:rsidRPr="0020111D" w:rsidRDefault="00A51AE8" w:rsidP="00A51AE8">
      <w:pPr>
        <w:pStyle w:val="Liststycke"/>
        <w:numPr>
          <w:ilvl w:val="0"/>
          <w:numId w:val="42"/>
        </w:numPr>
        <w:spacing w:line="360" w:lineRule="auto"/>
        <w:rPr>
          <w:sz w:val="28"/>
        </w:rPr>
      </w:pPr>
      <w:r>
        <w:rPr>
          <w:sz w:val="28"/>
        </w:rPr>
        <w:t>Vid rygg-/nackskada – flytta inte personen om möjligt</w:t>
      </w:r>
    </w:p>
    <w:p w14:paraId="7A99C540" w14:textId="77777777" w:rsidR="00A51AE8" w:rsidRPr="0020111D" w:rsidRDefault="00A51AE8" w:rsidP="00A51AE8">
      <w:pPr>
        <w:pStyle w:val="Liststycke"/>
        <w:numPr>
          <w:ilvl w:val="0"/>
          <w:numId w:val="42"/>
        </w:numPr>
        <w:spacing w:line="360" w:lineRule="auto"/>
        <w:rPr>
          <w:sz w:val="28"/>
        </w:rPr>
      </w:pPr>
      <w:r w:rsidRPr="0020111D">
        <w:rPr>
          <w:sz w:val="28"/>
        </w:rPr>
        <w:t>Varna andra i närheten vid behov.</w:t>
      </w:r>
    </w:p>
    <w:p w14:paraId="7831217B" w14:textId="77777777" w:rsidR="00A51AE8" w:rsidRDefault="00A51AE8" w:rsidP="00A51AE8">
      <w:pPr>
        <w:pStyle w:val="Liststycke"/>
        <w:numPr>
          <w:ilvl w:val="0"/>
          <w:numId w:val="42"/>
        </w:numPr>
        <w:spacing w:line="360" w:lineRule="auto"/>
        <w:rPr>
          <w:sz w:val="28"/>
        </w:rPr>
      </w:pPr>
      <w:r w:rsidRPr="0020111D">
        <w:rPr>
          <w:sz w:val="28"/>
        </w:rPr>
        <w:t>Säkra platsen för vidare olyckor</w:t>
      </w:r>
    </w:p>
    <w:p w14:paraId="0FDE67FE" w14:textId="21C88BAD" w:rsidR="00A51AE8" w:rsidRDefault="00A51AE8" w:rsidP="00A51AE8">
      <w:pPr>
        <w:pStyle w:val="Liststycke"/>
        <w:numPr>
          <w:ilvl w:val="0"/>
          <w:numId w:val="42"/>
        </w:numPr>
        <w:spacing w:line="360" w:lineRule="auto"/>
        <w:rPr>
          <w:szCs w:val="20"/>
        </w:rPr>
      </w:pPr>
      <w:r w:rsidRPr="0020111D">
        <w:rPr>
          <w:sz w:val="28"/>
        </w:rPr>
        <w:t>Informera vårdnadshavare/anhörig.</w:t>
      </w:r>
      <w:r>
        <w:rPr>
          <w:sz w:val="28"/>
        </w:rPr>
        <w:br/>
      </w:r>
      <w:r>
        <w:rPr>
          <w:szCs w:val="20"/>
        </w:rPr>
        <w:t>(</w:t>
      </w:r>
      <w:r w:rsidRPr="004C4710">
        <w:rPr>
          <w:szCs w:val="20"/>
        </w:rPr>
        <w:t xml:space="preserve">Kontaktuppgifter finns på </w:t>
      </w:r>
      <w:r w:rsidR="00F578CE">
        <w:rPr>
          <w:szCs w:val="20"/>
        </w:rPr>
        <w:t>Sportadmin</w:t>
      </w:r>
      <w:r>
        <w:rPr>
          <w:szCs w:val="20"/>
        </w:rPr>
        <w:t>)</w:t>
      </w:r>
    </w:p>
    <w:p w14:paraId="62483BEF" w14:textId="77777777" w:rsidR="00A51AE8" w:rsidRPr="004C4710" w:rsidRDefault="00A51AE8" w:rsidP="00A51AE8">
      <w:pPr>
        <w:pStyle w:val="Liststycke"/>
        <w:spacing w:line="360" w:lineRule="auto"/>
        <w:rPr>
          <w:szCs w:val="20"/>
        </w:rPr>
      </w:pPr>
    </w:p>
    <w:p w14:paraId="083036AA" w14:textId="77777777" w:rsidR="00A51AE8" w:rsidRPr="001A59A9" w:rsidRDefault="00A51AE8" w:rsidP="00A51AE8">
      <w:pPr>
        <w:pStyle w:val="Liststycke"/>
        <w:numPr>
          <w:ilvl w:val="0"/>
          <w:numId w:val="42"/>
        </w:numPr>
        <w:spacing w:line="360" w:lineRule="auto"/>
        <w:rPr>
          <w:sz w:val="28"/>
        </w:rPr>
      </w:pPr>
      <w:r w:rsidRPr="0020111D">
        <w:rPr>
          <w:sz w:val="28"/>
        </w:rPr>
        <w:t>Se till så att någon följer med den skadade till sjukhuset.</w:t>
      </w:r>
      <w:r>
        <w:rPr>
          <w:sz w:val="28"/>
        </w:rPr>
        <w:br/>
      </w:r>
      <w:r>
        <w:rPr>
          <w:szCs w:val="20"/>
        </w:rPr>
        <w:t>(</w:t>
      </w:r>
      <w:r w:rsidRPr="004C4710">
        <w:rPr>
          <w:szCs w:val="20"/>
        </w:rPr>
        <w:t>Om vårdnadshavare ej nås följer ledare med till sjukhuset.</w:t>
      </w:r>
      <w:r>
        <w:rPr>
          <w:szCs w:val="20"/>
        </w:rPr>
        <w:t>)</w:t>
      </w:r>
    </w:p>
    <w:p w14:paraId="3CADCE62" w14:textId="77777777" w:rsidR="00A51AE8" w:rsidRPr="0020111D" w:rsidRDefault="00A51AE8" w:rsidP="00A51AE8">
      <w:pPr>
        <w:pStyle w:val="Liststycke"/>
        <w:spacing w:line="360" w:lineRule="auto"/>
        <w:rPr>
          <w:sz w:val="28"/>
        </w:rPr>
      </w:pPr>
    </w:p>
    <w:p w14:paraId="72D34909" w14:textId="77777777" w:rsidR="00A51AE8" w:rsidRDefault="00A51AE8" w:rsidP="00A51AE8">
      <w:pPr>
        <w:pStyle w:val="Liststycke"/>
        <w:numPr>
          <w:ilvl w:val="0"/>
          <w:numId w:val="42"/>
        </w:numPr>
        <w:spacing w:line="360" w:lineRule="auto"/>
        <w:rPr>
          <w:sz w:val="28"/>
        </w:rPr>
      </w:pPr>
      <w:r w:rsidRPr="0020111D">
        <w:rPr>
          <w:sz w:val="28"/>
        </w:rPr>
        <w:t>Samla ihop laget/gruppen och informera.</w:t>
      </w:r>
    </w:p>
    <w:p w14:paraId="2EA5CA64" w14:textId="77777777" w:rsidR="00A51AE8" w:rsidRDefault="00A51AE8" w:rsidP="00A51AE8">
      <w:pPr>
        <w:pStyle w:val="Liststycke"/>
        <w:spacing w:line="360" w:lineRule="auto"/>
        <w:rPr>
          <w:szCs w:val="20"/>
        </w:rPr>
      </w:pPr>
      <w:r>
        <w:rPr>
          <w:szCs w:val="20"/>
        </w:rPr>
        <w:t>(</w:t>
      </w:r>
      <w:r w:rsidRPr="004C4710">
        <w:rPr>
          <w:szCs w:val="20"/>
        </w:rPr>
        <w:t>Se till att någon vuxen finns kvar på plats, som kan ta kontakt med övriga vårdnadshavare vid behov.</w:t>
      </w:r>
      <w:r>
        <w:rPr>
          <w:szCs w:val="20"/>
        </w:rPr>
        <w:t>)</w:t>
      </w:r>
    </w:p>
    <w:p w14:paraId="29523C5D" w14:textId="77777777" w:rsidR="00A51AE8" w:rsidRPr="004C4710" w:rsidRDefault="00A51AE8" w:rsidP="00A51AE8">
      <w:pPr>
        <w:pStyle w:val="Liststycke"/>
        <w:spacing w:line="360" w:lineRule="auto"/>
        <w:rPr>
          <w:szCs w:val="20"/>
        </w:rPr>
      </w:pPr>
    </w:p>
    <w:p w14:paraId="52E2940D" w14:textId="77777777" w:rsidR="00A51AE8" w:rsidRPr="006A6314" w:rsidRDefault="00A51AE8" w:rsidP="00A51AE8">
      <w:pPr>
        <w:pStyle w:val="Liststycke"/>
        <w:numPr>
          <w:ilvl w:val="0"/>
          <w:numId w:val="42"/>
        </w:numPr>
        <w:spacing w:line="360" w:lineRule="auto"/>
        <w:rPr>
          <w:sz w:val="28"/>
        </w:rPr>
      </w:pPr>
      <w:r w:rsidRPr="0020111D">
        <w:rPr>
          <w:sz w:val="28"/>
        </w:rPr>
        <w:t>Informera ansvariga i styrelsen</w:t>
      </w:r>
      <w:r>
        <w:rPr>
          <w:sz w:val="28"/>
        </w:rPr>
        <w:t xml:space="preserve"> genom mail </w:t>
      </w:r>
      <w:hyperlink r:id="rId8" w:history="1">
        <w:r w:rsidRPr="006A6314">
          <w:rPr>
            <w:rStyle w:val="Hyperlnk"/>
            <w:sz w:val="28"/>
            <w:szCs w:val="24"/>
          </w:rPr>
          <w:t>sakerhet@ifkskoghall.com</w:t>
        </w:r>
      </w:hyperlink>
      <w:r w:rsidRPr="006A6314">
        <w:rPr>
          <w:rStyle w:val="Hyperlnk"/>
          <w:sz w:val="28"/>
          <w:szCs w:val="24"/>
        </w:rPr>
        <w:t xml:space="preserve">  </w:t>
      </w:r>
      <w:r>
        <w:rPr>
          <w:sz w:val="28"/>
        </w:rPr>
        <w:br/>
      </w:r>
    </w:p>
    <w:p w14:paraId="20FC3AFD" w14:textId="556557C9" w:rsidR="009D7891" w:rsidRPr="00FF7597" w:rsidRDefault="009D7891" w:rsidP="00FF7597">
      <w:pPr>
        <w:spacing w:after="160" w:line="259" w:lineRule="auto"/>
        <w:rPr>
          <w:rFonts w:ascii="Century Gothic" w:hAnsi="Century Gothic"/>
          <w:sz w:val="21"/>
          <w:szCs w:val="21"/>
        </w:rPr>
      </w:pPr>
    </w:p>
    <w:sectPr w:rsidR="009D7891" w:rsidRPr="00FF7597" w:rsidSect="00487A58">
      <w:headerReference w:type="default" r:id="rId9"/>
      <w:footerReference w:type="default" r:id="rId10"/>
      <w:pgSz w:w="11906" w:h="16838"/>
      <w:pgMar w:top="1417" w:right="1417" w:bottom="1417" w:left="1417" w:header="170" w:footer="708" w:gutter="0"/>
      <w:pgBorders w:offsetFrom="page">
        <w:top w:val="thinThickLargeGap" w:sz="36" w:space="24" w:color="365F91" w:themeColor="accent1" w:themeShade="BF"/>
        <w:left w:val="thinThickLargeGap" w:sz="36" w:space="24" w:color="365F91" w:themeColor="accent1" w:themeShade="BF"/>
        <w:bottom w:val="thickThinLargeGap" w:sz="36" w:space="24" w:color="365F91" w:themeColor="accent1" w:themeShade="BF"/>
        <w:right w:val="thickThinLargeGap" w:sz="36" w:space="24" w:color="365F91" w:themeColor="accent1" w:themeShade="BF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DB513C" w14:textId="77777777" w:rsidR="00D9309E" w:rsidRDefault="00D9309E" w:rsidP="00F71B09">
      <w:pPr>
        <w:spacing w:after="0" w:line="240" w:lineRule="auto"/>
      </w:pPr>
      <w:r>
        <w:separator/>
      </w:r>
    </w:p>
  </w:endnote>
  <w:endnote w:type="continuationSeparator" w:id="0">
    <w:p w14:paraId="081E13FF" w14:textId="77777777" w:rsidR="00D9309E" w:rsidRDefault="00D9309E" w:rsidP="00F71B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AA6D9F" w14:textId="5BA304B3" w:rsidR="00F71B09" w:rsidRPr="00367B47" w:rsidRDefault="00F71B09" w:rsidP="00367B47">
    <w:pPr>
      <w:pStyle w:val="Sidfot"/>
      <w:tabs>
        <w:tab w:val="clear" w:pos="4536"/>
        <w:tab w:val="clear" w:pos="9072"/>
      </w:tabs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9BDF76" w14:textId="77777777" w:rsidR="00D9309E" w:rsidRDefault="00D9309E" w:rsidP="00F71B09">
      <w:pPr>
        <w:spacing w:after="0" w:line="240" w:lineRule="auto"/>
      </w:pPr>
      <w:r>
        <w:separator/>
      </w:r>
    </w:p>
  </w:footnote>
  <w:footnote w:type="continuationSeparator" w:id="0">
    <w:p w14:paraId="2E48CFD6" w14:textId="77777777" w:rsidR="00D9309E" w:rsidRDefault="00D9309E" w:rsidP="00F71B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93620430"/>
      <w:docPartObj>
        <w:docPartGallery w:val="Page Numbers (Top of Page)"/>
        <w:docPartUnique/>
      </w:docPartObj>
    </w:sdtPr>
    <w:sdtEndPr>
      <w:rPr>
        <w:rFonts w:ascii="Century Gothic" w:hAnsi="Century Gothic"/>
        <w:noProof/>
      </w:rPr>
    </w:sdtEndPr>
    <w:sdtContent>
      <w:p w14:paraId="2F4DF9FC" w14:textId="57F4D3DB" w:rsidR="00423DBC" w:rsidRDefault="00EB07A4" w:rsidP="00956290">
        <w:pPr>
          <w:pStyle w:val="Sidhuvud"/>
        </w:pPr>
        <w:r>
          <w:tab/>
          <w:t xml:space="preserve">                                                             </w:t>
        </w:r>
        <w:r w:rsidR="003B3BCE">
          <w:t xml:space="preserve">                                                                                </w:t>
        </w:r>
        <w:r>
          <w:t xml:space="preserve">  </w:t>
        </w:r>
      </w:p>
      <w:p w14:paraId="5D7C11B6" w14:textId="484CB9A3" w:rsidR="00423DBC" w:rsidRDefault="00423DBC" w:rsidP="00423DBC">
        <w:pPr>
          <w:pStyle w:val="Sidhuvud"/>
        </w:pPr>
      </w:p>
      <w:p w14:paraId="7BC052CC" w14:textId="427A8A24" w:rsidR="00423DBC" w:rsidRDefault="00D84E05" w:rsidP="00423DBC">
        <w:pPr>
          <w:pStyle w:val="Sidhuvud"/>
        </w:pPr>
        <w:r>
          <w:rPr>
            <w:rFonts w:ascii="Arial" w:eastAsia="Times New Roman" w:hAnsi="Arial" w:cs="Arial"/>
            <w:noProof/>
            <w:color w:val="434133"/>
            <w:lang w:eastAsia="sv-SE"/>
          </w:rPr>
          <w:drawing>
            <wp:anchor distT="0" distB="0" distL="114300" distR="114300" simplePos="0" relativeHeight="251659264" behindDoc="0" locked="0" layoutInCell="1" allowOverlap="1" wp14:anchorId="48A17A63" wp14:editId="72125E71">
              <wp:simplePos x="0" y="0"/>
              <wp:positionH relativeFrom="margin">
                <wp:align>left</wp:align>
              </wp:positionH>
              <wp:positionV relativeFrom="page">
                <wp:posOffset>561975</wp:posOffset>
              </wp:positionV>
              <wp:extent cx="762000" cy="937260"/>
              <wp:effectExtent l="0" t="0" r="0" b="0"/>
              <wp:wrapNone/>
              <wp:docPr id="1" name="Picture 1" descr="C:\Users\ds81490\Dropbox\IFK Skoghall Herrfotboll\Loggor\logga_ifk.gif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 descr="C:\Users\ds81490\Dropbox\IFK Skoghall Herrfotboll\Loggor\logga_ifk.gif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762000" cy="9372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</w:p>
      <w:p w14:paraId="1C355A97" w14:textId="77777777" w:rsidR="00423DBC" w:rsidRDefault="00423DBC" w:rsidP="00423DBC">
        <w:pPr>
          <w:pStyle w:val="Sidhuvud"/>
        </w:pPr>
      </w:p>
      <w:p w14:paraId="45E11DB5" w14:textId="77777777" w:rsidR="00423DBC" w:rsidRDefault="00423DBC" w:rsidP="00423DBC">
        <w:pPr>
          <w:pStyle w:val="Sidhuvud"/>
        </w:pPr>
      </w:p>
      <w:p w14:paraId="683D9433" w14:textId="77777777" w:rsidR="00585374" w:rsidRPr="00585374" w:rsidRDefault="00585374" w:rsidP="00585374">
        <w:pPr>
          <w:pStyle w:val="Sidhuvud"/>
          <w:jc w:val="center"/>
          <w:rPr>
            <w:rFonts w:ascii="Century Gothic" w:hAnsi="Century Gothic"/>
          </w:rPr>
        </w:pPr>
        <w:r w:rsidRPr="00585374">
          <w:rPr>
            <w:rFonts w:ascii="Century Gothic" w:hAnsi="Century Gothic"/>
          </w:rPr>
          <w:t>IFK SKOGHALL</w:t>
        </w:r>
      </w:p>
      <w:p w14:paraId="1D6B5480" w14:textId="77777777" w:rsidR="00423DBC" w:rsidRPr="00585374" w:rsidRDefault="00585374" w:rsidP="00585374">
        <w:pPr>
          <w:pStyle w:val="Sidhuvud"/>
          <w:jc w:val="center"/>
          <w:rPr>
            <w:rFonts w:ascii="Century Gothic" w:hAnsi="Century Gothic"/>
          </w:rPr>
        </w:pPr>
        <w:r w:rsidRPr="00585374">
          <w:rPr>
            <w:rFonts w:ascii="Century Gothic" w:hAnsi="Century Gothic"/>
          </w:rPr>
          <w:t>Föreningen för alla</w:t>
        </w:r>
        <w:r>
          <w:rPr>
            <w:rFonts w:ascii="Century Gothic" w:hAnsi="Century Gothic"/>
          </w:rPr>
          <w:t xml:space="preserve"> </w:t>
        </w:r>
        <w:r w:rsidRPr="00585374">
          <w:rPr>
            <w:rFonts w:ascii="Century Gothic" w:hAnsi="Century Gothic"/>
          </w:rPr>
          <w:t>- fotboll för livet</w:t>
        </w:r>
      </w:p>
    </w:sdtContent>
  </w:sdt>
  <w:p w14:paraId="39958286" w14:textId="77777777" w:rsidR="00367B47" w:rsidRDefault="00367B47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54187"/>
    <w:multiLevelType w:val="hybridMultilevel"/>
    <w:tmpl w:val="89B2033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A048C2"/>
    <w:multiLevelType w:val="hybridMultilevel"/>
    <w:tmpl w:val="CDB0696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207FAE"/>
    <w:multiLevelType w:val="hybridMultilevel"/>
    <w:tmpl w:val="79680BB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5E0136"/>
    <w:multiLevelType w:val="hybridMultilevel"/>
    <w:tmpl w:val="3C50199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F8640A"/>
    <w:multiLevelType w:val="multilevel"/>
    <w:tmpl w:val="3A764E9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159649D9"/>
    <w:multiLevelType w:val="hybridMultilevel"/>
    <w:tmpl w:val="84F2DA6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DF478F"/>
    <w:multiLevelType w:val="hybridMultilevel"/>
    <w:tmpl w:val="198A48F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436F9E"/>
    <w:multiLevelType w:val="hybridMultilevel"/>
    <w:tmpl w:val="8408C68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1B4A49"/>
    <w:multiLevelType w:val="hybridMultilevel"/>
    <w:tmpl w:val="2984258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E74D84"/>
    <w:multiLevelType w:val="hybridMultilevel"/>
    <w:tmpl w:val="C7360484"/>
    <w:lvl w:ilvl="0" w:tplc="041D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1F9C63F8"/>
    <w:multiLevelType w:val="hybridMultilevel"/>
    <w:tmpl w:val="384ACA3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0C84E9B"/>
    <w:multiLevelType w:val="multilevel"/>
    <w:tmpl w:val="AFFE2812"/>
    <w:lvl w:ilvl="0">
      <w:start w:val="1"/>
      <w:numFmt w:val="bullet"/>
      <w:lvlText w:val="●"/>
      <w:lvlJc w:val="left"/>
      <w:pPr>
        <w:ind w:left="643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363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083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03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523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243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963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683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03" w:hanging="360"/>
      </w:pPr>
      <w:rPr>
        <w:rFonts w:ascii="Noto Sans Symbols" w:eastAsia="Noto Sans Symbols" w:hAnsi="Noto Sans Symbols" w:cs="Noto Sans Symbols"/>
      </w:rPr>
    </w:lvl>
  </w:abstractNum>
  <w:abstractNum w:abstractNumId="12" w15:restartNumberingAfterBreak="0">
    <w:nsid w:val="228E62B9"/>
    <w:multiLevelType w:val="hybridMultilevel"/>
    <w:tmpl w:val="478C2BF8"/>
    <w:lvl w:ilvl="0" w:tplc="F41C7BA4">
      <w:numFmt w:val="bullet"/>
      <w:lvlText w:val="-"/>
      <w:lvlJc w:val="left"/>
      <w:pPr>
        <w:ind w:left="720" w:hanging="360"/>
      </w:pPr>
      <w:rPr>
        <w:rFonts w:ascii="Century Gothic" w:eastAsiaTheme="minorHAnsi" w:hAnsi="Century Gothic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2AC50E2"/>
    <w:multiLevelType w:val="multilevel"/>
    <w:tmpl w:val="6BE2474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4" w15:restartNumberingAfterBreak="0">
    <w:nsid w:val="2D2D4740"/>
    <w:multiLevelType w:val="hybridMultilevel"/>
    <w:tmpl w:val="6DCCBA1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166463B"/>
    <w:multiLevelType w:val="hybridMultilevel"/>
    <w:tmpl w:val="195A100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5DF649C"/>
    <w:multiLevelType w:val="hybridMultilevel"/>
    <w:tmpl w:val="E214BD7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D8D056E"/>
    <w:multiLevelType w:val="multilevel"/>
    <w:tmpl w:val="D4D0B15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8" w15:restartNumberingAfterBreak="0">
    <w:nsid w:val="415B0586"/>
    <w:multiLevelType w:val="hybridMultilevel"/>
    <w:tmpl w:val="09348F5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2E91479"/>
    <w:multiLevelType w:val="hybridMultilevel"/>
    <w:tmpl w:val="173E0710"/>
    <w:lvl w:ilvl="0" w:tplc="65C80C62">
      <w:start w:val="1"/>
      <w:numFmt w:val="bullet"/>
      <w:lvlText w:val=""/>
      <w:lvlJc w:val="left"/>
      <w:pPr>
        <w:ind w:left="643" w:hanging="360"/>
      </w:pPr>
      <w:rPr>
        <w:rFonts w:ascii="Symbol" w:hAnsi="Symbol" w:hint="default"/>
        <w:sz w:val="24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4BE68C9"/>
    <w:multiLevelType w:val="hybridMultilevel"/>
    <w:tmpl w:val="6B783B2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7C0497F"/>
    <w:multiLevelType w:val="hybridMultilevel"/>
    <w:tmpl w:val="7F985206"/>
    <w:lvl w:ilvl="0" w:tplc="F41C7BA4">
      <w:numFmt w:val="bullet"/>
      <w:lvlText w:val="-"/>
      <w:lvlJc w:val="left"/>
      <w:pPr>
        <w:ind w:left="720" w:hanging="360"/>
      </w:pPr>
      <w:rPr>
        <w:rFonts w:ascii="Century Gothic" w:eastAsiaTheme="minorHAnsi" w:hAnsi="Century Gothic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9E06396"/>
    <w:multiLevelType w:val="hybridMultilevel"/>
    <w:tmpl w:val="6658C052"/>
    <w:lvl w:ilvl="0" w:tplc="F41C7BA4">
      <w:numFmt w:val="bullet"/>
      <w:lvlText w:val="-"/>
      <w:lvlJc w:val="left"/>
      <w:pPr>
        <w:ind w:left="720" w:hanging="360"/>
      </w:pPr>
      <w:rPr>
        <w:rFonts w:ascii="Century Gothic" w:eastAsiaTheme="minorHAnsi" w:hAnsi="Century Gothic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C1C0D34"/>
    <w:multiLevelType w:val="hybridMultilevel"/>
    <w:tmpl w:val="5A0E5484"/>
    <w:lvl w:ilvl="0" w:tplc="F41C7BA4">
      <w:numFmt w:val="bullet"/>
      <w:lvlText w:val="-"/>
      <w:lvlJc w:val="left"/>
      <w:pPr>
        <w:ind w:left="720" w:hanging="360"/>
      </w:pPr>
      <w:rPr>
        <w:rFonts w:ascii="Century Gothic" w:eastAsiaTheme="minorHAnsi" w:hAnsi="Century Gothic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C1F1773"/>
    <w:multiLevelType w:val="hybridMultilevel"/>
    <w:tmpl w:val="9524281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0E65F21"/>
    <w:multiLevelType w:val="hybridMultilevel"/>
    <w:tmpl w:val="A6C0B63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10611BC"/>
    <w:multiLevelType w:val="multilevel"/>
    <w:tmpl w:val="0154589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7" w15:restartNumberingAfterBreak="0">
    <w:nsid w:val="52571DBE"/>
    <w:multiLevelType w:val="multilevel"/>
    <w:tmpl w:val="6064374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8" w15:restartNumberingAfterBreak="0">
    <w:nsid w:val="597E0E09"/>
    <w:multiLevelType w:val="hybridMultilevel"/>
    <w:tmpl w:val="65EEB19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E466CA8"/>
    <w:multiLevelType w:val="hybridMultilevel"/>
    <w:tmpl w:val="896A4DF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6674D16"/>
    <w:multiLevelType w:val="hybridMultilevel"/>
    <w:tmpl w:val="33662B82"/>
    <w:lvl w:ilvl="0" w:tplc="041D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6C3018D"/>
    <w:multiLevelType w:val="multilevel"/>
    <w:tmpl w:val="52CE3A9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2" w15:restartNumberingAfterBreak="0">
    <w:nsid w:val="67126109"/>
    <w:multiLevelType w:val="hybridMultilevel"/>
    <w:tmpl w:val="E5C0898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0CB712C"/>
    <w:multiLevelType w:val="multilevel"/>
    <w:tmpl w:val="C4C44E1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4" w15:restartNumberingAfterBreak="0">
    <w:nsid w:val="71731DB1"/>
    <w:multiLevelType w:val="hybridMultilevel"/>
    <w:tmpl w:val="8B76B762"/>
    <w:lvl w:ilvl="0" w:tplc="041D0001">
      <w:start w:val="1"/>
      <w:numFmt w:val="bullet"/>
      <w:lvlText w:val=""/>
      <w:lvlJc w:val="left"/>
      <w:pPr>
        <w:ind w:left="1664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384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04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24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44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264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984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04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24" w:hanging="360"/>
      </w:pPr>
      <w:rPr>
        <w:rFonts w:ascii="Wingdings" w:hAnsi="Wingdings" w:hint="default"/>
      </w:rPr>
    </w:lvl>
  </w:abstractNum>
  <w:abstractNum w:abstractNumId="35" w15:restartNumberingAfterBreak="0">
    <w:nsid w:val="7311290F"/>
    <w:multiLevelType w:val="hybridMultilevel"/>
    <w:tmpl w:val="E0166F2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72B7659"/>
    <w:multiLevelType w:val="hybridMultilevel"/>
    <w:tmpl w:val="EA7C22C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79A0FE0"/>
    <w:multiLevelType w:val="hybridMultilevel"/>
    <w:tmpl w:val="8E025A7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7FD731A"/>
    <w:multiLevelType w:val="hybridMultilevel"/>
    <w:tmpl w:val="14A693F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8842011"/>
    <w:multiLevelType w:val="hybridMultilevel"/>
    <w:tmpl w:val="DAE06E7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C1B6324"/>
    <w:multiLevelType w:val="hybridMultilevel"/>
    <w:tmpl w:val="B38A4F6C"/>
    <w:lvl w:ilvl="0" w:tplc="65C80C62">
      <w:start w:val="1"/>
      <w:numFmt w:val="bullet"/>
      <w:lvlText w:val=""/>
      <w:lvlJc w:val="left"/>
      <w:pPr>
        <w:ind w:left="643" w:hanging="360"/>
      </w:pPr>
      <w:rPr>
        <w:rFonts w:ascii="Symbol" w:hAnsi="Symbol" w:hint="default"/>
        <w:sz w:val="24"/>
      </w:rPr>
    </w:lvl>
    <w:lvl w:ilvl="1" w:tplc="041D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41" w15:restartNumberingAfterBreak="0">
    <w:nsid w:val="7CCA1451"/>
    <w:multiLevelType w:val="hybridMultilevel"/>
    <w:tmpl w:val="12C42A1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46414211">
    <w:abstractNumId w:val="3"/>
  </w:num>
  <w:num w:numId="2" w16cid:durableId="529298971">
    <w:abstractNumId w:val="9"/>
  </w:num>
  <w:num w:numId="3" w16cid:durableId="687104595">
    <w:abstractNumId w:val="5"/>
  </w:num>
  <w:num w:numId="4" w16cid:durableId="1343968121">
    <w:abstractNumId w:val="8"/>
  </w:num>
  <w:num w:numId="5" w16cid:durableId="140657207">
    <w:abstractNumId w:val="36"/>
  </w:num>
  <w:num w:numId="6" w16cid:durableId="1100881483">
    <w:abstractNumId w:val="6"/>
  </w:num>
  <w:num w:numId="7" w16cid:durableId="243995029">
    <w:abstractNumId w:val="14"/>
  </w:num>
  <w:num w:numId="8" w16cid:durableId="2055078723">
    <w:abstractNumId w:val="34"/>
  </w:num>
  <w:num w:numId="9" w16cid:durableId="1470829633">
    <w:abstractNumId w:val="0"/>
  </w:num>
  <w:num w:numId="10" w16cid:durableId="435255423">
    <w:abstractNumId w:val="2"/>
  </w:num>
  <w:num w:numId="11" w16cid:durableId="22244594">
    <w:abstractNumId w:val="25"/>
  </w:num>
  <w:num w:numId="12" w16cid:durableId="1266690459">
    <w:abstractNumId w:val="1"/>
  </w:num>
  <w:num w:numId="13" w16cid:durableId="1780947445">
    <w:abstractNumId w:val="39"/>
  </w:num>
  <w:num w:numId="14" w16cid:durableId="1790856063">
    <w:abstractNumId w:val="7"/>
  </w:num>
  <w:num w:numId="15" w16cid:durableId="282467294">
    <w:abstractNumId w:val="18"/>
  </w:num>
  <w:num w:numId="16" w16cid:durableId="1854030891">
    <w:abstractNumId w:val="38"/>
  </w:num>
  <w:num w:numId="17" w16cid:durableId="347296305">
    <w:abstractNumId w:val="21"/>
  </w:num>
  <w:num w:numId="18" w16cid:durableId="959144601">
    <w:abstractNumId w:val="22"/>
  </w:num>
  <w:num w:numId="19" w16cid:durableId="266231374">
    <w:abstractNumId w:val="15"/>
  </w:num>
  <w:num w:numId="20" w16cid:durableId="1186669825">
    <w:abstractNumId w:val="29"/>
  </w:num>
  <w:num w:numId="21" w16cid:durableId="2089181772">
    <w:abstractNumId w:val="28"/>
  </w:num>
  <w:num w:numId="22" w16cid:durableId="1459103171">
    <w:abstractNumId w:val="32"/>
  </w:num>
  <w:num w:numId="23" w16cid:durableId="890962784">
    <w:abstractNumId w:val="10"/>
  </w:num>
  <w:num w:numId="24" w16cid:durableId="271979720">
    <w:abstractNumId w:val="37"/>
  </w:num>
  <w:num w:numId="25" w16cid:durableId="1718386137">
    <w:abstractNumId w:val="24"/>
  </w:num>
  <w:num w:numId="26" w16cid:durableId="531962110">
    <w:abstractNumId w:val="41"/>
  </w:num>
  <w:num w:numId="27" w16cid:durableId="334461297">
    <w:abstractNumId w:val="20"/>
  </w:num>
  <w:num w:numId="28" w16cid:durableId="1480028528">
    <w:abstractNumId w:val="16"/>
  </w:num>
  <w:num w:numId="29" w16cid:durableId="2004771450">
    <w:abstractNumId w:val="33"/>
  </w:num>
  <w:num w:numId="30" w16cid:durableId="160825814">
    <w:abstractNumId w:val="27"/>
  </w:num>
  <w:num w:numId="31" w16cid:durableId="1721856418">
    <w:abstractNumId w:val="4"/>
  </w:num>
  <w:num w:numId="32" w16cid:durableId="1185366792">
    <w:abstractNumId w:val="17"/>
  </w:num>
  <w:num w:numId="33" w16cid:durableId="188955736">
    <w:abstractNumId w:val="31"/>
  </w:num>
  <w:num w:numId="34" w16cid:durableId="556478613">
    <w:abstractNumId w:val="13"/>
  </w:num>
  <w:num w:numId="35" w16cid:durableId="2003704415">
    <w:abstractNumId w:val="35"/>
  </w:num>
  <w:num w:numId="36" w16cid:durableId="1211726677">
    <w:abstractNumId w:val="23"/>
  </w:num>
  <w:num w:numId="37" w16cid:durableId="1510487404">
    <w:abstractNumId w:val="12"/>
  </w:num>
  <w:num w:numId="38" w16cid:durableId="1220634605">
    <w:abstractNumId w:val="40"/>
  </w:num>
  <w:num w:numId="39" w16cid:durableId="2062241289">
    <w:abstractNumId w:val="11"/>
  </w:num>
  <w:num w:numId="40" w16cid:durableId="802847788">
    <w:abstractNumId w:val="19"/>
  </w:num>
  <w:num w:numId="41" w16cid:durableId="408036865">
    <w:abstractNumId w:val="26"/>
  </w:num>
  <w:num w:numId="42" w16cid:durableId="54286087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5833"/>
    <w:rsid w:val="00006B5A"/>
    <w:rsid w:val="00007C0E"/>
    <w:rsid w:val="00011D6B"/>
    <w:rsid w:val="00022D6E"/>
    <w:rsid w:val="00023DF4"/>
    <w:rsid w:val="000455C7"/>
    <w:rsid w:val="00053375"/>
    <w:rsid w:val="0006478A"/>
    <w:rsid w:val="00075833"/>
    <w:rsid w:val="00084138"/>
    <w:rsid w:val="00090173"/>
    <w:rsid w:val="000B5E9D"/>
    <w:rsid w:val="000C6571"/>
    <w:rsid w:val="000D2EC4"/>
    <w:rsid w:val="000D482F"/>
    <w:rsid w:val="0010362C"/>
    <w:rsid w:val="001049C6"/>
    <w:rsid w:val="00105E68"/>
    <w:rsid w:val="001061B7"/>
    <w:rsid w:val="00116CA7"/>
    <w:rsid w:val="00125569"/>
    <w:rsid w:val="001317B5"/>
    <w:rsid w:val="00131FB1"/>
    <w:rsid w:val="00134CED"/>
    <w:rsid w:val="00135BCE"/>
    <w:rsid w:val="00135EE4"/>
    <w:rsid w:val="00136AFC"/>
    <w:rsid w:val="001525E0"/>
    <w:rsid w:val="00160B88"/>
    <w:rsid w:val="001665EB"/>
    <w:rsid w:val="001739DC"/>
    <w:rsid w:val="00182CD2"/>
    <w:rsid w:val="00183D99"/>
    <w:rsid w:val="001A260C"/>
    <w:rsid w:val="001A3202"/>
    <w:rsid w:val="001A5438"/>
    <w:rsid w:val="001A5823"/>
    <w:rsid w:val="001C382F"/>
    <w:rsid w:val="001D07C1"/>
    <w:rsid w:val="001D612F"/>
    <w:rsid w:val="001E161E"/>
    <w:rsid w:val="001F3891"/>
    <w:rsid w:val="00211DB0"/>
    <w:rsid w:val="00217BE0"/>
    <w:rsid w:val="0022043B"/>
    <w:rsid w:val="002228BB"/>
    <w:rsid w:val="002252E5"/>
    <w:rsid w:val="00227D1C"/>
    <w:rsid w:val="00233161"/>
    <w:rsid w:val="0024219D"/>
    <w:rsid w:val="00251341"/>
    <w:rsid w:val="0025153F"/>
    <w:rsid w:val="00254CE3"/>
    <w:rsid w:val="00255815"/>
    <w:rsid w:val="00271FA9"/>
    <w:rsid w:val="00274D5B"/>
    <w:rsid w:val="002803E5"/>
    <w:rsid w:val="00285795"/>
    <w:rsid w:val="002A78EB"/>
    <w:rsid w:val="002B1344"/>
    <w:rsid w:val="002D07C2"/>
    <w:rsid w:val="002E1F51"/>
    <w:rsid w:val="002E689A"/>
    <w:rsid w:val="002F052D"/>
    <w:rsid w:val="002F5133"/>
    <w:rsid w:val="003048AD"/>
    <w:rsid w:val="00304FE1"/>
    <w:rsid w:val="00313125"/>
    <w:rsid w:val="00314BA3"/>
    <w:rsid w:val="0033759C"/>
    <w:rsid w:val="00343AF4"/>
    <w:rsid w:val="00347596"/>
    <w:rsid w:val="00347B01"/>
    <w:rsid w:val="0035282E"/>
    <w:rsid w:val="00353349"/>
    <w:rsid w:val="00353548"/>
    <w:rsid w:val="003568F7"/>
    <w:rsid w:val="00363B59"/>
    <w:rsid w:val="00367B47"/>
    <w:rsid w:val="00377281"/>
    <w:rsid w:val="00380639"/>
    <w:rsid w:val="00390646"/>
    <w:rsid w:val="003915E3"/>
    <w:rsid w:val="00396C34"/>
    <w:rsid w:val="003B1DA8"/>
    <w:rsid w:val="003B359B"/>
    <w:rsid w:val="003B3A24"/>
    <w:rsid w:val="003B3BCE"/>
    <w:rsid w:val="003C079B"/>
    <w:rsid w:val="003C0966"/>
    <w:rsid w:val="003C25B3"/>
    <w:rsid w:val="003C4D68"/>
    <w:rsid w:val="003C6C6B"/>
    <w:rsid w:val="003C6DB7"/>
    <w:rsid w:val="003C6FAE"/>
    <w:rsid w:val="003D749F"/>
    <w:rsid w:val="003E17F0"/>
    <w:rsid w:val="003E2626"/>
    <w:rsid w:val="003E56FC"/>
    <w:rsid w:val="003E5741"/>
    <w:rsid w:val="003F7409"/>
    <w:rsid w:val="00403A4B"/>
    <w:rsid w:val="00403B48"/>
    <w:rsid w:val="00410EDD"/>
    <w:rsid w:val="00412E04"/>
    <w:rsid w:val="0041689F"/>
    <w:rsid w:val="00423BD9"/>
    <w:rsid w:val="00423DBC"/>
    <w:rsid w:val="00432EF7"/>
    <w:rsid w:val="00434D1F"/>
    <w:rsid w:val="0044750D"/>
    <w:rsid w:val="0047282B"/>
    <w:rsid w:val="00472FD9"/>
    <w:rsid w:val="00473584"/>
    <w:rsid w:val="00487A58"/>
    <w:rsid w:val="00490704"/>
    <w:rsid w:val="0049498D"/>
    <w:rsid w:val="004957FA"/>
    <w:rsid w:val="004A6648"/>
    <w:rsid w:val="004B2E53"/>
    <w:rsid w:val="004C7640"/>
    <w:rsid w:val="004E5708"/>
    <w:rsid w:val="004E5D8B"/>
    <w:rsid w:val="004E63DC"/>
    <w:rsid w:val="00500010"/>
    <w:rsid w:val="005035E5"/>
    <w:rsid w:val="00505321"/>
    <w:rsid w:val="00513846"/>
    <w:rsid w:val="00514971"/>
    <w:rsid w:val="00521653"/>
    <w:rsid w:val="00523C4E"/>
    <w:rsid w:val="00527C0A"/>
    <w:rsid w:val="00535074"/>
    <w:rsid w:val="00551B89"/>
    <w:rsid w:val="00552786"/>
    <w:rsid w:val="00567D2F"/>
    <w:rsid w:val="005704D6"/>
    <w:rsid w:val="00571C2C"/>
    <w:rsid w:val="00573C1D"/>
    <w:rsid w:val="0058486E"/>
    <w:rsid w:val="00585374"/>
    <w:rsid w:val="005A384E"/>
    <w:rsid w:val="005A56E9"/>
    <w:rsid w:val="005B313A"/>
    <w:rsid w:val="005C0547"/>
    <w:rsid w:val="005C3FBA"/>
    <w:rsid w:val="005D1F13"/>
    <w:rsid w:val="005D5BDC"/>
    <w:rsid w:val="005D6847"/>
    <w:rsid w:val="005F138B"/>
    <w:rsid w:val="00604D86"/>
    <w:rsid w:val="0061155A"/>
    <w:rsid w:val="00612904"/>
    <w:rsid w:val="00652EDE"/>
    <w:rsid w:val="006535D5"/>
    <w:rsid w:val="006660C9"/>
    <w:rsid w:val="00670953"/>
    <w:rsid w:val="00672949"/>
    <w:rsid w:val="00672C9B"/>
    <w:rsid w:val="00687355"/>
    <w:rsid w:val="006A5DEA"/>
    <w:rsid w:val="006B79F5"/>
    <w:rsid w:val="006C7841"/>
    <w:rsid w:val="006D6F89"/>
    <w:rsid w:val="006D74A8"/>
    <w:rsid w:val="006F00E9"/>
    <w:rsid w:val="006F7858"/>
    <w:rsid w:val="0070168A"/>
    <w:rsid w:val="00705C5A"/>
    <w:rsid w:val="00705D94"/>
    <w:rsid w:val="00710766"/>
    <w:rsid w:val="00721D79"/>
    <w:rsid w:val="00725F6D"/>
    <w:rsid w:val="0073081E"/>
    <w:rsid w:val="00742312"/>
    <w:rsid w:val="00755419"/>
    <w:rsid w:val="00765DE0"/>
    <w:rsid w:val="007826A5"/>
    <w:rsid w:val="00787D79"/>
    <w:rsid w:val="007B0F25"/>
    <w:rsid w:val="007B1FCE"/>
    <w:rsid w:val="007C6148"/>
    <w:rsid w:val="007D4724"/>
    <w:rsid w:val="007D6D68"/>
    <w:rsid w:val="007D79B2"/>
    <w:rsid w:val="007F3618"/>
    <w:rsid w:val="007F6D25"/>
    <w:rsid w:val="00800D7E"/>
    <w:rsid w:val="008147E6"/>
    <w:rsid w:val="00814960"/>
    <w:rsid w:val="00816575"/>
    <w:rsid w:val="00820C60"/>
    <w:rsid w:val="00836FE4"/>
    <w:rsid w:val="00842A1B"/>
    <w:rsid w:val="00847BC6"/>
    <w:rsid w:val="008538AB"/>
    <w:rsid w:val="00860378"/>
    <w:rsid w:val="00865604"/>
    <w:rsid w:val="008715A4"/>
    <w:rsid w:val="0087524B"/>
    <w:rsid w:val="00886B82"/>
    <w:rsid w:val="008905DE"/>
    <w:rsid w:val="00894E60"/>
    <w:rsid w:val="008A14B1"/>
    <w:rsid w:val="008B244E"/>
    <w:rsid w:val="008B6B36"/>
    <w:rsid w:val="008C0DD3"/>
    <w:rsid w:val="008C2939"/>
    <w:rsid w:val="008D0931"/>
    <w:rsid w:val="008D09E0"/>
    <w:rsid w:val="008D4498"/>
    <w:rsid w:val="008E29E1"/>
    <w:rsid w:val="008F5D01"/>
    <w:rsid w:val="008F7B80"/>
    <w:rsid w:val="00902AEC"/>
    <w:rsid w:val="00911385"/>
    <w:rsid w:val="00911B8D"/>
    <w:rsid w:val="00921761"/>
    <w:rsid w:val="00924B6F"/>
    <w:rsid w:val="00927EB1"/>
    <w:rsid w:val="00931431"/>
    <w:rsid w:val="00933FA3"/>
    <w:rsid w:val="00947080"/>
    <w:rsid w:val="00952D41"/>
    <w:rsid w:val="009545A5"/>
    <w:rsid w:val="00956290"/>
    <w:rsid w:val="00960ECF"/>
    <w:rsid w:val="00961F89"/>
    <w:rsid w:val="00966B43"/>
    <w:rsid w:val="009738EC"/>
    <w:rsid w:val="00982575"/>
    <w:rsid w:val="009A1451"/>
    <w:rsid w:val="009A6D19"/>
    <w:rsid w:val="009B1A81"/>
    <w:rsid w:val="009D0E7A"/>
    <w:rsid w:val="009D33AF"/>
    <w:rsid w:val="009D7891"/>
    <w:rsid w:val="009E3E97"/>
    <w:rsid w:val="009F105F"/>
    <w:rsid w:val="00A040DD"/>
    <w:rsid w:val="00A14870"/>
    <w:rsid w:val="00A1777B"/>
    <w:rsid w:val="00A23470"/>
    <w:rsid w:val="00A30644"/>
    <w:rsid w:val="00A3217F"/>
    <w:rsid w:val="00A51AE8"/>
    <w:rsid w:val="00A63CF0"/>
    <w:rsid w:val="00A66F8A"/>
    <w:rsid w:val="00A77DB4"/>
    <w:rsid w:val="00A84C6A"/>
    <w:rsid w:val="00A8601C"/>
    <w:rsid w:val="00A93424"/>
    <w:rsid w:val="00AA3055"/>
    <w:rsid w:val="00AB0757"/>
    <w:rsid w:val="00AB1058"/>
    <w:rsid w:val="00AC37DC"/>
    <w:rsid w:val="00AC5CB9"/>
    <w:rsid w:val="00AD3476"/>
    <w:rsid w:val="00AE33A9"/>
    <w:rsid w:val="00AE4DC7"/>
    <w:rsid w:val="00AE6D45"/>
    <w:rsid w:val="00AF1172"/>
    <w:rsid w:val="00AF3F7D"/>
    <w:rsid w:val="00B00BA8"/>
    <w:rsid w:val="00B01963"/>
    <w:rsid w:val="00B04CA9"/>
    <w:rsid w:val="00B07ACA"/>
    <w:rsid w:val="00B22B50"/>
    <w:rsid w:val="00B23711"/>
    <w:rsid w:val="00B326CB"/>
    <w:rsid w:val="00B37335"/>
    <w:rsid w:val="00B46ECA"/>
    <w:rsid w:val="00B60543"/>
    <w:rsid w:val="00B62B16"/>
    <w:rsid w:val="00B713B6"/>
    <w:rsid w:val="00B72D89"/>
    <w:rsid w:val="00B74605"/>
    <w:rsid w:val="00B77FA5"/>
    <w:rsid w:val="00B82146"/>
    <w:rsid w:val="00B85BC8"/>
    <w:rsid w:val="00B918F9"/>
    <w:rsid w:val="00BA0D0B"/>
    <w:rsid w:val="00BA6376"/>
    <w:rsid w:val="00BB089B"/>
    <w:rsid w:val="00BB61F3"/>
    <w:rsid w:val="00BD661A"/>
    <w:rsid w:val="00BE1B76"/>
    <w:rsid w:val="00BE4815"/>
    <w:rsid w:val="00BE4B1A"/>
    <w:rsid w:val="00BF0BEF"/>
    <w:rsid w:val="00BF0CFD"/>
    <w:rsid w:val="00BF54FC"/>
    <w:rsid w:val="00C015CB"/>
    <w:rsid w:val="00C05BBD"/>
    <w:rsid w:val="00C124B7"/>
    <w:rsid w:val="00C16AA1"/>
    <w:rsid w:val="00C17D05"/>
    <w:rsid w:val="00C237F6"/>
    <w:rsid w:val="00C37E77"/>
    <w:rsid w:val="00C4456A"/>
    <w:rsid w:val="00C57C2F"/>
    <w:rsid w:val="00C64663"/>
    <w:rsid w:val="00C64D06"/>
    <w:rsid w:val="00C65B72"/>
    <w:rsid w:val="00C6618B"/>
    <w:rsid w:val="00C72FA6"/>
    <w:rsid w:val="00C743EF"/>
    <w:rsid w:val="00C909F9"/>
    <w:rsid w:val="00C92B8E"/>
    <w:rsid w:val="00CA5081"/>
    <w:rsid w:val="00CB2578"/>
    <w:rsid w:val="00CC4936"/>
    <w:rsid w:val="00CC73FD"/>
    <w:rsid w:val="00CE28DE"/>
    <w:rsid w:val="00CE4B28"/>
    <w:rsid w:val="00CE5835"/>
    <w:rsid w:val="00D01ACE"/>
    <w:rsid w:val="00D02E26"/>
    <w:rsid w:val="00D17C6C"/>
    <w:rsid w:val="00D2165B"/>
    <w:rsid w:val="00D249A8"/>
    <w:rsid w:val="00D315D8"/>
    <w:rsid w:val="00D60433"/>
    <w:rsid w:val="00D67E45"/>
    <w:rsid w:val="00D718F7"/>
    <w:rsid w:val="00D74D9C"/>
    <w:rsid w:val="00D83BE9"/>
    <w:rsid w:val="00D84E05"/>
    <w:rsid w:val="00D9309E"/>
    <w:rsid w:val="00DB54E9"/>
    <w:rsid w:val="00DC71E1"/>
    <w:rsid w:val="00DD700A"/>
    <w:rsid w:val="00DD73FA"/>
    <w:rsid w:val="00DE0497"/>
    <w:rsid w:val="00DF0133"/>
    <w:rsid w:val="00DF24AB"/>
    <w:rsid w:val="00DF3C10"/>
    <w:rsid w:val="00E02CFE"/>
    <w:rsid w:val="00E03586"/>
    <w:rsid w:val="00E1354F"/>
    <w:rsid w:val="00E230A9"/>
    <w:rsid w:val="00E40657"/>
    <w:rsid w:val="00E62955"/>
    <w:rsid w:val="00E63251"/>
    <w:rsid w:val="00E6751D"/>
    <w:rsid w:val="00E75882"/>
    <w:rsid w:val="00EA5E59"/>
    <w:rsid w:val="00EB07A4"/>
    <w:rsid w:val="00EC225F"/>
    <w:rsid w:val="00EC6330"/>
    <w:rsid w:val="00EE2111"/>
    <w:rsid w:val="00EE2C25"/>
    <w:rsid w:val="00EF675E"/>
    <w:rsid w:val="00F0598A"/>
    <w:rsid w:val="00F114ED"/>
    <w:rsid w:val="00F2186E"/>
    <w:rsid w:val="00F27E0B"/>
    <w:rsid w:val="00F3624C"/>
    <w:rsid w:val="00F42032"/>
    <w:rsid w:val="00F43531"/>
    <w:rsid w:val="00F510CB"/>
    <w:rsid w:val="00F545D2"/>
    <w:rsid w:val="00F577AF"/>
    <w:rsid w:val="00F578CE"/>
    <w:rsid w:val="00F6278C"/>
    <w:rsid w:val="00F71B09"/>
    <w:rsid w:val="00F747C5"/>
    <w:rsid w:val="00F7749C"/>
    <w:rsid w:val="00F83CB8"/>
    <w:rsid w:val="00FA6FFD"/>
    <w:rsid w:val="00FB01CD"/>
    <w:rsid w:val="00FD1062"/>
    <w:rsid w:val="00FE4FC1"/>
    <w:rsid w:val="00FE7B60"/>
    <w:rsid w:val="00FF0C59"/>
    <w:rsid w:val="00FF27C8"/>
    <w:rsid w:val="00FF3FF0"/>
    <w:rsid w:val="00FF7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6469D6"/>
  <w15:docId w15:val="{ECE5F0CE-08C3-4466-BA7E-7AE79F6D26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link w:val="Rubrik1Char"/>
    <w:uiPriority w:val="9"/>
    <w:qFormat/>
    <w:rsid w:val="00343AF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sv-SE"/>
    </w:rPr>
  </w:style>
  <w:style w:type="paragraph" w:styleId="Rubrik2">
    <w:name w:val="heading 2"/>
    <w:basedOn w:val="Normal"/>
    <w:link w:val="Rubrik2Char"/>
    <w:uiPriority w:val="9"/>
    <w:qFormat/>
    <w:rsid w:val="00343AF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sv-SE"/>
    </w:rPr>
  </w:style>
  <w:style w:type="paragraph" w:styleId="Rubrik3">
    <w:name w:val="heading 3"/>
    <w:basedOn w:val="Normal"/>
    <w:link w:val="Rubrik3Char"/>
    <w:uiPriority w:val="9"/>
    <w:qFormat/>
    <w:rsid w:val="00343AF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sv-SE"/>
    </w:rPr>
  </w:style>
  <w:style w:type="paragraph" w:styleId="Rubrik4">
    <w:name w:val="heading 4"/>
    <w:basedOn w:val="Normal"/>
    <w:link w:val="Rubrik4Char"/>
    <w:uiPriority w:val="9"/>
    <w:qFormat/>
    <w:rsid w:val="00343AF4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sv-SE"/>
    </w:rPr>
  </w:style>
  <w:style w:type="paragraph" w:styleId="Rubrik5">
    <w:name w:val="heading 5"/>
    <w:basedOn w:val="Normal"/>
    <w:link w:val="Rubrik5Char"/>
    <w:uiPriority w:val="9"/>
    <w:qFormat/>
    <w:rsid w:val="00343AF4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sv-SE"/>
    </w:rPr>
  </w:style>
  <w:style w:type="paragraph" w:styleId="Rubrik6">
    <w:name w:val="heading 6"/>
    <w:basedOn w:val="Normal"/>
    <w:link w:val="Rubrik6Char"/>
    <w:uiPriority w:val="9"/>
    <w:qFormat/>
    <w:rsid w:val="00343AF4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  <w:lang w:eastAsia="sv-SE"/>
    </w:rPr>
  </w:style>
  <w:style w:type="paragraph" w:styleId="Rubrik7">
    <w:name w:val="heading 7"/>
    <w:basedOn w:val="Normal"/>
    <w:next w:val="Normal"/>
    <w:link w:val="Rubrik7Char"/>
    <w:uiPriority w:val="9"/>
    <w:unhideWhenUsed/>
    <w:qFormat/>
    <w:rsid w:val="00B62B16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Rubrik8">
    <w:name w:val="heading 8"/>
    <w:basedOn w:val="Normal"/>
    <w:next w:val="Normal"/>
    <w:link w:val="Rubrik8Char"/>
    <w:uiPriority w:val="9"/>
    <w:unhideWhenUsed/>
    <w:qFormat/>
    <w:rsid w:val="00B62B16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343AF4"/>
    <w:rPr>
      <w:rFonts w:ascii="Times New Roman" w:eastAsia="Times New Roman" w:hAnsi="Times New Roman" w:cs="Times New Roman"/>
      <w:b/>
      <w:bCs/>
      <w:kern w:val="36"/>
      <w:sz w:val="48"/>
      <w:szCs w:val="48"/>
      <w:lang w:eastAsia="sv-SE"/>
    </w:rPr>
  </w:style>
  <w:style w:type="character" w:customStyle="1" w:styleId="Rubrik2Char">
    <w:name w:val="Rubrik 2 Char"/>
    <w:basedOn w:val="Standardstycketeckensnitt"/>
    <w:link w:val="Rubrik2"/>
    <w:uiPriority w:val="9"/>
    <w:rsid w:val="00343AF4"/>
    <w:rPr>
      <w:rFonts w:ascii="Times New Roman" w:eastAsia="Times New Roman" w:hAnsi="Times New Roman" w:cs="Times New Roman"/>
      <w:b/>
      <w:bCs/>
      <w:sz w:val="36"/>
      <w:szCs w:val="36"/>
      <w:lang w:eastAsia="sv-SE"/>
    </w:rPr>
  </w:style>
  <w:style w:type="character" w:customStyle="1" w:styleId="Rubrik3Char">
    <w:name w:val="Rubrik 3 Char"/>
    <w:basedOn w:val="Standardstycketeckensnitt"/>
    <w:link w:val="Rubrik3"/>
    <w:uiPriority w:val="9"/>
    <w:rsid w:val="00343AF4"/>
    <w:rPr>
      <w:rFonts w:ascii="Times New Roman" w:eastAsia="Times New Roman" w:hAnsi="Times New Roman" w:cs="Times New Roman"/>
      <w:b/>
      <w:bCs/>
      <w:sz w:val="27"/>
      <w:szCs w:val="27"/>
      <w:lang w:eastAsia="sv-SE"/>
    </w:rPr>
  </w:style>
  <w:style w:type="character" w:customStyle="1" w:styleId="Rubrik4Char">
    <w:name w:val="Rubrik 4 Char"/>
    <w:basedOn w:val="Standardstycketeckensnitt"/>
    <w:link w:val="Rubrik4"/>
    <w:uiPriority w:val="9"/>
    <w:rsid w:val="00343AF4"/>
    <w:rPr>
      <w:rFonts w:ascii="Times New Roman" w:eastAsia="Times New Roman" w:hAnsi="Times New Roman" w:cs="Times New Roman"/>
      <w:b/>
      <w:bCs/>
      <w:sz w:val="24"/>
      <w:szCs w:val="24"/>
      <w:lang w:eastAsia="sv-SE"/>
    </w:rPr>
  </w:style>
  <w:style w:type="character" w:customStyle="1" w:styleId="Rubrik5Char">
    <w:name w:val="Rubrik 5 Char"/>
    <w:basedOn w:val="Standardstycketeckensnitt"/>
    <w:link w:val="Rubrik5"/>
    <w:uiPriority w:val="9"/>
    <w:rsid w:val="00343AF4"/>
    <w:rPr>
      <w:rFonts w:ascii="Times New Roman" w:eastAsia="Times New Roman" w:hAnsi="Times New Roman" w:cs="Times New Roman"/>
      <w:b/>
      <w:bCs/>
      <w:sz w:val="20"/>
      <w:szCs w:val="20"/>
      <w:lang w:eastAsia="sv-SE"/>
    </w:rPr>
  </w:style>
  <w:style w:type="character" w:customStyle="1" w:styleId="Rubrik6Char">
    <w:name w:val="Rubrik 6 Char"/>
    <w:basedOn w:val="Standardstycketeckensnitt"/>
    <w:link w:val="Rubrik6"/>
    <w:uiPriority w:val="9"/>
    <w:rsid w:val="00343AF4"/>
    <w:rPr>
      <w:rFonts w:ascii="Times New Roman" w:eastAsia="Times New Roman" w:hAnsi="Times New Roman" w:cs="Times New Roman"/>
      <w:b/>
      <w:bCs/>
      <w:sz w:val="15"/>
      <w:szCs w:val="15"/>
      <w:lang w:eastAsia="sv-SE"/>
    </w:rPr>
  </w:style>
  <w:style w:type="character" w:customStyle="1" w:styleId="apple-converted-space">
    <w:name w:val="apple-converted-space"/>
    <w:basedOn w:val="Standardstycketeckensnitt"/>
    <w:rsid w:val="00343AF4"/>
  </w:style>
  <w:style w:type="character" w:styleId="Stark">
    <w:name w:val="Strong"/>
    <w:basedOn w:val="Standardstycketeckensnitt"/>
    <w:uiPriority w:val="22"/>
    <w:qFormat/>
    <w:rsid w:val="00343AF4"/>
    <w:rPr>
      <w:b/>
      <w:bCs/>
    </w:rPr>
  </w:style>
  <w:style w:type="character" w:styleId="Betoning">
    <w:name w:val="Emphasis"/>
    <w:basedOn w:val="Standardstycketeckensnitt"/>
    <w:uiPriority w:val="20"/>
    <w:qFormat/>
    <w:rsid w:val="00343AF4"/>
    <w:rPr>
      <w:i/>
      <w:iCs/>
    </w:rPr>
  </w:style>
  <w:style w:type="paragraph" w:styleId="Brdtext">
    <w:name w:val="Body Text"/>
    <w:basedOn w:val="Normal"/>
    <w:link w:val="BrdtextChar"/>
    <w:uiPriority w:val="99"/>
    <w:semiHidden/>
    <w:unhideWhenUsed/>
    <w:rsid w:val="00343A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v-SE"/>
    </w:rPr>
  </w:style>
  <w:style w:type="character" w:customStyle="1" w:styleId="BrdtextChar">
    <w:name w:val="Brödtext Char"/>
    <w:basedOn w:val="Standardstycketeckensnitt"/>
    <w:link w:val="Brdtext"/>
    <w:uiPriority w:val="99"/>
    <w:semiHidden/>
    <w:rsid w:val="00343AF4"/>
    <w:rPr>
      <w:rFonts w:ascii="Times New Roman" w:eastAsia="Times New Roman" w:hAnsi="Times New Roman" w:cs="Times New Roman"/>
      <w:sz w:val="24"/>
      <w:szCs w:val="24"/>
      <w:lang w:eastAsia="sv-SE"/>
    </w:rPr>
  </w:style>
  <w:style w:type="paragraph" w:styleId="Brdtextmedindrag2">
    <w:name w:val="Body Text Indent 2"/>
    <w:basedOn w:val="Normal"/>
    <w:link w:val="Brdtextmedindrag2Char"/>
    <w:uiPriority w:val="99"/>
    <w:semiHidden/>
    <w:unhideWhenUsed/>
    <w:rsid w:val="00343A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v-SE"/>
    </w:rPr>
  </w:style>
  <w:style w:type="character" w:customStyle="1" w:styleId="Brdtextmedindrag2Char">
    <w:name w:val="Brödtext med indrag 2 Char"/>
    <w:basedOn w:val="Standardstycketeckensnitt"/>
    <w:link w:val="Brdtextmedindrag2"/>
    <w:uiPriority w:val="99"/>
    <w:semiHidden/>
    <w:rsid w:val="00343AF4"/>
    <w:rPr>
      <w:rFonts w:ascii="Times New Roman" w:eastAsia="Times New Roman" w:hAnsi="Times New Roman" w:cs="Times New Roman"/>
      <w:sz w:val="24"/>
      <w:szCs w:val="24"/>
      <w:lang w:eastAsia="sv-SE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6660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6660C9"/>
    <w:rPr>
      <w:rFonts w:ascii="Tahoma" w:hAnsi="Tahoma" w:cs="Tahoma"/>
      <w:sz w:val="16"/>
      <w:szCs w:val="16"/>
    </w:rPr>
  </w:style>
  <w:style w:type="paragraph" w:styleId="Liststycke">
    <w:name w:val="List Paragraph"/>
    <w:basedOn w:val="Normal"/>
    <w:uiPriority w:val="34"/>
    <w:qFormat/>
    <w:rsid w:val="00952D41"/>
    <w:pPr>
      <w:ind w:left="720"/>
      <w:contextualSpacing/>
    </w:pPr>
  </w:style>
  <w:style w:type="paragraph" w:styleId="Sidhuvud">
    <w:name w:val="header"/>
    <w:basedOn w:val="Normal"/>
    <w:link w:val="SidhuvudChar"/>
    <w:uiPriority w:val="99"/>
    <w:unhideWhenUsed/>
    <w:rsid w:val="00F71B0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F71B09"/>
  </w:style>
  <w:style w:type="paragraph" w:styleId="Sidfot">
    <w:name w:val="footer"/>
    <w:basedOn w:val="Normal"/>
    <w:link w:val="SidfotChar"/>
    <w:uiPriority w:val="99"/>
    <w:unhideWhenUsed/>
    <w:rsid w:val="00F71B0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F71B09"/>
  </w:style>
  <w:style w:type="character" w:styleId="Hyperlnk">
    <w:name w:val="Hyperlink"/>
    <w:basedOn w:val="Standardstycketeckensnitt"/>
    <w:uiPriority w:val="99"/>
    <w:unhideWhenUsed/>
    <w:rsid w:val="00367B47"/>
    <w:rPr>
      <w:color w:val="0000FF" w:themeColor="hyperlink"/>
      <w:u w:val="single"/>
    </w:rPr>
  </w:style>
  <w:style w:type="paragraph" w:styleId="Normalwebb">
    <w:name w:val="Normal (Web)"/>
    <w:basedOn w:val="Normal"/>
    <w:uiPriority w:val="99"/>
    <w:unhideWhenUsed/>
    <w:rsid w:val="003B359B"/>
    <w:pPr>
      <w:spacing w:after="119" w:line="240" w:lineRule="auto"/>
    </w:pPr>
    <w:rPr>
      <w:rFonts w:ascii="Times New Roman" w:eastAsia="Times New Roman" w:hAnsi="Times New Roman" w:cs="Times New Roman"/>
      <w:sz w:val="24"/>
      <w:szCs w:val="24"/>
      <w:lang w:eastAsia="sv-SE"/>
    </w:rPr>
  </w:style>
  <w:style w:type="character" w:customStyle="1" w:styleId="Rubrik7Char">
    <w:name w:val="Rubrik 7 Char"/>
    <w:basedOn w:val="Standardstycketeckensnitt"/>
    <w:link w:val="Rubrik7"/>
    <w:uiPriority w:val="9"/>
    <w:rsid w:val="00B62B16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Rubrik8Char">
    <w:name w:val="Rubrik 8 Char"/>
    <w:basedOn w:val="Standardstycketeckensnitt"/>
    <w:link w:val="Rubrik8"/>
    <w:uiPriority w:val="9"/>
    <w:rsid w:val="00B62B16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Rubrik">
    <w:name w:val="Title"/>
    <w:basedOn w:val="Normal"/>
    <w:next w:val="Normal"/>
    <w:link w:val="RubrikChar"/>
    <w:uiPriority w:val="10"/>
    <w:qFormat/>
    <w:rsid w:val="0005337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RubrikChar">
    <w:name w:val="Rubrik Char"/>
    <w:basedOn w:val="Standardstycketeckensnitt"/>
    <w:link w:val="Rubrik"/>
    <w:uiPriority w:val="10"/>
    <w:rsid w:val="0005337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728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81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akerhet@ifkskoghal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FK%20Skoghall\AppData\Local\Microsoft\Windows\INetCache\Content.Outlook\KJMYPCVP\Brevmall%20IF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E0672E-37C7-4E85-8F5D-68597600B7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Brevmall IFK.dotx</Template>
  <TotalTime>2</TotalTime>
  <Pages>1</Pages>
  <Words>143</Words>
  <Characters>760</Characters>
  <Application>Microsoft Office Word</Application>
  <DocSecurity>0</DocSecurity>
  <Lines>6</Lines>
  <Paragraphs>1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Sandvik AB</Company>
  <LinksUpToDate>false</LinksUpToDate>
  <CharactersWithSpaces>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IFK Skoghall</dc:creator>
  <cp:lastModifiedBy>IFK Skoghall</cp:lastModifiedBy>
  <cp:revision>4</cp:revision>
  <cp:lastPrinted>2026-03-05T10:44:00Z</cp:lastPrinted>
  <dcterms:created xsi:type="dcterms:W3CDTF">2026-03-05T11:17:00Z</dcterms:created>
  <dcterms:modified xsi:type="dcterms:W3CDTF">2026-03-16T10:42:00Z</dcterms:modified>
</cp:coreProperties>
</file>