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FFCB" w14:textId="77777777" w:rsidR="001A3202" w:rsidRDefault="001A3202" w:rsidP="00672949">
      <w:pPr>
        <w:pStyle w:val="Normalwebb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5EF9FA14" w14:textId="78B9727C" w:rsidR="00A30644" w:rsidRPr="00A30644" w:rsidRDefault="00C17D05" w:rsidP="00A30644">
      <w:pPr>
        <w:pStyle w:val="Normalwebb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 xml:space="preserve"> </w:t>
      </w:r>
    </w:p>
    <w:sectPr w:rsidR="00A30644" w:rsidRPr="00A30644" w:rsidSect="00487A58">
      <w:headerReference w:type="default" r:id="rId8"/>
      <w:footerReference w:type="default" r:id="rId9"/>
      <w:pgSz w:w="11906" w:h="16838"/>
      <w:pgMar w:top="1417" w:right="1417" w:bottom="1417" w:left="1417" w:header="170" w:footer="708" w:gutter="0"/>
      <w:pgBorders w:offsetFrom="page">
        <w:top w:val="thinThickLargeGap" w:sz="36" w:space="24" w:color="365F91" w:themeColor="accent1" w:themeShade="BF"/>
        <w:left w:val="thinThickLargeGap" w:sz="36" w:space="24" w:color="365F91" w:themeColor="accent1" w:themeShade="BF"/>
        <w:bottom w:val="thickThinLargeGap" w:sz="36" w:space="24" w:color="365F91" w:themeColor="accent1" w:themeShade="BF"/>
        <w:right w:val="thickThinLargeGap" w:sz="36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A030E" w14:textId="77777777" w:rsidR="00B72D89" w:rsidRDefault="00B72D89" w:rsidP="00F71B09">
      <w:pPr>
        <w:spacing w:after="0" w:line="240" w:lineRule="auto"/>
      </w:pPr>
      <w:r>
        <w:separator/>
      </w:r>
    </w:p>
  </w:endnote>
  <w:endnote w:type="continuationSeparator" w:id="0">
    <w:p w14:paraId="0048F0A5" w14:textId="77777777" w:rsidR="00B72D89" w:rsidRDefault="00B72D89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458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A5CE4" w14:textId="2E0E3C4A" w:rsidR="00B04CA9" w:rsidRPr="005704D6" w:rsidRDefault="0087524B" w:rsidP="005704D6">
        <w:pPr>
          <w:pStyle w:val="Sidfot"/>
          <w:tabs>
            <w:tab w:val="clear" w:pos="4536"/>
            <w:tab w:val="clear" w:pos="9072"/>
          </w:tabs>
          <w:rPr>
            <w:lang w:val="en-US"/>
          </w:rPr>
        </w:pPr>
        <w:r>
          <w:rPr>
            <w:b/>
            <w:noProof/>
            <w:color w:val="365F91" w:themeColor="accent1" w:themeShade="BF"/>
            <w:sz w:val="28"/>
            <w:szCs w:val="28"/>
            <w:lang w:eastAsia="sv-S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15A232A" wp14:editId="7A03B5CE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-1905</wp:posOffset>
                  </wp:positionV>
                  <wp:extent cx="5810250" cy="0"/>
                  <wp:effectExtent l="0" t="0" r="1905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102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6B6021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-.15pt" to="458.6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" strokecolor="#365f91 [2404]" strokeweight="1.5pt"/>
              </w:pict>
            </mc:Fallback>
          </mc:AlternateContent>
        </w:r>
      </w:p>
      <w:p w14:paraId="35DA8EF0" w14:textId="77777777" w:rsidR="00B04CA9" w:rsidRDefault="00D84E05">
        <w:pPr>
          <w:pStyle w:val="Sidfot"/>
          <w:jc w:val="right"/>
        </w:pPr>
      </w:p>
    </w:sdtContent>
  </w:sdt>
  <w:p w14:paraId="1CAA6D9F" w14:textId="77777777"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B5F6" w14:textId="77777777" w:rsidR="00B72D89" w:rsidRDefault="00B72D89" w:rsidP="00F71B09">
      <w:pPr>
        <w:spacing w:after="0" w:line="240" w:lineRule="auto"/>
      </w:pPr>
      <w:r>
        <w:separator/>
      </w:r>
    </w:p>
  </w:footnote>
  <w:footnote w:type="continuationSeparator" w:id="0">
    <w:p w14:paraId="2E12FFA8" w14:textId="77777777" w:rsidR="00B72D89" w:rsidRDefault="00B72D89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620430"/>
      <w:docPartObj>
        <w:docPartGallery w:val="Page Numbers (Top of Page)"/>
        <w:docPartUnique/>
      </w:docPartObj>
    </w:sdtPr>
    <w:sdtEndPr>
      <w:rPr>
        <w:rFonts w:ascii="Century Gothic" w:hAnsi="Century Gothic"/>
        <w:noProof/>
      </w:rPr>
    </w:sdtEndPr>
    <w:sdtContent>
      <w:p w14:paraId="2F4DF9FC" w14:textId="57F4D3DB" w:rsidR="00423DBC" w:rsidRDefault="00EB07A4" w:rsidP="00956290">
        <w:pPr>
          <w:pStyle w:val="Sidhuvud"/>
        </w:pPr>
        <w:r>
          <w:tab/>
          <w:t xml:space="preserve">                                                             </w:t>
        </w:r>
        <w:r w:rsidR="003B3BCE">
          <w:t xml:space="preserve">                                                                                </w:t>
        </w:r>
        <w:r>
          <w:t xml:space="preserve">  </w:t>
        </w:r>
      </w:p>
      <w:p w14:paraId="5D7C11B6" w14:textId="484CB9A3" w:rsidR="00423DBC" w:rsidRDefault="00423DBC" w:rsidP="00423DBC">
        <w:pPr>
          <w:pStyle w:val="Sidhuvud"/>
        </w:pPr>
      </w:p>
      <w:p w14:paraId="7BC052CC" w14:textId="427A8A24" w:rsidR="00423DBC" w:rsidRDefault="00D84E05" w:rsidP="00423DBC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2125E71">
              <wp:simplePos x="0" y="0"/>
              <wp:positionH relativeFrom="margin">
                <wp:align>left</wp:align>
              </wp:positionH>
              <wp:positionV relativeFrom="page">
                <wp:posOffset>561975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C355A97" w14:textId="77777777" w:rsidR="00423DBC" w:rsidRDefault="00423DBC" w:rsidP="00423DBC">
        <w:pPr>
          <w:pStyle w:val="Sidhuvud"/>
        </w:pPr>
      </w:p>
      <w:p w14:paraId="45E11DB5" w14:textId="77777777" w:rsidR="00423DBC" w:rsidRDefault="00423DBC" w:rsidP="00423DBC">
        <w:pPr>
          <w:pStyle w:val="Sidhuvud"/>
        </w:pPr>
      </w:p>
      <w:p w14:paraId="683D9433" w14:textId="77777777" w:rsidR="00585374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IFK SKOGHALL</w:t>
        </w:r>
      </w:p>
      <w:p w14:paraId="1D6B5480" w14:textId="77777777" w:rsidR="00423DBC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Föreningen för alla</w:t>
        </w:r>
        <w:r>
          <w:rPr>
            <w:rFonts w:ascii="Century Gothic" w:hAnsi="Century Gothic"/>
          </w:rPr>
          <w:t xml:space="preserve"> </w:t>
        </w:r>
        <w:r w:rsidRPr="00585374">
          <w:rPr>
            <w:rFonts w:ascii="Century Gothic" w:hAnsi="Century Gothic"/>
          </w:rPr>
          <w:t>- fotboll för livet</w:t>
        </w:r>
      </w:p>
    </w:sdtContent>
  </w:sdt>
  <w:p w14:paraId="39958286" w14:textId="77777777" w:rsidR="00367B47" w:rsidRDefault="00367B4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187"/>
    <w:multiLevelType w:val="hybridMultilevel"/>
    <w:tmpl w:val="89B203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FAE"/>
    <w:multiLevelType w:val="hybridMultilevel"/>
    <w:tmpl w:val="79680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36F9E"/>
    <w:multiLevelType w:val="hybridMultilevel"/>
    <w:tmpl w:val="8408C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B0586"/>
    <w:multiLevelType w:val="hybridMultilevel"/>
    <w:tmpl w:val="09348F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0497F"/>
    <w:multiLevelType w:val="hybridMultilevel"/>
    <w:tmpl w:val="7F985206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06396"/>
    <w:multiLevelType w:val="hybridMultilevel"/>
    <w:tmpl w:val="6658C052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65F21"/>
    <w:multiLevelType w:val="hybridMultilevel"/>
    <w:tmpl w:val="A6C0B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5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D731A"/>
    <w:multiLevelType w:val="hybridMultilevel"/>
    <w:tmpl w:val="14A69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42011"/>
    <w:multiLevelType w:val="hybridMultilevel"/>
    <w:tmpl w:val="DAE06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4211">
    <w:abstractNumId w:val="3"/>
  </w:num>
  <w:num w:numId="2" w16cid:durableId="529298971">
    <w:abstractNumId w:val="8"/>
  </w:num>
  <w:num w:numId="3" w16cid:durableId="687104595">
    <w:abstractNumId w:val="4"/>
  </w:num>
  <w:num w:numId="4" w16cid:durableId="1343968121">
    <w:abstractNumId w:val="7"/>
  </w:num>
  <w:num w:numId="5" w16cid:durableId="140657207">
    <w:abstractNumId w:val="15"/>
  </w:num>
  <w:num w:numId="6" w16cid:durableId="1100881483">
    <w:abstractNumId w:val="5"/>
  </w:num>
  <w:num w:numId="7" w16cid:durableId="243995029">
    <w:abstractNumId w:val="9"/>
  </w:num>
  <w:num w:numId="8" w16cid:durableId="2055078723">
    <w:abstractNumId w:val="14"/>
  </w:num>
  <w:num w:numId="9" w16cid:durableId="1470829633">
    <w:abstractNumId w:val="0"/>
  </w:num>
  <w:num w:numId="10" w16cid:durableId="435255423">
    <w:abstractNumId w:val="2"/>
  </w:num>
  <w:num w:numId="11" w16cid:durableId="22244594">
    <w:abstractNumId w:val="13"/>
  </w:num>
  <w:num w:numId="12" w16cid:durableId="1266690459">
    <w:abstractNumId w:val="1"/>
  </w:num>
  <w:num w:numId="13" w16cid:durableId="1780947445">
    <w:abstractNumId w:val="17"/>
  </w:num>
  <w:num w:numId="14" w16cid:durableId="1790856063">
    <w:abstractNumId w:val="6"/>
  </w:num>
  <w:num w:numId="15" w16cid:durableId="282467294">
    <w:abstractNumId w:val="10"/>
  </w:num>
  <w:num w:numId="16" w16cid:durableId="1854030891">
    <w:abstractNumId w:val="16"/>
  </w:num>
  <w:num w:numId="17" w16cid:durableId="347296305">
    <w:abstractNumId w:val="11"/>
  </w:num>
  <w:num w:numId="18" w16cid:durableId="9591446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07C0E"/>
    <w:rsid w:val="00011D6B"/>
    <w:rsid w:val="00023DF4"/>
    <w:rsid w:val="00053375"/>
    <w:rsid w:val="0006478A"/>
    <w:rsid w:val="00075833"/>
    <w:rsid w:val="00084138"/>
    <w:rsid w:val="00090173"/>
    <w:rsid w:val="000B5E9D"/>
    <w:rsid w:val="000C6571"/>
    <w:rsid w:val="000D2EC4"/>
    <w:rsid w:val="0010362C"/>
    <w:rsid w:val="00116CA7"/>
    <w:rsid w:val="001317B5"/>
    <w:rsid w:val="00134CED"/>
    <w:rsid w:val="00135BCE"/>
    <w:rsid w:val="00135EE4"/>
    <w:rsid w:val="00136AFC"/>
    <w:rsid w:val="001739DC"/>
    <w:rsid w:val="00182CD2"/>
    <w:rsid w:val="00183D99"/>
    <w:rsid w:val="001A3202"/>
    <w:rsid w:val="001C382F"/>
    <w:rsid w:val="001E161E"/>
    <w:rsid w:val="001F3891"/>
    <w:rsid w:val="00217BE0"/>
    <w:rsid w:val="0025153F"/>
    <w:rsid w:val="00254CE3"/>
    <w:rsid w:val="00255815"/>
    <w:rsid w:val="00271FA9"/>
    <w:rsid w:val="00274D5B"/>
    <w:rsid w:val="002803E5"/>
    <w:rsid w:val="002E689A"/>
    <w:rsid w:val="002F5133"/>
    <w:rsid w:val="003048AD"/>
    <w:rsid w:val="00313125"/>
    <w:rsid w:val="0033759C"/>
    <w:rsid w:val="00343AF4"/>
    <w:rsid w:val="00347596"/>
    <w:rsid w:val="0035282E"/>
    <w:rsid w:val="00353548"/>
    <w:rsid w:val="003568F7"/>
    <w:rsid w:val="00363B59"/>
    <w:rsid w:val="00367B47"/>
    <w:rsid w:val="00377281"/>
    <w:rsid w:val="00380639"/>
    <w:rsid w:val="00390646"/>
    <w:rsid w:val="003915E3"/>
    <w:rsid w:val="003B1DA8"/>
    <w:rsid w:val="003B359B"/>
    <w:rsid w:val="003B3BCE"/>
    <w:rsid w:val="003C079B"/>
    <w:rsid w:val="003C0966"/>
    <w:rsid w:val="003E5741"/>
    <w:rsid w:val="00403A4B"/>
    <w:rsid w:val="00403B48"/>
    <w:rsid w:val="00410EDD"/>
    <w:rsid w:val="00423DBC"/>
    <w:rsid w:val="00434D1F"/>
    <w:rsid w:val="0044750D"/>
    <w:rsid w:val="00473584"/>
    <w:rsid w:val="00487A58"/>
    <w:rsid w:val="004957FA"/>
    <w:rsid w:val="004A6648"/>
    <w:rsid w:val="004E63DC"/>
    <w:rsid w:val="00500010"/>
    <w:rsid w:val="005035E5"/>
    <w:rsid w:val="00523C4E"/>
    <w:rsid w:val="00567D2F"/>
    <w:rsid w:val="005704D6"/>
    <w:rsid w:val="00571C2C"/>
    <w:rsid w:val="00585374"/>
    <w:rsid w:val="005A384E"/>
    <w:rsid w:val="005B313A"/>
    <w:rsid w:val="005D1F13"/>
    <w:rsid w:val="005D5BDC"/>
    <w:rsid w:val="00604D86"/>
    <w:rsid w:val="0061155A"/>
    <w:rsid w:val="00652EDE"/>
    <w:rsid w:val="006660C9"/>
    <w:rsid w:val="00672949"/>
    <w:rsid w:val="00672C9B"/>
    <w:rsid w:val="00687355"/>
    <w:rsid w:val="006D6F89"/>
    <w:rsid w:val="006D74A8"/>
    <w:rsid w:val="006F7858"/>
    <w:rsid w:val="0070168A"/>
    <w:rsid w:val="00705C5A"/>
    <w:rsid w:val="00705D94"/>
    <w:rsid w:val="00765DE0"/>
    <w:rsid w:val="007826A5"/>
    <w:rsid w:val="00787D79"/>
    <w:rsid w:val="007C6148"/>
    <w:rsid w:val="007D6D68"/>
    <w:rsid w:val="008147E6"/>
    <w:rsid w:val="00814960"/>
    <w:rsid w:val="00816575"/>
    <w:rsid w:val="00820C60"/>
    <w:rsid w:val="00836FE4"/>
    <w:rsid w:val="00842A1B"/>
    <w:rsid w:val="00847BC6"/>
    <w:rsid w:val="008538AB"/>
    <w:rsid w:val="0087524B"/>
    <w:rsid w:val="00886B82"/>
    <w:rsid w:val="008905DE"/>
    <w:rsid w:val="00894E60"/>
    <w:rsid w:val="008D09E0"/>
    <w:rsid w:val="008F5D01"/>
    <w:rsid w:val="00902AEC"/>
    <w:rsid w:val="00911385"/>
    <w:rsid w:val="00921761"/>
    <w:rsid w:val="00927EB1"/>
    <w:rsid w:val="00931431"/>
    <w:rsid w:val="00952D41"/>
    <w:rsid w:val="00956290"/>
    <w:rsid w:val="00961F89"/>
    <w:rsid w:val="00966B43"/>
    <w:rsid w:val="00982575"/>
    <w:rsid w:val="009A1451"/>
    <w:rsid w:val="009D0E7A"/>
    <w:rsid w:val="00A040DD"/>
    <w:rsid w:val="00A14870"/>
    <w:rsid w:val="00A30644"/>
    <w:rsid w:val="00A66F8A"/>
    <w:rsid w:val="00A84C6A"/>
    <w:rsid w:val="00A93424"/>
    <w:rsid w:val="00AA3055"/>
    <w:rsid w:val="00AB0757"/>
    <w:rsid w:val="00AC37DC"/>
    <w:rsid w:val="00AD3476"/>
    <w:rsid w:val="00AE6D45"/>
    <w:rsid w:val="00B04CA9"/>
    <w:rsid w:val="00B22B50"/>
    <w:rsid w:val="00B23711"/>
    <w:rsid w:val="00B37335"/>
    <w:rsid w:val="00B62B16"/>
    <w:rsid w:val="00B713B6"/>
    <w:rsid w:val="00B72D89"/>
    <w:rsid w:val="00B74605"/>
    <w:rsid w:val="00B82146"/>
    <w:rsid w:val="00B85BC8"/>
    <w:rsid w:val="00BA0D0B"/>
    <w:rsid w:val="00BB61F3"/>
    <w:rsid w:val="00BD661A"/>
    <w:rsid w:val="00BE4815"/>
    <w:rsid w:val="00BF0BEF"/>
    <w:rsid w:val="00BF0CFD"/>
    <w:rsid w:val="00C17D05"/>
    <w:rsid w:val="00C64663"/>
    <w:rsid w:val="00C909F9"/>
    <w:rsid w:val="00CC73FD"/>
    <w:rsid w:val="00CE4B28"/>
    <w:rsid w:val="00CE5835"/>
    <w:rsid w:val="00D02E26"/>
    <w:rsid w:val="00D17C6C"/>
    <w:rsid w:val="00D2165B"/>
    <w:rsid w:val="00D315D8"/>
    <w:rsid w:val="00D74D9C"/>
    <w:rsid w:val="00D84E05"/>
    <w:rsid w:val="00DC71E1"/>
    <w:rsid w:val="00DE0497"/>
    <w:rsid w:val="00DF24AB"/>
    <w:rsid w:val="00E02CFE"/>
    <w:rsid w:val="00E1354F"/>
    <w:rsid w:val="00E62955"/>
    <w:rsid w:val="00E63251"/>
    <w:rsid w:val="00E6751D"/>
    <w:rsid w:val="00E75882"/>
    <w:rsid w:val="00EA5E59"/>
    <w:rsid w:val="00EB07A4"/>
    <w:rsid w:val="00EE2111"/>
    <w:rsid w:val="00EE2C25"/>
    <w:rsid w:val="00EF675E"/>
    <w:rsid w:val="00F0598A"/>
    <w:rsid w:val="00F114ED"/>
    <w:rsid w:val="00F2186E"/>
    <w:rsid w:val="00F3624C"/>
    <w:rsid w:val="00F577AF"/>
    <w:rsid w:val="00F71B09"/>
    <w:rsid w:val="00F7749C"/>
    <w:rsid w:val="00FB01CD"/>
    <w:rsid w:val="00FD1062"/>
    <w:rsid w:val="00FE4FC1"/>
    <w:rsid w:val="00FE7B60"/>
    <w:rsid w:val="00FF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69D6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672E-37C7-4E85-8F5D-68597600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7</cp:revision>
  <cp:lastPrinted>2024-10-16T06:15:00Z</cp:lastPrinted>
  <dcterms:created xsi:type="dcterms:W3CDTF">2025-02-25T04:05:00Z</dcterms:created>
  <dcterms:modified xsi:type="dcterms:W3CDTF">2025-04-09T11:48:00Z</dcterms:modified>
</cp:coreProperties>
</file>