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1D147" w14:textId="77777777" w:rsidR="00C15A3F" w:rsidRDefault="00C15A3F" w:rsidP="00C15A3F"/>
    <w:p w14:paraId="6D0EBE13" w14:textId="33E69C95" w:rsidR="00C15A3F" w:rsidRPr="00C15A3F" w:rsidRDefault="00C15A3F" w:rsidP="00C15A3F">
      <w:pPr>
        <w:rPr>
          <w:rFonts w:ascii="Century Gothic" w:hAnsi="Century Gothic"/>
          <w:b/>
          <w:bCs/>
          <w:sz w:val="32"/>
          <w:szCs w:val="32"/>
          <w:u w:val="single"/>
        </w:rPr>
      </w:pPr>
      <w:r w:rsidRPr="00C15A3F">
        <w:rPr>
          <w:rFonts w:ascii="Century Gothic" w:hAnsi="Century Gothic"/>
          <w:b/>
          <w:bCs/>
          <w:sz w:val="32"/>
          <w:szCs w:val="32"/>
          <w:u w:val="single"/>
        </w:rPr>
        <w:t>Hitta rätt om värdegrunden bryts</w:t>
      </w:r>
    </w:p>
    <w:p w14:paraId="699EC866" w14:textId="77777777" w:rsidR="00C15A3F" w:rsidRPr="00325B95" w:rsidRDefault="00C15A3F" w:rsidP="00C15A3F">
      <w:pPr>
        <w:rPr>
          <w:rFonts w:ascii="Century Gothic" w:hAnsi="Century Gothic"/>
          <w:sz w:val="24"/>
          <w:szCs w:val="24"/>
        </w:rPr>
      </w:pPr>
      <w:r w:rsidRPr="00325B95">
        <w:rPr>
          <w:rFonts w:ascii="Century Gothic" w:hAnsi="Century Gothic"/>
          <w:sz w:val="24"/>
          <w:szCs w:val="24"/>
        </w:rPr>
        <w:t xml:space="preserve">• Om du är orolig för någonting i din förening ska du i första hand vända dig till </w:t>
      </w:r>
      <w:r w:rsidRPr="00325B95">
        <w:rPr>
          <w:rFonts w:ascii="Century Gothic" w:hAnsi="Century Gothic"/>
          <w:b/>
          <w:bCs/>
          <w:sz w:val="24"/>
          <w:szCs w:val="24"/>
        </w:rPr>
        <w:t>föreningens styrelse.</w:t>
      </w:r>
      <w:r w:rsidRPr="00325B95">
        <w:rPr>
          <w:rFonts w:ascii="Century Gothic" w:hAnsi="Century Gothic"/>
          <w:sz w:val="24"/>
          <w:szCs w:val="24"/>
        </w:rPr>
        <w:t xml:space="preserve"> </w:t>
      </w:r>
    </w:p>
    <w:p w14:paraId="05165335" w14:textId="0CEDAABB" w:rsidR="00C15A3F" w:rsidRPr="00325B95" w:rsidRDefault="00C15A3F" w:rsidP="00C15A3F">
      <w:pPr>
        <w:rPr>
          <w:rFonts w:ascii="Century Gothic" w:hAnsi="Century Gothic"/>
          <w:b/>
          <w:bCs/>
          <w:sz w:val="24"/>
          <w:szCs w:val="24"/>
        </w:rPr>
      </w:pPr>
      <w:r w:rsidRPr="00325B95">
        <w:rPr>
          <w:rFonts w:ascii="Century Gothic" w:hAnsi="Century Gothic"/>
          <w:sz w:val="24"/>
          <w:szCs w:val="24"/>
        </w:rPr>
        <w:t xml:space="preserve">• Om det finns hinder att vända sig till föreningens styrelse, hör av dig till ditt </w:t>
      </w:r>
      <w:r w:rsidRPr="00325B95">
        <w:rPr>
          <w:rFonts w:ascii="Century Gothic" w:hAnsi="Century Gothic"/>
          <w:b/>
          <w:bCs/>
          <w:sz w:val="24"/>
          <w:szCs w:val="24"/>
        </w:rPr>
        <w:t>specialidrottsförbund (SF) eller specialdistriktsförbund (SDF).</w:t>
      </w:r>
    </w:p>
    <w:p w14:paraId="674D67EF" w14:textId="72CD057B" w:rsidR="00C15A3F" w:rsidRPr="00325B95" w:rsidRDefault="00C15A3F" w:rsidP="00C15A3F">
      <w:pPr>
        <w:rPr>
          <w:rFonts w:ascii="Century Gothic" w:hAnsi="Century Gothic"/>
          <w:sz w:val="24"/>
          <w:szCs w:val="24"/>
        </w:rPr>
      </w:pPr>
      <w:r w:rsidRPr="00325B95">
        <w:rPr>
          <w:rFonts w:ascii="Century Gothic" w:hAnsi="Century Gothic"/>
          <w:sz w:val="24"/>
          <w:szCs w:val="24"/>
        </w:rPr>
        <w:t xml:space="preserve">• Det går även att ta kontakt med </w:t>
      </w:r>
      <w:r w:rsidRPr="00325B95">
        <w:rPr>
          <w:rFonts w:ascii="Century Gothic" w:hAnsi="Century Gothic"/>
          <w:b/>
          <w:bCs/>
          <w:sz w:val="24"/>
          <w:szCs w:val="24"/>
        </w:rPr>
        <w:t>RF-SISU Värmland</w:t>
      </w:r>
      <w:r w:rsidRPr="00325B95">
        <w:rPr>
          <w:rFonts w:ascii="Century Gothic" w:hAnsi="Century Gothic"/>
          <w:sz w:val="24"/>
          <w:szCs w:val="24"/>
        </w:rPr>
        <w:t xml:space="preserve">, där det finns sakkunniga i barn- och ungdomsidrott. </w:t>
      </w:r>
    </w:p>
    <w:p w14:paraId="51145315" w14:textId="148029D0" w:rsidR="00C15A3F" w:rsidRPr="00325B95" w:rsidRDefault="00C15A3F" w:rsidP="00C15A3F">
      <w:pPr>
        <w:rPr>
          <w:rFonts w:ascii="Century Gothic" w:hAnsi="Century Gothic"/>
          <w:sz w:val="24"/>
          <w:szCs w:val="24"/>
        </w:rPr>
      </w:pPr>
      <w:r w:rsidRPr="00325B95">
        <w:rPr>
          <w:rFonts w:ascii="Century Gothic" w:hAnsi="Century Gothic"/>
          <w:sz w:val="24"/>
          <w:szCs w:val="24"/>
        </w:rPr>
        <w:t xml:space="preserve">• Om ett ärende inte kan hanteras av varken förening, SDF, SF eller RF-SISU:s distrikt kan du kontakta </w:t>
      </w:r>
      <w:r w:rsidRPr="00325B95">
        <w:rPr>
          <w:rFonts w:ascii="Century Gothic" w:hAnsi="Century Gothic"/>
          <w:b/>
          <w:bCs/>
          <w:sz w:val="24"/>
          <w:szCs w:val="24"/>
        </w:rPr>
        <w:t>idrottsombudsmannen</w:t>
      </w:r>
      <w:r w:rsidR="003E1187">
        <w:rPr>
          <w:rFonts w:ascii="Century Gothic" w:hAnsi="Century Gothic"/>
          <w:sz w:val="24"/>
          <w:szCs w:val="24"/>
        </w:rPr>
        <w:t>.</w:t>
      </w:r>
    </w:p>
    <w:p w14:paraId="66A2DFA9" w14:textId="6B295397" w:rsidR="00C15A3F" w:rsidRPr="00325B95" w:rsidRDefault="00C15A3F" w:rsidP="00C15A3F">
      <w:pPr>
        <w:rPr>
          <w:rFonts w:ascii="Century Gothic" w:hAnsi="Century Gothic"/>
          <w:sz w:val="24"/>
          <w:szCs w:val="24"/>
        </w:rPr>
      </w:pPr>
      <w:r w:rsidRPr="00325B95">
        <w:rPr>
          <w:rFonts w:ascii="Century Gothic" w:hAnsi="Century Gothic"/>
          <w:sz w:val="24"/>
          <w:szCs w:val="24"/>
        </w:rPr>
        <w:t xml:space="preserve">• Om du inte vill eller vågar vända dig till idrottsombudsmannen direkt kan du använda den anonyma och krypterade </w:t>
      </w:r>
      <w:r w:rsidRPr="00325B95">
        <w:rPr>
          <w:rFonts w:ascii="Century Gothic" w:hAnsi="Century Gothic"/>
          <w:b/>
          <w:bCs/>
          <w:sz w:val="24"/>
          <w:szCs w:val="24"/>
        </w:rPr>
        <w:t>visselblåsartjänsten.</w:t>
      </w:r>
    </w:p>
    <w:p w14:paraId="5BD5150C" w14:textId="396A5DFE" w:rsidR="00C15A3F" w:rsidRPr="00325B95" w:rsidRDefault="00C15A3F" w:rsidP="00C15A3F">
      <w:pPr>
        <w:rPr>
          <w:rFonts w:ascii="Century Gothic" w:hAnsi="Century Gothic"/>
          <w:sz w:val="24"/>
          <w:szCs w:val="24"/>
        </w:rPr>
      </w:pPr>
      <w:r w:rsidRPr="00325B95">
        <w:rPr>
          <w:rFonts w:ascii="Century Gothic" w:hAnsi="Century Gothic"/>
          <w:sz w:val="24"/>
          <w:szCs w:val="24"/>
        </w:rPr>
        <w:t>• Gör en orosanmälan till socialnämnden vid kännedom eller misstanke om att ett barn far illa (kan göras anonymt).</w:t>
      </w:r>
    </w:p>
    <w:p w14:paraId="18956420" w14:textId="77777777" w:rsidR="00C15A3F" w:rsidRPr="00325B95" w:rsidRDefault="00C15A3F" w:rsidP="00C15A3F">
      <w:pPr>
        <w:rPr>
          <w:rFonts w:ascii="Century Gothic" w:hAnsi="Century Gothic"/>
          <w:sz w:val="24"/>
          <w:szCs w:val="24"/>
        </w:rPr>
      </w:pPr>
      <w:r w:rsidRPr="00325B95">
        <w:rPr>
          <w:rFonts w:ascii="Century Gothic" w:hAnsi="Century Gothic"/>
          <w:sz w:val="24"/>
          <w:szCs w:val="24"/>
        </w:rPr>
        <w:t>• Kontakta polisen vid brott.</w:t>
      </w:r>
    </w:p>
    <w:p w14:paraId="20FC3AFD" w14:textId="556557C9" w:rsidR="009D7891" w:rsidRDefault="009D7891" w:rsidP="00FF7597">
      <w:pPr>
        <w:spacing w:after="160" w:line="259" w:lineRule="auto"/>
        <w:rPr>
          <w:rFonts w:ascii="Century Gothic" w:hAnsi="Century Gothic"/>
          <w:sz w:val="21"/>
          <w:szCs w:val="21"/>
        </w:rPr>
      </w:pPr>
    </w:p>
    <w:p w14:paraId="07BA0BE3" w14:textId="77777777" w:rsidR="007D22FA" w:rsidRDefault="007D22FA" w:rsidP="00FF7597">
      <w:pPr>
        <w:spacing w:after="160" w:line="259" w:lineRule="auto"/>
        <w:rPr>
          <w:rFonts w:ascii="Century Gothic" w:hAnsi="Century Gothic"/>
          <w:sz w:val="21"/>
          <w:szCs w:val="21"/>
        </w:rPr>
      </w:pPr>
    </w:p>
    <w:p w14:paraId="0BC9DE9D" w14:textId="77777777" w:rsidR="007D22FA" w:rsidRDefault="007D22FA" w:rsidP="00FF7597">
      <w:pPr>
        <w:spacing w:after="160" w:line="259" w:lineRule="auto"/>
        <w:rPr>
          <w:rFonts w:ascii="Century Gothic" w:hAnsi="Century Gothic"/>
          <w:sz w:val="21"/>
          <w:szCs w:val="21"/>
        </w:rPr>
      </w:pPr>
    </w:p>
    <w:p w14:paraId="436D7D38" w14:textId="77777777" w:rsidR="007D22FA" w:rsidRDefault="007D22FA" w:rsidP="00FF7597">
      <w:pPr>
        <w:spacing w:after="160" w:line="259" w:lineRule="auto"/>
        <w:rPr>
          <w:rFonts w:ascii="Century Gothic" w:hAnsi="Century Gothic"/>
          <w:sz w:val="21"/>
          <w:szCs w:val="21"/>
        </w:rPr>
      </w:pPr>
    </w:p>
    <w:p w14:paraId="56050212" w14:textId="77777777" w:rsidR="007D22FA" w:rsidRDefault="007D22FA" w:rsidP="00FF7597">
      <w:pPr>
        <w:spacing w:after="160" w:line="259" w:lineRule="auto"/>
        <w:rPr>
          <w:rFonts w:ascii="Century Gothic" w:hAnsi="Century Gothic"/>
          <w:sz w:val="21"/>
          <w:szCs w:val="21"/>
        </w:rPr>
      </w:pPr>
    </w:p>
    <w:p w14:paraId="7CD73C08" w14:textId="77777777" w:rsidR="007D22FA" w:rsidRDefault="007D22FA" w:rsidP="00FF7597">
      <w:pPr>
        <w:spacing w:after="160" w:line="259" w:lineRule="auto"/>
        <w:rPr>
          <w:rFonts w:ascii="Century Gothic" w:hAnsi="Century Gothic"/>
          <w:sz w:val="21"/>
          <w:szCs w:val="21"/>
        </w:rPr>
      </w:pPr>
    </w:p>
    <w:p w14:paraId="0FF89F04" w14:textId="77777777" w:rsidR="00EB11EA" w:rsidRDefault="007D22FA" w:rsidP="00FF7597">
      <w:pPr>
        <w:spacing w:after="160" w:line="259" w:lineRule="auto"/>
        <w:rPr>
          <w:rFonts w:ascii="Century Gothic" w:hAnsi="Century Gothic"/>
          <w:sz w:val="24"/>
          <w:szCs w:val="24"/>
        </w:rPr>
      </w:pPr>
      <w:r w:rsidRPr="00BF6090">
        <w:rPr>
          <w:rFonts w:ascii="Century Gothic" w:hAnsi="Century Gothic"/>
          <w:sz w:val="24"/>
          <w:szCs w:val="24"/>
        </w:rPr>
        <w:t>Kontaktuppgifter</w:t>
      </w:r>
      <w:r w:rsidR="00EB11EA">
        <w:rPr>
          <w:rFonts w:ascii="Century Gothic" w:hAnsi="Century Gothic"/>
          <w:sz w:val="24"/>
          <w:szCs w:val="24"/>
        </w:rPr>
        <w:t>:</w:t>
      </w:r>
    </w:p>
    <w:p w14:paraId="396F19DB" w14:textId="17453B68" w:rsidR="007D22FA" w:rsidRPr="00BF6090" w:rsidRDefault="00EB11EA" w:rsidP="00FF7597">
      <w:pPr>
        <w:spacing w:after="160" w:line="259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</w:t>
      </w:r>
      <w:r w:rsidR="007D22FA" w:rsidRPr="00BF6090">
        <w:rPr>
          <w:rFonts w:ascii="Century Gothic" w:hAnsi="Century Gothic"/>
          <w:sz w:val="24"/>
          <w:szCs w:val="24"/>
        </w:rPr>
        <w:t>ill föreningens styrelse finns på vår hemsida.</w:t>
      </w:r>
    </w:p>
    <w:p w14:paraId="5C852BA7" w14:textId="00A88FD1" w:rsidR="007D22FA" w:rsidRPr="00BF6090" w:rsidRDefault="007D22FA" w:rsidP="00FF7597">
      <w:pPr>
        <w:spacing w:after="160" w:line="259" w:lineRule="auto"/>
        <w:rPr>
          <w:rFonts w:ascii="Century Gothic" w:hAnsi="Century Gothic"/>
          <w:sz w:val="24"/>
          <w:szCs w:val="24"/>
        </w:rPr>
      </w:pPr>
      <w:proofErr w:type="gramStart"/>
      <w:r w:rsidRPr="00BF6090">
        <w:rPr>
          <w:rFonts w:ascii="Century Gothic" w:hAnsi="Century Gothic"/>
          <w:sz w:val="24"/>
          <w:szCs w:val="24"/>
        </w:rPr>
        <w:t>Mail</w:t>
      </w:r>
      <w:proofErr w:type="gramEnd"/>
      <w:r w:rsidRPr="00BF6090">
        <w:rPr>
          <w:rFonts w:ascii="Century Gothic" w:hAnsi="Century Gothic"/>
          <w:sz w:val="24"/>
          <w:szCs w:val="24"/>
        </w:rPr>
        <w:t xml:space="preserve"> kansli: </w:t>
      </w:r>
      <w:hyperlink r:id="rId8" w:history="1">
        <w:r w:rsidRPr="00BF6090">
          <w:rPr>
            <w:rStyle w:val="Hyperlnk"/>
            <w:rFonts w:ascii="Century Gothic" w:hAnsi="Century Gothic"/>
            <w:sz w:val="24"/>
            <w:szCs w:val="24"/>
          </w:rPr>
          <w:t>kansliet@ifkskoghall.com</w:t>
        </w:r>
      </w:hyperlink>
      <w:r w:rsidR="003E1187">
        <w:rPr>
          <w:rFonts w:ascii="Century Gothic" w:hAnsi="Century Gothic"/>
          <w:sz w:val="24"/>
          <w:szCs w:val="24"/>
        </w:rPr>
        <w:t xml:space="preserve"> 070-290 01 08</w:t>
      </w:r>
    </w:p>
    <w:p w14:paraId="4D519C09" w14:textId="6A3BFE79" w:rsidR="00592B47" w:rsidRDefault="00592B47" w:rsidP="00FF7597">
      <w:pPr>
        <w:spacing w:after="160" w:line="259" w:lineRule="auto"/>
        <w:rPr>
          <w:rFonts w:ascii="Century Gothic" w:hAnsi="Century Gothic"/>
          <w:sz w:val="24"/>
          <w:szCs w:val="24"/>
        </w:rPr>
      </w:pPr>
      <w:r w:rsidRPr="00BF6090">
        <w:rPr>
          <w:rFonts w:ascii="Century Gothic" w:hAnsi="Century Gothic"/>
          <w:sz w:val="24"/>
          <w:szCs w:val="24"/>
        </w:rPr>
        <w:t xml:space="preserve">RF-SISU Värmland </w:t>
      </w:r>
      <w:hyperlink r:id="rId9" w:history="1">
        <w:r w:rsidR="00C06C81" w:rsidRPr="008E7EE5">
          <w:rPr>
            <w:rStyle w:val="Hyperlnk"/>
            <w:rFonts w:ascii="Century Gothic" w:hAnsi="Century Gothic"/>
            <w:sz w:val="24"/>
            <w:szCs w:val="24"/>
          </w:rPr>
          <w:t>m</w:t>
        </w:r>
        <w:r w:rsidR="00C06C81" w:rsidRPr="008E7EE5">
          <w:rPr>
            <w:rStyle w:val="Hyperlnk"/>
            <w:rFonts w:ascii="Century Gothic" w:hAnsi="Century Gothic"/>
            <w:sz w:val="24"/>
            <w:szCs w:val="24"/>
          </w:rPr>
          <w:t>alin.elfman@rfsisu.se</w:t>
        </w:r>
      </w:hyperlink>
      <w:r w:rsidR="00BF6090" w:rsidRPr="00BF6090">
        <w:rPr>
          <w:rFonts w:ascii="Century Gothic" w:hAnsi="Century Gothic"/>
          <w:sz w:val="24"/>
          <w:szCs w:val="24"/>
        </w:rPr>
        <w:t xml:space="preserve"> </w:t>
      </w:r>
      <w:r w:rsidRPr="00BF6090">
        <w:rPr>
          <w:rFonts w:ascii="Century Gothic" w:hAnsi="Century Gothic"/>
          <w:sz w:val="24"/>
          <w:szCs w:val="24"/>
        </w:rPr>
        <w:t>010-476 47 22</w:t>
      </w:r>
    </w:p>
    <w:p w14:paraId="33407AC7" w14:textId="199106F5" w:rsidR="006E2C2D" w:rsidRDefault="006E2C2D" w:rsidP="00FF7597">
      <w:pPr>
        <w:spacing w:after="160" w:line="259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Idrottsombudsmannen</w:t>
      </w:r>
      <w:r w:rsidR="00FA49CB">
        <w:rPr>
          <w:rFonts w:ascii="Century Gothic" w:hAnsi="Century Gothic"/>
          <w:sz w:val="24"/>
          <w:szCs w:val="24"/>
        </w:rPr>
        <w:t xml:space="preserve">: </w:t>
      </w:r>
      <w:hyperlink r:id="rId10" w:history="1">
        <w:r w:rsidR="00FA49CB" w:rsidRPr="008E7EE5">
          <w:rPr>
            <w:rStyle w:val="Hyperlnk"/>
            <w:rFonts w:ascii="Century Gothic" w:hAnsi="Century Gothic"/>
            <w:sz w:val="24"/>
            <w:szCs w:val="24"/>
          </w:rPr>
          <w:t>idrottsombudsmannen@rf.se</w:t>
        </w:r>
      </w:hyperlink>
      <w:r w:rsidR="00FA49CB">
        <w:rPr>
          <w:rFonts w:ascii="Century Gothic" w:hAnsi="Century Gothic"/>
          <w:sz w:val="24"/>
          <w:szCs w:val="24"/>
        </w:rPr>
        <w:t xml:space="preserve"> </w:t>
      </w:r>
      <w:r w:rsidR="00FA49CB" w:rsidRPr="00325B95">
        <w:rPr>
          <w:rFonts w:ascii="Century Gothic" w:hAnsi="Century Gothic"/>
          <w:sz w:val="24"/>
          <w:szCs w:val="24"/>
        </w:rPr>
        <w:t>08-627 40 10</w:t>
      </w:r>
    </w:p>
    <w:p w14:paraId="54B3356D" w14:textId="2AE58900" w:rsidR="00EB11EA" w:rsidRPr="00400724" w:rsidRDefault="00EB11EA" w:rsidP="00FF7597">
      <w:pPr>
        <w:spacing w:after="160" w:line="259" w:lineRule="auto"/>
        <w:rPr>
          <w:rFonts w:ascii="Century Gothic" w:hAnsi="Century Gothic"/>
          <w:sz w:val="24"/>
          <w:szCs w:val="24"/>
        </w:rPr>
      </w:pPr>
      <w:r w:rsidRPr="00400724">
        <w:rPr>
          <w:rFonts w:ascii="Century Gothic" w:hAnsi="Century Gothic"/>
          <w:sz w:val="24"/>
          <w:szCs w:val="24"/>
        </w:rPr>
        <w:t>V</w:t>
      </w:r>
      <w:r w:rsidRPr="00400724">
        <w:rPr>
          <w:rFonts w:ascii="Century Gothic" w:hAnsi="Century Gothic"/>
          <w:sz w:val="24"/>
          <w:szCs w:val="24"/>
        </w:rPr>
        <w:t>isselblåsartjänsten</w:t>
      </w:r>
      <w:r w:rsidRPr="00400724">
        <w:rPr>
          <w:rFonts w:ascii="Century Gothic" w:hAnsi="Century Gothic"/>
          <w:sz w:val="24"/>
          <w:szCs w:val="24"/>
        </w:rPr>
        <w:t>:</w:t>
      </w:r>
    </w:p>
    <w:p w14:paraId="31DBB63F" w14:textId="381FAA1B" w:rsidR="00EB11EA" w:rsidRDefault="00EB11EA" w:rsidP="00FF7597">
      <w:pPr>
        <w:spacing w:after="160" w:line="259" w:lineRule="auto"/>
        <w:rPr>
          <w:rFonts w:ascii="Century Gothic" w:hAnsi="Century Gothic"/>
          <w:sz w:val="24"/>
          <w:szCs w:val="24"/>
        </w:rPr>
      </w:pPr>
      <w:hyperlink r:id="rId11" w:history="1">
        <w:r w:rsidRPr="008E7EE5">
          <w:rPr>
            <w:rStyle w:val="Hyperlnk"/>
            <w:rFonts w:ascii="Century Gothic" w:hAnsi="Century Gothic"/>
            <w:sz w:val="24"/>
            <w:szCs w:val="24"/>
          </w:rPr>
          <w:t>https://www.rf.se/rf-arbetar-med/idrottsombudsmannen/visselblasartjansten</w:t>
        </w:r>
      </w:hyperlink>
    </w:p>
    <w:p w14:paraId="2B1AF06E" w14:textId="77777777" w:rsidR="007D22FA" w:rsidRPr="00FF7597" w:rsidRDefault="007D22FA" w:rsidP="00FF7597">
      <w:pPr>
        <w:spacing w:after="160" w:line="259" w:lineRule="auto"/>
        <w:rPr>
          <w:rFonts w:ascii="Century Gothic" w:hAnsi="Century Gothic"/>
          <w:sz w:val="21"/>
          <w:szCs w:val="21"/>
        </w:rPr>
      </w:pPr>
    </w:p>
    <w:sectPr w:rsidR="007D22FA" w:rsidRPr="00FF7597" w:rsidSect="00487A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170" w:footer="708" w:gutter="0"/>
      <w:pgBorders w:offsetFrom="page">
        <w:top w:val="thinThickLargeGap" w:sz="36" w:space="24" w:color="365F91" w:themeColor="accent1" w:themeShade="BF"/>
        <w:left w:val="thinThickLargeGap" w:sz="36" w:space="24" w:color="365F91" w:themeColor="accent1" w:themeShade="BF"/>
        <w:bottom w:val="thickThinLargeGap" w:sz="36" w:space="24" w:color="365F91" w:themeColor="accent1" w:themeShade="BF"/>
        <w:right w:val="thickThinLargeGap" w:sz="36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835A4" w14:textId="77777777" w:rsidR="002D256C" w:rsidRDefault="002D256C" w:rsidP="00F71B09">
      <w:pPr>
        <w:spacing w:after="0" w:line="240" w:lineRule="auto"/>
      </w:pPr>
      <w:r>
        <w:separator/>
      </w:r>
    </w:p>
  </w:endnote>
  <w:endnote w:type="continuationSeparator" w:id="0">
    <w:p w14:paraId="0C2E9F9B" w14:textId="77777777" w:rsidR="002D256C" w:rsidRDefault="002D256C" w:rsidP="00F7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D312" w14:textId="77777777" w:rsidR="006A7750" w:rsidRDefault="006A775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6D9F" w14:textId="5BA304B3" w:rsidR="00F71B09" w:rsidRPr="00367B47" w:rsidRDefault="00F71B09" w:rsidP="00367B47">
    <w:pPr>
      <w:pStyle w:val="Sidfot"/>
      <w:tabs>
        <w:tab w:val="clear" w:pos="4536"/>
        <w:tab w:val="clear" w:pos="9072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210B8" w14:textId="77777777" w:rsidR="006A7750" w:rsidRDefault="006A775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4813D" w14:textId="77777777" w:rsidR="002D256C" w:rsidRDefault="002D256C" w:rsidP="00F71B09">
      <w:pPr>
        <w:spacing w:after="0" w:line="240" w:lineRule="auto"/>
      </w:pPr>
      <w:r>
        <w:separator/>
      </w:r>
    </w:p>
  </w:footnote>
  <w:footnote w:type="continuationSeparator" w:id="0">
    <w:p w14:paraId="415F7EBB" w14:textId="77777777" w:rsidR="002D256C" w:rsidRDefault="002D256C" w:rsidP="00F7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0A65" w14:textId="77777777" w:rsidR="006A7750" w:rsidRDefault="006A775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620430"/>
      <w:docPartObj>
        <w:docPartGallery w:val="Page Numbers (Top of Page)"/>
        <w:docPartUnique/>
      </w:docPartObj>
    </w:sdtPr>
    <w:sdtEndPr>
      <w:rPr>
        <w:rFonts w:ascii="Century Gothic" w:hAnsi="Century Gothic"/>
      </w:rPr>
    </w:sdtEndPr>
    <w:sdtContent>
      <w:p w14:paraId="2F4DF9FC" w14:textId="57F4D3DB" w:rsidR="00423DBC" w:rsidRDefault="00EB07A4" w:rsidP="00956290">
        <w:pPr>
          <w:pStyle w:val="Sidhuvud"/>
        </w:pPr>
        <w:r>
          <w:tab/>
          <w:t xml:space="preserve">                                                             </w:t>
        </w:r>
        <w:r w:rsidR="003B3BCE">
          <w:t xml:space="preserve">                                                                                </w:t>
        </w:r>
        <w:r>
          <w:t xml:space="preserve">  </w:t>
        </w:r>
      </w:p>
      <w:p w14:paraId="5D7C11B6" w14:textId="484CB9A3" w:rsidR="00423DBC" w:rsidRDefault="00423DBC" w:rsidP="00423DBC">
        <w:pPr>
          <w:pStyle w:val="Sidhuvud"/>
        </w:pPr>
      </w:p>
      <w:p w14:paraId="7BC052CC" w14:textId="427A8A24" w:rsidR="00423DBC" w:rsidRDefault="00D84E05" w:rsidP="00423DBC">
        <w:pPr>
          <w:pStyle w:val="Sidhuvud"/>
        </w:pPr>
        <w:r>
          <w:rPr>
            <w:rFonts w:ascii="Arial" w:eastAsia="Times New Roman" w:hAnsi="Arial" w:cs="Arial"/>
            <w:noProof/>
            <w:color w:val="434133"/>
            <w:lang w:eastAsia="sv-SE"/>
          </w:rPr>
          <w:drawing>
            <wp:anchor distT="0" distB="0" distL="114300" distR="114300" simplePos="0" relativeHeight="251659264" behindDoc="0" locked="0" layoutInCell="1" allowOverlap="1" wp14:anchorId="48A17A63" wp14:editId="72125E71">
              <wp:simplePos x="0" y="0"/>
              <wp:positionH relativeFrom="margin">
                <wp:align>left</wp:align>
              </wp:positionH>
              <wp:positionV relativeFrom="page">
                <wp:posOffset>561975</wp:posOffset>
              </wp:positionV>
              <wp:extent cx="762000" cy="937260"/>
              <wp:effectExtent l="0" t="0" r="0" b="0"/>
              <wp:wrapNone/>
              <wp:docPr id="1" name="Picture 1" descr="C:\Users\ds81490\Dropbox\IFK Skoghall Herrfotboll\Loggor\logga_ifk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s81490\Dropbox\IFK Skoghall Herrfotboll\Loggor\logga_ifk.gif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937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C355A97" w14:textId="77777777" w:rsidR="00423DBC" w:rsidRDefault="00423DBC" w:rsidP="00423DBC">
        <w:pPr>
          <w:pStyle w:val="Sidhuvud"/>
        </w:pPr>
      </w:p>
      <w:p w14:paraId="45E11DB5" w14:textId="77777777" w:rsidR="00423DBC" w:rsidRDefault="00423DBC" w:rsidP="00423DBC">
        <w:pPr>
          <w:pStyle w:val="Sidhuvud"/>
        </w:pPr>
      </w:p>
      <w:p w14:paraId="683D9433" w14:textId="77777777" w:rsidR="00585374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IFK SKOGHALL</w:t>
        </w:r>
      </w:p>
      <w:p w14:paraId="75435A33" w14:textId="77777777" w:rsidR="00242F1A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Föreningen för alla</w:t>
        </w:r>
        <w:r>
          <w:rPr>
            <w:rFonts w:ascii="Century Gothic" w:hAnsi="Century Gothic"/>
          </w:rPr>
          <w:t xml:space="preserve"> </w:t>
        </w:r>
        <w:r w:rsidRPr="00585374">
          <w:rPr>
            <w:rFonts w:ascii="Century Gothic" w:hAnsi="Century Gothic"/>
          </w:rPr>
          <w:t>- fotboll för livet</w:t>
        </w:r>
      </w:p>
      <w:p w14:paraId="73BB9106" w14:textId="10668801" w:rsidR="00242F1A" w:rsidRDefault="002D256C" w:rsidP="00585374">
        <w:pPr>
          <w:pStyle w:val="Sidhuvud"/>
          <w:jc w:val="center"/>
          <w:rPr>
            <w:rFonts w:ascii="Century Gothic" w:hAnsi="Century Gothic"/>
          </w:rPr>
        </w:pPr>
      </w:p>
    </w:sdtContent>
  </w:sdt>
  <w:p w14:paraId="39958286" w14:textId="77777777" w:rsidR="00367B47" w:rsidRDefault="00367B4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9B80" w14:textId="77777777" w:rsidR="006A7750" w:rsidRDefault="006A775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187"/>
    <w:multiLevelType w:val="hybridMultilevel"/>
    <w:tmpl w:val="89B203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8C2"/>
    <w:multiLevelType w:val="hybridMultilevel"/>
    <w:tmpl w:val="CDB069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07FAE"/>
    <w:multiLevelType w:val="hybridMultilevel"/>
    <w:tmpl w:val="79680B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0136"/>
    <w:multiLevelType w:val="hybridMultilevel"/>
    <w:tmpl w:val="3C5019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640A"/>
    <w:multiLevelType w:val="multilevel"/>
    <w:tmpl w:val="3A764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9649D9"/>
    <w:multiLevelType w:val="hybridMultilevel"/>
    <w:tmpl w:val="84F2D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F478F"/>
    <w:multiLevelType w:val="hybridMultilevel"/>
    <w:tmpl w:val="198A48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36F9E"/>
    <w:multiLevelType w:val="hybridMultilevel"/>
    <w:tmpl w:val="8408C6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B4A49"/>
    <w:multiLevelType w:val="hybridMultilevel"/>
    <w:tmpl w:val="29842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74D84"/>
    <w:multiLevelType w:val="hybridMultilevel"/>
    <w:tmpl w:val="C73604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9C63F8"/>
    <w:multiLevelType w:val="hybridMultilevel"/>
    <w:tmpl w:val="384ACA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84E9B"/>
    <w:multiLevelType w:val="multilevel"/>
    <w:tmpl w:val="AFFE2812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28E62B9"/>
    <w:multiLevelType w:val="hybridMultilevel"/>
    <w:tmpl w:val="478C2BF8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C50E2"/>
    <w:multiLevelType w:val="multilevel"/>
    <w:tmpl w:val="6BE247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D2D4740"/>
    <w:multiLevelType w:val="hybridMultilevel"/>
    <w:tmpl w:val="6DCCB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6463B"/>
    <w:multiLevelType w:val="hybridMultilevel"/>
    <w:tmpl w:val="195A10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F649C"/>
    <w:multiLevelType w:val="hybridMultilevel"/>
    <w:tmpl w:val="E214BD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D056E"/>
    <w:multiLevelType w:val="multilevel"/>
    <w:tmpl w:val="D4D0B1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15B0586"/>
    <w:multiLevelType w:val="hybridMultilevel"/>
    <w:tmpl w:val="09348F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91479"/>
    <w:multiLevelType w:val="hybridMultilevel"/>
    <w:tmpl w:val="173E0710"/>
    <w:lvl w:ilvl="0" w:tplc="65C80C6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E68C9"/>
    <w:multiLevelType w:val="hybridMultilevel"/>
    <w:tmpl w:val="6B783B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0497F"/>
    <w:multiLevelType w:val="hybridMultilevel"/>
    <w:tmpl w:val="7F985206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06396"/>
    <w:multiLevelType w:val="hybridMultilevel"/>
    <w:tmpl w:val="6658C052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C0D34"/>
    <w:multiLevelType w:val="hybridMultilevel"/>
    <w:tmpl w:val="5A0E5484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F1773"/>
    <w:multiLevelType w:val="hybridMultilevel"/>
    <w:tmpl w:val="952428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65F21"/>
    <w:multiLevelType w:val="hybridMultilevel"/>
    <w:tmpl w:val="A6C0B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611BC"/>
    <w:multiLevelType w:val="multilevel"/>
    <w:tmpl w:val="01545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2571DBE"/>
    <w:multiLevelType w:val="multilevel"/>
    <w:tmpl w:val="606437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97E0E09"/>
    <w:multiLevelType w:val="hybridMultilevel"/>
    <w:tmpl w:val="65EEB1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66CA8"/>
    <w:multiLevelType w:val="hybridMultilevel"/>
    <w:tmpl w:val="896A4D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674D16"/>
    <w:multiLevelType w:val="hybridMultilevel"/>
    <w:tmpl w:val="33662B8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C3018D"/>
    <w:multiLevelType w:val="multilevel"/>
    <w:tmpl w:val="52CE3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7126109"/>
    <w:multiLevelType w:val="hybridMultilevel"/>
    <w:tmpl w:val="E5C089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CB712C"/>
    <w:multiLevelType w:val="multilevel"/>
    <w:tmpl w:val="C4C44E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1731DB1"/>
    <w:multiLevelType w:val="hybridMultilevel"/>
    <w:tmpl w:val="8B76B76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5" w15:restartNumberingAfterBreak="0">
    <w:nsid w:val="7311290F"/>
    <w:multiLevelType w:val="hybridMultilevel"/>
    <w:tmpl w:val="E0166F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B7659"/>
    <w:multiLevelType w:val="hybridMultilevel"/>
    <w:tmpl w:val="EA7C22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9A0FE0"/>
    <w:multiLevelType w:val="hybridMultilevel"/>
    <w:tmpl w:val="8E025A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D731A"/>
    <w:multiLevelType w:val="hybridMultilevel"/>
    <w:tmpl w:val="14A693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842011"/>
    <w:multiLevelType w:val="hybridMultilevel"/>
    <w:tmpl w:val="DAE06E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1B6324"/>
    <w:multiLevelType w:val="hybridMultilevel"/>
    <w:tmpl w:val="B38A4F6C"/>
    <w:lvl w:ilvl="0" w:tplc="65C80C6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7CCA1451"/>
    <w:multiLevelType w:val="hybridMultilevel"/>
    <w:tmpl w:val="12C42A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4211">
    <w:abstractNumId w:val="3"/>
  </w:num>
  <w:num w:numId="2" w16cid:durableId="529298971">
    <w:abstractNumId w:val="9"/>
  </w:num>
  <w:num w:numId="3" w16cid:durableId="687104595">
    <w:abstractNumId w:val="5"/>
  </w:num>
  <w:num w:numId="4" w16cid:durableId="1343968121">
    <w:abstractNumId w:val="8"/>
  </w:num>
  <w:num w:numId="5" w16cid:durableId="140657207">
    <w:abstractNumId w:val="36"/>
  </w:num>
  <w:num w:numId="6" w16cid:durableId="1100881483">
    <w:abstractNumId w:val="6"/>
  </w:num>
  <w:num w:numId="7" w16cid:durableId="243995029">
    <w:abstractNumId w:val="14"/>
  </w:num>
  <w:num w:numId="8" w16cid:durableId="2055078723">
    <w:abstractNumId w:val="34"/>
  </w:num>
  <w:num w:numId="9" w16cid:durableId="1470829633">
    <w:abstractNumId w:val="0"/>
  </w:num>
  <w:num w:numId="10" w16cid:durableId="435255423">
    <w:abstractNumId w:val="2"/>
  </w:num>
  <w:num w:numId="11" w16cid:durableId="22244594">
    <w:abstractNumId w:val="25"/>
  </w:num>
  <w:num w:numId="12" w16cid:durableId="1266690459">
    <w:abstractNumId w:val="1"/>
  </w:num>
  <w:num w:numId="13" w16cid:durableId="1780947445">
    <w:abstractNumId w:val="39"/>
  </w:num>
  <w:num w:numId="14" w16cid:durableId="1790856063">
    <w:abstractNumId w:val="7"/>
  </w:num>
  <w:num w:numId="15" w16cid:durableId="282467294">
    <w:abstractNumId w:val="18"/>
  </w:num>
  <w:num w:numId="16" w16cid:durableId="1854030891">
    <w:abstractNumId w:val="38"/>
  </w:num>
  <w:num w:numId="17" w16cid:durableId="347296305">
    <w:abstractNumId w:val="21"/>
  </w:num>
  <w:num w:numId="18" w16cid:durableId="959144601">
    <w:abstractNumId w:val="22"/>
  </w:num>
  <w:num w:numId="19" w16cid:durableId="266231374">
    <w:abstractNumId w:val="15"/>
  </w:num>
  <w:num w:numId="20" w16cid:durableId="1186669825">
    <w:abstractNumId w:val="29"/>
  </w:num>
  <w:num w:numId="21" w16cid:durableId="2089181772">
    <w:abstractNumId w:val="28"/>
  </w:num>
  <w:num w:numId="22" w16cid:durableId="1459103171">
    <w:abstractNumId w:val="32"/>
  </w:num>
  <w:num w:numId="23" w16cid:durableId="890962784">
    <w:abstractNumId w:val="10"/>
  </w:num>
  <w:num w:numId="24" w16cid:durableId="271979720">
    <w:abstractNumId w:val="37"/>
  </w:num>
  <w:num w:numId="25" w16cid:durableId="1718386137">
    <w:abstractNumId w:val="24"/>
  </w:num>
  <w:num w:numId="26" w16cid:durableId="531962110">
    <w:abstractNumId w:val="41"/>
  </w:num>
  <w:num w:numId="27" w16cid:durableId="334461297">
    <w:abstractNumId w:val="20"/>
  </w:num>
  <w:num w:numId="28" w16cid:durableId="1480028528">
    <w:abstractNumId w:val="16"/>
  </w:num>
  <w:num w:numId="29" w16cid:durableId="2004771450">
    <w:abstractNumId w:val="33"/>
  </w:num>
  <w:num w:numId="30" w16cid:durableId="160825814">
    <w:abstractNumId w:val="27"/>
  </w:num>
  <w:num w:numId="31" w16cid:durableId="1721856418">
    <w:abstractNumId w:val="4"/>
  </w:num>
  <w:num w:numId="32" w16cid:durableId="1185366792">
    <w:abstractNumId w:val="17"/>
  </w:num>
  <w:num w:numId="33" w16cid:durableId="188955736">
    <w:abstractNumId w:val="31"/>
  </w:num>
  <w:num w:numId="34" w16cid:durableId="556478613">
    <w:abstractNumId w:val="13"/>
  </w:num>
  <w:num w:numId="35" w16cid:durableId="2003704415">
    <w:abstractNumId w:val="35"/>
  </w:num>
  <w:num w:numId="36" w16cid:durableId="1211726677">
    <w:abstractNumId w:val="23"/>
  </w:num>
  <w:num w:numId="37" w16cid:durableId="1510487404">
    <w:abstractNumId w:val="12"/>
  </w:num>
  <w:num w:numId="38" w16cid:durableId="1220634605">
    <w:abstractNumId w:val="40"/>
  </w:num>
  <w:num w:numId="39" w16cid:durableId="2062241289">
    <w:abstractNumId w:val="11"/>
  </w:num>
  <w:num w:numId="40" w16cid:durableId="802847788">
    <w:abstractNumId w:val="19"/>
  </w:num>
  <w:num w:numId="41" w16cid:durableId="408036865">
    <w:abstractNumId w:val="26"/>
  </w:num>
  <w:num w:numId="42" w16cid:durableId="5428608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33"/>
    <w:rsid w:val="00006B5A"/>
    <w:rsid w:val="00007C0E"/>
    <w:rsid w:val="00011D6B"/>
    <w:rsid w:val="00022D6E"/>
    <w:rsid w:val="00023DF4"/>
    <w:rsid w:val="00042602"/>
    <w:rsid w:val="000455C7"/>
    <w:rsid w:val="00051DD4"/>
    <w:rsid w:val="00053375"/>
    <w:rsid w:val="0006478A"/>
    <w:rsid w:val="00075833"/>
    <w:rsid w:val="00084138"/>
    <w:rsid w:val="000860B8"/>
    <w:rsid w:val="00090173"/>
    <w:rsid w:val="000B5E9D"/>
    <w:rsid w:val="000C6571"/>
    <w:rsid w:val="000D2EC4"/>
    <w:rsid w:val="000D482F"/>
    <w:rsid w:val="000E585F"/>
    <w:rsid w:val="0010362C"/>
    <w:rsid w:val="001049C6"/>
    <w:rsid w:val="00105E68"/>
    <w:rsid w:val="001061B7"/>
    <w:rsid w:val="00116CA7"/>
    <w:rsid w:val="00125569"/>
    <w:rsid w:val="001317B5"/>
    <w:rsid w:val="00131FB1"/>
    <w:rsid w:val="00134CED"/>
    <w:rsid w:val="00135BCE"/>
    <w:rsid w:val="00135EE4"/>
    <w:rsid w:val="00136AFC"/>
    <w:rsid w:val="001525E0"/>
    <w:rsid w:val="00160B88"/>
    <w:rsid w:val="00162C67"/>
    <w:rsid w:val="001665EB"/>
    <w:rsid w:val="001739DC"/>
    <w:rsid w:val="00182CD2"/>
    <w:rsid w:val="00183D99"/>
    <w:rsid w:val="001A260C"/>
    <w:rsid w:val="001A3202"/>
    <w:rsid w:val="001A5438"/>
    <w:rsid w:val="001A5823"/>
    <w:rsid w:val="001C382F"/>
    <w:rsid w:val="001D07C1"/>
    <w:rsid w:val="001D612F"/>
    <w:rsid w:val="001E161E"/>
    <w:rsid w:val="001F3891"/>
    <w:rsid w:val="00211DB0"/>
    <w:rsid w:val="00217BE0"/>
    <w:rsid w:val="0022043B"/>
    <w:rsid w:val="002228BB"/>
    <w:rsid w:val="002252E5"/>
    <w:rsid w:val="00227D1C"/>
    <w:rsid w:val="00233161"/>
    <w:rsid w:val="0024219D"/>
    <w:rsid w:val="00242F1A"/>
    <w:rsid w:val="00251341"/>
    <w:rsid w:val="0025153F"/>
    <w:rsid w:val="00254CE3"/>
    <w:rsid w:val="00255815"/>
    <w:rsid w:val="00271FA9"/>
    <w:rsid w:val="0027272F"/>
    <w:rsid w:val="00274D5B"/>
    <w:rsid w:val="002803E5"/>
    <w:rsid w:val="00285795"/>
    <w:rsid w:val="00287F30"/>
    <w:rsid w:val="002A78EB"/>
    <w:rsid w:val="002B1344"/>
    <w:rsid w:val="002D054D"/>
    <w:rsid w:val="002D07C2"/>
    <w:rsid w:val="002D256C"/>
    <w:rsid w:val="002E1F51"/>
    <w:rsid w:val="002E689A"/>
    <w:rsid w:val="002F052D"/>
    <w:rsid w:val="002F5133"/>
    <w:rsid w:val="003048AD"/>
    <w:rsid w:val="00304FE1"/>
    <w:rsid w:val="00313125"/>
    <w:rsid w:val="00314BA3"/>
    <w:rsid w:val="00325B95"/>
    <w:rsid w:val="0033759C"/>
    <w:rsid w:val="00343AF4"/>
    <w:rsid w:val="00347596"/>
    <w:rsid w:val="00347B01"/>
    <w:rsid w:val="0035282E"/>
    <w:rsid w:val="00353349"/>
    <w:rsid w:val="00353548"/>
    <w:rsid w:val="003568F7"/>
    <w:rsid w:val="00363B59"/>
    <w:rsid w:val="00367B47"/>
    <w:rsid w:val="00377281"/>
    <w:rsid w:val="00380639"/>
    <w:rsid w:val="00383061"/>
    <w:rsid w:val="00386EB4"/>
    <w:rsid w:val="00390646"/>
    <w:rsid w:val="003915E3"/>
    <w:rsid w:val="00396C34"/>
    <w:rsid w:val="003B1DA8"/>
    <w:rsid w:val="003B359B"/>
    <w:rsid w:val="003B3A24"/>
    <w:rsid w:val="003B3BCE"/>
    <w:rsid w:val="003B4910"/>
    <w:rsid w:val="003C079B"/>
    <w:rsid w:val="003C0966"/>
    <w:rsid w:val="003C25B3"/>
    <w:rsid w:val="003C4D68"/>
    <w:rsid w:val="003C4DEA"/>
    <w:rsid w:val="003C6C6B"/>
    <w:rsid w:val="003C6DB7"/>
    <w:rsid w:val="003C6FAE"/>
    <w:rsid w:val="003D749F"/>
    <w:rsid w:val="003E1187"/>
    <w:rsid w:val="003E17F0"/>
    <w:rsid w:val="003E2626"/>
    <w:rsid w:val="003E56FC"/>
    <w:rsid w:val="003E5741"/>
    <w:rsid w:val="003F7409"/>
    <w:rsid w:val="00400724"/>
    <w:rsid w:val="00403A4B"/>
    <w:rsid w:val="00403B48"/>
    <w:rsid w:val="00410EDD"/>
    <w:rsid w:val="00412E04"/>
    <w:rsid w:val="0041689F"/>
    <w:rsid w:val="00423BD9"/>
    <w:rsid w:val="00423DBC"/>
    <w:rsid w:val="00432EF7"/>
    <w:rsid w:val="00434D1F"/>
    <w:rsid w:val="0044750D"/>
    <w:rsid w:val="00452A28"/>
    <w:rsid w:val="004624BE"/>
    <w:rsid w:val="00466331"/>
    <w:rsid w:val="0047282B"/>
    <w:rsid w:val="00472FD9"/>
    <w:rsid w:val="00473584"/>
    <w:rsid w:val="00487A58"/>
    <w:rsid w:val="00490704"/>
    <w:rsid w:val="0049498D"/>
    <w:rsid w:val="004957FA"/>
    <w:rsid w:val="004A6648"/>
    <w:rsid w:val="004B2E53"/>
    <w:rsid w:val="004C48AD"/>
    <w:rsid w:val="004C7640"/>
    <w:rsid w:val="004D4FAD"/>
    <w:rsid w:val="004E3BE3"/>
    <w:rsid w:val="004E5708"/>
    <w:rsid w:val="004E5D8B"/>
    <w:rsid w:val="004E63DC"/>
    <w:rsid w:val="004F0E8E"/>
    <w:rsid w:val="00500010"/>
    <w:rsid w:val="005035E5"/>
    <w:rsid w:val="00505321"/>
    <w:rsid w:val="00513846"/>
    <w:rsid w:val="00514971"/>
    <w:rsid w:val="00521653"/>
    <w:rsid w:val="00523C4E"/>
    <w:rsid w:val="00527C0A"/>
    <w:rsid w:val="00530416"/>
    <w:rsid w:val="00535074"/>
    <w:rsid w:val="00551B89"/>
    <w:rsid w:val="00552786"/>
    <w:rsid w:val="00567D2F"/>
    <w:rsid w:val="005704D6"/>
    <w:rsid w:val="00571C2C"/>
    <w:rsid w:val="00573C1D"/>
    <w:rsid w:val="0058486E"/>
    <w:rsid w:val="00585374"/>
    <w:rsid w:val="00592B47"/>
    <w:rsid w:val="005A384E"/>
    <w:rsid w:val="005A56E9"/>
    <w:rsid w:val="005B17FE"/>
    <w:rsid w:val="005B27CF"/>
    <w:rsid w:val="005B313A"/>
    <w:rsid w:val="005C0547"/>
    <w:rsid w:val="005C3FBA"/>
    <w:rsid w:val="005D1F13"/>
    <w:rsid w:val="005D5BDC"/>
    <w:rsid w:val="005D6847"/>
    <w:rsid w:val="005F138B"/>
    <w:rsid w:val="00604D86"/>
    <w:rsid w:val="0061155A"/>
    <w:rsid w:val="00612904"/>
    <w:rsid w:val="00643E71"/>
    <w:rsid w:val="00652EDE"/>
    <w:rsid w:val="006535D5"/>
    <w:rsid w:val="006567FB"/>
    <w:rsid w:val="0065735F"/>
    <w:rsid w:val="00663C84"/>
    <w:rsid w:val="006660C9"/>
    <w:rsid w:val="00666516"/>
    <w:rsid w:val="00670953"/>
    <w:rsid w:val="00672949"/>
    <w:rsid w:val="00672C9B"/>
    <w:rsid w:val="00687355"/>
    <w:rsid w:val="006A5DEA"/>
    <w:rsid w:val="006A7750"/>
    <w:rsid w:val="006B79F5"/>
    <w:rsid w:val="006C7841"/>
    <w:rsid w:val="006D6F89"/>
    <w:rsid w:val="006D74A8"/>
    <w:rsid w:val="006E2C2D"/>
    <w:rsid w:val="006F00E9"/>
    <w:rsid w:val="006F7858"/>
    <w:rsid w:val="0070168A"/>
    <w:rsid w:val="00705C5A"/>
    <w:rsid w:val="00705D94"/>
    <w:rsid w:val="00710766"/>
    <w:rsid w:val="00721D79"/>
    <w:rsid w:val="00725F6D"/>
    <w:rsid w:val="0073081E"/>
    <w:rsid w:val="00742312"/>
    <w:rsid w:val="00747348"/>
    <w:rsid w:val="00755419"/>
    <w:rsid w:val="00765DE0"/>
    <w:rsid w:val="007826A5"/>
    <w:rsid w:val="00787234"/>
    <w:rsid w:val="00787D79"/>
    <w:rsid w:val="007B0F25"/>
    <w:rsid w:val="007B1FCE"/>
    <w:rsid w:val="007B4E88"/>
    <w:rsid w:val="007C5149"/>
    <w:rsid w:val="007C6148"/>
    <w:rsid w:val="007D22FA"/>
    <w:rsid w:val="007D4724"/>
    <w:rsid w:val="007D6D68"/>
    <w:rsid w:val="007D79B2"/>
    <w:rsid w:val="007F3618"/>
    <w:rsid w:val="007F6D25"/>
    <w:rsid w:val="00800D7E"/>
    <w:rsid w:val="00812BA0"/>
    <w:rsid w:val="008147E6"/>
    <w:rsid w:val="00814960"/>
    <w:rsid w:val="00816575"/>
    <w:rsid w:val="00820C60"/>
    <w:rsid w:val="0083129F"/>
    <w:rsid w:val="00836FE4"/>
    <w:rsid w:val="008403D7"/>
    <w:rsid w:val="00842A1B"/>
    <w:rsid w:val="00847BC6"/>
    <w:rsid w:val="008538AB"/>
    <w:rsid w:val="00860378"/>
    <w:rsid w:val="00865604"/>
    <w:rsid w:val="008715A4"/>
    <w:rsid w:val="0087524B"/>
    <w:rsid w:val="00886B82"/>
    <w:rsid w:val="008905DE"/>
    <w:rsid w:val="00894E60"/>
    <w:rsid w:val="008A14B1"/>
    <w:rsid w:val="008B244E"/>
    <w:rsid w:val="008B6B36"/>
    <w:rsid w:val="008C0DD3"/>
    <w:rsid w:val="008D0931"/>
    <w:rsid w:val="008D09E0"/>
    <w:rsid w:val="008D4498"/>
    <w:rsid w:val="008E29E1"/>
    <w:rsid w:val="008F5D01"/>
    <w:rsid w:val="008F7B80"/>
    <w:rsid w:val="00902AEC"/>
    <w:rsid w:val="00906596"/>
    <w:rsid w:val="00911385"/>
    <w:rsid w:val="00911B8D"/>
    <w:rsid w:val="00921761"/>
    <w:rsid w:val="00924B6F"/>
    <w:rsid w:val="00927EB1"/>
    <w:rsid w:val="00931431"/>
    <w:rsid w:val="00933FA3"/>
    <w:rsid w:val="00947080"/>
    <w:rsid w:val="00952D41"/>
    <w:rsid w:val="009545A5"/>
    <w:rsid w:val="00956290"/>
    <w:rsid w:val="00960ECF"/>
    <w:rsid w:val="00961F89"/>
    <w:rsid w:val="00966B43"/>
    <w:rsid w:val="009738EC"/>
    <w:rsid w:val="00982575"/>
    <w:rsid w:val="00995AED"/>
    <w:rsid w:val="009A1451"/>
    <w:rsid w:val="009A6D19"/>
    <w:rsid w:val="009B1A81"/>
    <w:rsid w:val="009D0E7A"/>
    <w:rsid w:val="009D0FE6"/>
    <w:rsid w:val="009D33AF"/>
    <w:rsid w:val="009D6252"/>
    <w:rsid w:val="009D6F02"/>
    <w:rsid w:val="009D7891"/>
    <w:rsid w:val="009E2F1D"/>
    <w:rsid w:val="009E3E97"/>
    <w:rsid w:val="009F105F"/>
    <w:rsid w:val="00A040DD"/>
    <w:rsid w:val="00A14870"/>
    <w:rsid w:val="00A1777B"/>
    <w:rsid w:val="00A23470"/>
    <w:rsid w:val="00A30644"/>
    <w:rsid w:val="00A3217F"/>
    <w:rsid w:val="00A51293"/>
    <w:rsid w:val="00A51AE8"/>
    <w:rsid w:val="00A55AF3"/>
    <w:rsid w:val="00A63CF0"/>
    <w:rsid w:val="00A6501E"/>
    <w:rsid w:val="00A66F8A"/>
    <w:rsid w:val="00A77DB4"/>
    <w:rsid w:val="00A84C6A"/>
    <w:rsid w:val="00A8601C"/>
    <w:rsid w:val="00A93424"/>
    <w:rsid w:val="00AA3055"/>
    <w:rsid w:val="00AB0757"/>
    <w:rsid w:val="00AB1058"/>
    <w:rsid w:val="00AC198B"/>
    <w:rsid w:val="00AC37DC"/>
    <w:rsid w:val="00AC5CB9"/>
    <w:rsid w:val="00AD3476"/>
    <w:rsid w:val="00AE26E8"/>
    <w:rsid w:val="00AE33A9"/>
    <w:rsid w:val="00AE4DC7"/>
    <w:rsid w:val="00AE6D45"/>
    <w:rsid w:val="00AF1172"/>
    <w:rsid w:val="00AF3F7D"/>
    <w:rsid w:val="00AF66D7"/>
    <w:rsid w:val="00B00BA8"/>
    <w:rsid w:val="00B01963"/>
    <w:rsid w:val="00B04CA9"/>
    <w:rsid w:val="00B07ACA"/>
    <w:rsid w:val="00B22B50"/>
    <w:rsid w:val="00B23711"/>
    <w:rsid w:val="00B326CB"/>
    <w:rsid w:val="00B37335"/>
    <w:rsid w:val="00B44E4C"/>
    <w:rsid w:val="00B46ECA"/>
    <w:rsid w:val="00B60543"/>
    <w:rsid w:val="00B62B16"/>
    <w:rsid w:val="00B713B6"/>
    <w:rsid w:val="00B72D89"/>
    <w:rsid w:val="00B74605"/>
    <w:rsid w:val="00B77FA5"/>
    <w:rsid w:val="00B82146"/>
    <w:rsid w:val="00B85BC8"/>
    <w:rsid w:val="00B918F9"/>
    <w:rsid w:val="00B94832"/>
    <w:rsid w:val="00BA0D0B"/>
    <w:rsid w:val="00BA6376"/>
    <w:rsid w:val="00BB089B"/>
    <w:rsid w:val="00BB104D"/>
    <w:rsid w:val="00BB61F3"/>
    <w:rsid w:val="00BD12D8"/>
    <w:rsid w:val="00BD661A"/>
    <w:rsid w:val="00BE1B76"/>
    <w:rsid w:val="00BE4815"/>
    <w:rsid w:val="00BE4B1A"/>
    <w:rsid w:val="00BF0BEF"/>
    <w:rsid w:val="00BF0CFD"/>
    <w:rsid w:val="00BF54FC"/>
    <w:rsid w:val="00BF6090"/>
    <w:rsid w:val="00C015CB"/>
    <w:rsid w:val="00C05BBD"/>
    <w:rsid w:val="00C06C81"/>
    <w:rsid w:val="00C124B7"/>
    <w:rsid w:val="00C15A3F"/>
    <w:rsid w:val="00C16538"/>
    <w:rsid w:val="00C16AA1"/>
    <w:rsid w:val="00C17D05"/>
    <w:rsid w:val="00C17F83"/>
    <w:rsid w:val="00C237F6"/>
    <w:rsid w:val="00C33C2D"/>
    <w:rsid w:val="00C3724D"/>
    <w:rsid w:val="00C37E77"/>
    <w:rsid w:val="00C4456A"/>
    <w:rsid w:val="00C541BE"/>
    <w:rsid w:val="00C57C2F"/>
    <w:rsid w:val="00C64663"/>
    <w:rsid w:val="00C64D06"/>
    <w:rsid w:val="00C6618B"/>
    <w:rsid w:val="00C72FA6"/>
    <w:rsid w:val="00C743EF"/>
    <w:rsid w:val="00C909F9"/>
    <w:rsid w:val="00C92B8E"/>
    <w:rsid w:val="00CA5081"/>
    <w:rsid w:val="00CB2578"/>
    <w:rsid w:val="00CB7B2F"/>
    <w:rsid w:val="00CC4936"/>
    <w:rsid w:val="00CC73FD"/>
    <w:rsid w:val="00CE28DE"/>
    <w:rsid w:val="00CE4B28"/>
    <w:rsid w:val="00CE5835"/>
    <w:rsid w:val="00D01ACE"/>
    <w:rsid w:val="00D02E26"/>
    <w:rsid w:val="00D17C6C"/>
    <w:rsid w:val="00D2165B"/>
    <w:rsid w:val="00D249A8"/>
    <w:rsid w:val="00D315D8"/>
    <w:rsid w:val="00D4662F"/>
    <w:rsid w:val="00D60433"/>
    <w:rsid w:val="00D670C1"/>
    <w:rsid w:val="00D67E45"/>
    <w:rsid w:val="00D718F7"/>
    <w:rsid w:val="00D74D9C"/>
    <w:rsid w:val="00D83BE9"/>
    <w:rsid w:val="00D84E05"/>
    <w:rsid w:val="00DA1E1C"/>
    <w:rsid w:val="00DB54E9"/>
    <w:rsid w:val="00DC71E1"/>
    <w:rsid w:val="00DD700A"/>
    <w:rsid w:val="00DD73FA"/>
    <w:rsid w:val="00DE0497"/>
    <w:rsid w:val="00DF0133"/>
    <w:rsid w:val="00DF24AB"/>
    <w:rsid w:val="00DF3C10"/>
    <w:rsid w:val="00E02CFE"/>
    <w:rsid w:val="00E03586"/>
    <w:rsid w:val="00E104DA"/>
    <w:rsid w:val="00E1354F"/>
    <w:rsid w:val="00E230A9"/>
    <w:rsid w:val="00E40657"/>
    <w:rsid w:val="00E60DA1"/>
    <w:rsid w:val="00E62955"/>
    <w:rsid w:val="00E63251"/>
    <w:rsid w:val="00E6751D"/>
    <w:rsid w:val="00E75882"/>
    <w:rsid w:val="00EA1F81"/>
    <w:rsid w:val="00EA5E59"/>
    <w:rsid w:val="00EB07A4"/>
    <w:rsid w:val="00EB11EA"/>
    <w:rsid w:val="00EB1FD2"/>
    <w:rsid w:val="00EC225F"/>
    <w:rsid w:val="00EC6330"/>
    <w:rsid w:val="00EE2111"/>
    <w:rsid w:val="00EE2C25"/>
    <w:rsid w:val="00EF675E"/>
    <w:rsid w:val="00F0598A"/>
    <w:rsid w:val="00F114ED"/>
    <w:rsid w:val="00F2186E"/>
    <w:rsid w:val="00F27E0B"/>
    <w:rsid w:val="00F3624C"/>
    <w:rsid w:val="00F42032"/>
    <w:rsid w:val="00F43531"/>
    <w:rsid w:val="00F510CB"/>
    <w:rsid w:val="00F545D2"/>
    <w:rsid w:val="00F577AF"/>
    <w:rsid w:val="00F6278C"/>
    <w:rsid w:val="00F71B09"/>
    <w:rsid w:val="00F747C5"/>
    <w:rsid w:val="00F7749C"/>
    <w:rsid w:val="00F83CB8"/>
    <w:rsid w:val="00F86272"/>
    <w:rsid w:val="00F87EE9"/>
    <w:rsid w:val="00FA49CB"/>
    <w:rsid w:val="00FA6FFD"/>
    <w:rsid w:val="00FB01CD"/>
    <w:rsid w:val="00FD1062"/>
    <w:rsid w:val="00FE4FC1"/>
    <w:rsid w:val="00FE7B60"/>
    <w:rsid w:val="00FF0C59"/>
    <w:rsid w:val="00FF27C8"/>
    <w:rsid w:val="00FF3FF0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469D6"/>
  <w15:docId w15:val="{ECE5F0CE-08C3-4466-BA7E-7AE79F6D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343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43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343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343A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343A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ubrik6">
    <w:name w:val="heading 6"/>
    <w:basedOn w:val="Normal"/>
    <w:link w:val="Rubrik6Char"/>
    <w:uiPriority w:val="9"/>
    <w:qFormat/>
    <w:rsid w:val="00343A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B62B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B62B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AF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43AF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43AF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43AF4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343AF4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343AF4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customStyle="1" w:styleId="apple-converted-space">
    <w:name w:val="apple-converted-space"/>
    <w:basedOn w:val="Standardstycketeckensnitt"/>
    <w:rsid w:val="00343AF4"/>
  </w:style>
  <w:style w:type="character" w:styleId="Stark">
    <w:name w:val="Strong"/>
    <w:basedOn w:val="Standardstycketeckensnitt"/>
    <w:uiPriority w:val="22"/>
    <w:qFormat/>
    <w:rsid w:val="00343AF4"/>
    <w:rPr>
      <w:b/>
      <w:bCs/>
    </w:rPr>
  </w:style>
  <w:style w:type="character" w:styleId="Betoning">
    <w:name w:val="Emphasis"/>
    <w:basedOn w:val="Standardstycketeckensnitt"/>
    <w:uiPriority w:val="20"/>
    <w:qFormat/>
    <w:rsid w:val="00343AF4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6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60C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52D4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1B09"/>
  </w:style>
  <w:style w:type="paragraph" w:styleId="Sidfot">
    <w:name w:val="footer"/>
    <w:basedOn w:val="Normal"/>
    <w:link w:val="Sidfot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1B09"/>
  </w:style>
  <w:style w:type="character" w:styleId="Hyperlnk">
    <w:name w:val="Hyperlink"/>
    <w:basedOn w:val="Standardstycketeckensnitt"/>
    <w:uiPriority w:val="99"/>
    <w:unhideWhenUsed/>
    <w:rsid w:val="00367B47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3B359B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B6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B6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0533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53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rdtext2">
    <w:name w:val="Body Text 2"/>
    <w:basedOn w:val="Normal"/>
    <w:link w:val="Brdtext2Char"/>
    <w:uiPriority w:val="99"/>
    <w:unhideWhenUsed/>
    <w:rsid w:val="0027272F"/>
    <w:pPr>
      <w:spacing w:after="120" w:line="480" w:lineRule="auto"/>
    </w:pPr>
    <w:rPr>
      <w:rFonts w:ascii="Calibri" w:eastAsiaTheme="minorEastAsia" w:hAnsi="Calibri"/>
      <w:lang w:val="en-US"/>
    </w:rPr>
  </w:style>
  <w:style w:type="character" w:customStyle="1" w:styleId="Brdtext2Char">
    <w:name w:val="Brödtext 2 Char"/>
    <w:basedOn w:val="Standardstycketeckensnitt"/>
    <w:link w:val="Brdtext2"/>
    <w:uiPriority w:val="99"/>
    <w:rsid w:val="0027272F"/>
    <w:rPr>
      <w:rFonts w:ascii="Calibri" w:eastAsiaTheme="minorEastAsia" w:hAnsi="Calibri"/>
      <w:lang w:val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7D2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et@ifkskoghall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f.se/rf-arbetar-med/idrottsombudsmannen/visselblasartjanste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drottsombudsmannen@rf.s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alin.elfman@rfsisu.se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K%20Skoghall\AppData\Local\Microsoft\Windows\INetCache\Content.Outlook\KJMYPCVP\Brevmall%20IF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0672E-37C7-4E85-8F5D-68597600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IFK.dotx</Template>
  <TotalTime>0</TotalTime>
  <Pages>2</Pages>
  <Words>202</Words>
  <Characters>1156</Characters>
  <Application>Microsoft Office Word</Application>
  <DocSecurity>0</DocSecurity>
  <Lines>26</Lines>
  <Paragraphs>23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IFK Skoghall</dc:creator>
  <cp:lastModifiedBy>IFK Skoghall</cp:lastModifiedBy>
  <cp:revision>2</cp:revision>
  <cp:lastPrinted>2026-03-05T10:44:00Z</cp:lastPrinted>
  <dcterms:created xsi:type="dcterms:W3CDTF">2026-03-23T12:06:00Z</dcterms:created>
  <dcterms:modified xsi:type="dcterms:W3CDTF">2026-03-23T12:06:00Z</dcterms:modified>
</cp:coreProperties>
</file>