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8465" w14:textId="77777777" w:rsidR="00831721" w:rsidRDefault="00831721" w:rsidP="00831721">
      <w:pPr>
        <w:spacing w:before="120" w:after="0"/>
      </w:pPr>
      <w:r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6E54991" wp14:editId="354424D4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BEAF9" id="Grafik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242B5DF7" w14:textId="77777777" w:rsidTr="00A6783B">
        <w:trPr>
          <w:trHeight w:val="270"/>
          <w:jc w:val="center"/>
        </w:trPr>
        <w:tc>
          <w:tcPr>
            <w:tcW w:w="10800" w:type="dxa"/>
          </w:tcPr>
          <w:p w14:paraId="57A30609" w14:textId="1134B227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051ABD7F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2EC08647" w14:textId="41E9BF06" w:rsidR="00A66B18" w:rsidRPr="00A66B18" w:rsidRDefault="003C4E4C" w:rsidP="00211E3F">
            <w:pPr>
              <w:pStyle w:val="Kontaktinformation"/>
              <w:ind w:left="0"/>
            </w:pPr>
            <w:r>
              <w:rPr>
                <w:noProof/>
              </w:rPr>
              <w:drawing>
                <wp:inline distT="0" distB="0" distL="0" distR="0" wp14:anchorId="3F523155" wp14:editId="28057867">
                  <wp:extent cx="2251594" cy="1791335"/>
                  <wp:effectExtent l="0" t="0" r="0" b="0"/>
                  <wp:docPr id="1458896931" name="Bildobjekt 6" descr="En bild som visar clipart, tecknad serie, logotyp, Grafik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896931" name="Bildobjekt 6" descr="En bild som visar clipart, tecknad serie, logotyp, Grafik&#10;&#10;Automatiskt genererad beskrivni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032" cy="1806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C1874" w14:textId="002AAEE8" w:rsidR="003E24DF" w:rsidRPr="0041428F" w:rsidRDefault="003E24DF" w:rsidP="00A66B18">
            <w:pPr>
              <w:pStyle w:val="Kontaktinformation"/>
            </w:pPr>
          </w:p>
          <w:p w14:paraId="3E72D8A2" w14:textId="4E577ED7" w:rsidR="003E24DF" w:rsidRPr="00A66B18" w:rsidRDefault="003E24DF" w:rsidP="00A66B18">
            <w:pPr>
              <w:pStyle w:val="Kontaktinformation"/>
            </w:pPr>
          </w:p>
          <w:p w14:paraId="56ED850F" w14:textId="099D6FE8" w:rsidR="003E24DF" w:rsidRPr="0041428F" w:rsidRDefault="00641741" w:rsidP="00BF3B5B">
            <w:pPr>
              <w:pStyle w:val="Kontaktinformation"/>
              <w:jc w:val="right"/>
            </w:pPr>
            <w:proofErr w:type="spellStart"/>
            <w:r>
              <w:t>x</w:t>
            </w:r>
            <w:r w:rsidR="00BF3B5B">
              <w:t>Tidaho</w:t>
            </w:r>
            <w:r>
              <w:t>fddd</w:t>
            </w:r>
            <w:r w:rsidR="00BF3B5B">
              <w:t>lm</w:t>
            </w:r>
            <w:proofErr w:type="spellEnd"/>
          </w:p>
          <w:p w14:paraId="711671DA" w14:textId="11D754D7" w:rsidR="003E24DF" w:rsidRPr="0041428F" w:rsidRDefault="003E24DF" w:rsidP="00A66B18">
            <w:pPr>
              <w:pStyle w:val="Kontaktinformation"/>
              <w:rPr>
                <w:color w:val="000000" w:themeColor="text1"/>
              </w:rPr>
            </w:pPr>
          </w:p>
        </w:tc>
      </w:tr>
    </w:tbl>
    <w:p w14:paraId="6721319C" w14:textId="77777777" w:rsidR="001C5FF8" w:rsidRDefault="00641741" w:rsidP="001C5FF8">
      <w:pPr>
        <w:pStyle w:val="Mottagare"/>
        <w:ind w:left="360" w:firstLine="720"/>
        <w:jc w:val="right"/>
        <w:rPr>
          <w:b w:val="0"/>
          <w:bCs w:val="0"/>
          <w:szCs w:val="24"/>
        </w:rPr>
      </w:pPr>
      <w:r w:rsidRPr="00641741">
        <w:rPr>
          <w:b w:val="0"/>
          <w:bCs w:val="0"/>
          <w:szCs w:val="24"/>
        </w:rPr>
        <w:t>Tidaholm oktober 2025</w:t>
      </w:r>
    </w:p>
    <w:p w14:paraId="41C261CA" w14:textId="0F2059C9" w:rsidR="00CF033A" w:rsidRPr="001C5FF8" w:rsidRDefault="007A2ECE" w:rsidP="001C5FF8">
      <w:pPr>
        <w:pStyle w:val="Mottagare"/>
        <w:ind w:left="360" w:firstLine="720"/>
        <w:jc w:val="center"/>
        <w:rPr>
          <w:b w:val="0"/>
          <w:bCs w:val="0"/>
          <w:szCs w:val="24"/>
        </w:rPr>
      </w:pPr>
      <w:r w:rsidRPr="00E04499">
        <w:rPr>
          <w:sz w:val="32"/>
          <w:szCs w:val="32"/>
        </w:rPr>
        <w:t>ARBETS</w:t>
      </w:r>
      <w:r w:rsidR="00BB7D90">
        <w:rPr>
          <w:sz w:val="32"/>
          <w:szCs w:val="32"/>
        </w:rPr>
        <w:t>BESKRIVNING</w:t>
      </w:r>
      <w:r w:rsidRPr="00E04499">
        <w:rPr>
          <w:sz w:val="32"/>
          <w:szCs w:val="32"/>
        </w:rPr>
        <w:t xml:space="preserve"> </w:t>
      </w:r>
      <w:r w:rsidR="00E47294">
        <w:rPr>
          <w:sz w:val="32"/>
          <w:szCs w:val="32"/>
        </w:rPr>
        <w:t>NY SOM LEDARE</w:t>
      </w:r>
    </w:p>
    <w:p w14:paraId="4C342359" w14:textId="412DEA18" w:rsidR="001C5FF8" w:rsidRDefault="001C5FF8" w:rsidP="001C5FF8">
      <w:pPr>
        <w:spacing w:before="100" w:beforeAutospacing="1" w:after="100" w:afterAutospacing="1"/>
        <w:ind w:left="0" w:right="0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Som ny ledare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i Fröjereds IBF 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behöver du tänka på att:</w:t>
      </w:r>
    </w:p>
    <w:p w14:paraId="21B2198A" w14:textId="77777777" w:rsidR="00F3139C" w:rsidRPr="001C5FF8" w:rsidRDefault="00F3139C" w:rsidP="001C5FF8">
      <w:pPr>
        <w:spacing w:before="100" w:beforeAutospacing="1" w:after="100" w:afterAutospacing="1"/>
        <w:ind w:left="0" w:right="0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073CE7B3" w14:textId="6E341555" w:rsidR="001C5FF8" w:rsidRDefault="001C5FF8" w:rsidP="001C5FF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Anmäla dig som ny ledare via föreningens hemsida.</w:t>
      </w:r>
    </w:p>
    <w:p w14:paraId="62798D9F" w14:textId="77777777" w:rsidR="006B140A" w:rsidRDefault="006B140A" w:rsidP="006B140A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0F36A9D0" w14:textId="77777777" w:rsidR="001C5FF8" w:rsidRPr="001C5FF8" w:rsidRDefault="001C5FF8" w:rsidP="001C5FF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469173C0" w14:textId="61A21FC5" w:rsidR="001C5FF8" w:rsidRPr="001C5FF8" w:rsidRDefault="001C5FF8" w:rsidP="001C5FF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Du kommer då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att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få inloggning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ar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till </w:t>
      </w:r>
      <w:proofErr w:type="spellStart"/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SportAdmin</w:t>
      </w:r>
      <w:proofErr w:type="spellEnd"/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samt IBIS.</w:t>
      </w:r>
    </w:p>
    <w:p w14:paraId="55126FA8" w14:textId="298B384C" w:rsidR="001C5FF8" w:rsidRPr="001C5FF8" w:rsidRDefault="001C5FF8" w:rsidP="001C5FF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proofErr w:type="spellStart"/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SportAdmin</w:t>
      </w:r>
      <w:proofErr w:type="spellEnd"/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är föreningens administrationssystem.</w:t>
      </w:r>
    </w:p>
    <w:p w14:paraId="3F5250E1" w14:textId="4FB2281E" w:rsidR="001C5FF8" w:rsidRDefault="001C5FF8" w:rsidP="001C5FF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IBIS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är innebandysportens administrationssystem.</w:t>
      </w:r>
    </w:p>
    <w:p w14:paraId="40F55247" w14:textId="77777777" w:rsidR="006B140A" w:rsidRDefault="006B140A" w:rsidP="001C5FF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3E2CDCED" w14:textId="77777777" w:rsidR="001C5FF8" w:rsidRPr="001C5FF8" w:rsidRDefault="001C5FF8" w:rsidP="001C5FF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53F5A134" w14:textId="28AC1BFF" w:rsidR="001C5FF8" w:rsidRDefault="001C5FF8" w:rsidP="001C5FF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En viktig del i d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in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ledarroll är att ta del av och följa föreningens policy som finns på Fröjereds </w:t>
      </w:r>
      <w:proofErr w:type="spellStart"/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IBF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´s</w:t>
      </w:r>
      <w:proofErr w:type="spellEnd"/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hemsida under </w:t>
      </w:r>
      <w:r w:rsidRPr="00F3139C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dokument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.</w:t>
      </w:r>
    </w:p>
    <w:p w14:paraId="3923FD64" w14:textId="77777777" w:rsidR="006B140A" w:rsidRDefault="006B140A" w:rsidP="006B140A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2FF7983A" w14:textId="77777777" w:rsidR="001C5FF8" w:rsidRPr="001C5FF8" w:rsidRDefault="001C5FF8" w:rsidP="001C5FF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5D9BF607" w14:textId="77777777" w:rsidR="00F3139C" w:rsidRDefault="001C5FF8" w:rsidP="00F3139C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En r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epresentant från föreningen kommer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att 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informera om idrottshallarnas passagesystem samt övrig utrustning till laget.</w:t>
      </w:r>
      <w:r w:rsidR="00F3139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</w:t>
      </w:r>
    </w:p>
    <w:p w14:paraId="44F68936" w14:textId="77777777" w:rsidR="006B140A" w:rsidRDefault="006B140A" w:rsidP="006B140A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433A6128" w14:textId="77777777" w:rsidR="00F3139C" w:rsidRPr="00F3139C" w:rsidRDefault="00F3139C" w:rsidP="00F3139C">
      <w:pPr>
        <w:pStyle w:val="Liststyck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37104AE9" w14:textId="7DCA86A2" w:rsidR="001C5FF8" w:rsidRDefault="00F3139C" w:rsidP="00F3139C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Löpande information till er ledare kommer via e-post och kontaktuppgifter till ansvarspersoner i föreningen finns på hemsidan under </w:t>
      </w:r>
      <w:r w:rsidRPr="00F3139C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kontakt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.</w:t>
      </w:r>
    </w:p>
    <w:p w14:paraId="6CE50504" w14:textId="77777777" w:rsidR="00F3139C" w:rsidRPr="00F3139C" w:rsidRDefault="00F3139C" w:rsidP="00F3139C">
      <w:pPr>
        <w:pStyle w:val="Liststyck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71EEB00E" w14:textId="77777777" w:rsidR="00F3139C" w:rsidRPr="00F3139C" w:rsidRDefault="00F3139C" w:rsidP="00F3139C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64069C9F" w14:textId="7966BD82" w:rsidR="001C5FF8" w:rsidRDefault="001C5FF8" w:rsidP="001C5FF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Förening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en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tilldelar ditt lag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träningstider.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Inför ny säsong samlar vi in önskemål om vilka tider som skulle fungera bäst.</w:t>
      </w:r>
    </w:p>
    <w:p w14:paraId="0854FEB0" w14:textId="77777777" w:rsidR="001C5FF8" w:rsidRPr="001C5FF8" w:rsidRDefault="001C5FF8" w:rsidP="001C5FF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596C48F3" w14:textId="240C8E0E" w:rsidR="00F3139C" w:rsidRDefault="006B140A" w:rsidP="006B140A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I administrationssystemet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SportAdmin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kommer alla ditt lags spelare finnas listade och här kan du kommunicera med vårdnadshavare och skicka kallelser inför exempelvis matcher. </w:t>
      </w:r>
      <w:r w:rsidR="001C5FF8"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Vid varje sammankomst skall alla </w:t>
      </w:r>
      <w:r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deltagare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s (</w:t>
      </w:r>
      <w:r w:rsidR="00F3139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spelare och ledare)</w:t>
      </w:r>
      <w:r w:rsidR="001C5FF8"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närvaro rapporteras i </w:t>
      </w:r>
      <w:proofErr w:type="spellStart"/>
      <w:r w:rsidR="001C5FF8"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SportAdmin</w:t>
      </w:r>
      <w:proofErr w:type="spellEnd"/>
      <w:r w:rsidR="001C5FF8"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Via din inloggning hittar du ditt lag. </w:t>
      </w:r>
    </w:p>
    <w:p w14:paraId="150A0DD0" w14:textId="77777777" w:rsidR="006B140A" w:rsidRPr="006B140A" w:rsidRDefault="006B140A" w:rsidP="006B140A">
      <w:pPr>
        <w:pStyle w:val="Liststyck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2A9AF086" w14:textId="5BE80647" w:rsidR="006B140A" w:rsidRPr="006B140A" w:rsidRDefault="006B140A" w:rsidP="006B140A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 administrationssystemet IBIS finns spelarna också listade och där lägger man exempelvis in spelartruppen inför matcher. Det är också här spelarlicensen hanteras som innefattar spelarnas försäkring.</w:t>
      </w:r>
    </w:p>
    <w:p w14:paraId="01296213" w14:textId="77777777" w:rsidR="00F3139C" w:rsidRDefault="00F3139C" w:rsidP="00F3139C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508429E4" w14:textId="77777777" w:rsidR="00F3139C" w:rsidRDefault="00F3139C" w:rsidP="00F3139C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1DEA8DB2" w14:textId="2BA41346" w:rsidR="00F3139C" w:rsidRDefault="00F3139C" w:rsidP="001C5FF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I ditt lag ska ni tillsammans med spelarnas vårdnadshavare fördela ansvarsuppgifter som åligger alla lag i föreningen. Ni hittar arbetsbeskrivning för dessa uppgifter på hemsidan under </w:t>
      </w:r>
      <w:r w:rsidRPr="00F3139C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dokument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.</w:t>
      </w:r>
    </w:p>
    <w:p w14:paraId="32BC6872" w14:textId="77777777" w:rsidR="001C5FF8" w:rsidRDefault="001C5FF8" w:rsidP="001C5FF8">
      <w:pPr>
        <w:pStyle w:val="Liststyck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3843FEDA" w14:textId="77777777" w:rsidR="00F3139C" w:rsidRPr="001C5FF8" w:rsidRDefault="00F3139C" w:rsidP="001C5FF8">
      <w:pPr>
        <w:pStyle w:val="Liststyck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4AEE4AE7" w14:textId="77777777" w:rsidR="001C5FF8" w:rsidRPr="001C5FF8" w:rsidRDefault="001C5FF8" w:rsidP="001C5FF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7703ECA3" w14:textId="757F1E66" w:rsidR="001C5FF8" w:rsidRDefault="00F3139C" w:rsidP="001C5FF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När det blir dags att börja spela matcher kommer det några nya saker att tänka på. </w:t>
      </w:r>
      <w:r w:rsidR="001C5FF8"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Instruktioner </w:t>
      </w:r>
      <w:r w:rsid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för vad som gäller </w:t>
      </w:r>
      <w:r w:rsidR="001C5FF8"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inför match finns på Fröjereds hemsida under </w:t>
      </w:r>
      <w:r w:rsidR="001C5FF8" w:rsidRPr="00F3139C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dokument</w:t>
      </w:r>
      <w:r w:rsidR="001C5FF8" w:rsidRPr="001C5FF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.</w:t>
      </w:r>
    </w:p>
    <w:p w14:paraId="2C3594C7" w14:textId="1E5B64F8" w:rsidR="000073CA" w:rsidRPr="00CF033A" w:rsidRDefault="000073CA" w:rsidP="001C5FF8">
      <w:pPr>
        <w:spacing w:before="100" w:beforeAutospacing="1" w:after="100" w:afterAutospacing="1"/>
        <w:ind w:left="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sectPr w:rsidR="000073CA" w:rsidRPr="00CF033A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D2314" w14:textId="77777777" w:rsidR="00376523" w:rsidRDefault="00376523" w:rsidP="00A66B18">
      <w:pPr>
        <w:spacing w:before="0" w:after="0"/>
      </w:pPr>
      <w:r>
        <w:separator/>
      </w:r>
    </w:p>
  </w:endnote>
  <w:endnote w:type="continuationSeparator" w:id="0">
    <w:p w14:paraId="181E984D" w14:textId="77777777" w:rsidR="00376523" w:rsidRDefault="00376523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692B2" w14:textId="77777777" w:rsidR="00376523" w:rsidRDefault="00376523" w:rsidP="00A66B18">
      <w:pPr>
        <w:spacing w:before="0" w:after="0"/>
      </w:pPr>
      <w:r>
        <w:separator/>
      </w:r>
    </w:p>
  </w:footnote>
  <w:footnote w:type="continuationSeparator" w:id="0">
    <w:p w14:paraId="1897587A" w14:textId="77777777" w:rsidR="00376523" w:rsidRDefault="00376523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93E"/>
    <w:multiLevelType w:val="hybridMultilevel"/>
    <w:tmpl w:val="C7467F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F4722"/>
    <w:multiLevelType w:val="hybridMultilevel"/>
    <w:tmpl w:val="92CE7B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0199350">
    <w:abstractNumId w:val="1"/>
  </w:num>
  <w:num w:numId="2" w16cid:durableId="128215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3F"/>
    <w:rsid w:val="000073CA"/>
    <w:rsid w:val="00010FBF"/>
    <w:rsid w:val="00030C2F"/>
    <w:rsid w:val="00031AAD"/>
    <w:rsid w:val="00083BAA"/>
    <w:rsid w:val="00101316"/>
    <w:rsid w:val="0010680C"/>
    <w:rsid w:val="00152B0B"/>
    <w:rsid w:val="001766D6"/>
    <w:rsid w:val="00192419"/>
    <w:rsid w:val="001C270D"/>
    <w:rsid w:val="001C5FF8"/>
    <w:rsid w:val="001D2FB6"/>
    <w:rsid w:val="001E2320"/>
    <w:rsid w:val="00211E3F"/>
    <w:rsid w:val="00214E28"/>
    <w:rsid w:val="002357B5"/>
    <w:rsid w:val="00265BEA"/>
    <w:rsid w:val="00271F0E"/>
    <w:rsid w:val="002D4B9D"/>
    <w:rsid w:val="00352B81"/>
    <w:rsid w:val="003630DD"/>
    <w:rsid w:val="0037358B"/>
    <w:rsid w:val="00376523"/>
    <w:rsid w:val="00394757"/>
    <w:rsid w:val="003A0150"/>
    <w:rsid w:val="003C4E4C"/>
    <w:rsid w:val="003E24DF"/>
    <w:rsid w:val="0041428F"/>
    <w:rsid w:val="00475FB7"/>
    <w:rsid w:val="0049761E"/>
    <w:rsid w:val="004A2B0D"/>
    <w:rsid w:val="005420ED"/>
    <w:rsid w:val="005C2210"/>
    <w:rsid w:val="005E32AA"/>
    <w:rsid w:val="006056D6"/>
    <w:rsid w:val="00615018"/>
    <w:rsid w:val="0062123A"/>
    <w:rsid w:val="00641741"/>
    <w:rsid w:val="00646E75"/>
    <w:rsid w:val="0066295C"/>
    <w:rsid w:val="006B140A"/>
    <w:rsid w:val="006B6319"/>
    <w:rsid w:val="006F6F10"/>
    <w:rsid w:val="00783E79"/>
    <w:rsid w:val="007A06BB"/>
    <w:rsid w:val="007A2ECE"/>
    <w:rsid w:val="007B5AE8"/>
    <w:rsid w:val="007C37B4"/>
    <w:rsid w:val="007F5192"/>
    <w:rsid w:val="00831721"/>
    <w:rsid w:val="008574CE"/>
    <w:rsid w:val="00862A06"/>
    <w:rsid w:val="008B4FDC"/>
    <w:rsid w:val="00950BAE"/>
    <w:rsid w:val="009513F8"/>
    <w:rsid w:val="00964988"/>
    <w:rsid w:val="00975257"/>
    <w:rsid w:val="009B1A90"/>
    <w:rsid w:val="009C4FFB"/>
    <w:rsid w:val="00A15959"/>
    <w:rsid w:val="00A26FE7"/>
    <w:rsid w:val="00A66B18"/>
    <w:rsid w:val="00A6783B"/>
    <w:rsid w:val="00A67E7C"/>
    <w:rsid w:val="00A83D95"/>
    <w:rsid w:val="00A96CF8"/>
    <w:rsid w:val="00AA089B"/>
    <w:rsid w:val="00AA6477"/>
    <w:rsid w:val="00AE1388"/>
    <w:rsid w:val="00AF3982"/>
    <w:rsid w:val="00B50294"/>
    <w:rsid w:val="00B53502"/>
    <w:rsid w:val="00B57D6E"/>
    <w:rsid w:val="00B86EE2"/>
    <w:rsid w:val="00B93312"/>
    <w:rsid w:val="00BB7D90"/>
    <w:rsid w:val="00BF3B5B"/>
    <w:rsid w:val="00C43F2C"/>
    <w:rsid w:val="00C701F7"/>
    <w:rsid w:val="00C70786"/>
    <w:rsid w:val="00C85D38"/>
    <w:rsid w:val="00CB2B4D"/>
    <w:rsid w:val="00CD4FD6"/>
    <w:rsid w:val="00CF033A"/>
    <w:rsid w:val="00CF351E"/>
    <w:rsid w:val="00D10958"/>
    <w:rsid w:val="00D22F57"/>
    <w:rsid w:val="00D4755C"/>
    <w:rsid w:val="00D66593"/>
    <w:rsid w:val="00DE6DA2"/>
    <w:rsid w:val="00DF2D30"/>
    <w:rsid w:val="00E47294"/>
    <w:rsid w:val="00E4786A"/>
    <w:rsid w:val="00E55D74"/>
    <w:rsid w:val="00E6540C"/>
    <w:rsid w:val="00E65F9A"/>
    <w:rsid w:val="00E81E2A"/>
    <w:rsid w:val="00EA74DC"/>
    <w:rsid w:val="00EE0952"/>
    <w:rsid w:val="00F01CA8"/>
    <w:rsid w:val="00F02D62"/>
    <w:rsid w:val="00F3139C"/>
    <w:rsid w:val="00F635FD"/>
    <w:rsid w:val="00F65106"/>
    <w:rsid w:val="00FB243F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E00D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customStyle="1" w:styleId="4FE3F03A028E44F4A0B7BFC761B8ECEB">
    <w:name w:val="4FE3F03A028E44F4A0B7BFC761B8ECEB"/>
    <w:rsid w:val="00211E3F"/>
    <w:pPr>
      <w:spacing w:after="160" w:line="259" w:lineRule="auto"/>
    </w:pPr>
    <w:rPr>
      <w:kern w:val="2"/>
      <w:sz w:val="22"/>
      <w:szCs w:val="22"/>
      <w:lang w:eastAsia="sv-SE"/>
      <w14:ligatures w14:val="standardContextual"/>
    </w:rPr>
  </w:style>
  <w:style w:type="paragraph" w:styleId="Liststycke">
    <w:name w:val="List Paragraph"/>
    <w:basedOn w:val="Normal"/>
    <w:uiPriority w:val="34"/>
    <w:rsid w:val="00211E3F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CD3A6468-2A09-425B-980E-5C2517978256%7d\%7bF7769113-1095-4B89-ACBA-D476DD6D17C3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{F7769113-1095-4B89-ACBA-D476DD6D17C3}tf56348247_win32</Template>
  <TotalTime>0</TotalTime>
  <Pages>2</Pages>
  <Words>278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2025-10-09T04:56:00Z</dcterms:created>
  <dcterms:modified xsi:type="dcterms:W3CDTF">2025-10-09T13:38:00Z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