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8465" w14:textId="77777777" w:rsidR="00831721" w:rsidRDefault="00831721" w:rsidP="00831721">
      <w:pPr>
        <w:spacing w:before="120" w:after="0"/>
      </w:pPr>
      <w:r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6E54991" wp14:editId="354424D4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BEAF9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242B5DF7" w14:textId="77777777" w:rsidTr="00A6783B">
        <w:trPr>
          <w:trHeight w:val="270"/>
          <w:jc w:val="center"/>
        </w:trPr>
        <w:tc>
          <w:tcPr>
            <w:tcW w:w="10800" w:type="dxa"/>
          </w:tcPr>
          <w:p w14:paraId="57A30609" w14:textId="1134B227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051ABD7F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2EC08647" w14:textId="41E9BF06" w:rsidR="00A66B18" w:rsidRPr="00A66B18" w:rsidRDefault="003C4E4C" w:rsidP="00211E3F">
            <w:pPr>
              <w:pStyle w:val="Kontaktinformation"/>
              <w:ind w:left="0"/>
            </w:pPr>
            <w:r>
              <w:rPr>
                <w:noProof/>
              </w:rPr>
              <w:drawing>
                <wp:inline distT="0" distB="0" distL="0" distR="0" wp14:anchorId="3F523155" wp14:editId="28057867">
                  <wp:extent cx="2251594" cy="1791335"/>
                  <wp:effectExtent l="0" t="0" r="0" b="0"/>
                  <wp:docPr id="1458896931" name="Bildobjekt 6" descr="En bild som visar clipart, tecknad serie, logotyp, Grafik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896931" name="Bildobjekt 6" descr="En bild som visar clipart, tecknad serie, logotyp, Grafik&#10;&#10;Automatiskt genererad beskrivni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032" cy="180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C1874" w14:textId="002AAEE8" w:rsidR="003E24DF" w:rsidRPr="0041428F" w:rsidRDefault="003E24DF" w:rsidP="00A66B18">
            <w:pPr>
              <w:pStyle w:val="Kontaktinformation"/>
            </w:pPr>
          </w:p>
          <w:p w14:paraId="3E72D8A2" w14:textId="4E577ED7" w:rsidR="003E24DF" w:rsidRPr="00A66B18" w:rsidRDefault="003E24DF" w:rsidP="00A66B18">
            <w:pPr>
              <w:pStyle w:val="Kontaktinformation"/>
            </w:pPr>
          </w:p>
          <w:p w14:paraId="56ED850F" w14:textId="0EC6DFC4" w:rsidR="003E24DF" w:rsidRPr="0041428F" w:rsidRDefault="003E24DF" w:rsidP="00A66B18">
            <w:pPr>
              <w:pStyle w:val="Kontaktinformation"/>
            </w:pPr>
          </w:p>
          <w:p w14:paraId="711671DA" w14:textId="11D754D7" w:rsidR="003E24DF" w:rsidRPr="0041428F" w:rsidRDefault="003E24DF" w:rsidP="00A66B18">
            <w:pPr>
              <w:pStyle w:val="Kontaktinformation"/>
              <w:rPr>
                <w:color w:val="000000" w:themeColor="text1"/>
              </w:rPr>
            </w:pPr>
          </w:p>
        </w:tc>
      </w:tr>
    </w:tbl>
    <w:p w14:paraId="23CD500E" w14:textId="77777777" w:rsidR="00146485" w:rsidRPr="00146485" w:rsidRDefault="00146485" w:rsidP="00146485">
      <w:pPr>
        <w:pStyle w:val="Mottagare"/>
        <w:ind w:left="360" w:firstLine="720"/>
        <w:jc w:val="right"/>
        <w:rPr>
          <w:b w:val="0"/>
          <w:bCs w:val="0"/>
          <w:szCs w:val="24"/>
        </w:rPr>
      </w:pPr>
      <w:r w:rsidRPr="00146485">
        <w:rPr>
          <w:b w:val="0"/>
          <w:bCs w:val="0"/>
          <w:szCs w:val="24"/>
        </w:rPr>
        <w:t xml:space="preserve">Tidaholm </w:t>
      </w:r>
      <w:proofErr w:type="gramStart"/>
      <w:r w:rsidRPr="00146485">
        <w:rPr>
          <w:b w:val="0"/>
          <w:bCs w:val="0"/>
          <w:szCs w:val="24"/>
        </w:rPr>
        <w:t>Oktober</w:t>
      </w:r>
      <w:proofErr w:type="gramEnd"/>
      <w:r w:rsidRPr="00146485">
        <w:rPr>
          <w:b w:val="0"/>
          <w:bCs w:val="0"/>
          <w:szCs w:val="24"/>
        </w:rPr>
        <w:t xml:space="preserve"> 2025</w:t>
      </w:r>
    </w:p>
    <w:p w14:paraId="2169AFD3" w14:textId="36603490" w:rsidR="007A2ECE" w:rsidRPr="00E04499" w:rsidRDefault="007A2ECE" w:rsidP="006056D6">
      <w:pPr>
        <w:pStyle w:val="Mottagare"/>
        <w:ind w:left="360" w:firstLine="720"/>
        <w:rPr>
          <w:sz w:val="32"/>
          <w:szCs w:val="32"/>
        </w:rPr>
      </w:pPr>
      <w:r w:rsidRPr="00E04499">
        <w:rPr>
          <w:sz w:val="32"/>
          <w:szCs w:val="32"/>
        </w:rPr>
        <w:t>ARBETS</w:t>
      </w:r>
      <w:r w:rsidR="00BB7D90">
        <w:rPr>
          <w:sz w:val="32"/>
          <w:szCs w:val="32"/>
        </w:rPr>
        <w:t>BESKRIVNING</w:t>
      </w:r>
      <w:r w:rsidRPr="00E04499">
        <w:rPr>
          <w:sz w:val="32"/>
          <w:szCs w:val="32"/>
        </w:rPr>
        <w:t xml:space="preserve"> SEKRETARIAT</w:t>
      </w:r>
      <w:r w:rsidR="00E662F6">
        <w:rPr>
          <w:sz w:val="32"/>
          <w:szCs w:val="32"/>
        </w:rPr>
        <w:t xml:space="preserve"> DAM- &amp; HERRMATCHER</w:t>
      </w:r>
    </w:p>
    <w:p w14:paraId="6E8AFEC0" w14:textId="77777777" w:rsidR="007A2ECE" w:rsidRPr="0041428F" w:rsidRDefault="007A2ECE" w:rsidP="007A2ECE">
      <w:pPr>
        <w:rPr>
          <w:color w:val="000000" w:themeColor="text1"/>
        </w:rPr>
      </w:pPr>
    </w:p>
    <w:p w14:paraId="5748DEF6" w14:textId="633D1609" w:rsidR="002357B5" w:rsidRPr="00146485" w:rsidRDefault="007A2ECE" w:rsidP="002357B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proofErr w:type="spellStart"/>
      <w:r w:rsidRPr="00146485">
        <w:rPr>
          <w:b w:val="0"/>
          <w:bCs w:val="0"/>
          <w:color w:val="000000" w:themeColor="text1"/>
        </w:rPr>
        <w:t>Rollup</w:t>
      </w:r>
      <w:proofErr w:type="spellEnd"/>
      <w:r w:rsidR="00E662F6" w:rsidRPr="00146485">
        <w:rPr>
          <w:b w:val="0"/>
          <w:bCs w:val="0"/>
          <w:color w:val="000000" w:themeColor="text1"/>
        </w:rPr>
        <w:t>-</w:t>
      </w:r>
      <w:r w:rsidRPr="00146485">
        <w:rPr>
          <w:b w:val="0"/>
          <w:bCs w:val="0"/>
          <w:color w:val="000000" w:themeColor="text1"/>
        </w:rPr>
        <w:t xml:space="preserve">reklam skall ställas fram i entrén. Reklamflaggor skall ställas fram i hörnen vid spelplanen. </w:t>
      </w:r>
    </w:p>
    <w:p w14:paraId="74DDACBD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671BFB00" w14:textId="4DE86068" w:rsidR="002357B5" w:rsidRPr="00146485" w:rsidRDefault="00E662F6" w:rsidP="002357B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Ställ fram stolar för avbytarbänkar, sargvakter och sekretariat.</w:t>
      </w:r>
    </w:p>
    <w:p w14:paraId="62924D21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0A2408E2" w14:textId="22E25581" w:rsidR="002357B5" w:rsidRPr="00146485" w:rsidRDefault="007A2ECE" w:rsidP="002357B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Ko</w:t>
      </w:r>
      <w:r w:rsidR="00E662F6" w:rsidRPr="00146485">
        <w:rPr>
          <w:b w:val="0"/>
          <w:bCs w:val="0"/>
          <w:color w:val="000000" w:themeColor="text1"/>
        </w:rPr>
        <w:t>ntrollera att</w:t>
      </w:r>
      <w:r w:rsidRPr="00146485">
        <w:rPr>
          <w:b w:val="0"/>
          <w:bCs w:val="0"/>
          <w:color w:val="000000" w:themeColor="text1"/>
        </w:rPr>
        <w:t xml:space="preserve"> sargen </w:t>
      </w:r>
      <w:r w:rsidR="00E662F6" w:rsidRPr="00146485">
        <w:rPr>
          <w:b w:val="0"/>
          <w:bCs w:val="0"/>
          <w:color w:val="000000" w:themeColor="text1"/>
        </w:rPr>
        <w:t xml:space="preserve">är monterad </w:t>
      </w:r>
      <w:r w:rsidRPr="00146485">
        <w:rPr>
          <w:b w:val="0"/>
          <w:bCs w:val="0"/>
          <w:color w:val="000000" w:themeColor="text1"/>
        </w:rPr>
        <w:t>så att våra sponsorer syns.</w:t>
      </w:r>
    </w:p>
    <w:p w14:paraId="6712218A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7F6B04B6" w14:textId="55A61F8B" w:rsidR="00E662F6" w:rsidRPr="00146485" w:rsidRDefault="00E662F6" w:rsidP="002357B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Plocka fram och installera klocka och mikrofon, dessa förvaras i ljudskåpet bredvid föreningsförrådet.</w:t>
      </w:r>
    </w:p>
    <w:p w14:paraId="21F8CE5A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046A430C" w14:textId="1335E5DC" w:rsidR="002357B5" w:rsidRPr="00146485" w:rsidRDefault="007A2ECE" w:rsidP="00E662F6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K</w:t>
      </w:r>
      <w:r w:rsidR="00E662F6" w:rsidRPr="00146485">
        <w:rPr>
          <w:b w:val="0"/>
          <w:bCs w:val="0"/>
          <w:color w:val="000000" w:themeColor="text1"/>
        </w:rPr>
        <w:t>ontrollera</w:t>
      </w:r>
      <w:r w:rsidRPr="00146485">
        <w:rPr>
          <w:b w:val="0"/>
          <w:bCs w:val="0"/>
          <w:color w:val="000000" w:themeColor="text1"/>
        </w:rPr>
        <w:t xml:space="preserve"> så att klockan är korrekt inställd.</w:t>
      </w:r>
      <w:r w:rsidR="00E662F6" w:rsidRPr="00146485">
        <w:rPr>
          <w:b w:val="0"/>
          <w:bCs w:val="0"/>
          <w:color w:val="000000" w:themeColor="text1"/>
        </w:rPr>
        <w:t xml:space="preserve"> F</w:t>
      </w:r>
      <w:r w:rsidRPr="00146485">
        <w:rPr>
          <w:b w:val="0"/>
          <w:bCs w:val="0"/>
          <w:color w:val="000000" w:themeColor="text1"/>
        </w:rPr>
        <w:t xml:space="preserve">ölj </w:t>
      </w:r>
      <w:r w:rsidR="00E662F6" w:rsidRPr="00146485">
        <w:rPr>
          <w:b w:val="0"/>
          <w:bCs w:val="0"/>
          <w:color w:val="000000" w:themeColor="text1"/>
        </w:rPr>
        <w:t>instruktioner som finns tillsammans med övrig sekretariatsutrustning i plastlåda som förvaras i kioskförrådet.</w:t>
      </w:r>
    </w:p>
    <w:p w14:paraId="2D8EA2C2" w14:textId="77777777" w:rsidR="00146485" w:rsidRPr="00146485" w:rsidRDefault="00146485" w:rsidP="00146485">
      <w:pPr>
        <w:pStyle w:val="Signatur"/>
        <w:ind w:left="1440"/>
        <w:rPr>
          <w:b w:val="0"/>
          <w:bCs w:val="0"/>
          <w:color w:val="000000" w:themeColor="text1"/>
        </w:rPr>
      </w:pPr>
    </w:p>
    <w:p w14:paraId="35A553F7" w14:textId="42404FA6" w:rsidR="00146485" w:rsidRPr="00146485" w:rsidRDefault="00E662F6" w:rsidP="0014648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 xml:space="preserve">Häng upp </w:t>
      </w:r>
      <w:r w:rsidR="00146485">
        <w:rPr>
          <w:b w:val="0"/>
          <w:bCs w:val="0"/>
          <w:color w:val="000000" w:themeColor="text1"/>
        </w:rPr>
        <w:t>reklam</w:t>
      </w:r>
      <w:r w:rsidRPr="00146485">
        <w:rPr>
          <w:b w:val="0"/>
          <w:bCs w:val="0"/>
          <w:color w:val="000000" w:themeColor="text1"/>
        </w:rPr>
        <w:t>banderoller bakom sekretariat. Häng upp Föreningsflaggor i båda handbollsmålen.</w:t>
      </w:r>
      <w:r w:rsidR="00146485" w:rsidRPr="00146485">
        <w:rPr>
          <w:b w:val="0"/>
          <w:bCs w:val="0"/>
          <w:color w:val="000000" w:themeColor="text1"/>
        </w:rPr>
        <w:t xml:space="preserve"> Dessa förvaras i lotteriskåpet.</w:t>
      </w:r>
    </w:p>
    <w:p w14:paraId="2B486EB0" w14:textId="77777777" w:rsidR="00146485" w:rsidRPr="00146485" w:rsidRDefault="00146485" w:rsidP="00146485">
      <w:pPr>
        <w:pStyle w:val="Signatur"/>
        <w:ind w:left="0"/>
        <w:rPr>
          <w:b w:val="0"/>
          <w:bCs w:val="0"/>
          <w:color w:val="000000" w:themeColor="text1"/>
        </w:rPr>
      </w:pPr>
    </w:p>
    <w:p w14:paraId="00F16EFD" w14:textId="573FE64B" w:rsidR="00146485" w:rsidRPr="00146485" w:rsidRDefault="00146485" w:rsidP="0014648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 xml:space="preserve">Innan matchstart samlas samtliga bollar in med hjälp av sargvakter. </w:t>
      </w:r>
      <w:r w:rsidR="009513F8" w:rsidRPr="00146485">
        <w:rPr>
          <w:b w:val="0"/>
          <w:bCs w:val="0"/>
          <w:color w:val="000000" w:themeColor="text1"/>
        </w:rPr>
        <w:t>Vita bollar lånas inte ut till barn</w:t>
      </w:r>
      <w:r w:rsidR="00265BEA" w:rsidRPr="00146485">
        <w:rPr>
          <w:b w:val="0"/>
          <w:bCs w:val="0"/>
          <w:color w:val="000000" w:themeColor="text1"/>
        </w:rPr>
        <w:t xml:space="preserve"> i periodpaus, </w:t>
      </w:r>
      <w:r w:rsidR="003630DD" w:rsidRPr="00146485">
        <w:rPr>
          <w:b w:val="0"/>
          <w:bCs w:val="0"/>
          <w:color w:val="000000" w:themeColor="text1"/>
        </w:rPr>
        <w:t xml:space="preserve">endast </w:t>
      </w:r>
      <w:r w:rsidR="00D4755C" w:rsidRPr="00146485">
        <w:rPr>
          <w:b w:val="0"/>
          <w:bCs w:val="0"/>
          <w:color w:val="000000" w:themeColor="text1"/>
        </w:rPr>
        <w:t>färgade bollar</w:t>
      </w:r>
      <w:r w:rsidR="002D4B9D" w:rsidRPr="00146485">
        <w:rPr>
          <w:b w:val="0"/>
          <w:bCs w:val="0"/>
          <w:color w:val="000000" w:themeColor="text1"/>
        </w:rPr>
        <w:t xml:space="preserve"> å dessa skall återlämnas</w:t>
      </w:r>
      <w:r w:rsidR="00F65106" w:rsidRPr="00146485">
        <w:rPr>
          <w:b w:val="0"/>
          <w:bCs w:val="0"/>
          <w:color w:val="000000" w:themeColor="text1"/>
        </w:rPr>
        <w:t xml:space="preserve"> efter varje paus.</w:t>
      </w:r>
    </w:p>
    <w:p w14:paraId="4E3CAE47" w14:textId="77777777" w:rsidR="00146485" w:rsidRPr="00146485" w:rsidRDefault="00146485" w:rsidP="00146485">
      <w:pPr>
        <w:pStyle w:val="Signatur"/>
        <w:ind w:left="0"/>
        <w:rPr>
          <w:b w:val="0"/>
          <w:bCs w:val="0"/>
          <w:color w:val="000000" w:themeColor="text1"/>
        </w:rPr>
      </w:pPr>
    </w:p>
    <w:p w14:paraId="19F5ACC3" w14:textId="743A99A5" w:rsidR="00146485" w:rsidRPr="00146485" w:rsidRDefault="00146485" w:rsidP="00146485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Genomför planerad pausaktivitet.</w:t>
      </w:r>
    </w:p>
    <w:p w14:paraId="5C102012" w14:textId="77777777" w:rsidR="00146485" w:rsidRPr="00146485" w:rsidRDefault="00146485" w:rsidP="00146485">
      <w:pPr>
        <w:pStyle w:val="Signatur"/>
        <w:ind w:left="0"/>
        <w:rPr>
          <w:b w:val="0"/>
          <w:bCs w:val="0"/>
          <w:color w:val="000000" w:themeColor="text1"/>
        </w:rPr>
      </w:pPr>
    </w:p>
    <w:p w14:paraId="14B5FFB0" w14:textId="66E33E83" w:rsidR="001D2FB6" w:rsidRPr="00146485" w:rsidRDefault="00146485" w:rsidP="008B4FDC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146485">
        <w:rPr>
          <w:b w:val="0"/>
          <w:bCs w:val="0"/>
          <w:color w:val="000000" w:themeColor="text1"/>
        </w:rPr>
        <w:t>Efter match ska all utrustning ställas tillbaka där den hämtades.</w:t>
      </w:r>
    </w:p>
    <w:p w14:paraId="65CFA16C" w14:textId="77777777" w:rsidR="00146485" w:rsidRDefault="00146485" w:rsidP="00146485">
      <w:pPr>
        <w:pStyle w:val="Signatur"/>
        <w:ind w:left="0"/>
        <w:rPr>
          <w:color w:val="000000" w:themeColor="text1"/>
        </w:rPr>
      </w:pPr>
    </w:p>
    <w:p w14:paraId="2C3594C7" w14:textId="77777777" w:rsidR="000073CA" w:rsidRDefault="000073CA"/>
    <w:sectPr w:rsidR="000073CA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3A4DE" w14:textId="77777777" w:rsidR="00A55961" w:rsidRDefault="00A55961" w:rsidP="00A66B18">
      <w:pPr>
        <w:spacing w:before="0" w:after="0"/>
      </w:pPr>
      <w:r>
        <w:separator/>
      </w:r>
    </w:p>
  </w:endnote>
  <w:endnote w:type="continuationSeparator" w:id="0">
    <w:p w14:paraId="57EEB367" w14:textId="77777777" w:rsidR="00A55961" w:rsidRDefault="00A55961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763A8" w14:textId="77777777" w:rsidR="00A55961" w:rsidRDefault="00A55961" w:rsidP="00A66B18">
      <w:pPr>
        <w:spacing w:before="0" w:after="0"/>
      </w:pPr>
      <w:r>
        <w:separator/>
      </w:r>
    </w:p>
  </w:footnote>
  <w:footnote w:type="continuationSeparator" w:id="0">
    <w:p w14:paraId="02067CB5" w14:textId="77777777" w:rsidR="00A55961" w:rsidRDefault="00A55961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93E"/>
    <w:multiLevelType w:val="hybridMultilevel"/>
    <w:tmpl w:val="C7467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F4722"/>
    <w:multiLevelType w:val="hybridMultilevel"/>
    <w:tmpl w:val="92CE7B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0199350">
    <w:abstractNumId w:val="1"/>
  </w:num>
  <w:num w:numId="2" w16cid:durableId="128215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3F"/>
    <w:rsid w:val="000073CA"/>
    <w:rsid w:val="00010FBF"/>
    <w:rsid w:val="00030C2F"/>
    <w:rsid w:val="00031AAD"/>
    <w:rsid w:val="00083BAA"/>
    <w:rsid w:val="00101316"/>
    <w:rsid w:val="0010680C"/>
    <w:rsid w:val="00146485"/>
    <w:rsid w:val="00152B0B"/>
    <w:rsid w:val="001766D6"/>
    <w:rsid w:val="00192419"/>
    <w:rsid w:val="001C270D"/>
    <w:rsid w:val="001D2FB6"/>
    <w:rsid w:val="001E2320"/>
    <w:rsid w:val="00211E3F"/>
    <w:rsid w:val="00214E28"/>
    <w:rsid w:val="002357B5"/>
    <w:rsid w:val="00265BEA"/>
    <w:rsid w:val="002D4B9D"/>
    <w:rsid w:val="00352B81"/>
    <w:rsid w:val="003630DD"/>
    <w:rsid w:val="0037358B"/>
    <w:rsid w:val="00394757"/>
    <w:rsid w:val="003A0150"/>
    <w:rsid w:val="003C4E4C"/>
    <w:rsid w:val="003E24DF"/>
    <w:rsid w:val="0041428F"/>
    <w:rsid w:val="0049761E"/>
    <w:rsid w:val="004A2B0D"/>
    <w:rsid w:val="005420ED"/>
    <w:rsid w:val="005C2210"/>
    <w:rsid w:val="006056D6"/>
    <w:rsid w:val="00615018"/>
    <w:rsid w:val="0062123A"/>
    <w:rsid w:val="00646E75"/>
    <w:rsid w:val="0066295C"/>
    <w:rsid w:val="006B6319"/>
    <w:rsid w:val="006F6F10"/>
    <w:rsid w:val="00783E79"/>
    <w:rsid w:val="007A2ECE"/>
    <w:rsid w:val="007B5AE8"/>
    <w:rsid w:val="007C37B4"/>
    <w:rsid w:val="007F5192"/>
    <w:rsid w:val="00831721"/>
    <w:rsid w:val="008574CE"/>
    <w:rsid w:val="00862A06"/>
    <w:rsid w:val="008B4FDC"/>
    <w:rsid w:val="00950BAE"/>
    <w:rsid w:val="009513F8"/>
    <w:rsid w:val="00964988"/>
    <w:rsid w:val="00975257"/>
    <w:rsid w:val="009B1A90"/>
    <w:rsid w:val="009C4FFB"/>
    <w:rsid w:val="00A15959"/>
    <w:rsid w:val="00A26FE7"/>
    <w:rsid w:val="00A358C7"/>
    <w:rsid w:val="00A55961"/>
    <w:rsid w:val="00A66B18"/>
    <w:rsid w:val="00A6783B"/>
    <w:rsid w:val="00A67E7C"/>
    <w:rsid w:val="00A83D95"/>
    <w:rsid w:val="00A96CF8"/>
    <w:rsid w:val="00AA089B"/>
    <w:rsid w:val="00AA6477"/>
    <w:rsid w:val="00AE1388"/>
    <w:rsid w:val="00AF3982"/>
    <w:rsid w:val="00B50294"/>
    <w:rsid w:val="00B53502"/>
    <w:rsid w:val="00B57D6E"/>
    <w:rsid w:val="00B86EE2"/>
    <w:rsid w:val="00B93312"/>
    <w:rsid w:val="00BB7D90"/>
    <w:rsid w:val="00C43F2C"/>
    <w:rsid w:val="00C701F7"/>
    <w:rsid w:val="00C70786"/>
    <w:rsid w:val="00C85D38"/>
    <w:rsid w:val="00CF351E"/>
    <w:rsid w:val="00D10958"/>
    <w:rsid w:val="00D22F57"/>
    <w:rsid w:val="00D4755C"/>
    <w:rsid w:val="00D66593"/>
    <w:rsid w:val="00DC756C"/>
    <w:rsid w:val="00DE6DA2"/>
    <w:rsid w:val="00DF2D30"/>
    <w:rsid w:val="00E4786A"/>
    <w:rsid w:val="00E55D74"/>
    <w:rsid w:val="00E6540C"/>
    <w:rsid w:val="00E65F9A"/>
    <w:rsid w:val="00E662F6"/>
    <w:rsid w:val="00E81E2A"/>
    <w:rsid w:val="00EA74DC"/>
    <w:rsid w:val="00EE0952"/>
    <w:rsid w:val="00F02D62"/>
    <w:rsid w:val="00F635FD"/>
    <w:rsid w:val="00F65106"/>
    <w:rsid w:val="00FB243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E00D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customStyle="1" w:styleId="4FE3F03A028E44F4A0B7BFC761B8ECEB">
    <w:name w:val="4FE3F03A028E44F4A0B7BFC761B8ECEB"/>
    <w:rsid w:val="00211E3F"/>
    <w:pPr>
      <w:spacing w:after="160" w:line="259" w:lineRule="auto"/>
    </w:pPr>
    <w:rPr>
      <w:kern w:val="2"/>
      <w:sz w:val="22"/>
      <w:szCs w:val="22"/>
      <w:lang w:eastAsia="sv-SE"/>
      <w14:ligatures w14:val="standardContextual"/>
    </w:rPr>
  </w:style>
  <w:style w:type="paragraph" w:styleId="Liststycke">
    <w:name w:val="List Paragraph"/>
    <w:basedOn w:val="Normal"/>
    <w:uiPriority w:val="34"/>
    <w:semiHidden/>
    <w:rsid w:val="00211E3F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CD3A6468-2A09-425B-980E-5C2517978256%7d\%7bF7769113-1095-4B89-ACBA-D476DD6D17C3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{F7769113-1095-4B89-ACBA-D476DD6D17C3}tf56348247_win32</Template>
  <TotalTime>0</TotalTime>
  <Pages>1</Pages>
  <Words>158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2025-10-14T04:33:00Z</dcterms:created>
  <dcterms:modified xsi:type="dcterms:W3CDTF">2025-10-14T04:33:00Z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