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9B1E2" w14:textId="4439755E" w:rsidR="00831721" w:rsidRDefault="00CC7F3D" w:rsidP="00831721">
      <w:pPr>
        <w:spacing w:before="120" w:after="0"/>
      </w:pPr>
      <w:r>
        <w:rPr>
          <w:noProof/>
          <w:lang w:bidi="sv-SE"/>
        </w:rPr>
        <w:drawing>
          <wp:inline distT="0" distB="0" distL="0" distR="0" wp14:anchorId="6B586765" wp14:editId="1EE2C218">
            <wp:extent cx="2426389" cy="1930400"/>
            <wp:effectExtent l="0" t="0" r="0" b="0"/>
            <wp:docPr id="2088770162" name="Bildobjekt 6" descr="En bild som visar clipart, tecknad serie, logotyp, Grafik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770162" name="Bildobjekt 6" descr="En bild som visar clipart, tecknad serie, logotyp, Grafik&#10;&#10;Automatiskt genererad beskrivni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3855" cy="193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1721" w:rsidRPr="0041428F">
        <w:rPr>
          <w:noProof/>
          <w:lang w:bidi="sv-SE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4B205BD6" wp14:editId="5551F706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8247888" cy="3026664"/>
                <wp:effectExtent l="0" t="0" r="1270" b="2540"/>
                <wp:wrapNone/>
                <wp:docPr id="19" name="Grafik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888" cy="3026664"/>
                          <a:chOff x="-7144" y="-7144"/>
                          <a:chExt cx="6005513" cy="1924050"/>
                        </a:xfrm>
                      </wpg:grpSpPr>
                      <wps:wsp>
                        <wps:cNvPr id="20" name="Frihandsfigur: Figur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ihandsfigur: Figur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ihandsfigur: Figur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/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Frihandsfigur: Figur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2"/>
                              </a:gs>
                              <a:gs pos="100000">
                                <a:schemeClr val="accent2">
                                  <a:lumMod val="75000"/>
                                </a:scheme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dec="http://schemas.microsoft.com/office/drawing/2017/decorative"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  <w:pict w14:anchorId="4A6F18CD">
              <v:group id="Grafik 17" style="position:absolute;margin-left:-36pt;margin-top:-36pt;width:649.45pt;height:238.3pt;z-index:-251657216;mso-width-relative:margin;mso-height-relative:margin" alt="&quot;&quot;" coordsize="60055,19240" coordorigin="-71,-71" o:spid="_x0000_s1026" w14:anchorId="7295CCF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">
                <v:shape id="Frihandsfigur: Figur 20" style="position:absolute;left:21216;top:-71;width:38767;height:17620;visibility:visible;mso-wrap-style:square;v-text-anchor:middle" coordsize="3876675,1762125" o:spid="_x0000_s1027" fillcolor="#009dd9 [3205]" stroked="f" path="m3869531,1359694v,,-489585,474345,-1509712,384810c1339691,1654969,936784,1180624,7144,1287304l7144,7144r3862387,l3869531,13596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Frihandsfigur: Figur 22" style="position:absolute;left:-71;top:-71;width:60007;height:19240;visibility:visible;mso-wrap-style:square;v-text-anchor:middle" coordsize="6000750,1924050" o:spid="_x0000_s1028" fillcolor="#17406d [3204]" stroked="f" path="m7144,1699736v,,1403032,618173,2927032,-215265c4459129,651986,5998369,893921,5998369,893921r,-886777l7144,7144r,16925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Frihandsfigur: Figur 23" style="position:absolute;left:-71;top:-71;width:60007;height:9048;visibility:visible;mso-wrap-style:square;v-text-anchor:middle" coordsize="6000750,904875" o:spid="_x0000_s1029" fillcolor="#17406d [3204]" stroked="f" path="m7144,7144r,606742c647224,1034891,2136934,964406,3546634,574834,4882039,205264,5998369,893921,5998369,893921r,-886777l7144,714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>
                  <v:fill type="gradient" color2="#4389d7 [1940]" angle="90" focus="100%" rotate="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Frihandsfigur: Figur 24" style="position:absolute;left:31761;top:9244;width:28194;height:8286;visibility:visible;mso-wrap-style:square;v-text-anchor:middle" coordsize="2819400,828675" o:spid="_x0000_s1030" fillcolor="#009dd9 [3205]" stroked="f" path="m7144,481489c380524,602456,751999,764381,1305401,812959,2325529,902494,2815114,428149,2815114,428149r,-421005c2332196,236696,1376839,568166,7144,4814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>
                  <v:fill type="gradient" color2="#0075a2 [2405]" angle="90" focus="100%"/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ell för sidhuvudslayout"/>
      </w:tblPr>
      <w:tblGrid>
        <w:gridCol w:w="10466"/>
      </w:tblGrid>
      <w:tr w:rsidR="00A66B18" w:rsidRPr="0041428F" w14:paraId="610300C4" w14:textId="77777777" w:rsidTr="00A6783B">
        <w:trPr>
          <w:trHeight w:val="270"/>
          <w:jc w:val="center"/>
        </w:trPr>
        <w:tc>
          <w:tcPr>
            <w:tcW w:w="10800" w:type="dxa"/>
          </w:tcPr>
          <w:p w14:paraId="44EA065D" w14:textId="7F2F5A21" w:rsidR="00A66B18" w:rsidRPr="0041428F" w:rsidRDefault="00A66B18" w:rsidP="00A66B18">
            <w:pPr>
              <w:pStyle w:val="Kontaktinformation"/>
              <w:rPr>
                <w:color w:val="000000" w:themeColor="text1"/>
              </w:rPr>
            </w:pPr>
          </w:p>
        </w:tc>
      </w:tr>
      <w:tr w:rsidR="00615018" w:rsidRPr="0041428F" w14:paraId="5C52C9B7" w14:textId="77777777" w:rsidTr="00A6783B">
        <w:trPr>
          <w:trHeight w:val="2691"/>
          <w:jc w:val="center"/>
        </w:trPr>
        <w:tc>
          <w:tcPr>
            <w:tcW w:w="10800" w:type="dxa"/>
            <w:vAlign w:val="bottom"/>
          </w:tcPr>
          <w:p w14:paraId="0C130548" w14:textId="77777777" w:rsidR="00E528A3" w:rsidRDefault="00E528A3" w:rsidP="00E528A3">
            <w:pPr>
              <w:rPr>
                <w:b/>
                <w:bCs/>
                <w:sz w:val="32"/>
                <w:szCs w:val="32"/>
              </w:rPr>
            </w:pPr>
          </w:p>
          <w:p w14:paraId="3C6B8FE1" w14:textId="5F5F836A" w:rsidR="00E528A3" w:rsidRPr="00E528A3" w:rsidRDefault="00E528A3" w:rsidP="00E528A3">
            <w:pPr>
              <w:rPr>
                <w:b/>
                <w:bCs/>
                <w:color w:val="104864" w:themeColor="background2" w:themeShade="40"/>
                <w:sz w:val="44"/>
                <w:szCs w:val="44"/>
              </w:rPr>
            </w:pPr>
            <w:r w:rsidRPr="00E528A3">
              <w:rPr>
                <w:b/>
                <w:bCs/>
                <w:color w:val="104864" w:themeColor="background2" w:themeShade="40"/>
                <w:sz w:val="44"/>
                <w:szCs w:val="44"/>
              </w:rPr>
              <w:t xml:space="preserve">Arbetsbeskrivning – kiosken i </w:t>
            </w:r>
            <w:r w:rsidR="00570471">
              <w:rPr>
                <w:b/>
                <w:bCs/>
                <w:color w:val="104864" w:themeColor="background2" w:themeShade="40"/>
                <w:sz w:val="44"/>
                <w:szCs w:val="44"/>
              </w:rPr>
              <w:t>Rosenbergshallen</w:t>
            </w:r>
          </w:p>
          <w:p w14:paraId="057B8DA6" w14:textId="77777777" w:rsidR="00E528A3" w:rsidRPr="00130971" w:rsidRDefault="00E528A3" w:rsidP="00E528A3">
            <w:r w:rsidRPr="00130971">
              <w:t>Tack för att du hjälper till i kiosken! För att det ska vara enkelt att komma igång och lämna kiosken i ordning till nästa lag följer du instruktionerna nedan.</w:t>
            </w:r>
          </w:p>
          <w:p w14:paraId="6FF5C3C9" w14:textId="77777777" w:rsidR="00E528A3" w:rsidRPr="00E528A3" w:rsidRDefault="00E528A3" w:rsidP="00E528A3">
            <w:pPr>
              <w:rPr>
                <w:b/>
                <w:bCs/>
                <w:color w:val="104864" w:themeColor="background2" w:themeShade="40"/>
                <w:sz w:val="32"/>
                <w:szCs w:val="32"/>
              </w:rPr>
            </w:pPr>
            <w:r w:rsidRPr="00E528A3">
              <w:rPr>
                <w:b/>
                <w:bCs/>
                <w:color w:val="104864" w:themeColor="background2" w:themeShade="40"/>
                <w:sz w:val="32"/>
                <w:szCs w:val="32"/>
              </w:rPr>
              <w:t>Bemanning och tider</w:t>
            </w:r>
          </w:p>
          <w:p w14:paraId="4264F5D9" w14:textId="77777777" w:rsidR="00E528A3" w:rsidRPr="00130971" w:rsidRDefault="00E528A3" w:rsidP="00E528A3">
            <w:r w:rsidRPr="00130971">
              <w:t>Kiosken bemannas av minst två personer.</w:t>
            </w:r>
          </w:p>
          <w:p w14:paraId="36385B2D" w14:textId="77777777" w:rsidR="00E528A3" w:rsidRPr="00130971" w:rsidRDefault="00E528A3" w:rsidP="00E528A3">
            <w:r w:rsidRPr="00130971">
              <w:t>Vid vanliga matcher ska kioskpersonalen vara på plats minst 1 timme före matchstart. Kiosken ska vara klar för försäljning 30 minuter före matchstart.</w:t>
            </w:r>
          </w:p>
          <w:p w14:paraId="29C7B723" w14:textId="6DC98E3B" w:rsidR="00570471" w:rsidRPr="00130971" w:rsidRDefault="00E528A3" w:rsidP="00570471">
            <w:r w:rsidRPr="00130971">
              <w:t>Vid herr- och dammatcher ska kioskpersonalen vara på plats 1,5 timme före matchstart. Kiosken ska vara klar för försäljning 1 timme före matchstart.</w:t>
            </w:r>
          </w:p>
          <w:p w14:paraId="6B8CD57B" w14:textId="77777777" w:rsidR="00E528A3" w:rsidRPr="00E528A3" w:rsidRDefault="00E528A3" w:rsidP="00E528A3">
            <w:pPr>
              <w:rPr>
                <w:b/>
                <w:bCs/>
                <w:color w:val="104864" w:themeColor="background2" w:themeShade="40"/>
                <w:sz w:val="32"/>
                <w:szCs w:val="32"/>
              </w:rPr>
            </w:pPr>
            <w:r w:rsidRPr="00E528A3">
              <w:rPr>
                <w:b/>
                <w:bCs/>
                <w:color w:val="104864" w:themeColor="background2" w:themeShade="40"/>
                <w:sz w:val="32"/>
                <w:szCs w:val="32"/>
              </w:rPr>
              <w:t>Nycklar</w:t>
            </w:r>
          </w:p>
          <w:p w14:paraId="122053F7" w14:textId="2A0EFF01" w:rsidR="00570471" w:rsidRPr="00570471" w:rsidRDefault="00570471" w:rsidP="00570471">
            <w:r w:rsidRPr="00570471">
              <w:t>Kiosken låses upp av lagledaren</w:t>
            </w:r>
            <w:r>
              <w:t>.</w:t>
            </w:r>
          </w:p>
          <w:p w14:paraId="395D2877" w14:textId="1C598C6D" w:rsidR="00570471" w:rsidRPr="00570471" w:rsidRDefault="00570471" w:rsidP="00570471">
            <w:pPr>
              <w:rPr>
                <w:sz w:val="28"/>
                <w:szCs w:val="28"/>
              </w:rPr>
            </w:pPr>
            <w:r w:rsidRPr="00570471">
              <w:t>På Rosenbergshallen finns ett förrådsrum innanför sekretariatet med kyl och frys där korv, kalla</w:t>
            </w:r>
            <w:r>
              <w:t xml:space="preserve"> </w:t>
            </w:r>
            <w:r w:rsidRPr="00570471">
              <w:t>drycker och korvbröd förvaras. Kyl och frys öppnas med kod som fås av lagledare innan matchen.</w:t>
            </w:r>
          </w:p>
          <w:p w14:paraId="14E6ADCC" w14:textId="43C2761F" w:rsidR="00E528A3" w:rsidRPr="00B016A0" w:rsidRDefault="00E528A3" w:rsidP="00E528A3">
            <w:pPr>
              <w:rPr>
                <w:sz w:val="28"/>
                <w:szCs w:val="28"/>
              </w:rPr>
            </w:pPr>
            <w:r w:rsidRPr="00130971">
              <w:t>Nycklarna till garderoberna där kioskvarorna förvaras finns i nyckelskåpet</w:t>
            </w:r>
            <w:r w:rsidR="00570471">
              <w:t xml:space="preserve"> på vänster sida när du kommer in i kiosken</w:t>
            </w:r>
            <w:r w:rsidRPr="00130971">
              <w:t>. Nyckelskåpet öppnas med kod</w:t>
            </w:r>
            <w:r w:rsidR="00054E60">
              <w:t>, samma som kyl och frys.</w:t>
            </w:r>
            <w:r w:rsidR="00570471">
              <w:rPr>
                <w:b/>
                <w:bCs/>
              </w:rPr>
              <w:t xml:space="preserve"> </w:t>
            </w:r>
          </w:p>
          <w:p w14:paraId="70A623FA" w14:textId="77777777" w:rsidR="00E528A3" w:rsidRPr="00E528A3" w:rsidRDefault="00E528A3" w:rsidP="00E528A3">
            <w:pPr>
              <w:rPr>
                <w:b/>
                <w:bCs/>
                <w:color w:val="104864" w:themeColor="background2" w:themeShade="40"/>
                <w:sz w:val="32"/>
                <w:szCs w:val="32"/>
              </w:rPr>
            </w:pPr>
            <w:r w:rsidRPr="00E528A3">
              <w:rPr>
                <w:b/>
                <w:bCs/>
                <w:color w:val="104864" w:themeColor="background2" w:themeShade="40"/>
                <w:sz w:val="32"/>
                <w:szCs w:val="32"/>
              </w:rPr>
              <w:t>Innan kiosken öppnar</w:t>
            </w:r>
          </w:p>
          <w:p w14:paraId="7C6F52DE" w14:textId="40C0082A" w:rsidR="00E528A3" w:rsidRPr="00130971" w:rsidRDefault="00E528A3" w:rsidP="00E528A3">
            <w:r w:rsidRPr="00130971">
              <w:rPr>
                <w:b/>
                <w:bCs/>
              </w:rPr>
              <w:t xml:space="preserve">1. Starta iPad och </w:t>
            </w:r>
            <w:proofErr w:type="spellStart"/>
            <w:r w:rsidRPr="00130971">
              <w:rPr>
                <w:b/>
                <w:bCs/>
              </w:rPr>
              <w:t>iZettle</w:t>
            </w:r>
            <w:proofErr w:type="spellEnd"/>
            <w:r>
              <w:rPr>
                <w:b/>
                <w:bCs/>
              </w:rPr>
              <w:t xml:space="preserve">: </w:t>
            </w:r>
            <w:r w:rsidRPr="00130971">
              <w:t xml:space="preserve">iPad och </w:t>
            </w:r>
            <w:proofErr w:type="spellStart"/>
            <w:r w:rsidRPr="00130971">
              <w:t>iZettle</w:t>
            </w:r>
            <w:proofErr w:type="spellEnd"/>
            <w:r w:rsidRPr="00130971">
              <w:t>/kortläsare finns i</w:t>
            </w:r>
            <w:r w:rsidR="00054E60">
              <w:t xml:space="preserve"> ena garderoben i kiosken</w:t>
            </w:r>
            <w:r w:rsidRPr="00130971">
              <w:t>.</w:t>
            </w:r>
            <w:r>
              <w:t xml:space="preserve"> </w:t>
            </w:r>
            <w:r w:rsidRPr="00130971">
              <w:t>Kontrollera att</w:t>
            </w:r>
            <w:r>
              <w:t xml:space="preserve"> </w:t>
            </w:r>
            <w:r w:rsidRPr="00130971">
              <w:t>iPad och kortläsare är laddade</w:t>
            </w:r>
            <w:r w:rsidR="00054E60">
              <w:t xml:space="preserve">, starta dem och kolla så </w:t>
            </w:r>
            <w:r>
              <w:t xml:space="preserve">att </w:t>
            </w:r>
            <w:r w:rsidRPr="00130971">
              <w:t xml:space="preserve">de har kontakt med varandra. Det ska normalt ske automatiskt när de startas. </w:t>
            </w:r>
          </w:p>
          <w:p w14:paraId="68EBDF9D" w14:textId="720FC134" w:rsidR="00E528A3" w:rsidRPr="00130971" w:rsidRDefault="00E528A3" w:rsidP="00E528A3">
            <w:r w:rsidRPr="00130971">
              <w:rPr>
                <w:b/>
                <w:bCs/>
              </w:rPr>
              <w:t xml:space="preserve">2. </w:t>
            </w:r>
            <w:proofErr w:type="gramStart"/>
            <w:r w:rsidRPr="00130971">
              <w:rPr>
                <w:b/>
                <w:bCs/>
              </w:rPr>
              <w:t>Brygg kaffe</w:t>
            </w:r>
            <w:proofErr w:type="gramEnd"/>
            <w:r>
              <w:t xml:space="preserve">: </w:t>
            </w:r>
            <w:r w:rsidRPr="00130971">
              <w:t xml:space="preserve">Kaffebryggaren finns </w:t>
            </w:r>
            <w:r w:rsidR="00054E60">
              <w:t>på bänken i kiosken</w:t>
            </w:r>
            <w:r w:rsidRPr="00130971">
              <w:t xml:space="preserve">. </w:t>
            </w:r>
          </w:p>
          <w:p w14:paraId="477C8BE1" w14:textId="356DE01F" w:rsidR="00E528A3" w:rsidRPr="00130971" w:rsidRDefault="00E528A3" w:rsidP="00E528A3">
            <w:r w:rsidRPr="00130971">
              <w:rPr>
                <w:b/>
                <w:bCs/>
              </w:rPr>
              <w:lastRenderedPageBreak/>
              <w:t>3. Förbered korv och korvbröd</w:t>
            </w:r>
            <w:r>
              <w:t xml:space="preserve">: </w:t>
            </w:r>
            <w:r w:rsidRPr="00130971">
              <w:t>Värm korven och tina korvbröd. Korvbröd finns i frysen. Om det finns korv i frysen ska den användas först</w:t>
            </w:r>
            <w:r w:rsidR="00054E60">
              <w:t>.</w:t>
            </w:r>
          </w:p>
          <w:p w14:paraId="2AE8075D" w14:textId="5459E4BD" w:rsidR="00E528A3" w:rsidRDefault="00E528A3" w:rsidP="00E528A3">
            <w:r w:rsidRPr="00130971">
              <w:rPr>
                <w:b/>
                <w:bCs/>
              </w:rPr>
              <w:t>4. Plocka fram övriga varor</w:t>
            </w:r>
            <w:r>
              <w:t xml:space="preserve">: </w:t>
            </w:r>
            <w:r w:rsidRPr="00130971">
              <w:t>Plocka fram övriga varor som ska säljas. De finns i garderoberna.</w:t>
            </w:r>
            <w:r>
              <w:t xml:space="preserve"> </w:t>
            </w:r>
            <w:r w:rsidRPr="00130971">
              <w:t>Det är uppskattat om det finns hembakat till försäljning, men det är inget krav.</w:t>
            </w:r>
          </w:p>
          <w:p w14:paraId="38CB728F" w14:textId="535AB074" w:rsidR="00054E60" w:rsidRPr="00130971" w:rsidRDefault="00054E60" w:rsidP="00E528A3">
            <w:r w:rsidRPr="00054E60">
              <w:rPr>
                <w:b/>
                <w:bCs/>
              </w:rPr>
              <w:t>5. Fyll kylen i kiosken:</w:t>
            </w:r>
            <w:r>
              <w:t xml:space="preserve"> Flytta över drycken från förrådskylen till kylskåpet i kiosken.</w:t>
            </w:r>
          </w:p>
          <w:p w14:paraId="226F4F4E" w14:textId="77777777" w:rsidR="00E528A3" w:rsidRPr="00E528A3" w:rsidRDefault="00E528A3" w:rsidP="00E528A3">
            <w:pPr>
              <w:rPr>
                <w:b/>
                <w:bCs/>
                <w:color w:val="104864" w:themeColor="background2" w:themeShade="40"/>
                <w:sz w:val="32"/>
                <w:szCs w:val="32"/>
              </w:rPr>
            </w:pPr>
            <w:r w:rsidRPr="00E528A3">
              <w:rPr>
                <w:b/>
                <w:bCs/>
                <w:color w:val="104864" w:themeColor="background2" w:themeShade="40"/>
                <w:sz w:val="32"/>
                <w:szCs w:val="32"/>
              </w:rPr>
              <w:t>Under matchen</w:t>
            </w:r>
          </w:p>
          <w:p w14:paraId="234238FB" w14:textId="77777777" w:rsidR="00E528A3" w:rsidRPr="00130971" w:rsidRDefault="00E528A3" w:rsidP="00E528A3">
            <w:pPr>
              <w:pStyle w:val="Liststycke"/>
              <w:numPr>
                <w:ilvl w:val="0"/>
                <w:numId w:val="2"/>
              </w:numPr>
            </w:pPr>
            <w:r w:rsidRPr="00130971">
              <w:t>Gästande lags ledare bjuds på kaffe och kaka.</w:t>
            </w:r>
          </w:p>
          <w:p w14:paraId="3E90C043" w14:textId="77777777" w:rsidR="00E528A3" w:rsidRDefault="00E528A3" w:rsidP="00E528A3">
            <w:pPr>
              <w:pStyle w:val="Liststycke"/>
              <w:numPr>
                <w:ilvl w:val="0"/>
                <w:numId w:val="2"/>
              </w:numPr>
            </w:pPr>
            <w:r w:rsidRPr="00130971">
              <w:t>Domarna bjuds på kaffe och kaka samt dricka och korv med bröd.</w:t>
            </w:r>
          </w:p>
          <w:p w14:paraId="522CA454" w14:textId="77777777" w:rsidR="00E528A3" w:rsidRDefault="00E528A3" w:rsidP="00E528A3">
            <w:pPr>
              <w:pStyle w:val="Liststycke"/>
              <w:numPr>
                <w:ilvl w:val="0"/>
                <w:numId w:val="2"/>
              </w:numPr>
            </w:pPr>
            <w:r w:rsidRPr="00130971">
              <w:t>De som ansvarar för kiosken får som tack för hjälpen en korv med bröd och kaffe eller en dricka.</w:t>
            </w:r>
          </w:p>
          <w:p w14:paraId="15A90A21" w14:textId="77777777" w:rsidR="00E528A3" w:rsidRPr="00130971" w:rsidRDefault="00E528A3" w:rsidP="00E528A3">
            <w:pPr>
              <w:pStyle w:val="Liststycke"/>
            </w:pPr>
          </w:p>
          <w:p w14:paraId="10F63EC7" w14:textId="77777777" w:rsidR="00E528A3" w:rsidRPr="00E528A3" w:rsidRDefault="00E528A3" w:rsidP="00E528A3">
            <w:pPr>
              <w:rPr>
                <w:b/>
                <w:bCs/>
                <w:color w:val="104864" w:themeColor="background2" w:themeShade="40"/>
                <w:sz w:val="32"/>
                <w:szCs w:val="32"/>
              </w:rPr>
            </w:pPr>
            <w:r w:rsidRPr="00E528A3">
              <w:rPr>
                <w:b/>
                <w:bCs/>
                <w:color w:val="104864" w:themeColor="background2" w:themeShade="40"/>
                <w:sz w:val="32"/>
                <w:szCs w:val="32"/>
              </w:rPr>
              <w:t>Efter matchen</w:t>
            </w:r>
          </w:p>
          <w:p w14:paraId="0F524168" w14:textId="7288F551" w:rsidR="00E528A3" w:rsidRDefault="00E528A3" w:rsidP="00054E60">
            <w:pPr>
              <w:pStyle w:val="Liststycke"/>
              <w:numPr>
                <w:ilvl w:val="0"/>
                <w:numId w:val="7"/>
              </w:numPr>
            </w:pPr>
            <w:r w:rsidRPr="00054E60">
              <w:rPr>
                <w:b/>
                <w:bCs/>
              </w:rPr>
              <w:t>Plocka undan och diska</w:t>
            </w:r>
            <w:r>
              <w:t xml:space="preserve">: </w:t>
            </w:r>
            <w:r w:rsidRPr="00130971">
              <w:t>Plocka tillbaka alla varor och allt material i rätt garderob, kylskåp eller frys.</w:t>
            </w:r>
            <w:r>
              <w:t xml:space="preserve"> </w:t>
            </w:r>
            <w:r w:rsidRPr="00130971">
              <w:t>Diska korvgryta och använda redskap.</w:t>
            </w:r>
          </w:p>
          <w:p w14:paraId="2BD70288" w14:textId="77777777" w:rsidR="00054E60" w:rsidRPr="00130971" w:rsidRDefault="00054E60" w:rsidP="00054E60">
            <w:pPr>
              <w:pStyle w:val="Liststycke"/>
              <w:ind w:left="1080"/>
            </w:pPr>
          </w:p>
          <w:p w14:paraId="69633106" w14:textId="060A0E9E" w:rsidR="00E528A3" w:rsidRDefault="00E528A3" w:rsidP="00E528A3">
            <w:r w:rsidRPr="00130971">
              <w:rPr>
                <w:b/>
                <w:bCs/>
              </w:rPr>
              <w:t>2. Ta hand om korven</w:t>
            </w:r>
            <w:r>
              <w:rPr>
                <w:b/>
                <w:bCs/>
              </w:rPr>
              <w:t>:</w:t>
            </w:r>
            <w:r>
              <w:t xml:space="preserve"> </w:t>
            </w:r>
            <w:r w:rsidRPr="00130971">
              <w:t>Korv som har värmts upp och finns kvar i grytan ska kastas.</w:t>
            </w:r>
            <w:r>
              <w:t xml:space="preserve"> </w:t>
            </w:r>
            <w:r w:rsidRPr="00130971">
              <w:t xml:space="preserve">Korv som inte har värmts upp fryses in. </w:t>
            </w:r>
          </w:p>
          <w:p w14:paraId="1D5CA0F4" w14:textId="77777777" w:rsidR="00E528A3" w:rsidRPr="00130971" w:rsidRDefault="00E528A3" w:rsidP="00E528A3">
            <w:pPr>
              <w:pStyle w:val="Liststycke"/>
              <w:numPr>
                <w:ilvl w:val="1"/>
                <w:numId w:val="3"/>
              </w:numPr>
            </w:pPr>
            <w:r w:rsidRPr="00130971">
              <w:t>Lägg korven i påsar med 10 korvar per påse och skriv datum på påsen.</w:t>
            </w:r>
            <w:r>
              <w:t xml:space="preserve"> </w:t>
            </w:r>
            <w:r w:rsidRPr="00130971">
              <w:t>Plastpåsar och penna finns i garderoben.</w:t>
            </w:r>
          </w:p>
          <w:p w14:paraId="5E02B7AA" w14:textId="1AF7BA92" w:rsidR="00E528A3" w:rsidRDefault="00E528A3" w:rsidP="00E528A3">
            <w:r w:rsidRPr="00130971">
              <w:rPr>
                <w:b/>
                <w:bCs/>
              </w:rPr>
              <w:t>3. Plocka skräp och töm papperskorgar</w:t>
            </w:r>
            <w:r w:rsidR="000C134E">
              <w:rPr>
                <w:b/>
                <w:bCs/>
              </w:rPr>
              <w:t xml:space="preserve"> och pant</w:t>
            </w:r>
            <w:r>
              <w:t xml:space="preserve">: </w:t>
            </w:r>
            <w:r w:rsidRPr="00130971">
              <w:t>Plocka skräp från läktaren. Föreningen ansvarar för att inget skräp lämnas kvar efter matchen.</w:t>
            </w:r>
          </w:p>
          <w:p w14:paraId="585499C1" w14:textId="6EC4E161" w:rsidR="00E528A3" w:rsidRDefault="00E528A3" w:rsidP="00E528A3">
            <w:pPr>
              <w:pStyle w:val="Liststycke"/>
              <w:numPr>
                <w:ilvl w:val="1"/>
                <w:numId w:val="6"/>
              </w:numPr>
            </w:pPr>
            <w:r w:rsidRPr="00130971">
              <w:t>Töm</w:t>
            </w:r>
            <w:r>
              <w:t xml:space="preserve"> </w:t>
            </w:r>
            <w:r w:rsidRPr="00130971">
              <w:t xml:space="preserve">papperskorgarna på toaletterna och soporna </w:t>
            </w:r>
            <w:r w:rsidR="00054E60">
              <w:t>i kiosken</w:t>
            </w:r>
            <w:r w:rsidRPr="00130971">
              <w:t xml:space="preserve">. </w:t>
            </w:r>
          </w:p>
          <w:p w14:paraId="53E03AEF" w14:textId="7A1EFA06" w:rsidR="00E528A3" w:rsidRDefault="00E528A3" w:rsidP="00E528A3">
            <w:pPr>
              <w:pStyle w:val="Liststycke"/>
              <w:numPr>
                <w:ilvl w:val="1"/>
                <w:numId w:val="6"/>
              </w:numPr>
            </w:pPr>
            <w:r w:rsidRPr="00130971">
              <w:t xml:space="preserve">Soporna kastas i sopkärlen </w:t>
            </w:r>
            <w:r w:rsidR="0021689B">
              <w:t xml:space="preserve">i soprummet </w:t>
            </w:r>
            <w:r w:rsidRPr="00130971">
              <w:t xml:space="preserve">utanför hallen, </w:t>
            </w:r>
            <w:r w:rsidR="004C0776">
              <w:t xml:space="preserve">vänster </w:t>
            </w:r>
            <w:r w:rsidR="0021689B">
              <w:t>långsida mot skolan. Dörren låses upp med kiosknyckeln.</w:t>
            </w:r>
          </w:p>
          <w:p w14:paraId="6EE5EE59" w14:textId="0B61FDF8" w:rsidR="000C134E" w:rsidRPr="00130971" w:rsidRDefault="000C134E" w:rsidP="00E528A3">
            <w:pPr>
              <w:pStyle w:val="Liststycke"/>
              <w:numPr>
                <w:ilvl w:val="1"/>
                <w:numId w:val="6"/>
              </w:numPr>
            </w:pPr>
            <w:r>
              <w:t>Panten töms och ställs in i förrådet där kyl och frys står.</w:t>
            </w:r>
          </w:p>
          <w:p w14:paraId="5F9986D1" w14:textId="1C7F3FD4" w:rsidR="00E528A3" w:rsidRDefault="00E528A3" w:rsidP="00E528A3">
            <w:r w:rsidRPr="00130971">
              <w:rPr>
                <w:b/>
                <w:bCs/>
              </w:rPr>
              <w:t>4. Sätt utrustningen på laddning</w:t>
            </w:r>
            <w:r>
              <w:t xml:space="preserve">: </w:t>
            </w:r>
            <w:r w:rsidRPr="00130971">
              <w:t xml:space="preserve">Lägg tillbaka iPad och </w:t>
            </w:r>
            <w:proofErr w:type="spellStart"/>
            <w:r w:rsidRPr="00130971">
              <w:t>iZettle</w:t>
            </w:r>
            <w:proofErr w:type="spellEnd"/>
            <w:r w:rsidRPr="00130971">
              <w:t>/kortläsare i plåtskåpen och sätt båda på laddning.</w:t>
            </w:r>
          </w:p>
          <w:p w14:paraId="40AF8061" w14:textId="58524E9D" w:rsidR="00054E60" w:rsidRPr="00130971" w:rsidRDefault="00054E60" w:rsidP="00E528A3">
            <w:r w:rsidRPr="00054E60">
              <w:rPr>
                <w:b/>
                <w:bCs/>
              </w:rPr>
              <w:t>5. Glöm inte flytta tillbaka allt i kylen</w:t>
            </w:r>
            <w:r>
              <w:rPr>
                <w:b/>
                <w:bCs/>
              </w:rPr>
              <w:t xml:space="preserve"> i kiosken</w:t>
            </w:r>
            <w:r w:rsidRPr="00054E60">
              <w:rPr>
                <w:b/>
                <w:bCs/>
              </w:rPr>
              <w:t xml:space="preserve"> till kylen i förrådet igen</w:t>
            </w:r>
            <w:r>
              <w:rPr>
                <w:b/>
                <w:bCs/>
              </w:rPr>
              <w:t>:</w:t>
            </w:r>
            <w:r>
              <w:t xml:space="preserve"> Inga varor får vara kvar i kioskens kylskåp.</w:t>
            </w:r>
          </w:p>
          <w:p w14:paraId="74250D61" w14:textId="77777777" w:rsidR="00E528A3" w:rsidRDefault="00E528A3" w:rsidP="00E528A3">
            <w:pPr>
              <w:rPr>
                <w:b/>
                <w:bCs/>
                <w:color w:val="104864" w:themeColor="background2" w:themeShade="40"/>
                <w:sz w:val="28"/>
                <w:szCs w:val="28"/>
              </w:rPr>
            </w:pPr>
            <w:r w:rsidRPr="00E528A3">
              <w:rPr>
                <w:b/>
                <w:bCs/>
                <w:color w:val="104864" w:themeColor="background2" w:themeShade="40"/>
                <w:sz w:val="28"/>
                <w:szCs w:val="28"/>
              </w:rPr>
              <w:t>Innan ni går – kontrollera att allt är låst</w:t>
            </w:r>
          </w:p>
          <w:p w14:paraId="40D03A3D" w14:textId="150EA461" w:rsidR="00054E60" w:rsidRPr="00054E60" w:rsidRDefault="00E528A3" w:rsidP="00054E60">
            <w:r w:rsidRPr="00130971">
              <w:t>Det är viktigt att kiosken lämnas ordentligt låst.</w:t>
            </w:r>
            <w:r>
              <w:t xml:space="preserve"> </w:t>
            </w:r>
            <w:r w:rsidRPr="00B016A0">
              <w:t>Kontrollera alla garderober</w:t>
            </w:r>
            <w:r w:rsidR="00054E60">
              <w:t xml:space="preserve"> och så </w:t>
            </w:r>
            <w:r w:rsidRPr="00B016A0">
              <w:t>kylskåp</w:t>
            </w:r>
            <w:r w:rsidR="00054E60">
              <w:t xml:space="preserve"> är tömt</w:t>
            </w:r>
            <w:r w:rsidRPr="00B016A0">
              <w:t>. Lägg tillbaka samtliga nycklar i nyckelskåpet och lås även nyckelskåpet.</w:t>
            </w:r>
            <w:r w:rsidR="00054E60">
              <w:t xml:space="preserve"> Se till att lagledare låser in nyckeln till kiosken.</w:t>
            </w:r>
          </w:p>
          <w:p w14:paraId="75F80B5A" w14:textId="77777777" w:rsidR="00E528A3" w:rsidRPr="00130971" w:rsidRDefault="00E528A3" w:rsidP="00E528A3">
            <w:r w:rsidRPr="00B016A0">
              <w:rPr>
                <w:b/>
                <w:bCs/>
                <w:sz w:val="28"/>
                <w:szCs w:val="28"/>
              </w:rPr>
              <w:t>Frågor?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130971">
              <w:t>Om något är oklart, kontakta någon av de kioskansvariga:</w:t>
            </w:r>
          </w:p>
          <w:p w14:paraId="47D86379" w14:textId="77777777" w:rsidR="00E528A3" w:rsidRPr="00130971" w:rsidRDefault="00E528A3" w:rsidP="00E528A3">
            <w:r w:rsidRPr="00B016A0">
              <w:rPr>
                <w:b/>
                <w:bCs/>
              </w:rPr>
              <w:lastRenderedPageBreak/>
              <w:t>Moa Andersson:</w:t>
            </w:r>
            <w:r w:rsidRPr="00130971">
              <w:t xml:space="preserve"> 073-931 53 81</w:t>
            </w:r>
            <w:r w:rsidRPr="00130971">
              <w:br/>
            </w:r>
            <w:r w:rsidRPr="00B016A0">
              <w:rPr>
                <w:b/>
                <w:bCs/>
              </w:rPr>
              <w:t>Åsa Appelqvist:</w:t>
            </w:r>
            <w:r w:rsidRPr="00130971">
              <w:t xml:space="preserve"> 0706-94 31 42</w:t>
            </w:r>
            <w:r w:rsidRPr="00130971">
              <w:br/>
            </w:r>
            <w:r w:rsidRPr="00B016A0">
              <w:rPr>
                <w:b/>
                <w:bCs/>
              </w:rPr>
              <w:t xml:space="preserve">Sofia </w:t>
            </w:r>
            <w:proofErr w:type="spellStart"/>
            <w:r w:rsidRPr="00B016A0">
              <w:rPr>
                <w:b/>
                <w:bCs/>
              </w:rPr>
              <w:t>Vipond</w:t>
            </w:r>
            <w:proofErr w:type="spellEnd"/>
            <w:r w:rsidRPr="00B016A0">
              <w:rPr>
                <w:b/>
                <w:bCs/>
              </w:rPr>
              <w:t>:</w:t>
            </w:r>
            <w:r w:rsidRPr="00130971">
              <w:t xml:space="preserve"> 0705-48 59 23</w:t>
            </w:r>
          </w:p>
          <w:p w14:paraId="4AC75C85" w14:textId="536CE276" w:rsidR="00E528A3" w:rsidRPr="00B016A0" w:rsidRDefault="00E528A3" w:rsidP="00E528A3">
            <w:pPr>
              <w:rPr>
                <w:b/>
                <w:bCs/>
                <w:sz w:val="28"/>
                <w:szCs w:val="28"/>
              </w:rPr>
            </w:pPr>
          </w:p>
          <w:p w14:paraId="4A7096B7" w14:textId="64F70E14" w:rsidR="003E24DF" w:rsidRPr="0041428F" w:rsidRDefault="003E24DF" w:rsidP="00E528A3">
            <w:pPr>
              <w:ind w:left="0"/>
              <w:rPr>
                <w:color w:val="000000" w:themeColor="text1"/>
              </w:rPr>
            </w:pPr>
          </w:p>
        </w:tc>
      </w:tr>
    </w:tbl>
    <w:p w14:paraId="57CAD464" w14:textId="1DE45EC9" w:rsidR="00E135A0" w:rsidRPr="008859B1" w:rsidRDefault="00E135A0" w:rsidP="00E135A0">
      <w:pPr>
        <w:pStyle w:val="Signatur"/>
        <w:rPr>
          <w:color w:val="000000" w:themeColor="text1"/>
        </w:rPr>
      </w:pPr>
    </w:p>
    <w:sectPr w:rsidR="00E135A0" w:rsidRPr="008859B1" w:rsidSect="00030C2F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29BD9" w14:textId="77777777" w:rsidR="005D795A" w:rsidRDefault="005D795A" w:rsidP="00A66B18">
      <w:pPr>
        <w:spacing w:before="0" w:after="0"/>
      </w:pPr>
      <w:r>
        <w:separator/>
      </w:r>
    </w:p>
  </w:endnote>
  <w:endnote w:type="continuationSeparator" w:id="0">
    <w:p w14:paraId="4648AB18" w14:textId="77777777" w:rsidR="005D795A" w:rsidRDefault="005D795A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29611" w14:textId="77777777" w:rsidR="005D795A" w:rsidRDefault="005D795A" w:rsidP="00A66B18">
      <w:pPr>
        <w:spacing w:before="0" w:after="0"/>
      </w:pPr>
      <w:r>
        <w:separator/>
      </w:r>
    </w:p>
  </w:footnote>
  <w:footnote w:type="continuationSeparator" w:id="0">
    <w:p w14:paraId="0D2BB75E" w14:textId="77777777" w:rsidR="005D795A" w:rsidRDefault="005D795A" w:rsidP="00A66B1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B3702"/>
    <w:multiLevelType w:val="hybridMultilevel"/>
    <w:tmpl w:val="164E0D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24CD5"/>
    <w:multiLevelType w:val="hybridMultilevel"/>
    <w:tmpl w:val="A35A2BC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C53EA"/>
    <w:multiLevelType w:val="hybridMultilevel"/>
    <w:tmpl w:val="A142CA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D12FEE"/>
    <w:multiLevelType w:val="hybridMultilevel"/>
    <w:tmpl w:val="992E267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F26A1A"/>
    <w:multiLevelType w:val="hybridMultilevel"/>
    <w:tmpl w:val="45B22A7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A378D1"/>
    <w:multiLevelType w:val="hybridMultilevel"/>
    <w:tmpl w:val="78781CE0"/>
    <w:lvl w:ilvl="0" w:tplc="9EE65E7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F3039B2"/>
    <w:multiLevelType w:val="hybridMultilevel"/>
    <w:tmpl w:val="ADE4A3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6555549">
    <w:abstractNumId w:val="6"/>
  </w:num>
  <w:num w:numId="2" w16cid:durableId="1509834818">
    <w:abstractNumId w:val="4"/>
  </w:num>
  <w:num w:numId="3" w16cid:durableId="198861771">
    <w:abstractNumId w:val="2"/>
  </w:num>
  <w:num w:numId="4" w16cid:durableId="271792569">
    <w:abstractNumId w:val="0"/>
  </w:num>
  <w:num w:numId="5" w16cid:durableId="530580464">
    <w:abstractNumId w:val="1"/>
  </w:num>
  <w:num w:numId="6" w16cid:durableId="174420450">
    <w:abstractNumId w:val="3"/>
  </w:num>
  <w:num w:numId="7" w16cid:durableId="13651809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02F"/>
    <w:rsid w:val="00030C2F"/>
    <w:rsid w:val="00054E60"/>
    <w:rsid w:val="00083BAA"/>
    <w:rsid w:val="000C134E"/>
    <w:rsid w:val="000C6199"/>
    <w:rsid w:val="0010680C"/>
    <w:rsid w:val="00152B0B"/>
    <w:rsid w:val="001766D6"/>
    <w:rsid w:val="00192419"/>
    <w:rsid w:val="001B0441"/>
    <w:rsid w:val="001C270D"/>
    <w:rsid w:val="001E2320"/>
    <w:rsid w:val="00214E28"/>
    <w:rsid w:val="0021689B"/>
    <w:rsid w:val="00244D04"/>
    <w:rsid w:val="00352B81"/>
    <w:rsid w:val="00360E04"/>
    <w:rsid w:val="0037358B"/>
    <w:rsid w:val="00394757"/>
    <w:rsid w:val="003A0150"/>
    <w:rsid w:val="003B3461"/>
    <w:rsid w:val="003E24DF"/>
    <w:rsid w:val="0041428F"/>
    <w:rsid w:val="00442CCC"/>
    <w:rsid w:val="0045359E"/>
    <w:rsid w:val="004A2B0D"/>
    <w:rsid w:val="004B78AF"/>
    <w:rsid w:val="004C0776"/>
    <w:rsid w:val="00570471"/>
    <w:rsid w:val="005C2210"/>
    <w:rsid w:val="005D795A"/>
    <w:rsid w:val="005F41B1"/>
    <w:rsid w:val="00615018"/>
    <w:rsid w:val="0062123A"/>
    <w:rsid w:val="00646E75"/>
    <w:rsid w:val="006E6ABB"/>
    <w:rsid w:val="006F6F10"/>
    <w:rsid w:val="00783E79"/>
    <w:rsid w:val="007B5AE8"/>
    <w:rsid w:val="007F5192"/>
    <w:rsid w:val="008073FE"/>
    <w:rsid w:val="00831721"/>
    <w:rsid w:val="00862A06"/>
    <w:rsid w:val="00864FF5"/>
    <w:rsid w:val="008859B1"/>
    <w:rsid w:val="008D3A03"/>
    <w:rsid w:val="008E318F"/>
    <w:rsid w:val="009321CD"/>
    <w:rsid w:val="009413D5"/>
    <w:rsid w:val="00987302"/>
    <w:rsid w:val="00994953"/>
    <w:rsid w:val="009B1A90"/>
    <w:rsid w:val="00A26FE7"/>
    <w:rsid w:val="00A66B18"/>
    <w:rsid w:val="00A6783B"/>
    <w:rsid w:val="00A74FBD"/>
    <w:rsid w:val="00A96CF8"/>
    <w:rsid w:val="00AA089B"/>
    <w:rsid w:val="00AA6477"/>
    <w:rsid w:val="00AA655B"/>
    <w:rsid w:val="00AB4306"/>
    <w:rsid w:val="00AE1388"/>
    <w:rsid w:val="00AF3982"/>
    <w:rsid w:val="00B50294"/>
    <w:rsid w:val="00B57D6E"/>
    <w:rsid w:val="00B93312"/>
    <w:rsid w:val="00BA25BB"/>
    <w:rsid w:val="00C65070"/>
    <w:rsid w:val="00C701F7"/>
    <w:rsid w:val="00C70786"/>
    <w:rsid w:val="00C8095D"/>
    <w:rsid w:val="00CC7F3D"/>
    <w:rsid w:val="00CD2DFA"/>
    <w:rsid w:val="00CD67A7"/>
    <w:rsid w:val="00D03323"/>
    <w:rsid w:val="00D10958"/>
    <w:rsid w:val="00D66593"/>
    <w:rsid w:val="00DB72D8"/>
    <w:rsid w:val="00DC71A3"/>
    <w:rsid w:val="00DE6DA2"/>
    <w:rsid w:val="00DF2D30"/>
    <w:rsid w:val="00DF4208"/>
    <w:rsid w:val="00E135A0"/>
    <w:rsid w:val="00E24819"/>
    <w:rsid w:val="00E2659F"/>
    <w:rsid w:val="00E26FDC"/>
    <w:rsid w:val="00E366D9"/>
    <w:rsid w:val="00E4786A"/>
    <w:rsid w:val="00E528A3"/>
    <w:rsid w:val="00E55D74"/>
    <w:rsid w:val="00E6540C"/>
    <w:rsid w:val="00E65F9A"/>
    <w:rsid w:val="00E6626B"/>
    <w:rsid w:val="00E81E2A"/>
    <w:rsid w:val="00ED27A3"/>
    <w:rsid w:val="00EE0952"/>
    <w:rsid w:val="00F4202F"/>
    <w:rsid w:val="00FC0C5F"/>
    <w:rsid w:val="00FE0F43"/>
    <w:rsid w:val="0B13F05E"/>
    <w:rsid w:val="0E88A375"/>
    <w:rsid w:val="4F6AB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E9D15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Rubrik1">
    <w:name w:val="heading 1"/>
    <w:basedOn w:val="Normal"/>
    <w:next w:val="Normal"/>
    <w:link w:val="Rubrik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Mottagare">
    <w:name w:val="Mottagare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Inledning">
    <w:name w:val="Salutation"/>
    <w:basedOn w:val="Normal"/>
    <w:link w:val="InledningChar"/>
    <w:uiPriority w:val="4"/>
    <w:unhideWhenUsed/>
    <w:qFormat/>
    <w:rsid w:val="00A66B18"/>
    <w:pPr>
      <w:spacing w:before="720"/>
    </w:pPr>
  </w:style>
  <w:style w:type="character" w:customStyle="1" w:styleId="InledningChar">
    <w:name w:val="Inledning Char"/>
    <w:basedOn w:val="Standardstycketeckensnitt"/>
    <w:link w:val="Inledning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Avslutandetext">
    <w:name w:val="Closing"/>
    <w:basedOn w:val="Normal"/>
    <w:next w:val="Signatur"/>
    <w:link w:val="AvslutandetextChar"/>
    <w:uiPriority w:val="6"/>
    <w:unhideWhenUsed/>
    <w:qFormat/>
    <w:rsid w:val="00A6783B"/>
    <w:pPr>
      <w:spacing w:before="480" w:after="960"/>
    </w:pPr>
  </w:style>
  <w:style w:type="character" w:customStyle="1" w:styleId="AvslutandetextChar">
    <w:name w:val="Avslutande text Char"/>
    <w:basedOn w:val="Standardstycketeckensnitt"/>
    <w:link w:val="Avslutandetext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">
    <w:name w:val="Signature"/>
    <w:basedOn w:val="Normal"/>
    <w:link w:val="Signatur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Char">
    <w:name w:val="Signatur Char"/>
    <w:basedOn w:val="Standardstycketeckensnitt"/>
    <w:link w:val="Signatur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3E24DF"/>
    <w:pPr>
      <w:spacing w:after="0"/>
      <w:jc w:val="right"/>
    </w:pPr>
  </w:style>
  <w:style w:type="character" w:customStyle="1" w:styleId="SidhuvudChar">
    <w:name w:val="Sidhuvud Char"/>
    <w:basedOn w:val="Standardstycketeckensnitt"/>
    <w:link w:val="Sidhuvud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ark">
    <w:name w:val="Strong"/>
    <w:basedOn w:val="Standardstycketeckensnitt"/>
    <w:uiPriority w:val="1"/>
    <w:semiHidden/>
    <w:rsid w:val="003E24DF"/>
    <w:rPr>
      <w:b/>
      <w:bCs/>
    </w:rPr>
  </w:style>
  <w:style w:type="paragraph" w:customStyle="1" w:styleId="Kontaktinformation">
    <w:name w:val="Kontaktinformation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Rubrik2Char">
    <w:name w:val="Rubrik 2 Char"/>
    <w:basedOn w:val="Standardstycketeckensnitt"/>
    <w:link w:val="Rubrik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tshllartext">
    <w:name w:val="Placeholder Text"/>
    <w:basedOn w:val="Standardstycketeckensnitt"/>
    <w:uiPriority w:val="99"/>
    <w:semiHidden/>
    <w:rsid w:val="001766D6"/>
    <w:rPr>
      <w:color w:val="808080"/>
    </w:rPr>
  </w:style>
  <w:style w:type="paragraph" w:styleId="Sidfot">
    <w:name w:val="footer"/>
    <w:basedOn w:val="Normal"/>
    <w:link w:val="Sidfot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SidfotChar">
    <w:name w:val="Sidfot Char"/>
    <w:basedOn w:val="Standardstycketeckensnitt"/>
    <w:link w:val="Sidfot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typ">
    <w:name w:val="Logotyp"/>
    <w:basedOn w:val="Normal"/>
    <w:next w:val="Normal"/>
    <w:link w:val="Logotyp0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typ0">
    <w:name w:val="Logotyp0"/>
    <w:aliases w:val="tecken"/>
    <w:basedOn w:val="Standardstycketeckensnitt"/>
    <w:link w:val="Logotyp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styleId="Liststycke">
    <w:name w:val="List Paragraph"/>
    <w:basedOn w:val="Normal"/>
    <w:uiPriority w:val="34"/>
    <w:qFormat/>
    <w:rsid w:val="00E528A3"/>
    <w:pPr>
      <w:spacing w:before="0" w:after="160" w:line="259" w:lineRule="auto"/>
      <w:ind w:right="0"/>
      <w:contextualSpacing/>
    </w:pPr>
    <w:rPr>
      <w:color w:val="auto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offer\AppData\Local\Microsoft\Office\16.0\DTS\sv-SE%7b57E308F7-B0DC-448C-A29C-91B788819520%7d\%7b0A7A0465-9656-4E5B-94E2-0DFA1ACE2C1B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B74C0E-7993-40E1-930F-CF78C434EB6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F3428B7B-A1F9-4CED-B52D-314C139B2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09AE5A-B3B6-44BC-8570-615CB5E05AA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9dda1df-3fca-45c7-91be-5629a3733338}" enabled="1" method="Standard" siteId="{ec1ca250-c234-4d56-a76b-7dfb9eee0c4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{0A7A0465-9656-4E5B-94E2-0DFA1ACE2C1B}tf56348247_win32</Template>
  <TotalTime>0</TotalTime>
  <Pages>3</Pages>
  <Words>534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2026-10-08T04:02:00Z</dcterms:created>
  <dcterms:modified xsi:type="dcterms:W3CDTF">2026-10-08T04:02:00Z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