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B8465" w14:textId="77777777" w:rsidR="00831721" w:rsidRDefault="00831721" w:rsidP="00831721">
      <w:pPr>
        <w:spacing w:before="120" w:after="0"/>
      </w:pPr>
      <w:r w:rsidRPr="0041428F">
        <w:rPr>
          <w:noProof/>
          <w:lang w:bidi="sv-S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56E54991" wp14:editId="354424D4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Grafik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rihandsfigur: Figur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ihandsfigur: Figur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ihandsfigur: Figur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ihandsfigur: Figur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9BEAF9" id="Grafik 17" o:spid="_x0000_s1026" alt="&quot;&quot;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">
                <v:shape id="Frihandsfigur: Figur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ihandsfigur: Figur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ihandsfigur: Figur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ihandsfigur: Figur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 för sidhuvudslayout"/>
      </w:tblPr>
      <w:tblGrid>
        <w:gridCol w:w="10466"/>
      </w:tblGrid>
      <w:tr w:rsidR="00A66B18" w:rsidRPr="0041428F" w14:paraId="242B5DF7" w14:textId="77777777" w:rsidTr="00A6783B">
        <w:trPr>
          <w:trHeight w:val="270"/>
          <w:jc w:val="center"/>
        </w:trPr>
        <w:tc>
          <w:tcPr>
            <w:tcW w:w="10800" w:type="dxa"/>
          </w:tcPr>
          <w:p w14:paraId="57A30609" w14:textId="1134B227" w:rsidR="00A66B18" w:rsidRPr="0041428F" w:rsidRDefault="00A66B18" w:rsidP="00A66B18">
            <w:pPr>
              <w:pStyle w:val="Kontaktinformation"/>
              <w:rPr>
                <w:color w:val="000000" w:themeColor="text1"/>
              </w:rPr>
            </w:pPr>
          </w:p>
        </w:tc>
      </w:tr>
      <w:tr w:rsidR="00615018" w:rsidRPr="0041428F" w14:paraId="051ABD7F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2EC08647" w14:textId="41E9BF06" w:rsidR="00A66B18" w:rsidRPr="00A66B18" w:rsidRDefault="003C4E4C" w:rsidP="00211E3F">
            <w:pPr>
              <w:pStyle w:val="Kontaktinformation"/>
              <w:ind w:left="0"/>
            </w:pPr>
            <w:r>
              <w:rPr>
                <w:noProof/>
              </w:rPr>
              <w:drawing>
                <wp:inline distT="0" distB="0" distL="0" distR="0" wp14:anchorId="3F523155" wp14:editId="28057867">
                  <wp:extent cx="2251594" cy="1791335"/>
                  <wp:effectExtent l="0" t="0" r="0" b="0"/>
                  <wp:docPr id="1458896931" name="Bildobjekt 6" descr="En bild som visar clipart, tecknad serie, logotyp, Grafik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896931" name="Bildobjekt 6" descr="En bild som visar clipart, tecknad serie, logotyp, Grafik&#10;&#10;Automatiskt genererad beskrivni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032" cy="1806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C1874" w14:textId="002AAEE8" w:rsidR="003E24DF" w:rsidRPr="0041428F" w:rsidRDefault="003E24DF" w:rsidP="00A66B18">
            <w:pPr>
              <w:pStyle w:val="Kontaktinformation"/>
            </w:pPr>
          </w:p>
          <w:p w14:paraId="3E72D8A2" w14:textId="4E577ED7" w:rsidR="003E24DF" w:rsidRPr="00A66B18" w:rsidRDefault="003E24DF" w:rsidP="00A66B18">
            <w:pPr>
              <w:pStyle w:val="Kontaktinformation"/>
            </w:pPr>
          </w:p>
          <w:p w14:paraId="56ED850F" w14:textId="099D6FE8" w:rsidR="003E24DF" w:rsidRPr="0041428F" w:rsidRDefault="00641741" w:rsidP="00BF3B5B">
            <w:pPr>
              <w:pStyle w:val="Kontaktinformation"/>
              <w:jc w:val="right"/>
            </w:pPr>
            <w:proofErr w:type="spellStart"/>
            <w:r>
              <w:t>x</w:t>
            </w:r>
            <w:r w:rsidR="00BF3B5B">
              <w:t>Tidaho</w:t>
            </w:r>
            <w:r>
              <w:t>fddd</w:t>
            </w:r>
            <w:r w:rsidR="00BF3B5B">
              <w:t>lm</w:t>
            </w:r>
            <w:proofErr w:type="spellEnd"/>
          </w:p>
          <w:p w14:paraId="711671DA" w14:textId="11D754D7" w:rsidR="003E24DF" w:rsidRPr="0041428F" w:rsidRDefault="003E24DF" w:rsidP="00A66B18">
            <w:pPr>
              <w:pStyle w:val="Kontaktinformation"/>
              <w:rPr>
                <w:color w:val="000000" w:themeColor="text1"/>
              </w:rPr>
            </w:pPr>
          </w:p>
        </w:tc>
      </w:tr>
    </w:tbl>
    <w:p w14:paraId="236D3335" w14:textId="3B4B87F0" w:rsidR="00641741" w:rsidRPr="00641741" w:rsidRDefault="00641741" w:rsidP="00A31D7D">
      <w:pPr>
        <w:pStyle w:val="Mottagare"/>
        <w:ind w:left="6480"/>
        <w:rPr>
          <w:b w:val="0"/>
          <w:bCs w:val="0"/>
          <w:szCs w:val="24"/>
        </w:rPr>
      </w:pPr>
      <w:r w:rsidRPr="00641741">
        <w:rPr>
          <w:b w:val="0"/>
          <w:bCs w:val="0"/>
          <w:szCs w:val="24"/>
        </w:rPr>
        <w:t xml:space="preserve">Tidaholm </w:t>
      </w:r>
      <w:r w:rsidR="00A31D7D">
        <w:rPr>
          <w:b w:val="0"/>
          <w:bCs w:val="0"/>
          <w:szCs w:val="24"/>
        </w:rPr>
        <w:t>september 2026</w:t>
      </w:r>
    </w:p>
    <w:p w14:paraId="41C261CA" w14:textId="4609CF63" w:rsidR="00CF033A" w:rsidRDefault="007A2ECE" w:rsidP="00CF033A">
      <w:pPr>
        <w:pStyle w:val="Mottagare"/>
        <w:ind w:left="360" w:firstLine="720"/>
        <w:jc w:val="center"/>
        <w:rPr>
          <w:sz w:val="32"/>
          <w:szCs w:val="32"/>
        </w:rPr>
      </w:pPr>
      <w:r w:rsidRPr="00E04499">
        <w:rPr>
          <w:sz w:val="32"/>
          <w:szCs w:val="32"/>
        </w:rPr>
        <w:t>ARBETS</w:t>
      </w:r>
      <w:r w:rsidR="00BB7D90">
        <w:rPr>
          <w:sz w:val="32"/>
          <w:szCs w:val="32"/>
        </w:rPr>
        <w:t>BESKRIVNING</w:t>
      </w:r>
      <w:r w:rsidRPr="00E04499">
        <w:rPr>
          <w:sz w:val="32"/>
          <w:szCs w:val="32"/>
        </w:rPr>
        <w:t xml:space="preserve"> </w:t>
      </w:r>
      <w:r w:rsidR="005E32AA">
        <w:rPr>
          <w:sz w:val="32"/>
          <w:szCs w:val="32"/>
        </w:rPr>
        <w:t>ENTRÉVÄRD</w:t>
      </w:r>
    </w:p>
    <w:p w14:paraId="478B83D4" w14:textId="2063B5E7" w:rsidR="005E32AA" w:rsidRDefault="005E32AA" w:rsidP="00CF033A">
      <w:pPr>
        <w:spacing w:before="100" w:beforeAutospacing="1" w:after="100" w:afterAutospacing="1"/>
        <w:ind w:left="0" w:right="0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Som entrévärd </w:t>
      </w:r>
      <w:r w:rsidR="00CD4FD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har du ditt uppdrag </w:t>
      </w:r>
      <w:r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vid föreningens Dam &amp; Herrmatcher.</w:t>
      </w:r>
    </w:p>
    <w:p w14:paraId="1889EF5D" w14:textId="2C7C1F0E" w:rsidR="00CD4FD6" w:rsidRPr="005E32AA" w:rsidRDefault="00CD4FD6" w:rsidP="00CF033A">
      <w:pPr>
        <w:spacing w:before="100" w:beforeAutospacing="1" w:after="100" w:afterAutospacing="1"/>
        <w:ind w:left="360" w:right="0" w:firstLine="72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Uppdraget innebär att:</w:t>
      </w:r>
    </w:p>
    <w:p w14:paraId="2C7AB105" w14:textId="791AB246" w:rsidR="00CD4FD6" w:rsidRDefault="00CD4FD6" w:rsidP="00CD4FD6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Vara på plats senast en timme före matchstart.</w:t>
      </w:r>
    </w:p>
    <w:p w14:paraId="79E5D292" w14:textId="77777777" w:rsidR="00CD4FD6" w:rsidRPr="00F01CA8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3441D43C" w14:textId="3065071C" w:rsidR="00CD4FD6" w:rsidRPr="00A31D7D" w:rsidRDefault="00CF033A" w:rsidP="00A31D7D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Kontrollera</w:t>
      </w:r>
      <w:r w:rsidR="00CD4FD6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så 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att </w:t>
      </w:r>
      <w:r w:rsidR="00CD4FD6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Ipad &amp; </w:t>
      </w:r>
      <w:proofErr w:type="spellStart"/>
      <w:r w:rsidR="00CD4FD6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Izettle</w:t>
      </w:r>
      <w:proofErr w:type="spellEnd"/>
      <w:r w:rsidR="00CD4FD6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är laddade och har kontakt med varandra. När enheterna startas ska det ske automatiskt.</w:t>
      </w:r>
    </w:p>
    <w:p w14:paraId="5C77C648" w14:textId="77777777" w:rsidR="00CD4FD6" w:rsidRPr="00F01CA8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5063AA27" w14:textId="2702A1C0" w:rsidR="00CD4FD6" w:rsidRDefault="00CD4FD6" w:rsidP="00CD4FD6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Ta betalt via betalkort eller Swish.</w:t>
      </w:r>
    </w:p>
    <w:p w14:paraId="55E6B441" w14:textId="77777777" w:rsidR="00CD4FD6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04546682" w14:textId="54EAE509" w:rsidR="00950216" w:rsidRPr="00A31D7D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Entréavgift</w:t>
      </w:r>
      <w:r w:rsidR="00A31D7D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 grundserie säsongen 2026/2027:</w:t>
      </w:r>
    </w:p>
    <w:p w14:paraId="4C72159B" w14:textId="77777777" w:rsidR="00950216" w:rsidRPr="00A31D7D" w:rsidRDefault="0095021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</w:p>
    <w:p w14:paraId="77AF6883" w14:textId="2EAAA36E" w:rsidR="00CD4FD6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Dam</w:t>
      </w:r>
      <w:r w:rsidR="00CF033A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lagets matcher</w:t>
      </w: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: </w:t>
      </w:r>
      <w:r w:rsidR="00A31D7D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70</w:t>
      </w: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 kronor</w:t>
      </w:r>
    </w:p>
    <w:p w14:paraId="3E094B0A" w14:textId="644ECFF7" w:rsidR="00CD4FD6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Herr</w:t>
      </w:r>
      <w:r w:rsidR="00CF033A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lagets matcher</w:t>
      </w: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: </w:t>
      </w:r>
      <w:r w:rsidR="00A31D7D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70</w:t>
      </w: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 kronor</w:t>
      </w:r>
    </w:p>
    <w:p w14:paraId="576EDF4D" w14:textId="10FC62D1" w:rsidR="003F26DA" w:rsidRDefault="003F26DA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Ungdom 17-20 år: 50 kronor</w:t>
      </w:r>
    </w:p>
    <w:p w14:paraId="39861FD9" w14:textId="56CDBD65" w:rsidR="00CF033A" w:rsidRPr="00A31D7D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Ungdom upp till 16 år betalar </w:t>
      </w:r>
      <w:r w:rsidR="00950216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inte entréavgift</w:t>
      </w: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.</w:t>
      </w:r>
    </w:p>
    <w:p w14:paraId="06AA5674" w14:textId="77777777" w:rsidR="00CF033A" w:rsidRDefault="00CF033A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79B834AB" w14:textId="77777777" w:rsidR="00A31D7D" w:rsidRDefault="00CF033A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Föreningens spelare och ledare har fri entré.</w:t>
      </w:r>
      <w:r w:rsidR="00A31D7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</w:t>
      </w:r>
    </w:p>
    <w:p w14:paraId="424091A1" w14:textId="5A86A015" w:rsidR="00CD4FD6" w:rsidRPr="00CD4FD6" w:rsidRDefault="00A31D7D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Fråga gärna vilket lag de tillhör vid eventuell tveksamhet.</w:t>
      </w:r>
    </w:p>
    <w:p w14:paraId="2C3594C7" w14:textId="3B421C4A" w:rsidR="000073CA" w:rsidRPr="00CF033A" w:rsidRDefault="00A31D7D" w:rsidP="00CF033A">
      <w:pPr>
        <w:spacing w:before="100" w:beforeAutospacing="1" w:after="100" w:afterAutospacing="1"/>
        <w:ind w:right="0" w:firstLine="72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F</w:t>
      </w:r>
      <w:r w:rsidR="005E32AA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ri entré 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sker </w:t>
      </w:r>
      <w:r w:rsidR="005E32AA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m</w:t>
      </w:r>
      <w:r w:rsidR="00CF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ot </w:t>
      </w:r>
      <w:r w:rsidR="005E32AA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uppvisande av sponsorkort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/säsongskort</w:t>
      </w:r>
      <w:r w:rsidR="005E32AA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.</w:t>
      </w:r>
    </w:p>
    <w:sectPr w:rsidR="000073CA" w:rsidRPr="00CF033A" w:rsidSect="00030C2F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F3D8D" w14:textId="77777777" w:rsidR="008B7E7F" w:rsidRDefault="008B7E7F" w:rsidP="00A66B18">
      <w:pPr>
        <w:spacing w:before="0" w:after="0"/>
      </w:pPr>
      <w:r>
        <w:separator/>
      </w:r>
    </w:p>
  </w:endnote>
  <w:endnote w:type="continuationSeparator" w:id="0">
    <w:p w14:paraId="5523B11A" w14:textId="77777777" w:rsidR="008B7E7F" w:rsidRDefault="008B7E7F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DB6EA" w14:textId="77777777" w:rsidR="008B7E7F" w:rsidRDefault="008B7E7F" w:rsidP="00A66B18">
      <w:pPr>
        <w:spacing w:before="0" w:after="0"/>
      </w:pPr>
      <w:r>
        <w:separator/>
      </w:r>
    </w:p>
  </w:footnote>
  <w:footnote w:type="continuationSeparator" w:id="0">
    <w:p w14:paraId="4BFA5E94" w14:textId="77777777" w:rsidR="008B7E7F" w:rsidRDefault="008B7E7F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93E"/>
    <w:multiLevelType w:val="hybridMultilevel"/>
    <w:tmpl w:val="C7467F7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3F4722"/>
    <w:multiLevelType w:val="hybridMultilevel"/>
    <w:tmpl w:val="92CE7B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0199350">
    <w:abstractNumId w:val="1"/>
  </w:num>
  <w:num w:numId="2" w16cid:durableId="128215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3F"/>
    <w:rsid w:val="000073CA"/>
    <w:rsid w:val="00010FBF"/>
    <w:rsid w:val="00030C2F"/>
    <w:rsid w:val="00031AAD"/>
    <w:rsid w:val="00083BAA"/>
    <w:rsid w:val="00101316"/>
    <w:rsid w:val="0010680C"/>
    <w:rsid w:val="00152B0B"/>
    <w:rsid w:val="001766D6"/>
    <w:rsid w:val="00192419"/>
    <w:rsid w:val="001C270D"/>
    <w:rsid w:val="001D2FB6"/>
    <w:rsid w:val="001E2320"/>
    <w:rsid w:val="00211E3F"/>
    <w:rsid w:val="00214E28"/>
    <w:rsid w:val="002357B5"/>
    <w:rsid w:val="00265BEA"/>
    <w:rsid w:val="00271F0E"/>
    <w:rsid w:val="002D4B9D"/>
    <w:rsid w:val="002F7BE9"/>
    <w:rsid w:val="00352B81"/>
    <w:rsid w:val="003630DD"/>
    <w:rsid w:val="0037358B"/>
    <w:rsid w:val="00394757"/>
    <w:rsid w:val="003A0150"/>
    <w:rsid w:val="003C4E4C"/>
    <w:rsid w:val="003E24DF"/>
    <w:rsid w:val="003F26DA"/>
    <w:rsid w:val="0041428F"/>
    <w:rsid w:val="004744C3"/>
    <w:rsid w:val="00475FB7"/>
    <w:rsid w:val="00487FEA"/>
    <w:rsid w:val="0049761E"/>
    <w:rsid w:val="004A2B0D"/>
    <w:rsid w:val="005420ED"/>
    <w:rsid w:val="005C2210"/>
    <w:rsid w:val="005E32AA"/>
    <w:rsid w:val="006056D6"/>
    <w:rsid w:val="00615018"/>
    <w:rsid w:val="0062123A"/>
    <w:rsid w:val="00641741"/>
    <w:rsid w:val="00646E75"/>
    <w:rsid w:val="0066295C"/>
    <w:rsid w:val="006B6319"/>
    <w:rsid w:val="006F6F10"/>
    <w:rsid w:val="00783E79"/>
    <w:rsid w:val="007A2ECE"/>
    <w:rsid w:val="007B5AE8"/>
    <w:rsid w:val="007C37B4"/>
    <w:rsid w:val="007F5192"/>
    <w:rsid w:val="00831721"/>
    <w:rsid w:val="008574CE"/>
    <w:rsid w:val="00862A06"/>
    <w:rsid w:val="00884889"/>
    <w:rsid w:val="008B4FDC"/>
    <w:rsid w:val="008B7E7F"/>
    <w:rsid w:val="00950216"/>
    <w:rsid w:val="00950BAE"/>
    <w:rsid w:val="009513F8"/>
    <w:rsid w:val="00964988"/>
    <w:rsid w:val="00975257"/>
    <w:rsid w:val="00982728"/>
    <w:rsid w:val="009B1A90"/>
    <w:rsid w:val="009C4FFB"/>
    <w:rsid w:val="00A15959"/>
    <w:rsid w:val="00A26FE7"/>
    <w:rsid w:val="00A31D7D"/>
    <w:rsid w:val="00A66B18"/>
    <w:rsid w:val="00A6783B"/>
    <w:rsid w:val="00A67E7C"/>
    <w:rsid w:val="00A83D95"/>
    <w:rsid w:val="00A96CF8"/>
    <w:rsid w:val="00AA089B"/>
    <w:rsid w:val="00AA6477"/>
    <w:rsid w:val="00AE1388"/>
    <w:rsid w:val="00AF3982"/>
    <w:rsid w:val="00B50294"/>
    <w:rsid w:val="00B53502"/>
    <w:rsid w:val="00B57D6E"/>
    <w:rsid w:val="00B86EE2"/>
    <w:rsid w:val="00B93312"/>
    <w:rsid w:val="00BB7D90"/>
    <w:rsid w:val="00BF3B5B"/>
    <w:rsid w:val="00C43F2C"/>
    <w:rsid w:val="00C701F7"/>
    <w:rsid w:val="00C70786"/>
    <w:rsid w:val="00C85D38"/>
    <w:rsid w:val="00CB2B4D"/>
    <w:rsid w:val="00CD4FD6"/>
    <w:rsid w:val="00CF033A"/>
    <w:rsid w:val="00CF351E"/>
    <w:rsid w:val="00D10958"/>
    <w:rsid w:val="00D22F57"/>
    <w:rsid w:val="00D4755C"/>
    <w:rsid w:val="00D66593"/>
    <w:rsid w:val="00DE6DA2"/>
    <w:rsid w:val="00DF2D30"/>
    <w:rsid w:val="00E4786A"/>
    <w:rsid w:val="00E55D74"/>
    <w:rsid w:val="00E6540C"/>
    <w:rsid w:val="00E65F9A"/>
    <w:rsid w:val="00E81E2A"/>
    <w:rsid w:val="00EA74DC"/>
    <w:rsid w:val="00EE0952"/>
    <w:rsid w:val="00F01CA8"/>
    <w:rsid w:val="00F02D62"/>
    <w:rsid w:val="00F635FD"/>
    <w:rsid w:val="00F65106"/>
    <w:rsid w:val="00FB243F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E00D0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Mottagare">
    <w:name w:val="Mottaga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A66B18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A6783B"/>
    <w:pPr>
      <w:spacing w:before="480" w:after="960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Char">
    <w:name w:val="Signatur Char"/>
    <w:basedOn w:val="Standardstycketeckensnitt"/>
    <w:link w:val="Signatur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E24DF"/>
    <w:pPr>
      <w:spacing w:after="0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1"/>
    <w:semiHidden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typ">
    <w:name w:val="Logotyp"/>
    <w:basedOn w:val="Normal"/>
    <w:next w:val="Normal"/>
    <w:link w:val="Logotyp0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typ0">
    <w:name w:val="Logotyp"/>
    <w:aliases w:val="tecken"/>
    <w:basedOn w:val="Standardstycketeckensnitt"/>
    <w:link w:val="Logotyp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customStyle="1" w:styleId="4FE3F03A028E44F4A0B7BFC761B8ECEB">
    <w:name w:val="4FE3F03A028E44F4A0B7BFC761B8ECEB"/>
    <w:rsid w:val="00211E3F"/>
    <w:pPr>
      <w:spacing w:after="160" w:line="259" w:lineRule="auto"/>
    </w:pPr>
    <w:rPr>
      <w:kern w:val="2"/>
      <w:sz w:val="22"/>
      <w:szCs w:val="22"/>
      <w:lang w:eastAsia="sv-SE"/>
      <w14:ligatures w14:val="standardContextual"/>
    </w:rPr>
  </w:style>
  <w:style w:type="paragraph" w:styleId="Liststycke">
    <w:name w:val="List Paragraph"/>
    <w:basedOn w:val="Normal"/>
    <w:uiPriority w:val="34"/>
    <w:rsid w:val="00211E3F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offer\AppData\Local\Microsoft\Office\16.0\DTS\sv-SE%7bCD3A6468-2A09-425B-980E-5C2517978256%7d\%7bF7769113-1095-4B89-ACBA-D476DD6D17C3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{F7769113-1095-4B89-ACBA-D476DD6D17C3}tf56348247_win32</Template>
  <TotalTime>0</TotalTime>
  <Pages>1</Pages>
  <Words>114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2026-10-30T12:20:00Z</dcterms:created>
  <dcterms:modified xsi:type="dcterms:W3CDTF">2026-10-30T12:20:00Z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