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B1E2" w14:textId="4439755E" w:rsidR="00831721" w:rsidRDefault="00CC7F3D" w:rsidP="00831721">
      <w:pPr>
        <w:spacing w:before="120" w:after="0"/>
      </w:pPr>
      <w:r>
        <w:rPr>
          <w:noProof/>
          <w:lang w:bidi="sv-SE"/>
        </w:rPr>
        <w:drawing>
          <wp:inline distT="0" distB="0" distL="0" distR="0" wp14:anchorId="6B586765" wp14:editId="1EE2C218">
            <wp:extent cx="2426389" cy="1930400"/>
            <wp:effectExtent l="0" t="0" r="0" b="0"/>
            <wp:docPr id="2088770162" name="Bildobjekt 6" descr="En bild som visar clipart, tecknad serie, logotyp, Grafi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770162" name="Bildobjekt 6" descr="En bild som visar clipart, tecknad serie, logotyp, Grafik&#10;&#10;Automatiskt genererad beskrivni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855" cy="193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1721" w:rsidRPr="0041428F">
        <w:rPr>
          <w:noProof/>
          <w:lang w:bidi="sv-S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4B205BD6" wp14:editId="5551F706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Grafik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rihandsfigur: Figur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ihandsfigur: Figur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ihandsfigur: Figur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ihandsfigur: Figur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  <w:pict w14:anchorId="4A6F18CD">
              <v:group id="Grafik 17" style="position:absolute;margin-left:-36pt;margin-top:-36pt;width:649.45pt;height:238.3pt;z-index:-251657216;mso-width-relative:margin;mso-height-relative:margin" alt="&quot;&quot;" coordsize="60055,19240" coordorigin="-71,-71" o:spid="_x0000_s1026" w14:anchorId="7295CC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">
                <v:shape id="Frihandsfigur: Figur 20" style="position:absolute;left:21216;top:-71;width:38767;height:17620;visibility:visible;mso-wrap-style:square;v-text-anchor:middle" coordsize="3876675,1762125" o:spid="_x0000_s1027" fillcolor="#009dd9 [3205]" stroked="f" path="m3869531,1359694v,,-489585,474345,-1509712,384810c1339691,1654969,936784,1180624,7144,1287304l7144,7144r3862387,l3869531,13596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ihandsfigur: Figur 22" style="position:absolute;left:-71;top:-71;width:60007;height:19240;visibility:visible;mso-wrap-style:square;v-text-anchor:middle" coordsize="6000750,1924050" o:spid="_x0000_s1028" fillcolor="#17406d [3204]" stroked="f" path="m7144,1699736v,,1403032,618173,2927032,-215265c4459129,651986,5998369,893921,5998369,893921r,-886777l7144,7144r,16925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ihandsfigur: Figur 23" style="position:absolute;left:-71;top:-71;width:60007;height:9048;visibility:visible;mso-wrap-style:square;v-text-anchor:middle" coordsize="6000750,904875" o:spid="_x0000_s1029" fillcolor="#17406d [3204]" stroked="f" path="m7144,7144r,606742c647224,1034891,2136934,964406,3546634,574834,4882039,205264,5998369,893921,5998369,893921r,-886777l7144,71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>
                  <v:fill type="gradient" color2="#4389d7 [1940]" angle="90" focus="100%" rotate="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ihandsfigur: Figur 24" style="position:absolute;left:31761;top:9244;width:28194;height:8286;visibility:visible;mso-wrap-style:square;v-text-anchor:middle" coordsize="2819400,828675" o:spid="_x0000_s1030" fillcolor="#009dd9 [3205]" stroked="f" path="m7144,481489c380524,602456,751999,764381,1305401,812959,2325529,902494,2815114,428149,2815114,428149r,-421005c2332196,236696,1376839,568166,7144,4814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>
                  <v:fill type="gradient" color2="#0075a2 [2405]" angle="90" focus="100%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 för sidhuvudslayout"/>
      </w:tblPr>
      <w:tblGrid>
        <w:gridCol w:w="10466"/>
      </w:tblGrid>
      <w:tr w:rsidR="00A66B18" w:rsidRPr="0041428F" w14:paraId="610300C4" w14:textId="77777777" w:rsidTr="00A6783B">
        <w:trPr>
          <w:trHeight w:val="270"/>
          <w:jc w:val="center"/>
        </w:trPr>
        <w:tc>
          <w:tcPr>
            <w:tcW w:w="10800" w:type="dxa"/>
          </w:tcPr>
          <w:p w14:paraId="44EA065D" w14:textId="7F2F5A21" w:rsidR="00A66B18" w:rsidRPr="0041428F" w:rsidRDefault="00A66B18" w:rsidP="00A66B18">
            <w:pPr>
              <w:pStyle w:val="Kontaktinformation"/>
              <w:rPr>
                <w:color w:val="000000" w:themeColor="text1"/>
              </w:rPr>
            </w:pPr>
          </w:p>
        </w:tc>
      </w:tr>
      <w:tr w:rsidR="00615018" w:rsidRPr="0041428F" w14:paraId="5C52C9B7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0C130548" w14:textId="77777777" w:rsidR="00E528A3" w:rsidRDefault="00E528A3" w:rsidP="00E528A3">
            <w:pPr>
              <w:rPr>
                <w:b/>
                <w:bCs/>
                <w:sz w:val="32"/>
                <w:szCs w:val="32"/>
              </w:rPr>
            </w:pPr>
          </w:p>
          <w:p w14:paraId="3C6B8FE1" w14:textId="39ABBA33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44"/>
                <w:szCs w:val="44"/>
              </w:rPr>
            </w:pPr>
            <w:r w:rsidRPr="00E528A3">
              <w:rPr>
                <w:b/>
                <w:bCs/>
                <w:color w:val="104864" w:themeColor="background2" w:themeShade="40"/>
                <w:sz w:val="44"/>
                <w:szCs w:val="44"/>
              </w:rPr>
              <w:t>Arbetsbeskrivning – kiosken i Sparbankshallen</w:t>
            </w:r>
          </w:p>
          <w:p w14:paraId="057B8DA6" w14:textId="77777777" w:rsidR="00E528A3" w:rsidRPr="00130971" w:rsidRDefault="00E528A3" w:rsidP="00E528A3">
            <w:r w:rsidRPr="00130971">
              <w:t>Tack för att du hjälper till i kiosken! För att det ska vara enkelt att komma igång och lämna kiosken i ordning till nästa lag följer du instruktionerna nedan.</w:t>
            </w:r>
          </w:p>
          <w:p w14:paraId="6FF5C3C9" w14:textId="77777777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32"/>
                <w:szCs w:val="32"/>
              </w:rPr>
            </w:pPr>
            <w:r w:rsidRPr="00E528A3">
              <w:rPr>
                <w:b/>
                <w:bCs/>
                <w:color w:val="104864" w:themeColor="background2" w:themeShade="40"/>
                <w:sz w:val="32"/>
                <w:szCs w:val="32"/>
              </w:rPr>
              <w:t>Bemanning och tider</w:t>
            </w:r>
          </w:p>
          <w:p w14:paraId="4264F5D9" w14:textId="77777777" w:rsidR="00E528A3" w:rsidRPr="00130971" w:rsidRDefault="00E528A3" w:rsidP="00E528A3">
            <w:r w:rsidRPr="00130971">
              <w:t>Kiosken bemannas av minst två personer.</w:t>
            </w:r>
          </w:p>
          <w:p w14:paraId="36385B2D" w14:textId="77777777" w:rsidR="00E528A3" w:rsidRPr="00130971" w:rsidRDefault="00E528A3" w:rsidP="00E528A3">
            <w:r w:rsidRPr="00130971">
              <w:t>Vid vanliga matcher ska kioskpersonalen vara på plats minst 1 timme före matchstart. Kiosken ska vara klar för försäljning 30 minuter före matchstart.</w:t>
            </w:r>
          </w:p>
          <w:p w14:paraId="2B0EA2EB" w14:textId="77777777" w:rsidR="00E528A3" w:rsidRPr="00130971" w:rsidRDefault="00E528A3" w:rsidP="00E528A3">
            <w:r w:rsidRPr="00130971">
              <w:t>Vid herr- och dammatcher ska kioskpersonalen vara på plats 1,5 timme före matchstart. Kiosken ska vara klar för försäljning 1 timme före matchstart.</w:t>
            </w:r>
          </w:p>
          <w:p w14:paraId="6B8CD57B" w14:textId="77777777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32"/>
                <w:szCs w:val="32"/>
              </w:rPr>
            </w:pPr>
            <w:r w:rsidRPr="00E528A3">
              <w:rPr>
                <w:b/>
                <w:bCs/>
                <w:color w:val="104864" w:themeColor="background2" w:themeShade="40"/>
                <w:sz w:val="32"/>
                <w:szCs w:val="32"/>
              </w:rPr>
              <w:t>Nycklar</w:t>
            </w:r>
          </w:p>
          <w:p w14:paraId="14E6ADCC" w14:textId="2979D946" w:rsidR="00E528A3" w:rsidRPr="00B016A0" w:rsidRDefault="00E528A3" w:rsidP="00E528A3">
            <w:pPr>
              <w:rPr>
                <w:sz w:val="28"/>
                <w:szCs w:val="28"/>
              </w:rPr>
            </w:pPr>
            <w:r w:rsidRPr="00130971">
              <w:t>Nycklarna till garderoberna där kioskvarorna förvaras finns i nyckelskåpet bredvid till vänster</w:t>
            </w:r>
            <w:r>
              <w:t xml:space="preserve"> om garderoberna</w:t>
            </w:r>
            <w:r w:rsidRPr="00130971">
              <w:t>. Nyckelskåpet öppnas med kod.</w:t>
            </w:r>
            <w:r>
              <w:t xml:space="preserve"> </w:t>
            </w:r>
            <w:r w:rsidRPr="00130971">
              <w:t>Koden får ni av</w:t>
            </w:r>
            <w:r>
              <w:t xml:space="preserve"> er</w:t>
            </w:r>
            <w:r w:rsidRPr="00130971">
              <w:t xml:space="preserve"> lagledare innan matchen</w:t>
            </w:r>
            <w:r>
              <w:rPr>
                <w:b/>
                <w:bCs/>
              </w:rPr>
              <w:t>.</w:t>
            </w:r>
          </w:p>
          <w:p w14:paraId="70A623FA" w14:textId="77777777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32"/>
                <w:szCs w:val="32"/>
              </w:rPr>
            </w:pPr>
            <w:r w:rsidRPr="00E528A3">
              <w:rPr>
                <w:b/>
                <w:bCs/>
                <w:color w:val="104864" w:themeColor="background2" w:themeShade="40"/>
                <w:sz w:val="32"/>
                <w:szCs w:val="32"/>
              </w:rPr>
              <w:t>Innan kiosken öppnar</w:t>
            </w:r>
          </w:p>
          <w:p w14:paraId="7C6F52DE" w14:textId="3D1E6ACA" w:rsidR="00E528A3" w:rsidRPr="00130971" w:rsidRDefault="00E528A3" w:rsidP="00E528A3">
            <w:r w:rsidRPr="00130971">
              <w:rPr>
                <w:b/>
                <w:bCs/>
              </w:rPr>
              <w:t xml:space="preserve">1. Starta iPad och </w:t>
            </w:r>
            <w:proofErr w:type="spellStart"/>
            <w:r w:rsidRPr="00130971">
              <w:rPr>
                <w:b/>
                <w:bCs/>
              </w:rPr>
              <w:t>iZettle</w:t>
            </w:r>
            <w:proofErr w:type="spellEnd"/>
            <w:r>
              <w:rPr>
                <w:b/>
                <w:bCs/>
              </w:rPr>
              <w:t xml:space="preserve">: </w:t>
            </w:r>
            <w:r w:rsidRPr="00130971">
              <w:t xml:space="preserve">iPad och </w:t>
            </w:r>
            <w:proofErr w:type="spellStart"/>
            <w:r w:rsidRPr="00130971">
              <w:t>iZettle</w:t>
            </w:r>
            <w:proofErr w:type="spellEnd"/>
            <w:r w:rsidRPr="00130971">
              <w:t>/kortläsare finns i de två vit/svarta plåtskåpen vid pentryt. Nyckeln till skåpen finns i nyckelskåpet.</w:t>
            </w:r>
            <w:r>
              <w:t xml:space="preserve"> </w:t>
            </w:r>
            <w:r w:rsidRPr="00130971">
              <w:t>Kontrollera att</w:t>
            </w:r>
            <w:r>
              <w:t xml:space="preserve"> </w:t>
            </w:r>
            <w:r w:rsidRPr="00130971">
              <w:t xml:space="preserve">iPad och kortläsare är laddade </w:t>
            </w:r>
            <w:r>
              <w:t xml:space="preserve">och att </w:t>
            </w:r>
            <w:r w:rsidRPr="00130971">
              <w:t>båda är startade</w:t>
            </w:r>
            <w:r>
              <w:t xml:space="preserve">, att </w:t>
            </w:r>
            <w:r w:rsidRPr="00130971">
              <w:t xml:space="preserve">de har kontakt med varandra. Det ska normalt ske automatiskt när de startas. </w:t>
            </w:r>
          </w:p>
          <w:p w14:paraId="68EBDF9D" w14:textId="69541BCA" w:rsidR="00E528A3" w:rsidRPr="00130971" w:rsidRDefault="00E528A3" w:rsidP="00E528A3">
            <w:r w:rsidRPr="00130971">
              <w:rPr>
                <w:b/>
                <w:bCs/>
              </w:rPr>
              <w:t xml:space="preserve">2. </w:t>
            </w:r>
            <w:proofErr w:type="gramStart"/>
            <w:r w:rsidRPr="00130971">
              <w:rPr>
                <w:b/>
                <w:bCs/>
              </w:rPr>
              <w:t>Brygg kaffe</w:t>
            </w:r>
            <w:proofErr w:type="gramEnd"/>
            <w:r>
              <w:t xml:space="preserve">: </w:t>
            </w:r>
            <w:r w:rsidRPr="00130971">
              <w:t xml:space="preserve">Kaffebryggaren finns i garderoben närmast pentryt. Använd en full </w:t>
            </w:r>
            <w:proofErr w:type="gramStart"/>
            <w:r w:rsidRPr="00130971">
              <w:t>pappmugg kaffe</w:t>
            </w:r>
            <w:proofErr w:type="gramEnd"/>
            <w:r w:rsidRPr="00130971">
              <w:t xml:space="preserve"> till en kanna vatten. Vattnet fylls på ovanifrån på kaffebryggaren.</w:t>
            </w:r>
          </w:p>
          <w:p w14:paraId="477C8BE1" w14:textId="06DCCCA0" w:rsidR="00E528A3" w:rsidRPr="00130971" w:rsidRDefault="00E528A3" w:rsidP="00E528A3">
            <w:r w:rsidRPr="00130971">
              <w:rPr>
                <w:b/>
                <w:bCs/>
              </w:rPr>
              <w:t>3. Förbered korv och korvbröd</w:t>
            </w:r>
            <w:r>
              <w:t xml:space="preserve">: </w:t>
            </w:r>
            <w:r w:rsidRPr="00130971">
              <w:t>Värm korven och tina korvbröd. Korvbröd finns i frysen. Om det finns korv i frysen ska den användas först.</w:t>
            </w:r>
            <w:r>
              <w:t xml:space="preserve"> </w:t>
            </w:r>
            <w:r w:rsidRPr="00130971">
              <w:t>Induktionshällen finns i samma garderob som kaffet.</w:t>
            </w:r>
            <w:r>
              <w:t xml:space="preserve"> </w:t>
            </w:r>
            <w:r w:rsidRPr="00130971">
              <w:t>Använd inte de rostiga spisplattorna.</w:t>
            </w:r>
          </w:p>
          <w:p w14:paraId="2AE8075D" w14:textId="5459E4BD" w:rsidR="00E528A3" w:rsidRPr="00130971" w:rsidRDefault="00E528A3" w:rsidP="00E528A3">
            <w:r w:rsidRPr="00130971">
              <w:rPr>
                <w:b/>
                <w:bCs/>
              </w:rPr>
              <w:lastRenderedPageBreak/>
              <w:t>4. Plocka fram övriga varor</w:t>
            </w:r>
            <w:r>
              <w:t xml:space="preserve">: </w:t>
            </w:r>
            <w:r w:rsidRPr="00130971">
              <w:t>Plocka fram övriga varor som ska säljas. De finns i garderoberna.</w:t>
            </w:r>
            <w:r>
              <w:t xml:space="preserve"> </w:t>
            </w:r>
            <w:r w:rsidRPr="00130971">
              <w:t>Det är uppskattat om det finns hembakat till försäljning, men det är inget krav.</w:t>
            </w:r>
          </w:p>
          <w:p w14:paraId="226F4F4E" w14:textId="77777777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32"/>
                <w:szCs w:val="32"/>
              </w:rPr>
            </w:pPr>
            <w:r w:rsidRPr="00E528A3">
              <w:rPr>
                <w:b/>
                <w:bCs/>
                <w:color w:val="104864" w:themeColor="background2" w:themeShade="40"/>
                <w:sz w:val="32"/>
                <w:szCs w:val="32"/>
              </w:rPr>
              <w:t>Under matchen</w:t>
            </w:r>
          </w:p>
          <w:p w14:paraId="234238FB" w14:textId="77777777" w:rsidR="00E528A3" w:rsidRPr="00130971" w:rsidRDefault="00E528A3" w:rsidP="00E528A3">
            <w:pPr>
              <w:pStyle w:val="Liststycke"/>
              <w:numPr>
                <w:ilvl w:val="0"/>
                <w:numId w:val="2"/>
              </w:numPr>
            </w:pPr>
            <w:r w:rsidRPr="00130971">
              <w:t>Gästande lags ledare bjuds på kaffe och kaka.</w:t>
            </w:r>
          </w:p>
          <w:p w14:paraId="3E90C043" w14:textId="77777777" w:rsidR="00E528A3" w:rsidRDefault="00E528A3" w:rsidP="00E528A3">
            <w:pPr>
              <w:pStyle w:val="Liststycke"/>
              <w:numPr>
                <w:ilvl w:val="0"/>
                <w:numId w:val="2"/>
              </w:numPr>
            </w:pPr>
            <w:r w:rsidRPr="00130971">
              <w:t>Domarna bjuds på kaffe och kaka samt dricka och korv med bröd.</w:t>
            </w:r>
          </w:p>
          <w:p w14:paraId="522CA454" w14:textId="77777777" w:rsidR="00E528A3" w:rsidRDefault="00E528A3" w:rsidP="00E528A3">
            <w:pPr>
              <w:pStyle w:val="Liststycke"/>
              <w:numPr>
                <w:ilvl w:val="0"/>
                <w:numId w:val="2"/>
              </w:numPr>
            </w:pPr>
            <w:r w:rsidRPr="00130971">
              <w:t>De som ansvarar för kiosken får som tack för hjälpen en korv med bröd och kaffe eller en dricka.</w:t>
            </w:r>
          </w:p>
          <w:p w14:paraId="15A90A21" w14:textId="77777777" w:rsidR="00E528A3" w:rsidRPr="00130971" w:rsidRDefault="00E528A3" w:rsidP="00E528A3">
            <w:pPr>
              <w:pStyle w:val="Liststycke"/>
            </w:pPr>
          </w:p>
          <w:p w14:paraId="10F63EC7" w14:textId="77777777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32"/>
                <w:szCs w:val="32"/>
              </w:rPr>
            </w:pPr>
            <w:r w:rsidRPr="00E528A3">
              <w:rPr>
                <w:b/>
                <w:bCs/>
                <w:color w:val="104864" w:themeColor="background2" w:themeShade="40"/>
                <w:sz w:val="32"/>
                <w:szCs w:val="32"/>
              </w:rPr>
              <w:t>Efter matchen</w:t>
            </w:r>
          </w:p>
          <w:p w14:paraId="0F524168" w14:textId="32C7042A" w:rsidR="00E528A3" w:rsidRPr="00130971" w:rsidRDefault="00E528A3" w:rsidP="00E528A3">
            <w:r w:rsidRPr="00130971">
              <w:rPr>
                <w:b/>
                <w:bCs/>
              </w:rPr>
              <w:t>1. Plocka undan och diska</w:t>
            </w:r>
            <w:r>
              <w:t xml:space="preserve">: </w:t>
            </w:r>
            <w:r w:rsidRPr="00130971">
              <w:t>Plocka tillbaka alla varor och allt material i rätt garderob, kylskåp eller frys.</w:t>
            </w:r>
            <w:r>
              <w:t xml:space="preserve"> </w:t>
            </w:r>
            <w:r w:rsidRPr="00130971">
              <w:t>Diska korvgryta och använda redskap.</w:t>
            </w:r>
          </w:p>
          <w:p w14:paraId="69633106" w14:textId="060A0E9E" w:rsidR="00E528A3" w:rsidRDefault="00E528A3" w:rsidP="00E528A3">
            <w:r w:rsidRPr="00130971">
              <w:rPr>
                <w:b/>
                <w:bCs/>
              </w:rPr>
              <w:t>2. Ta hand om korven</w:t>
            </w:r>
            <w:r>
              <w:rPr>
                <w:b/>
                <w:bCs/>
              </w:rPr>
              <w:t>:</w:t>
            </w:r>
            <w:r>
              <w:t xml:space="preserve"> </w:t>
            </w:r>
            <w:r w:rsidRPr="00130971">
              <w:t>Korv som har värmts upp och finns kvar i grytan ska kastas.</w:t>
            </w:r>
            <w:r>
              <w:t xml:space="preserve"> </w:t>
            </w:r>
            <w:r w:rsidRPr="00130971">
              <w:t xml:space="preserve">Korv som inte har värmts upp fryses in. </w:t>
            </w:r>
          </w:p>
          <w:p w14:paraId="1D5CA0F4" w14:textId="77777777" w:rsidR="00E528A3" w:rsidRPr="00130971" w:rsidRDefault="00E528A3" w:rsidP="00E528A3">
            <w:pPr>
              <w:pStyle w:val="Liststycke"/>
              <w:numPr>
                <w:ilvl w:val="1"/>
                <w:numId w:val="3"/>
              </w:numPr>
            </w:pPr>
            <w:r w:rsidRPr="00130971">
              <w:t>Lägg korven i påsar med 10 korvar per påse och skriv datum på påsen.</w:t>
            </w:r>
            <w:r>
              <w:t xml:space="preserve"> </w:t>
            </w:r>
            <w:r w:rsidRPr="00130971">
              <w:t>Plastpåsar och penna finns i garderoben.</w:t>
            </w:r>
          </w:p>
          <w:p w14:paraId="5E02B7AA" w14:textId="77777777" w:rsidR="00E528A3" w:rsidRDefault="00E528A3" w:rsidP="00E528A3">
            <w:r w:rsidRPr="00130971">
              <w:rPr>
                <w:b/>
                <w:bCs/>
              </w:rPr>
              <w:t>3. Plocka skräp och töm papperskorgar</w:t>
            </w:r>
            <w:r>
              <w:t xml:space="preserve">: </w:t>
            </w:r>
            <w:r w:rsidRPr="00130971">
              <w:t>Plocka skräp från läktaren. Föreningen ansvarar för att inget skräp lämnas kvar efter matchen.</w:t>
            </w:r>
          </w:p>
          <w:p w14:paraId="585499C1" w14:textId="77777777" w:rsidR="00E528A3" w:rsidRDefault="00E528A3" w:rsidP="00E528A3">
            <w:pPr>
              <w:pStyle w:val="Liststycke"/>
              <w:numPr>
                <w:ilvl w:val="1"/>
                <w:numId w:val="6"/>
              </w:numPr>
            </w:pPr>
            <w:r w:rsidRPr="00130971">
              <w:t>Töm</w:t>
            </w:r>
            <w:r>
              <w:t xml:space="preserve"> </w:t>
            </w:r>
            <w:r w:rsidRPr="00130971">
              <w:t xml:space="preserve">papperskorgarna på toaletterna och soporna vid pentryt. </w:t>
            </w:r>
          </w:p>
          <w:p w14:paraId="53E03AEF" w14:textId="58DE0437" w:rsidR="00E528A3" w:rsidRPr="00130971" w:rsidRDefault="00E528A3" w:rsidP="00E528A3">
            <w:pPr>
              <w:pStyle w:val="Liststycke"/>
              <w:numPr>
                <w:ilvl w:val="1"/>
                <w:numId w:val="6"/>
              </w:numPr>
            </w:pPr>
            <w:r w:rsidRPr="00130971">
              <w:t>Soporna kastas i sopkärlen utanför hallen, på höger sida om entrén.</w:t>
            </w:r>
          </w:p>
          <w:p w14:paraId="5F9986D1" w14:textId="1C7F3FD4" w:rsidR="00E528A3" w:rsidRPr="00130971" w:rsidRDefault="00E528A3" w:rsidP="00E528A3">
            <w:r w:rsidRPr="00130971">
              <w:rPr>
                <w:b/>
                <w:bCs/>
              </w:rPr>
              <w:t>4. Sätt utrustningen på laddning</w:t>
            </w:r>
            <w:r>
              <w:t xml:space="preserve">: </w:t>
            </w:r>
            <w:r w:rsidRPr="00130971">
              <w:t xml:space="preserve">Lägg tillbaka iPad och </w:t>
            </w:r>
            <w:proofErr w:type="spellStart"/>
            <w:r w:rsidRPr="00130971">
              <w:t>iZettle</w:t>
            </w:r>
            <w:proofErr w:type="spellEnd"/>
            <w:r w:rsidRPr="00130971">
              <w:t>/kortläsare i plåtskåpen och sätt båda på laddning.</w:t>
            </w:r>
          </w:p>
          <w:p w14:paraId="74250D61" w14:textId="77777777" w:rsidR="00E528A3" w:rsidRDefault="00E528A3" w:rsidP="00E528A3">
            <w:pPr>
              <w:rPr>
                <w:b/>
                <w:bCs/>
                <w:color w:val="104864" w:themeColor="background2" w:themeShade="40"/>
                <w:sz w:val="28"/>
                <w:szCs w:val="28"/>
              </w:rPr>
            </w:pPr>
            <w:r w:rsidRPr="00E528A3">
              <w:rPr>
                <w:b/>
                <w:bCs/>
                <w:color w:val="104864" w:themeColor="background2" w:themeShade="40"/>
                <w:sz w:val="28"/>
                <w:szCs w:val="28"/>
              </w:rPr>
              <w:t>Innan ni går – kontrollera att allt är låst</w:t>
            </w:r>
          </w:p>
          <w:p w14:paraId="2A639E94" w14:textId="7FDD9EE1" w:rsidR="00E528A3" w:rsidRPr="00E528A3" w:rsidRDefault="00E528A3" w:rsidP="00E528A3">
            <w:pPr>
              <w:rPr>
                <w:b/>
                <w:bCs/>
                <w:color w:val="104864" w:themeColor="background2" w:themeShade="40"/>
                <w:sz w:val="28"/>
                <w:szCs w:val="28"/>
              </w:rPr>
            </w:pPr>
            <w:r w:rsidRPr="00130971">
              <w:t>Det är viktigt att kiosken lämnas ordentligt låst.</w:t>
            </w:r>
            <w:r>
              <w:t xml:space="preserve"> </w:t>
            </w:r>
            <w:r w:rsidRPr="00B016A0">
              <w:t>Kontrollera att alla garderober, kylskåp, frys och plåtskåp är låsta. Lägg tillbaka samtliga nycklar i nyckelskåpet och lås även nyckelskåpet.</w:t>
            </w:r>
          </w:p>
          <w:p w14:paraId="75F80B5A" w14:textId="77777777" w:rsidR="00E528A3" w:rsidRPr="00130971" w:rsidRDefault="00E528A3" w:rsidP="00E528A3">
            <w:r w:rsidRPr="00B016A0">
              <w:rPr>
                <w:b/>
                <w:bCs/>
                <w:sz w:val="28"/>
                <w:szCs w:val="28"/>
              </w:rPr>
              <w:t>Frågor?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30971">
              <w:t>Om något är oklart, kontakta någon av de kioskansvariga:</w:t>
            </w:r>
          </w:p>
          <w:p w14:paraId="47D86379" w14:textId="77777777" w:rsidR="00E528A3" w:rsidRPr="00130971" w:rsidRDefault="00E528A3" w:rsidP="00E528A3">
            <w:r w:rsidRPr="00B016A0">
              <w:rPr>
                <w:b/>
                <w:bCs/>
              </w:rPr>
              <w:t>Moa Andersson:</w:t>
            </w:r>
            <w:r w:rsidRPr="00130971">
              <w:t xml:space="preserve"> 073-931 53 81</w:t>
            </w:r>
            <w:r w:rsidRPr="00130971">
              <w:br/>
            </w:r>
            <w:r w:rsidRPr="00B016A0">
              <w:rPr>
                <w:b/>
                <w:bCs/>
              </w:rPr>
              <w:t>Åsa Appelqvist:</w:t>
            </w:r>
            <w:r w:rsidRPr="00130971">
              <w:t xml:space="preserve"> 0706-94 31 42</w:t>
            </w:r>
            <w:r w:rsidRPr="00130971">
              <w:br/>
            </w:r>
            <w:r w:rsidRPr="00B016A0">
              <w:rPr>
                <w:b/>
                <w:bCs/>
              </w:rPr>
              <w:t xml:space="preserve">Sofia </w:t>
            </w:r>
            <w:proofErr w:type="spellStart"/>
            <w:r w:rsidRPr="00B016A0">
              <w:rPr>
                <w:b/>
                <w:bCs/>
              </w:rPr>
              <w:t>Vipond</w:t>
            </w:r>
            <w:proofErr w:type="spellEnd"/>
            <w:r w:rsidRPr="00B016A0">
              <w:rPr>
                <w:b/>
                <w:bCs/>
              </w:rPr>
              <w:t>:</w:t>
            </w:r>
            <w:r w:rsidRPr="00130971">
              <w:t xml:space="preserve"> 0705-48 59 23</w:t>
            </w:r>
          </w:p>
          <w:p w14:paraId="4AC75C85" w14:textId="536CE276" w:rsidR="00E528A3" w:rsidRPr="00B016A0" w:rsidRDefault="00E528A3" w:rsidP="00E528A3">
            <w:pPr>
              <w:rPr>
                <w:b/>
                <w:bCs/>
                <w:sz w:val="28"/>
                <w:szCs w:val="28"/>
              </w:rPr>
            </w:pPr>
          </w:p>
          <w:p w14:paraId="4A7096B7" w14:textId="64F70E14" w:rsidR="003E24DF" w:rsidRPr="0041428F" w:rsidRDefault="003E24DF" w:rsidP="00E528A3">
            <w:pPr>
              <w:ind w:left="0"/>
              <w:rPr>
                <w:color w:val="000000" w:themeColor="text1"/>
              </w:rPr>
            </w:pPr>
          </w:p>
        </w:tc>
      </w:tr>
    </w:tbl>
    <w:p w14:paraId="57CAD464" w14:textId="1DE45EC9" w:rsidR="00E135A0" w:rsidRPr="008859B1" w:rsidRDefault="00E135A0" w:rsidP="00E135A0">
      <w:pPr>
        <w:pStyle w:val="Signatur"/>
        <w:rPr>
          <w:color w:val="000000" w:themeColor="text1"/>
        </w:rPr>
      </w:pPr>
    </w:p>
    <w:sectPr w:rsidR="00E135A0" w:rsidRPr="008859B1" w:rsidSect="00030C2F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B43FE" w14:textId="77777777" w:rsidR="002258AE" w:rsidRDefault="002258AE" w:rsidP="00A66B18">
      <w:pPr>
        <w:spacing w:before="0" w:after="0"/>
      </w:pPr>
      <w:r>
        <w:separator/>
      </w:r>
    </w:p>
  </w:endnote>
  <w:endnote w:type="continuationSeparator" w:id="0">
    <w:p w14:paraId="33F7711C" w14:textId="77777777" w:rsidR="002258AE" w:rsidRDefault="002258AE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BC627" w14:textId="77777777" w:rsidR="002258AE" w:rsidRDefault="002258AE" w:rsidP="00A66B18">
      <w:pPr>
        <w:spacing w:before="0" w:after="0"/>
      </w:pPr>
      <w:r>
        <w:separator/>
      </w:r>
    </w:p>
  </w:footnote>
  <w:footnote w:type="continuationSeparator" w:id="0">
    <w:p w14:paraId="139C44AA" w14:textId="77777777" w:rsidR="002258AE" w:rsidRDefault="002258AE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B3702"/>
    <w:multiLevelType w:val="hybridMultilevel"/>
    <w:tmpl w:val="164E0D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24CD5"/>
    <w:multiLevelType w:val="hybridMultilevel"/>
    <w:tmpl w:val="A35A2B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C53EA"/>
    <w:multiLevelType w:val="hybridMultilevel"/>
    <w:tmpl w:val="A142CA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12FEE"/>
    <w:multiLevelType w:val="hybridMultilevel"/>
    <w:tmpl w:val="992E267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26A1A"/>
    <w:multiLevelType w:val="hybridMultilevel"/>
    <w:tmpl w:val="45B22A7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039B2"/>
    <w:multiLevelType w:val="hybridMultilevel"/>
    <w:tmpl w:val="ADE4A3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555549">
    <w:abstractNumId w:val="5"/>
  </w:num>
  <w:num w:numId="2" w16cid:durableId="1509834818">
    <w:abstractNumId w:val="4"/>
  </w:num>
  <w:num w:numId="3" w16cid:durableId="198861771">
    <w:abstractNumId w:val="2"/>
  </w:num>
  <w:num w:numId="4" w16cid:durableId="271792569">
    <w:abstractNumId w:val="0"/>
  </w:num>
  <w:num w:numId="5" w16cid:durableId="530580464">
    <w:abstractNumId w:val="1"/>
  </w:num>
  <w:num w:numId="6" w16cid:durableId="174420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2F"/>
    <w:rsid w:val="00030C2F"/>
    <w:rsid w:val="0003109C"/>
    <w:rsid w:val="00054E60"/>
    <w:rsid w:val="00083BAA"/>
    <w:rsid w:val="000C134E"/>
    <w:rsid w:val="000C6199"/>
    <w:rsid w:val="0010680C"/>
    <w:rsid w:val="00152B0B"/>
    <w:rsid w:val="001766D6"/>
    <w:rsid w:val="00192419"/>
    <w:rsid w:val="001B0441"/>
    <w:rsid w:val="001C270D"/>
    <w:rsid w:val="001E2320"/>
    <w:rsid w:val="00214E28"/>
    <w:rsid w:val="0021689B"/>
    <w:rsid w:val="002258AE"/>
    <w:rsid w:val="00244D04"/>
    <w:rsid w:val="00352B81"/>
    <w:rsid w:val="00360E04"/>
    <w:rsid w:val="0037358B"/>
    <w:rsid w:val="00394757"/>
    <w:rsid w:val="003A0150"/>
    <w:rsid w:val="003B3461"/>
    <w:rsid w:val="003E24DF"/>
    <w:rsid w:val="0041428F"/>
    <w:rsid w:val="00442CCC"/>
    <w:rsid w:val="004A2B0D"/>
    <w:rsid w:val="004B78AF"/>
    <w:rsid w:val="004C0776"/>
    <w:rsid w:val="00570471"/>
    <w:rsid w:val="005C2210"/>
    <w:rsid w:val="005F41B1"/>
    <w:rsid w:val="00615018"/>
    <w:rsid w:val="0062123A"/>
    <w:rsid w:val="00646E75"/>
    <w:rsid w:val="006E6ABB"/>
    <w:rsid w:val="006F6F10"/>
    <w:rsid w:val="00783E79"/>
    <w:rsid w:val="007B5AE8"/>
    <w:rsid w:val="007F5192"/>
    <w:rsid w:val="008073FE"/>
    <w:rsid w:val="00831721"/>
    <w:rsid w:val="00862A06"/>
    <w:rsid w:val="00864FF5"/>
    <w:rsid w:val="008859B1"/>
    <w:rsid w:val="008D3A03"/>
    <w:rsid w:val="008E318F"/>
    <w:rsid w:val="009321CD"/>
    <w:rsid w:val="00987302"/>
    <w:rsid w:val="00994953"/>
    <w:rsid w:val="009B1A90"/>
    <w:rsid w:val="00A26FE7"/>
    <w:rsid w:val="00A66B18"/>
    <w:rsid w:val="00A6783B"/>
    <w:rsid w:val="00A74FBD"/>
    <w:rsid w:val="00A96CF8"/>
    <w:rsid w:val="00AA089B"/>
    <w:rsid w:val="00AA6477"/>
    <w:rsid w:val="00AB4306"/>
    <w:rsid w:val="00AE1388"/>
    <w:rsid w:val="00AF3982"/>
    <w:rsid w:val="00B50294"/>
    <w:rsid w:val="00B57D6E"/>
    <w:rsid w:val="00B93312"/>
    <w:rsid w:val="00BA25BB"/>
    <w:rsid w:val="00BC7141"/>
    <w:rsid w:val="00C65070"/>
    <w:rsid w:val="00C701F7"/>
    <w:rsid w:val="00C70786"/>
    <w:rsid w:val="00C8095D"/>
    <w:rsid w:val="00CC4524"/>
    <w:rsid w:val="00CC7F3D"/>
    <w:rsid w:val="00CD2DFA"/>
    <w:rsid w:val="00CD67A7"/>
    <w:rsid w:val="00D03323"/>
    <w:rsid w:val="00D10958"/>
    <w:rsid w:val="00D66593"/>
    <w:rsid w:val="00DB72D8"/>
    <w:rsid w:val="00DC71A3"/>
    <w:rsid w:val="00DE6DA2"/>
    <w:rsid w:val="00DF2D30"/>
    <w:rsid w:val="00DF4208"/>
    <w:rsid w:val="00E135A0"/>
    <w:rsid w:val="00E24819"/>
    <w:rsid w:val="00E2659F"/>
    <w:rsid w:val="00E26FDC"/>
    <w:rsid w:val="00E366D9"/>
    <w:rsid w:val="00E4786A"/>
    <w:rsid w:val="00E528A3"/>
    <w:rsid w:val="00E55D74"/>
    <w:rsid w:val="00E6540C"/>
    <w:rsid w:val="00E65F9A"/>
    <w:rsid w:val="00E6626B"/>
    <w:rsid w:val="00E81E2A"/>
    <w:rsid w:val="00EB322C"/>
    <w:rsid w:val="00ED27A3"/>
    <w:rsid w:val="00EE0952"/>
    <w:rsid w:val="00F4202F"/>
    <w:rsid w:val="00FC0C5F"/>
    <w:rsid w:val="00FE0F43"/>
    <w:rsid w:val="0B13F05E"/>
    <w:rsid w:val="0E88A375"/>
    <w:rsid w:val="4F6AB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E9D1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Mottagare">
    <w:name w:val="Mottaga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A66B18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A6783B"/>
    <w:pPr>
      <w:spacing w:before="480" w:after="960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Char">
    <w:name w:val="Signatur Char"/>
    <w:basedOn w:val="Standardstycketeckensnitt"/>
    <w:link w:val="Signatur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E24DF"/>
    <w:pPr>
      <w:spacing w:after="0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1"/>
    <w:semiHidden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typ">
    <w:name w:val="Logotyp"/>
    <w:basedOn w:val="Normal"/>
    <w:next w:val="Normal"/>
    <w:link w:val="Logotyp0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typ0">
    <w:name w:val="Logotyp0"/>
    <w:aliases w:val="tecken"/>
    <w:basedOn w:val="Standardstycketeckensnitt"/>
    <w:link w:val="Logotyp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Liststycke">
    <w:name w:val="List Paragraph"/>
    <w:basedOn w:val="Normal"/>
    <w:uiPriority w:val="34"/>
    <w:qFormat/>
    <w:rsid w:val="00E528A3"/>
    <w:pPr>
      <w:spacing w:before="0" w:after="160" w:line="259" w:lineRule="auto"/>
      <w:ind w:right="0"/>
      <w:contextualSpacing/>
    </w:pPr>
    <w:rPr>
      <w:color w:val="auto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offer\AppData\Local\Microsoft\Office\16.0\DTS\sv-SE%7b57E308F7-B0DC-448C-A29C-91B788819520%7d\%7b0A7A0465-9656-4E5B-94E2-0DFA1ACE2C1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dda1df-3fca-45c7-91be-5629a3733338}" enabled="1" method="Standard" siteId="{ec1ca250-c234-4d56-a76b-7dfb9eee0c4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{0A7A0465-9656-4E5B-94E2-0DFA1ACE2C1B}tf56348247_win32</Template>
  <TotalTime>0</TotalTime>
  <Pages>2</Pages>
  <Words>483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2026-10-08T04:00:00Z</dcterms:created>
  <dcterms:modified xsi:type="dcterms:W3CDTF">2026-10-08T04:00:00Z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