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8465" w14:textId="77777777" w:rsidR="00831721" w:rsidRDefault="00831721" w:rsidP="00831721">
      <w:pPr>
        <w:spacing w:before="120" w:after="0"/>
      </w:pPr>
      <w:r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6E54991" wp14:editId="354424D4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BEAF9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242B5DF7" w14:textId="77777777" w:rsidTr="00A6783B">
        <w:trPr>
          <w:trHeight w:val="270"/>
          <w:jc w:val="center"/>
        </w:trPr>
        <w:tc>
          <w:tcPr>
            <w:tcW w:w="10800" w:type="dxa"/>
          </w:tcPr>
          <w:p w14:paraId="57A30609" w14:textId="1134B227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051ABD7F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2EC08647" w14:textId="41E9BF06" w:rsidR="00A66B18" w:rsidRPr="00A66B18" w:rsidRDefault="003C4E4C" w:rsidP="00211E3F">
            <w:pPr>
              <w:pStyle w:val="Kontaktinformation"/>
              <w:ind w:left="0"/>
            </w:pPr>
            <w:r>
              <w:rPr>
                <w:noProof/>
              </w:rPr>
              <w:drawing>
                <wp:inline distT="0" distB="0" distL="0" distR="0" wp14:anchorId="3F523155" wp14:editId="28057867">
                  <wp:extent cx="2251594" cy="1791335"/>
                  <wp:effectExtent l="0" t="0" r="0" b="0"/>
                  <wp:docPr id="1458896931" name="Bildobjekt 6" descr="En bild som visar clipart, tecknad serie, logotyp, Grafik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896931" name="Bildobjekt 6" descr="En bild som visar clipart, tecknad serie, logotyp, Grafik&#10;&#10;Automatiskt genererad beskrivni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032" cy="180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C1874" w14:textId="002AAEE8" w:rsidR="003E24DF" w:rsidRPr="0041428F" w:rsidRDefault="003E24DF" w:rsidP="00A66B18">
            <w:pPr>
              <w:pStyle w:val="Kontaktinformation"/>
            </w:pPr>
          </w:p>
          <w:p w14:paraId="3E72D8A2" w14:textId="4E577ED7" w:rsidR="003E24DF" w:rsidRPr="00A66B18" w:rsidRDefault="003E24DF" w:rsidP="00A66B18">
            <w:pPr>
              <w:pStyle w:val="Kontaktinformation"/>
            </w:pPr>
          </w:p>
          <w:p w14:paraId="56ED850F" w14:textId="0EC6DFC4" w:rsidR="003E24DF" w:rsidRPr="0041428F" w:rsidRDefault="003E24DF" w:rsidP="00A66B18">
            <w:pPr>
              <w:pStyle w:val="Kontaktinformation"/>
            </w:pPr>
          </w:p>
          <w:p w14:paraId="711671DA" w14:textId="11D754D7" w:rsidR="003E24DF" w:rsidRPr="0041428F" w:rsidRDefault="003E24DF" w:rsidP="00A66B18">
            <w:pPr>
              <w:pStyle w:val="Kontaktinformation"/>
              <w:rPr>
                <w:color w:val="000000" w:themeColor="text1"/>
              </w:rPr>
            </w:pPr>
          </w:p>
        </w:tc>
      </w:tr>
    </w:tbl>
    <w:p w14:paraId="23CD500E" w14:textId="77777777" w:rsidR="00146485" w:rsidRPr="00146485" w:rsidRDefault="00146485" w:rsidP="00146485">
      <w:pPr>
        <w:pStyle w:val="Mottagare"/>
        <w:ind w:left="360" w:firstLine="720"/>
        <w:jc w:val="right"/>
        <w:rPr>
          <w:b w:val="0"/>
          <w:bCs w:val="0"/>
          <w:szCs w:val="24"/>
        </w:rPr>
      </w:pPr>
      <w:r w:rsidRPr="00146485">
        <w:rPr>
          <w:b w:val="0"/>
          <w:bCs w:val="0"/>
          <w:szCs w:val="24"/>
        </w:rPr>
        <w:t xml:space="preserve">Tidaholm </w:t>
      </w:r>
      <w:proofErr w:type="gramStart"/>
      <w:r w:rsidRPr="00146485">
        <w:rPr>
          <w:b w:val="0"/>
          <w:bCs w:val="0"/>
          <w:szCs w:val="24"/>
        </w:rPr>
        <w:t>Oktober</w:t>
      </w:r>
      <w:proofErr w:type="gramEnd"/>
      <w:r w:rsidRPr="00146485">
        <w:rPr>
          <w:b w:val="0"/>
          <w:bCs w:val="0"/>
          <w:szCs w:val="24"/>
        </w:rPr>
        <w:t xml:space="preserve"> 2025</w:t>
      </w:r>
    </w:p>
    <w:p w14:paraId="2169AFD3" w14:textId="5FECD1A9" w:rsidR="007A2ECE" w:rsidRPr="00E04499" w:rsidRDefault="007A2ECE" w:rsidP="006056D6">
      <w:pPr>
        <w:pStyle w:val="Mottagare"/>
        <w:ind w:left="360" w:firstLine="720"/>
        <w:rPr>
          <w:sz w:val="32"/>
          <w:szCs w:val="32"/>
        </w:rPr>
      </w:pPr>
      <w:r w:rsidRPr="00E04499">
        <w:rPr>
          <w:sz w:val="32"/>
          <w:szCs w:val="32"/>
        </w:rPr>
        <w:t>ARBETS</w:t>
      </w:r>
      <w:r w:rsidR="00BB7D90">
        <w:rPr>
          <w:sz w:val="32"/>
          <w:szCs w:val="32"/>
        </w:rPr>
        <w:t>BESKRIVNING</w:t>
      </w:r>
      <w:r w:rsidRPr="00E04499">
        <w:rPr>
          <w:sz w:val="32"/>
          <w:szCs w:val="32"/>
        </w:rPr>
        <w:t xml:space="preserve"> SEKRETARIAT</w:t>
      </w:r>
      <w:r w:rsidR="00E662F6">
        <w:rPr>
          <w:sz w:val="32"/>
          <w:szCs w:val="32"/>
        </w:rPr>
        <w:t xml:space="preserve"> </w:t>
      </w:r>
      <w:r w:rsidR="00225F91">
        <w:rPr>
          <w:sz w:val="32"/>
          <w:szCs w:val="32"/>
        </w:rPr>
        <w:t>UNGDOMS</w:t>
      </w:r>
      <w:r w:rsidR="00E662F6">
        <w:rPr>
          <w:sz w:val="32"/>
          <w:szCs w:val="32"/>
        </w:rPr>
        <w:t>MATCHER</w:t>
      </w:r>
    </w:p>
    <w:p w14:paraId="74DDACBD" w14:textId="77777777" w:rsidR="00146485" w:rsidRPr="00146485" w:rsidRDefault="00146485" w:rsidP="00225F91">
      <w:pPr>
        <w:pStyle w:val="Signatur"/>
        <w:ind w:left="0"/>
        <w:rPr>
          <w:b w:val="0"/>
          <w:bCs w:val="0"/>
          <w:color w:val="000000" w:themeColor="text1"/>
        </w:rPr>
      </w:pPr>
    </w:p>
    <w:p w14:paraId="671BFB00" w14:textId="2673C059" w:rsidR="002357B5" w:rsidRPr="00146485" w:rsidRDefault="00E662F6" w:rsidP="002357B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Ställ fram stolar för avbytarbänkar och sekretariat.</w:t>
      </w:r>
    </w:p>
    <w:p w14:paraId="62924D21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0A2408E2" w14:textId="22E25581" w:rsidR="002357B5" w:rsidRPr="00146485" w:rsidRDefault="007A2ECE" w:rsidP="002357B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Ko</w:t>
      </w:r>
      <w:r w:rsidR="00E662F6" w:rsidRPr="00146485">
        <w:rPr>
          <w:b w:val="0"/>
          <w:bCs w:val="0"/>
          <w:color w:val="000000" w:themeColor="text1"/>
        </w:rPr>
        <w:t>ntrollera att</w:t>
      </w:r>
      <w:r w:rsidRPr="00146485">
        <w:rPr>
          <w:b w:val="0"/>
          <w:bCs w:val="0"/>
          <w:color w:val="000000" w:themeColor="text1"/>
        </w:rPr>
        <w:t xml:space="preserve"> sargen </w:t>
      </w:r>
      <w:r w:rsidR="00E662F6" w:rsidRPr="00146485">
        <w:rPr>
          <w:b w:val="0"/>
          <w:bCs w:val="0"/>
          <w:color w:val="000000" w:themeColor="text1"/>
        </w:rPr>
        <w:t xml:space="preserve">är monterad </w:t>
      </w:r>
      <w:r w:rsidRPr="00146485">
        <w:rPr>
          <w:b w:val="0"/>
          <w:bCs w:val="0"/>
          <w:color w:val="000000" w:themeColor="text1"/>
        </w:rPr>
        <w:t>så att våra sponsorer syns.</w:t>
      </w:r>
    </w:p>
    <w:p w14:paraId="6712218A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7F6B04B6" w14:textId="3A29E3F5" w:rsidR="00E662F6" w:rsidRPr="00146485" w:rsidRDefault="00E662F6" w:rsidP="002357B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 xml:space="preserve">Plocka fram och installera klocka och </w:t>
      </w:r>
      <w:r w:rsidR="00225F91">
        <w:rPr>
          <w:b w:val="0"/>
          <w:bCs w:val="0"/>
          <w:color w:val="000000" w:themeColor="text1"/>
        </w:rPr>
        <w:t xml:space="preserve">eventuell </w:t>
      </w:r>
      <w:r w:rsidRPr="00146485">
        <w:rPr>
          <w:b w:val="0"/>
          <w:bCs w:val="0"/>
          <w:color w:val="000000" w:themeColor="text1"/>
        </w:rPr>
        <w:t>mikrofon, dessa förvaras i ljudskåpet</w:t>
      </w:r>
      <w:r w:rsidR="00225F91">
        <w:rPr>
          <w:b w:val="0"/>
          <w:bCs w:val="0"/>
          <w:color w:val="000000" w:themeColor="text1"/>
        </w:rPr>
        <w:t xml:space="preserve"> (Sparbankshallen)/ redskapsförrådet (Rosenberg).</w:t>
      </w:r>
    </w:p>
    <w:p w14:paraId="21F8CE5A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046A430C" w14:textId="1335E5DC" w:rsidR="002357B5" w:rsidRPr="00146485" w:rsidRDefault="007A2ECE" w:rsidP="00E662F6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K</w:t>
      </w:r>
      <w:r w:rsidR="00E662F6" w:rsidRPr="00146485">
        <w:rPr>
          <w:b w:val="0"/>
          <w:bCs w:val="0"/>
          <w:color w:val="000000" w:themeColor="text1"/>
        </w:rPr>
        <w:t>ontrollera</w:t>
      </w:r>
      <w:r w:rsidRPr="00146485">
        <w:rPr>
          <w:b w:val="0"/>
          <w:bCs w:val="0"/>
          <w:color w:val="000000" w:themeColor="text1"/>
        </w:rPr>
        <w:t xml:space="preserve"> så att klockan är korrekt inställd.</w:t>
      </w:r>
      <w:r w:rsidR="00E662F6" w:rsidRPr="00146485">
        <w:rPr>
          <w:b w:val="0"/>
          <w:bCs w:val="0"/>
          <w:color w:val="000000" w:themeColor="text1"/>
        </w:rPr>
        <w:t xml:space="preserve"> F</w:t>
      </w:r>
      <w:r w:rsidRPr="00146485">
        <w:rPr>
          <w:b w:val="0"/>
          <w:bCs w:val="0"/>
          <w:color w:val="000000" w:themeColor="text1"/>
        </w:rPr>
        <w:t xml:space="preserve">ölj </w:t>
      </w:r>
      <w:r w:rsidR="00E662F6" w:rsidRPr="00146485">
        <w:rPr>
          <w:b w:val="0"/>
          <w:bCs w:val="0"/>
          <w:color w:val="000000" w:themeColor="text1"/>
        </w:rPr>
        <w:t>instruktioner som finns tillsammans med övrig sekretariatsutrustning i plastlåda som förvaras i kioskförrådet.</w:t>
      </w:r>
    </w:p>
    <w:p w14:paraId="2B486EB0" w14:textId="77777777" w:rsidR="00146485" w:rsidRPr="00146485" w:rsidRDefault="00146485" w:rsidP="00146485">
      <w:pPr>
        <w:pStyle w:val="Signatur"/>
        <w:ind w:left="0"/>
        <w:rPr>
          <w:b w:val="0"/>
          <w:bCs w:val="0"/>
          <w:color w:val="000000" w:themeColor="text1"/>
        </w:rPr>
      </w:pPr>
    </w:p>
    <w:p w14:paraId="287D9C8C" w14:textId="5F039B89" w:rsidR="00225F91" w:rsidRDefault="00146485" w:rsidP="00225F91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Innan matchstart samlas samtliga bollar in</w:t>
      </w:r>
      <w:r w:rsidR="00225F91">
        <w:rPr>
          <w:b w:val="0"/>
          <w:bCs w:val="0"/>
          <w:color w:val="000000" w:themeColor="text1"/>
        </w:rPr>
        <w:t>. Var noga med att samla in bollar som eventuellt lånas ut i paus.</w:t>
      </w:r>
    </w:p>
    <w:p w14:paraId="56E1F4D2" w14:textId="77777777" w:rsidR="00225F91" w:rsidRPr="00225F91" w:rsidRDefault="00225F91" w:rsidP="00225F91">
      <w:pPr>
        <w:pStyle w:val="Signatur"/>
        <w:ind w:left="0"/>
        <w:rPr>
          <w:b w:val="0"/>
          <w:bCs w:val="0"/>
          <w:color w:val="000000" w:themeColor="text1"/>
        </w:rPr>
      </w:pPr>
    </w:p>
    <w:p w14:paraId="3BE0047F" w14:textId="6A8645D9" w:rsidR="00225F91" w:rsidRDefault="00225F91" w:rsidP="00225F91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Den som är speaker läser upp laguppställning för båda lag innan matchstart. Matchhändelser rapporteras löpande under match.</w:t>
      </w:r>
    </w:p>
    <w:p w14:paraId="7920668E" w14:textId="77777777" w:rsidR="00225F91" w:rsidRPr="00225F91" w:rsidRDefault="00225F91" w:rsidP="00225F91">
      <w:pPr>
        <w:pStyle w:val="Signatur"/>
        <w:ind w:left="0"/>
        <w:rPr>
          <w:b w:val="0"/>
          <w:bCs w:val="0"/>
          <w:color w:val="000000" w:themeColor="text1"/>
        </w:rPr>
      </w:pPr>
    </w:p>
    <w:p w14:paraId="1F7AF253" w14:textId="77777777" w:rsidR="003970D0" w:rsidRDefault="00225F91" w:rsidP="003970D0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 xml:space="preserve">Matcher på Röd nivå samt Juniormatcher </w:t>
      </w:r>
      <w:proofErr w:type="spellStart"/>
      <w:r>
        <w:rPr>
          <w:b w:val="0"/>
          <w:bCs w:val="0"/>
          <w:color w:val="000000" w:themeColor="text1"/>
        </w:rPr>
        <w:t>direktrapporteras</w:t>
      </w:r>
      <w:proofErr w:type="spellEnd"/>
      <w:r>
        <w:rPr>
          <w:b w:val="0"/>
          <w:bCs w:val="0"/>
          <w:color w:val="000000" w:themeColor="text1"/>
        </w:rPr>
        <w:t xml:space="preserve"> i IBIS. Vi rekommenderar ändå att man för protokoll på papper vid sidan av liverapporteringen.</w:t>
      </w:r>
      <w:r w:rsidR="003970D0">
        <w:rPr>
          <w:b w:val="0"/>
          <w:bCs w:val="0"/>
          <w:color w:val="000000" w:themeColor="text1"/>
        </w:rPr>
        <w:t xml:space="preserve"> </w:t>
      </w:r>
    </w:p>
    <w:p w14:paraId="7424B5BE" w14:textId="0CC93ECD" w:rsidR="003970D0" w:rsidRPr="003970D0" w:rsidRDefault="003970D0" w:rsidP="003970D0">
      <w:pPr>
        <w:pStyle w:val="Signatur"/>
        <w:ind w:firstLine="720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Matcher på Blå och Grön nivå rapporteras endast med slutresultat i IBIS.</w:t>
      </w:r>
    </w:p>
    <w:p w14:paraId="67CEC1CF" w14:textId="77777777" w:rsidR="00422D93" w:rsidRPr="00422D93" w:rsidRDefault="00422D93" w:rsidP="00422D93">
      <w:pPr>
        <w:pStyle w:val="Signatur"/>
        <w:ind w:left="0"/>
        <w:rPr>
          <w:b w:val="0"/>
          <w:bCs w:val="0"/>
          <w:color w:val="000000" w:themeColor="text1"/>
        </w:rPr>
      </w:pPr>
    </w:p>
    <w:p w14:paraId="5A253506" w14:textId="77777777" w:rsidR="00422D93" w:rsidRDefault="00422D93" w:rsidP="00422D93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 xml:space="preserve">Matcher på Grön nivå spelas 3 mot 3 + målvakter. Matchtiden kan variera beroende på spelarantal/ spel på flera planer men enligt överenskommelse. </w:t>
      </w:r>
    </w:p>
    <w:p w14:paraId="6127633C" w14:textId="77777777" w:rsidR="00422D93" w:rsidRDefault="00422D93" w:rsidP="00422D93">
      <w:pPr>
        <w:pStyle w:val="Signatur"/>
        <w:ind w:left="0"/>
        <w:rPr>
          <w:b w:val="0"/>
          <w:bCs w:val="0"/>
          <w:color w:val="000000" w:themeColor="text1"/>
        </w:rPr>
      </w:pPr>
    </w:p>
    <w:p w14:paraId="5E7713D9" w14:textId="2EDD3144" w:rsidR="00422D93" w:rsidRDefault="00422D93" w:rsidP="00422D93">
      <w:pPr>
        <w:pStyle w:val="Signatur"/>
        <w:ind w:left="1440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Matcher på Blå nivå spelas 4 mot 4 + målvakter. Matchtiden är 3 x 15 minuter rullande tid och med 5 minuters pausvila.</w:t>
      </w:r>
    </w:p>
    <w:p w14:paraId="062DDD2A" w14:textId="77777777" w:rsidR="00422D93" w:rsidRDefault="00422D93" w:rsidP="00422D93">
      <w:pPr>
        <w:pStyle w:val="Signatur"/>
        <w:ind w:left="1440"/>
        <w:rPr>
          <w:b w:val="0"/>
          <w:bCs w:val="0"/>
          <w:color w:val="000000" w:themeColor="text1"/>
        </w:rPr>
      </w:pPr>
    </w:p>
    <w:p w14:paraId="59FA9F78" w14:textId="6B8DB1B5" w:rsidR="00422D93" w:rsidRDefault="00422D93" w:rsidP="00422D93">
      <w:pPr>
        <w:pStyle w:val="Signatur"/>
        <w:ind w:left="1440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lastRenderedPageBreak/>
        <w:t>Matcher på Röd nivå spelas 5 mot 5 + målvakter. Matchtiden är 3 x 15 minuter effektiv tid och med 5 minuters pausvila.</w:t>
      </w:r>
    </w:p>
    <w:p w14:paraId="0951AFEE" w14:textId="5231C320" w:rsidR="00422D93" w:rsidRDefault="00422D93" w:rsidP="00422D93">
      <w:pPr>
        <w:pStyle w:val="Signatur"/>
        <w:ind w:left="1440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 xml:space="preserve">Juniormatcher spelas 5 mot 5 + målvakter. Matchtiden är 3 x 20 minuter </w:t>
      </w:r>
      <w:r w:rsidR="003970D0">
        <w:rPr>
          <w:b w:val="0"/>
          <w:bCs w:val="0"/>
          <w:color w:val="000000" w:themeColor="text1"/>
        </w:rPr>
        <w:t xml:space="preserve">effektiv tid </w:t>
      </w:r>
      <w:r>
        <w:rPr>
          <w:b w:val="0"/>
          <w:bCs w:val="0"/>
          <w:color w:val="000000" w:themeColor="text1"/>
        </w:rPr>
        <w:t xml:space="preserve">och med </w:t>
      </w:r>
      <w:r w:rsidR="003970D0">
        <w:rPr>
          <w:b w:val="0"/>
          <w:bCs w:val="0"/>
          <w:color w:val="000000" w:themeColor="text1"/>
        </w:rPr>
        <w:t>10</w:t>
      </w:r>
      <w:r>
        <w:rPr>
          <w:b w:val="0"/>
          <w:bCs w:val="0"/>
          <w:color w:val="000000" w:themeColor="text1"/>
        </w:rPr>
        <w:t xml:space="preserve"> minuters pausvila.</w:t>
      </w:r>
    </w:p>
    <w:p w14:paraId="323C8161" w14:textId="77777777" w:rsidR="00422D93" w:rsidRDefault="00422D93" w:rsidP="00422D93">
      <w:pPr>
        <w:pStyle w:val="Liststycke"/>
        <w:rPr>
          <w:b/>
          <w:bCs/>
          <w:color w:val="000000" w:themeColor="text1"/>
        </w:rPr>
      </w:pPr>
    </w:p>
    <w:p w14:paraId="54112EC8" w14:textId="084D6EA9" w:rsidR="00422D93" w:rsidRPr="00422D93" w:rsidRDefault="00422D93" w:rsidP="00422D93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Den som sköter matchklockan startar tiden när bollen spelas igång efter att klockan varit stoppad. Vid rullande tidtagning stoppas klockan enbart vid mål eller på domarens signal.</w:t>
      </w:r>
      <w:r w:rsidR="003970D0">
        <w:rPr>
          <w:b w:val="0"/>
          <w:bCs w:val="0"/>
          <w:color w:val="000000" w:themeColor="text1"/>
        </w:rPr>
        <w:t xml:space="preserve"> Vid effektiv tidtagning stoppas klockan vid alla avblåsningar.</w:t>
      </w:r>
    </w:p>
    <w:p w14:paraId="4E3CAE47" w14:textId="77777777" w:rsidR="00146485" w:rsidRPr="00146485" w:rsidRDefault="00146485" w:rsidP="00146485">
      <w:pPr>
        <w:pStyle w:val="Signatur"/>
        <w:ind w:left="0"/>
        <w:rPr>
          <w:b w:val="0"/>
          <w:bCs w:val="0"/>
          <w:color w:val="000000" w:themeColor="text1"/>
        </w:rPr>
      </w:pPr>
    </w:p>
    <w:p w14:paraId="5C102012" w14:textId="77777777" w:rsidR="00146485" w:rsidRPr="00146485" w:rsidRDefault="00146485" w:rsidP="00146485">
      <w:pPr>
        <w:pStyle w:val="Signatur"/>
        <w:ind w:left="0"/>
        <w:rPr>
          <w:b w:val="0"/>
          <w:bCs w:val="0"/>
          <w:color w:val="000000" w:themeColor="text1"/>
        </w:rPr>
      </w:pPr>
    </w:p>
    <w:p w14:paraId="14B5FFB0" w14:textId="66E33E83" w:rsidR="001D2FB6" w:rsidRPr="00146485" w:rsidRDefault="00146485" w:rsidP="008B4FDC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Efter match ska all utrustning ställas tillbaka där den hämtades.</w:t>
      </w:r>
    </w:p>
    <w:p w14:paraId="65CFA16C" w14:textId="77777777" w:rsidR="00146485" w:rsidRDefault="00146485" w:rsidP="00146485">
      <w:pPr>
        <w:pStyle w:val="Signatur"/>
        <w:ind w:left="0"/>
        <w:rPr>
          <w:color w:val="000000" w:themeColor="text1"/>
        </w:rPr>
      </w:pPr>
    </w:p>
    <w:p w14:paraId="2C3594C7" w14:textId="77777777" w:rsidR="000073CA" w:rsidRDefault="000073CA"/>
    <w:sectPr w:rsidR="000073CA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14E54" w14:textId="77777777" w:rsidR="00E713FF" w:rsidRDefault="00E713FF" w:rsidP="00A66B18">
      <w:pPr>
        <w:spacing w:before="0" w:after="0"/>
      </w:pPr>
      <w:r>
        <w:separator/>
      </w:r>
    </w:p>
  </w:endnote>
  <w:endnote w:type="continuationSeparator" w:id="0">
    <w:p w14:paraId="2A453C48" w14:textId="77777777" w:rsidR="00E713FF" w:rsidRDefault="00E713FF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00EB3" w14:textId="77777777" w:rsidR="00E713FF" w:rsidRDefault="00E713FF" w:rsidP="00A66B18">
      <w:pPr>
        <w:spacing w:before="0" w:after="0"/>
      </w:pPr>
      <w:r>
        <w:separator/>
      </w:r>
    </w:p>
  </w:footnote>
  <w:footnote w:type="continuationSeparator" w:id="0">
    <w:p w14:paraId="6C062EF4" w14:textId="77777777" w:rsidR="00E713FF" w:rsidRDefault="00E713FF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93E"/>
    <w:multiLevelType w:val="hybridMultilevel"/>
    <w:tmpl w:val="C7467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F4722"/>
    <w:multiLevelType w:val="hybridMultilevel"/>
    <w:tmpl w:val="92CE7B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0199350">
    <w:abstractNumId w:val="1"/>
  </w:num>
  <w:num w:numId="2" w16cid:durableId="128215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3F"/>
    <w:rsid w:val="000073CA"/>
    <w:rsid w:val="00010FBF"/>
    <w:rsid w:val="000228D3"/>
    <w:rsid w:val="00030C2F"/>
    <w:rsid w:val="00031AAD"/>
    <w:rsid w:val="00083BAA"/>
    <w:rsid w:val="00101316"/>
    <w:rsid w:val="0010680C"/>
    <w:rsid w:val="00146485"/>
    <w:rsid w:val="00152B0B"/>
    <w:rsid w:val="001766D6"/>
    <w:rsid w:val="00192419"/>
    <w:rsid w:val="001C270D"/>
    <w:rsid w:val="001D2FB6"/>
    <w:rsid w:val="001E2320"/>
    <w:rsid w:val="00211E3F"/>
    <w:rsid w:val="00214E28"/>
    <w:rsid w:val="00225F91"/>
    <w:rsid w:val="002357B5"/>
    <w:rsid w:val="00265BEA"/>
    <w:rsid w:val="002D4B9D"/>
    <w:rsid w:val="00352B81"/>
    <w:rsid w:val="003630DD"/>
    <w:rsid w:val="0037358B"/>
    <w:rsid w:val="00394757"/>
    <w:rsid w:val="003970D0"/>
    <w:rsid w:val="003A0150"/>
    <w:rsid w:val="003C4E4C"/>
    <w:rsid w:val="003E24DF"/>
    <w:rsid w:val="0041428F"/>
    <w:rsid w:val="00422D93"/>
    <w:rsid w:val="0049761E"/>
    <w:rsid w:val="004A2B0D"/>
    <w:rsid w:val="005420ED"/>
    <w:rsid w:val="005C2210"/>
    <w:rsid w:val="006056D6"/>
    <w:rsid w:val="00615018"/>
    <w:rsid w:val="0062123A"/>
    <w:rsid w:val="00646E75"/>
    <w:rsid w:val="0066295C"/>
    <w:rsid w:val="006B6319"/>
    <w:rsid w:val="006F6F10"/>
    <w:rsid w:val="00783E79"/>
    <w:rsid w:val="007A2ECE"/>
    <w:rsid w:val="007B5AE8"/>
    <w:rsid w:val="007C37B4"/>
    <w:rsid w:val="007F5192"/>
    <w:rsid w:val="00831721"/>
    <w:rsid w:val="008574CE"/>
    <w:rsid w:val="00862A06"/>
    <w:rsid w:val="008B4FDC"/>
    <w:rsid w:val="00950BAE"/>
    <w:rsid w:val="009513F8"/>
    <w:rsid w:val="00964988"/>
    <w:rsid w:val="00975257"/>
    <w:rsid w:val="009B1A90"/>
    <w:rsid w:val="009C4FFB"/>
    <w:rsid w:val="00A15959"/>
    <w:rsid w:val="00A26FE7"/>
    <w:rsid w:val="00A358C7"/>
    <w:rsid w:val="00A55961"/>
    <w:rsid w:val="00A66B18"/>
    <w:rsid w:val="00A6783B"/>
    <w:rsid w:val="00A67E7C"/>
    <w:rsid w:val="00A83D95"/>
    <w:rsid w:val="00A96CF8"/>
    <w:rsid w:val="00AA089B"/>
    <w:rsid w:val="00AA6477"/>
    <w:rsid w:val="00AE1388"/>
    <w:rsid w:val="00AF3982"/>
    <w:rsid w:val="00B50294"/>
    <w:rsid w:val="00B53502"/>
    <w:rsid w:val="00B57D6E"/>
    <w:rsid w:val="00B86EE2"/>
    <w:rsid w:val="00B93312"/>
    <w:rsid w:val="00BB7D90"/>
    <w:rsid w:val="00C43F2C"/>
    <w:rsid w:val="00C701F7"/>
    <w:rsid w:val="00C70786"/>
    <w:rsid w:val="00C85D38"/>
    <w:rsid w:val="00CF351E"/>
    <w:rsid w:val="00D10958"/>
    <w:rsid w:val="00D22F57"/>
    <w:rsid w:val="00D4755C"/>
    <w:rsid w:val="00D66593"/>
    <w:rsid w:val="00DB5AC8"/>
    <w:rsid w:val="00DC756C"/>
    <w:rsid w:val="00DE6DA2"/>
    <w:rsid w:val="00DF2D30"/>
    <w:rsid w:val="00E4786A"/>
    <w:rsid w:val="00E55D74"/>
    <w:rsid w:val="00E6540C"/>
    <w:rsid w:val="00E65F9A"/>
    <w:rsid w:val="00E662F6"/>
    <w:rsid w:val="00E713FF"/>
    <w:rsid w:val="00E81E2A"/>
    <w:rsid w:val="00EA74DC"/>
    <w:rsid w:val="00EE0952"/>
    <w:rsid w:val="00F02D62"/>
    <w:rsid w:val="00F635FD"/>
    <w:rsid w:val="00F65106"/>
    <w:rsid w:val="00FB243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E00D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customStyle="1" w:styleId="4FE3F03A028E44F4A0B7BFC761B8ECEB">
    <w:name w:val="4FE3F03A028E44F4A0B7BFC761B8ECEB"/>
    <w:rsid w:val="00211E3F"/>
    <w:pPr>
      <w:spacing w:after="160" w:line="259" w:lineRule="auto"/>
    </w:pPr>
    <w:rPr>
      <w:kern w:val="2"/>
      <w:sz w:val="22"/>
      <w:szCs w:val="22"/>
      <w:lang w:eastAsia="sv-SE"/>
      <w14:ligatures w14:val="standardContextual"/>
    </w:rPr>
  </w:style>
  <w:style w:type="paragraph" w:styleId="Liststycke">
    <w:name w:val="List Paragraph"/>
    <w:basedOn w:val="Normal"/>
    <w:uiPriority w:val="34"/>
    <w:semiHidden/>
    <w:rsid w:val="00211E3F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CD3A6468-2A09-425B-980E-5C2517978256%7d\%7bF7769113-1095-4B89-ACBA-D476DD6D17C3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{F7769113-1095-4B89-ACBA-D476DD6D17C3}tf56348247_win32</Template>
  <TotalTime>0</TotalTime>
  <Pages>2</Pages>
  <Words>281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2025-10-14T04:35:00Z</dcterms:created>
  <dcterms:modified xsi:type="dcterms:W3CDTF">2025-10-14T05:01:00Z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