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rutnt"/>
        <w:tblW w:w="9632" w:type="dxa"/>
        <w:tblLook w:val="04A0" w:firstRow="1" w:lastRow="0" w:firstColumn="1" w:lastColumn="0" w:noHBand="0" w:noVBand="1"/>
      </w:tblPr>
      <w:tblGrid>
        <w:gridCol w:w="2408"/>
        <w:gridCol w:w="2408"/>
        <w:gridCol w:w="2408"/>
        <w:gridCol w:w="2408"/>
      </w:tblGrid>
      <w:tr w:rsidR="00070FAB" w:rsidTr="00070FAB">
        <w:trPr>
          <w:trHeight w:val="361"/>
        </w:trPr>
        <w:tc>
          <w:tcPr>
            <w:tcW w:w="2408" w:type="dxa"/>
          </w:tcPr>
          <w:p w:rsidR="00070FAB" w:rsidRPr="00070FAB" w:rsidRDefault="00070FAB" w:rsidP="00070FAB">
            <w:pPr>
              <w:jc w:val="center"/>
              <w:rPr>
                <w:b/>
              </w:rPr>
            </w:pPr>
            <w:bookmarkStart w:id="0" w:name="_GoBack"/>
            <w:bookmarkEnd w:id="0"/>
            <w:r w:rsidRPr="00070FAB">
              <w:rPr>
                <w:b/>
                <w:sz w:val="28"/>
              </w:rPr>
              <w:t>Grupp 1</w:t>
            </w:r>
          </w:p>
        </w:tc>
        <w:tc>
          <w:tcPr>
            <w:tcW w:w="2408" w:type="dxa"/>
          </w:tcPr>
          <w:p w:rsidR="00070FAB" w:rsidRDefault="00070FAB" w:rsidP="00070FAB">
            <w:pPr>
              <w:jc w:val="center"/>
            </w:pPr>
            <w:r w:rsidRPr="00070FAB">
              <w:rPr>
                <w:b/>
                <w:sz w:val="28"/>
              </w:rPr>
              <w:t>Grupp 2</w:t>
            </w:r>
          </w:p>
        </w:tc>
        <w:tc>
          <w:tcPr>
            <w:tcW w:w="2408" w:type="dxa"/>
          </w:tcPr>
          <w:p w:rsidR="00070FAB" w:rsidRDefault="00070FAB" w:rsidP="00070FAB">
            <w:pPr>
              <w:jc w:val="center"/>
            </w:pPr>
            <w:r w:rsidRPr="00070FAB">
              <w:rPr>
                <w:b/>
                <w:sz w:val="28"/>
              </w:rPr>
              <w:t>Grupp 3</w:t>
            </w:r>
          </w:p>
        </w:tc>
        <w:tc>
          <w:tcPr>
            <w:tcW w:w="2408" w:type="dxa"/>
          </w:tcPr>
          <w:p w:rsidR="00070FAB" w:rsidRDefault="00070FAB" w:rsidP="00070FAB">
            <w:pPr>
              <w:jc w:val="center"/>
            </w:pPr>
            <w:r w:rsidRPr="00070FAB">
              <w:rPr>
                <w:b/>
                <w:sz w:val="28"/>
              </w:rPr>
              <w:t>Grupp 4</w:t>
            </w:r>
          </w:p>
        </w:tc>
      </w:tr>
      <w:tr w:rsidR="00070FAB" w:rsidTr="00070FAB">
        <w:trPr>
          <w:trHeight w:val="1694"/>
        </w:trPr>
        <w:tc>
          <w:tcPr>
            <w:tcW w:w="2408" w:type="dxa"/>
          </w:tcPr>
          <w:p w:rsidR="00070FAB" w:rsidRDefault="00070FAB" w:rsidP="00070FAB">
            <w:pPr>
              <w:jc w:val="center"/>
            </w:pPr>
            <w:r w:rsidRPr="00070FAB">
              <w:t>Alvin</w:t>
            </w:r>
          </w:p>
          <w:p w:rsidR="00070FAB" w:rsidRDefault="00070FAB" w:rsidP="00070FAB">
            <w:pPr>
              <w:jc w:val="center"/>
            </w:pPr>
            <w:r w:rsidRPr="00070FAB">
              <w:t>Linus</w:t>
            </w:r>
          </w:p>
          <w:p w:rsidR="00070FAB" w:rsidRDefault="00070FAB" w:rsidP="00070FAB">
            <w:pPr>
              <w:jc w:val="center"/>
            </w:pPr>
            <w:r w:rsidRPr="00070FAB">
              <w:t>Samuel</w:t>
            </w:r>
          </w:p>
          <w:p w:rsidR="00070FAB" w:rsidRDefault="00070FAB" w:rsidP="00070FAB">
            <w:pPr>
              <w:jc w:val="center"/>
            </w:pPr>
            <w:r w:rsidRPr="00070FAB">
              <w:t>Edvin</w:t>
            </w:r>
          </w:p>
          <w:p w:rsidR="00070FAB" w:rsidRDefault="00070FAB" w:rsidP="00070FAB">
            <w:pPr>
              <w:jc w:val="center"/>
            </w:pPr>
            <w:r w:rsidRPr="00070FAB">
              <w:t>Edvin</w:t>
            </w:r>
          </w:p>
          <w:p w:rsidR="00070FAB" w:rsidRDefault="00070FAB" w:rsidP="00070FAB">
            <w:pPr>
              <w:jc w:val="center"/>
            </w:pPr>
            <w:r w:rsidRPr="00070FAB">
              <w:t>Jacob</w:t>
            </w:r>
          </w:p>
        </w:tc>
        <w:tc>
          <w:tcPr>
            <w:tcW w:w="2408" w:type="dxa"/>
          </w:tcPr>
          <w:p w:rsidR="00070FAB" w:rsidRDefault="00070FAB" w:rsidP="00070FAB">
            <w:pPr>
              <w:jc w:val="center"/>
            </w:pPr>
            <w:r w:rsidRPr="00070FAB">
              <w:t>Elliot</w:t>
            </w:r>
          </w:p>
          <w:p w:rsidR="00070FAB" w:rsidRDefault="00070FAB" w:rsidP="00070FAB">
            <w:pPr>
              <w:jc w:val="center"/>
            </w:pPr>
            <w:r w:rsidRPr="00070FAB">
              <w:t>Isak</w:t>
            </w:r>
          </w:p>
          <w:p w:rsidR="00070FAB" w:rsidRDefault="00070FAB" w:rsidP="00070FAB">
            <w:pPr>
              <w:jc w:val="center"/>
            </w:pPr>
            <w:r w:rsidRPr="00070FAB">
              <w:t>Mark</w:t>
            </w:r>
          </w:p>
          <w:p w:rsidR="00070FAB" w:rsidRDefault="00070FAB" w:rsidP="00070FAB">
            <w:pPr>
              <w:jc w:val="center"/>
            </w:pPr>
            <w:r>
              <w:t>Theo</w:t>
            </w:r>
          </w:p>
          <w:p w:rsidR="00070FAB" w:rsidRDefault="00070FAB" w:rsidP="00070FAB">
            <w:pPr>
              <w:jc w:val="center"/>
            </w:pPr>
            <w:r w:rsidRPr="00070FAB">
              <w:t>Jack</w:t>
            </w:r>
          </w:p>
          <w:p w:rsidR="00070FAB" w:rsidRDefault="00070FAB" w:rsidP="00070FAB">
            <w:pPr>
              <w:jc w:val="center"/>
            </w:pPr>
            <w:r w:rsidRPr="00070FAB">
              <w:t>Arvid</w:t>
            </w:r>
          </w:p>
        </w:tc>
        <w:tc>
          <w:tcPr>
            <w:tcW w:w="2408" w:type="dxa"/>
          </w:tcPr>
          <w:p w:rsidR="00070FAB" w:rsidRDefault="00070FAB" w:rsidP="00070FAB">
            <w:pPr>
              <w:jc w:val="center"/>
            </w:pPr>
            <w:r w:rsidRPr="00070FAB">
              <w:t>Albin</w:t>
            </w:r>
          </w:p>
          <w:p w:rsidR="00070FAB" w:rsidRPr="00070FAB" w:rsidRDefault="00070FAB" w:rsidP="00070FAB">
            <w:pPr>
              <w:jc w:val="center"/>
              <w:rPr>
                <w:lang w:val="en-US"/>
              </w:rPr>
            </w:pPr>
            <w:r w:rsidRPr="00070FAB">
              <w:rPr>
                <w:lang w:val="en-US"/>
              </w:rPr>
              <w:t>Jonah</w:t>
            </w:r>
          </w:p>
          <w:p w:rsidR="00070FAB" w:rsidRPr="00070FAB" w:rsidRDefault="00070FAB" w:rsidP="00070FAB">
            <w:pPr>
              <w:jc w:val="center"/>
              <w:rPr>
                <w:lang w:val="en-US"/>
              </w:rPr>
            </w:pPr>
            <w:r w:rsidRPr="00070FAB">
              <w:rPr>
                <w:lang w:val="en-US"/>
              </w:rPr>
              <w:t>Mio</w:t>
            </w:r>
          </w:p>
          <w:p w:rsidR="00070FAB" w:rsidRPr="00070FAB" w:rsidRDefault="00070FAB" w:rsidP="00070FAB">
            <w:pPr>
              <w:jc w:val="center"/>
              <w:rPr>
                <w:lang w:val="en-US"/>
              </w:rPr>
            </w:pPr>
            <w:proofErr w:type="spellStart"/>
            <w:r w:rsidRPr="00070FAB">
              <w:rPr>
                <w:lang w:val="en-US"/>
              </w:rPr>
              <w:t>Wille</w:t>
            </w:r>
            <w:proofErr w:type="spellEnd"/>
          </w:p>
          <w:p w:rsidR="00070FAB" w:rsidRDefault="00070FAB" w:rsidP="00070FAB">
            <w:pPr>
              <w:jc w:val="center"/>
            </w:pPr>
            <w:r w:rsidRPr="00070FAB">
              <w:t>Joakim</w:t>
            </w:r>
          </w:p>
          <w:p w:rsidR="00070FAB" w:rsidRDefault="00070FAB" w:rsidP="00070FAB">
            <w:pPr>
              <w:jc w:val="center"/>
            </w:pPr>
            <w:r w:rsidRPr="00070FAB">
              <w:t>Teodor</w:t>
            </w:r>
          </w:p>
        </w:tc>
        <w:tc>
          <w:tcPr>
            <w:tcW w:w="2408" w:type="dxa"/>
          </w:tcPr>
          <w:p w:rsidR="00070FAB" w:rsidRDefault="00070FAB" w:rsidP="00070FAB">
            <w:pPr>
              <w:jc w:val="center"/>
            </w:pPr>
            <w:r w:rsidRPr="00070FAB">
              <w:t>Filip</w:t>
            </w:r>
          </w:p>
          <w:p w:rsidR="00070FAB" w:rsidRDefault="00070FAB" w:rsidP="00070FAB">
            <w:pPr>
              <w:jc w:val="center"/>
            </w:pPr>
            <w:r w:rsidRPr="00070FAB">
              <w:t>Hugo</w:t>
            </w:r>
          </w:p>
          <w:p w:rsidR="00070FAB" w:rsidRDefault="00070FAB" w:rsidP="00070FAB">
            <w:pPr>
              <w:jc w:val="center"/>
            </w:pPr>
            <w:r w:rsidRPr="00070FAB">
              <w:t>Rasmus</w:t>
            </w:r>
          </w:p>
          <w:p w:rsidR="00070FAB" w:rsidRDefault="00070FAB" w:rsidP="00070FAB">
            <w:pPr>
              <w:jc w:val="center"/>
            </w:pPr>
            <w:r w:rsidRPr="00070FAB">
              <w:t>Vincent</w:t>
            </w:r>
          </w:p>
          <w:p w:rsidR="00070FAB" w:rsidRDefault="00070FAB" w:rsidP="00070FAB">
            <w:pPr>
              <w:jc w:val="center"/>
            </w:pPr>
            <w:r w:rsidRPr="00070FAB">
              <w:t>Viktor</w:t>
            </w:r>
          </w:p>
          <w:p w:rsidR="00070FAB" w:rsidRDefault="00070FAB" w:rsidP="00070FAB">
            <w:pPr>
              <w:jc w:val="center"/>
            </w:pPr>
            <w:r w:rsidRPr="00070FAB">
              <w:t>Hampus</w:t>
            </w:r>
          </w:p>
        </w:tc>
      </w:tr>
    </w:tbl>
    <w:p w:rsidR="00463599" w:rsidRDefault="00463599"/>
    <w:sectPr w:rsidR="004635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FAB"/>
    <w:rsid w:val="00070FAB"/>
    <w:rsid w:val="00463599"/>
    <w:rsid w:val="005A2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6031B3-3CC2-4504-98D1-2B2919A4C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070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7C716CE0.dotm</Template>
  <TotalTime>1</TotalTime>
  <Pages>1</Pages>
  <Words>28</Words>
  <Characters>153</Characters>
  <Application>Microsoft Office Word</Application>
  <DocSecurity>0</DocSecurity>
  <Lines>1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Volvo</Company>
  <LinksUpToDate>false</LinksUpToDate>
  <CharactersWithSpaces>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Lidberg Urban</dc:creator>
  <cp:lastModifiedBy>Mikaelsson Lars</cp:lastModifiedBy>
  <cp:revision>2</cp:revision>
  <dcterms:created xsi:type="dcterms:W3CDTF">2016-10-31T18:23:00Z</dcterms:created>
  <dcterms:modified xsi:type="dcterms:W3CDTF">2016-10-31T18:23:00Z</dcterms:modified>
</cp:coreProperties>
</file>