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CDB33" w14:textId="0644125E" w:rsidR="00617A73" w:rsidRPr="00760B72" w:rsidRDefault="2BF1972F" w:rsidP="00617A73">
      <w:pPr>
        <w:numPr>
          <w:ilvl w:val="0"/>
          <w:numId w:val="1"/>
        </w:numPr>
        <w:shd w:val="clear" w:color="auto" w:fill="F4F4F4"/>
        <w:spacing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Föräldramöte Lindsdals IF F09/10 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27</w:t>
      </w:r>
      <w:r w:rsid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7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</w:p>
    <w:p w14:paraId="3C3E50DE" w14:textId="0ECA3EC6" w:rsidR="003B766D" w:rsidRPr="003B766D" w:rsidRDefault="2BF1972F" w:rsidP="003B766D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Val av kassör, föräldrasamordnare</w:t>
      </w:r>
      <w:r w:rsidR="00DA7A1D">
        <w:br/>
      </w:r>
      <w:r w:rsidR="003B766D" w:rsidRPr="003B766D">
        <w:rPr>
          <w:rFonts w:ascii="Helvetica,Times New Roman" w:eastAsia="Helvetica,Times New Roman" w:hAnsi="Helvetica,Times New Roman" w:cs="Helvetica,Times New Roman"/>
          <w:b/>
          <w:color w:val="323232"/>
          <w:sz w:val="24"/>
          <w:szCs w:val="24"/>
          <w:lang w:eastAsia="sv-SE"/>
        </w:rPr>
        <w:t xml:space="preserve">F10 </w:t>
      </w:r>
      <w:r w:rsidR="003B766D">
        <w:rPr>
          <w:rFonts w:ascii="Helvetica,Times New Roman" w:eastAsia="Helvetica,Times New Roman" w:hAnsi="Helvetica,Times New Roman" w:cs="Helvetica,Times New Roman"/>
          <w:b/>
          <w:color w:val="323232"/>
          <w:sz w:val="24"/>
          <w:szCs w:val="24"/>
          <w:lang w:eastAsia="sv-SE"/>
        </w:rPr>
        <w:t xml:space="preserve">har vakans på </w:t>
      </w:r>
      <w:r w:rsidR="003B766D" w:rsidRPr="003B766D">
        <w:rPr>
          <w:rFonts w:ascii="Helvetica,Times New Roman" w:eastAsia="Helvetica,Times New Roman" w:hAnsi="Helvetica,Times New Roman" w:cs="Helvetica,Times New Roman"/>
          <w:b/>
          <w:color w:val="323232"/>
          <w:sz w:val="24"/>
          <w:szCs w:val="24"/>
          <w:lang w:eastAsia="sv-SE"/>
        </w:rPr>
        <w:t>Kassör och Föräldrasamordnar uppdrag</w:t>
      </w:r>
      <w:r w:rsidR="003B766D">
        <w:rPr>
          <w:rFonts w:ascii="Helvetica,Times New Roman" w:eastAsia="Helvetica,Times New Roman" w:hAnsi="Helvetica,Times New Roman" w:cs="Helvetica,Times New Roman"/>
          <w:b/>
          <w:color w:val="323232"/>
          <w:sz w:val="24"/>
          <w:szCs w:val="24"/>
          <w:lang w:eastAsia="sv-SE"/>
        </w:rPr>
        <w:t xml:space="preserve"> som måste tillsättas</w:t>
      </w:r>
    </w:p>
    <w:p w14:paraId="739A03C3" w14:textId="2351C934" w:rsid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Kassör </w:t>
      </w:r>
      <w:r w:rsidR="00D22431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Frida Juliusson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/Madeleine Roos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F09</w:t>
      </w:r>
      <w:r w:rsidR="00114975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Vakant</w:t>
      </w:r>
    </w:p>
    <w:p w14:paraId="04845146" w14:textId="21FE4D7C" w:rsidR="00AD2391" w:rsidRP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Föräldrasamordnare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3B766D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Frida Juliusson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/Madeleine Roos F09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Vakant</w:t>
      </w:r>
    </w:p>
    <w:p w14:paraId="1F091939" w14:textId="7F09443B" w:rsidR="00760B72" w:rsidRDefault="2BF1972F" w:rsidP="00760B72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Arbetsuppgifter Föräldrasamordnare 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Tvätt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för arbetsuppgifter vid cuper och föreningsuppgifter</w:t>
      </w:r>
      <w:r w:rsidR="00915515">
        <w:br/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Sociala aktivitete</w:t>
      </w:r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r</w:t>
      </w:r>
    </w:p>
    <w:p w14:paraId="0449F545" w14:textId="4648FEB7" w:rsidR="00760B72" w:rsidRDefault="00760B72" w:rsidP="00760B72">
      <w:pPr>
        <w:pStyle w:val="Liststycke"/>
        <w:numPr>
          <w:ilvl w:val="0"/>
          <w:numId w:val="18"/>
        </w:numPr>
        <w:shd w:val="clear" w:color="auto" w:fill="F4F4F4"/>
        <w:spacing w:before="100" w:beforeAutospacing="1" w:after="15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Inför varje hemmatch kommer vi utse </w:t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- Kioskansvarig (ser till så att kiosken är iordning)</w:t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- Matchansvarig (Ser till så matchplanen är iordning och plocka bort allt efter match)</w:t>
      </w:r>
    </w:p>
    <w:p w14:paraId="3E0CDEC0" w14:textId="77777777" w:rsidR="00760B72" w:rsidRDefault="00760B72" w:rsidP="00760B72">
      <w:pPr>
        <w:pStyle w:val="Liststycke"/>
        <w:shd w:val="clear" w:color="auto" w:fill="F4F4F4"/>
        <w:spacing w:before="100" w:beforeAutospacing="1" w:after="150" w:afterAutospacing="1" w:line="270" w:lineRule="atLeast"/>
        <w:ind w:left="360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2B418A09" w14:textId="77777777" w:rsidR="00760B72" w:rsidRPr="00760B72" w:rsidRDefault="00760B72" w:rsidP="00760B72">
      <w:pPr>
        <w:pStyle w:val="Liststycke"/>
        <w:shd w:val="clear" w:color="auto" w:fill="F4F4F4"/>
        <w:spacing w:before="100" w:beforeAutospacing="1" w:after="150" w:afterAutospacing="1" w:line="270" w:lineRule="atLeast"/>
        <w:ind w:left="360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754063AE" w14:textId="77777777" w:rsidR="00BD250E" w:rsidRDefault="00BD250E" w:rsidP="00BD250E">
      <w:pPr>
        <w:pStyle w:val="Liststycke"/>
        <w:numPr>
          <w:ilvl w:val="0"/>
          <w:numId w:val="18"/>
        </w:numPr>
        <w:shd w:val="clear" w:color="auto" w:fill="F4F4F4"/>
        <w:spacing w:before="100" w:beforeAutospacing="1" w:after="15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Ekonomi</w:t>
      </w:r>
    </w:p>
    <w:p w14:paraId="55FFA9CF" w14:textId="32923272" w:rsidR="00D71EA1" w:rsidRPr="00D71EA1" w:rsidRDefault="00BD250E" w:rsidP="00D71EA1">
      <w:pPr>
        <w:pStyle w:val="Liststycke"/>
        <w:shd w:val="clear" w:color="auto" w:fill="F4F4F4"/>
        <w:spacing w:before="100" w:beforeAutospacing="1" w:after="150" w:afterAutospacing="1" w:line="270" w:lineRule="atLeast"/>
        <w:ind w:left="360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Kassörerna gick igenom ekonomin information kommer skickas ut via sms.</w:t>
      </w:r>
    </w:p>
    <w:p w14:paraId="57FDC8CA" w14:textId="77777777" w:rsidR="00760B72" w:rsidRPr="00BD250E" w:rsidRDefault="00760B72" w:rsidP="00BD250E">
      <w:pPr>
        <w:pStyle w:val="Liststycke"/>
        <w:shd w:val="clear" w:color="auto" w:fill="F4F4F4"/>
        <w:spacing w:before="100" w:beforeAutospacing="1" w:after="150" w:afterAutospacing="1" w:line="270" w:lineRule="atLeast"/>
        <w:ind w:left="360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7C019EF" w14:textId="32DF3337" w:rsidR="00DA7A1D" w:rsidRDefault="2BF1972F" w:rsidP="00760B72">
      <w:pPr>
        <w:numPr>
          <w:ilvl w:val="0"/>
          <w:numId w:val="5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Telefon, adress och e-postlista. </w:t>
      </w:r>
      <w:r w:rsidR="00DA7A1D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Är det OK att vi upprättar 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en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namn och telefonlista som vi kan maila ut till samtliga i laget? Meddela snarast om 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ej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ok!</w:t>
      </w:r>
    </w:p>
    <w:p w14:paraId="37BC906F" w14:textId="77777777" w:rsidR="00760B72" w:rsidRPr="00760B72" w:rsidRDefault="00760B72" w:rsidP="00760B72">
      <w:p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</w:p>
    <w:p w14:paraId="0A0E6148" w14:textId="4D902E6E" w:rsidR="00DA7A1D" w:rsidRPr="00DA7A1D" w:rsidRDefault="2BF1972F" w:rsidP="2BF1972F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Informera ledarna om allergi, mediciner, specialkost. Meddela snarast till ledare!</w:t>
      </w:r>
    </w:p>
    <w:p w14:paraId="3700627C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B120EF0" w14:textId="77777777" w:rsidR="00DA7A1D" w:rsidRPr="0062061B" w:rsidRDefault="00AD2391" w:rsidP="0062061B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vill att det skall föras en öppen dialog mellan</w:t>
      </w:r>
      <w:r w:rsidR="00DA7A1D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föräldrar och ledare.</w:t>
      </w:r>
    </w:p>
    <w:p w14:paraId="1FC03B68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D9853F2" w14:textId="0044FD59" w:rsidR="00617A73" w:rsidRPr="001D2182" w:rsidRDefault="2BF1972F" w:rsidP="2BF1972F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förväntar sig Lindsdals IF av Er föräldrar och barn (Etik och moral)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Se verksamhetsdokumentet på hemsidan</w:t>
      </w:r>
    </w:p>
    <w:p w14:paraId="3B552523" w14:textId="77777777" w:rsidR="00617A73" w:rsidRPr="00617A73" w:rsidRDefault="00617A73" w:rsidP="00617A73">
      <w:pPr>
        <w:shd w:val="clear" w:color="auto" w:fill="F4F4F4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77998671" w14:textId="754F206B" w:rsidR="003B766D" w:rsidRPr="00760B72" w:rsidRDefault="2BF1972F" w:rsidP="00760B72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som gäller vid matcher/cuper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Återhållsamhet med godis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och kakor/bullar läsk osv.</w:t>
      </w:r>
      <w:r w:rsidR="00617A73">
        <w:br/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Håret uppsatta med tofs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Smycken skall antingen tejpas eller tas bort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Medtag svarta strumpor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/shorts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0BC67E62" w14:textId="69D9BE30" w:rsidR="003B766D" w:rsidRDefault="003B766D" w:rsidP="00AB571E">
      <w:pPr>
        <w:numPr>
          <w:ilvl w:val="0"/>
          <w:numId w:val="10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lastRenderedPageBreak/>
        <w:t>Kommunikation</w:t>
      </w:r>
      <w:r w:rsidR="2BF1972F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DA7A1D">
        <w:br/>
      </w:r>
      <w:r w:rsidR="2BF1972F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Kallelse till träning går ut via </w:t>
      </w:r>
      <w:proofErr w:type="spellStart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sportadmin</w:t>
      </w:r>
      <w:proofErr w:type="spellEnd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(viktigt att svara om man kommer eller ej)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SMS 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information </w:t>
      </w:r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skickas via </w:t>
      </w:r>
      <w:proofErr w:type="spellStart"/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Appen</w:t>
      </w:r>
      <w:proofErr w:type="spellEnd"/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Supertext</w:t>
      </w:r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 xml:space="preserve">- </w:t>
      </w:r>
      <w:proofErr w:type="spellStart"/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Facebook</w:t>
      </w:r>
      <w:proofErr w:type="spellEnd"/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gruppen Lindsdals IF F09/10</w:t>
      </w:r>
      <w:bookmarkStart w:id="0" w:name="_GoBack"/>
      <w:bookmarkEnd w:id="0"/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DA7A1D">
        <w:br/>
      </w:r>
    </w:p>
    <w:p w14:paraId="7DCE65C2" w14:textId="77777777" w:rsidR="00AB571E" w:rsidRPr="00AB571E" w:rsidRDefault="00AB571E" w:rsidP="00AB571E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160D24CE" w14:textId="57132E00" w:rsidR="00B16958" w:rsidRPr="00AB571E" w:rsidRDefault="003B766D" w:rsidP="00AB571E">
      <w:pPr>
        <w:numPr>
          <w:ilvl w:val="0"/>
          <w:numId w:val="10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Vad </w:t>
      </w:r>
      <w:r w:rsidR="00B1695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förväntar sig vi ledare av förälder och spelare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="00BD250E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förväntar oss f</w:t>
      </w:r>
      <w:r w:rsidR="00BD250E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ullt fokus på matcher och träning.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proofErr w:type="gramStart"/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Vi förväntar oss att man ställer upp och hjälper till på föreningsuppdrag som tilldelas.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proofErr w:type="gramStart"/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Vi förväntar oss att barnen tränar fotboll av egen vilja.</w:t>
      </w:r>
    </w:p>
    <w:p w14:paraId="1E031D8D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9CA32F4" w14:textId="0480E4EE" w:rsidR="001366A3" w:rsidRDefault="00DA7A1D" w:rsidP="001366A3">
      <w:pPr>
        <w:numPr>
          <w:ilvl w:val="0"/>
          <w:numId w:val="12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  <w:r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Träningsfilosofi (hur tränar och matchar vi laget). </w:t>
      </w:r>
      <w:r w:rsidR="00205A4B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proofErr w:type="gramStart"/>
      <w:r w:rsidR="00A01890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B16958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Vårt mål är att alla</w:t>
      </w:r>
      <w:r w:rsidR="00205A4B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får spela lika mycket</w:t>
      </w:r>
      <w:r w:rsidR="00AD2391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och på alla positioner</w:t>
      </w:r>
      <w:r w:rsidR="00205A4B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205A4B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proofErr w:type="gramStart"/>
      <w:r w:rsidR="00A01890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B16958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kommer fortsätta att träna tillsammans F09/10</w:t>
      </w:r>
      <w:r w:rsidR="002A7109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B16958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proofErr w:type="gramStart"/>
      <w:r w:rsidR="00A01890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B16958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Vårt mål för 2020 är </w:t>
      </w:r>
      <w:r w:rsidR="001366A3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att utvecklas både som lag och individuellt. </w:t>
      </w:r>
      <w:r w:rsidR="001366A3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proofErr w:type="gramStart"/>
      <w:r w:rsidR="00A01890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="001366A3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För att vi skall nå </w:t>
      </w:r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vårat mål krävs det fokus på träningarna.</w:t>
      </w:r>
    </w:p>
    <w:p w14:paraId="5AB42688" w14:textId="77777777" w:rsidR="001366A3" w:rsidRPr="001366A3" w:rsidRDefault="001366A3" w:rsidP="001366A3">
      <w:p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799BEE97" w14:textId="41116A5D" w:rsidR="001366A3" w:rsidRPr="001366A3" w:rsidRDefault="001366A3" w:rsidP="001366A3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Inomhus </w:t>
      </w:r>
      <w:r w:rsidR="2BF1972F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Träningstider, plats </w:t>
      </w:r>
      <w:proofErr w:type="spellStart"/>
      <w:r w:rsidR="2BF1972F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m.m</w:t>
      </w:r>
      <w:proofErr w:type="spellEnd"/>
      <w:r w:rsidR="00D22431">
        <w:br/>
      </w:r>
      <w:proofErr w:type="gram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Onsdagar</w:t>
      </w:r>
      <w:proofErr w:type="gramEnd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proofErr w:type="spell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kl</w:t>
      </w:r>
      <w:proofErr w:type="spellEnd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1645-1800</w:t>
      </w:r>
      <w:r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proofErr w:type="spell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Fjölebro</w:t>
      </w:r>
      <w:proofErr w:type="spellEnd"/>
    </w:p>
    <w:p w14:paraId="4B3B53FE" w14:textId="77777777" w:rsidR="00760B72" w:rsidRDefault="00BD250E" w:rsidP="00760B72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proofErr w:type="gramStart"/>
      <w:r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Söndag </w:t>
      </w:r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proofErr w:type="spellStart"/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</w:t>
      </w:r>
      <w:r w:rsidR="2BF1972F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l</w:t>
      </w:r>
      <w:proofErr w:type="spellEnd"/>
      <w:proofErr w:type="gramEnd"/>
      <w:r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1366A3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1730</w:t>
      </w:r>
      <w:r w:rsidR="2BF1972F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r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</w:t>
      </w:r>
      <w:r w:rsidR="001366A3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8</w:t>
      </w:r>
      <w:r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30</w:t>
      </w:r>
      <w:r w:rsidR="2BF1972F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1366A3" w:rsidRP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Sjöängsskolan</w:t>
      </w:r>
    </w:p>
    <w:p w14:paraId="02DD902F" w14:textId="065AED50" w:rsidR="00760B72" w:rsidRDefault="001366A3" w:rsidP="00760B72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Utomhus träningstider kommer </w:t>
      </w:r>
      <w:r w:rsidR="00A01890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att </w:t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önskas Onsdagar-Fredagar</w:t>
      </w:r>
    </w:p>
    <w:p w14:paraId="27D6DE21" w14:textId="77777777" w:rsidR="00760B72" w:rsidRDefault="00760B72" w:rsidP="00760B72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00DE83AB" w14:textId="0A1F8027" w:rsidR="00760B72" w:rsidRDefault="2BF1972F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Föreningsuppgifter</w:t>
      </w:r>
      <w:r w:rsidR="003E15BC">
        <w:br/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Försäljning av lotter 3 ggr/ år (Ledarna ansvara så varje spelare får lotter)</w:t>
      </w:r>
      <w:r w:rsidR="003E15BC">
        <w:br/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Idrottsrabatten 2 ggr/ år (Ledarna ansv</w:t>
      </w:r>
      <w:r w:rsidR="00114975"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ara så varje spelare får häftet</w:t>
      </w:r>
      <w:r w:rsidR="00520A1F"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)</w:t>
      </w:r>
    </w:p>
    <w:p w14:paraId="7584068C" w14:textId="77777777" w:rsidR="00760B72" w:rsidRPr="00760B72" w:rsidRDefault="00760B72" w:rsidP="00760B72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47AA9C37" w14:textId="7A4B71C9" w:rsidR="000B2DE8" w:rsidRPr="00760B72" w:rsidRDefault="00BD250E" w:rsidP="00760B72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Det </w:t>
      </w:r>
      <w:r w:rsidR="000B2DE8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togs beslutet att vid cuper </w:t>
      </w:r>
      <w:r w:rsid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kommer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varje aktiv få betala </w:t>
      </w:r>
      <w:r w:rsidR="000B2DE8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50kr/barn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="000B2DE8"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(Detta gäller </w:t>
      </w:r>
      <w:proofErr w:type="gramStart"/>
      <w:r w:rsidR="000B2DE8"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ej</w:t>
      </w:r>
      <w:proofErr w:type="gramEnd"/>
      <w:r w:rsidR="000B2DE8"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tjejligan)</w:t>
      </w:r>
    </w:p>
    <w:p w14:paraId="0570EDB3" w14:textId="5A1E38B8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Cuper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20</w:t>
      </w:r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20</w:t>
      </w:r>
    </w:p>
    <w:p w14:paraId="75B88671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2CD9D361" w14:textId="4B3C7823" w:rsidR="00114975" w:rsidRPr="000B2DE8" w:rsidRDefault="001366A3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proofErr w:type="spell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Bigso</w:t>
      </w:r>
      <w:proofErr w:type="spellEnd"/>
      <w:r w:rsidR="002A7109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Box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Cup F10</w:t>
      </w:r>
    </w:p>
    <w:p w14:paraId="2EA5D77A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3D38EB60" w14:textId="64E6A9BC" w:rsidR="00114975" w:rsidRDefault="00BD250E" w:rsidP="00BD250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Barometern</w:t>
      </w:r>
      <w:r w:rsidR="00114975"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Cup </w:t>
      </w:r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F09</w:t>
      </w:r>
    </w:p>
    <w:p w14:paraId="21DE5C7C" w14:textId="77777777" w:rsidR="00BD250E" w:rsidRPr="00BD250E" w:rsidRDefault="00BD250E" w:rsidP="00BD250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A8EC0A9" w14:textId="5A43E8EB" w:rsidR="00BD250E" w:rsidRDefault="001366A3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proofErr w:type="spell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Tjecupen</w:t>
      </w:r>
      <w:proofErr w:type="spellEnd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Karlshamn 4-5 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a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pril F09 </w:t>
      </w:r>
    </w:p>
    <w:p w14:paraId="0181F568" w14:textId="77777777" w:rsidR="00BD250E" w:rsidRDefault="00BD250E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C87293B" w14:textId="427678A8" w:rsidR="00114975" w:rsidRPr="000B2DE8" w:rsidRDefault="00D71EA1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Sommarcupen </w:t>
      </w:r>
      <w:proofErr w:type="spellStart"/>
      <w:proofErr w:type="gramStart"/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Lörbycup</w:t>
      </w:r>
      <w:proofErr w:type="spellEnd"/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26</w:t>
      </w:r>
      <w:proofErr w:type="gramEnd"/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-28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juni</w:t>
      </w:r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F09 och F10</w:t>
      </w:r>
    </w:p>
    <w:p w14:paraId="3E3C56C6" w14:textId="77777777" w:rsidR="00BD250E" w:rsidRPr="00760B72" w:rsidRDefault="00BD250E" w:rsidP="00760B72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4810CBEE" w14:textId="14661634" w:rsidR="000C1333" w:rsidRPr="00AB571E" w:rsidRDefault="00760B72" w:rsidP="00AB571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Seriespel</w:t>
      </w: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F09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och F10</w:t>
      </w:r>
    </w:p>
    <w:sectPr w:rsidR="000C1333" w:rsidRPr="00AB5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,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F62"/>
    <w:multiLevelType w:val="multilevel"/>
    <w:tmpl w:val="AC3A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C76DB"/>
    <w:multiLevelType w:val="multilevel"/>
    <w:tmpl w:val="E118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70B86"/>
    <w:multiLevelType w:val="multilevel"/>
    <w:tmpl w:val="7750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B4F64"/>
    <w:multiLevelType w:val="multilevel"/>
    <w:tmpl w:val="C8A2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B5B5B"/>
    <w:multiLevelType w:val="multilevel"/>
    <w:tmpl w:val="DB70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6D4738"/>
    <w:multiLevelType w:val="multilevel"/>
    <w:tmpl w:val="C72C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AA6F14"/>
    <w:multiLevelType w:val="multilevel"/>
    <w:tmpl w:val="4C4A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F03BD0"/>
    <w:multiLevelType w:val="multilevel"/>
    <w:tmpl w:val="AC3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511565"/>
    <w:multiLevelType w:val="multilevel"/>
    <w:tmpl w:val="E05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Helvetica,Times New Roman" w:eastAsia="Helvetica,Times New Roman" w:hAnsi="Helvetica,Times New Roman" w:cs="Helvetica,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551CC1"/>
    <w:multiLevelType w:val="multilevel"/>
    <w:tmpl w:val="8B4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5622DF"/>
    <w:multiLevelType w:val="multilevel"/>
    <w:tmpl w:val="E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F27F2"/>
    <w:multiLevelType w:val="multilevel"/>
    <w:tmpl w:val="34EC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C04ED3"/>
    <w:multiLevelType w:val="multilevel"/>
    <w:tmpl w:val="8DD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E30824"/>
    <w:multiLevelType w:val="multilevel"/>
    <w:tmpl w:val="0F2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3A1213"/>
    <w:multiLevelType w:val="hybridMultilevel"/>
    <w:tmpl w:val="A5E0EED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1C7ECA"/>
    <w:multiLevelType w:val="multilevel"/>
    <w:tmpl w:val="BA26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550CB3"/>
    <w:multiLevelType w:val="hybridMultilevel"/>
    <w:tmpl w:val="9D401C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00527"/>
    <w:multiLevelType w:val="multilevel"/>
    <w:tmpl w:val="C88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7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  <w:num w:numId="14">
    <w:abstractNumId w:val="13"/>
  </w:num>
  <w:num w:numId="15">
    <w:abstractNumId w:val="7"/>
  </w:num>
  <w:num w:numId="16">
    <w:abstractNumId w:val="1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A1D"/>
    <w:rsid w:val="000B2DE8"/>
    <w:rsid w:val="000B342D"/>
    <w:rsid w:val="00114975"/>
    <w:rsid w:val="001366A3"/>
    <w:rsid w:val="001A6939"/>
    <w:rsid w:val="001D2182"/>
    <w:rsid w:val="00205A4B"/>
    <w:rsid w:val="002A7109"/>
    <w:rsid w:val="003B766D"/>
    <w:rsid w:val="003E15BC"/>
    <w:rsid w:val="004A7D5B"/>
    <w:rsid w:val="00520A1F"/>
    <w:rsid w:val="005D60BE"/>
    <w:rsid w:val="00617A73"/>
    <w:rsid w:val="0062061B"/>
    <w:rsid w:val="0063106D"/>
    <w:rsid w:val="006E21CA"/>
    <w:rsid w:val="006F36F2"/>
    <w:rsid w:val="00760B72"/>
    <w:rsid w:val="008F4CE4"/>
    <w:rsid w:val="00915515"/>
    <w:rsid w:val="00941CFF"/>
    <w:rsid w:val="00A01890"/>
    <w:rsid w:val="00A572B9"/>
    <w:rsid w:val="00AB571E"/>
    <w:rsid w:val="00AD2391"/>
    <w:rsid w:val="00AD4CE0"/>
    <w:rsid w:val="00B11CAE"/>
    <w:rsid w:val="00B16958"/>
    <w:rsid w:val="00B4679E"/>
    <w:rsid w:val="00BD250E"/>
    <w:rsid w:val="00D22431"/>
    <w:rsid w:val="00D71EA1"/>
    <w:rsid w:val="00DA7A1D"/>
    <w:rsid w:val="00DD381F"/>
    <w:rsid w:val="00FD6D35"/>
    <w:rsid w:val="2BF19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1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1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7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72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6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36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035D6-5295-4614-A49F-7BB13E0CC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101B9406.dotm</Template>
  <TotalTime>70</TotalTime>
  <Pages>2</Pages>
  <Words>419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WSP Group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Catrin Lamell Sjögren</dc:creator>
  <cp:lastModifiedBy>Joakim Blomqvist</cp:lastModifiedBy>
  <cp:revision>6</cp:revision>
  <dcterms:created xsi:type="dcterms:W3CDTF">2019-11-28T08:59:00Z</dcterms:created>
  <dcterms:modified xsi:type="dcterms:W3CDTF">2019-11-29T12:15:00Z</dcterms:modified>
</cp:coreProperties>
</file>