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8C91E" w14:textId="4BDF11E2" w:rsidR="00DA7A1D" w:rsidRPr="00617A73" w:rsidRDefault="2BF1972F" w:rsidP="2BF1972F">
      <w:pPr>
        <w:numPr>
          <w:ilvl w:val="0"/>
          <w:numId w:val="1"/>
        </w:numPr>
        <w:shd w:val="clear" w:color="auto" w:fill="F4F4F4"/>
        <w:spacing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Föräldramöte Lindsdals IF F09/10 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21</w:t>
      </w:r>
      <w:r w:rsid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/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10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12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0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0</w:t>
      </w:r>
    </w:p>
    <w:p w14:paraId="0CECDB33" w14:textId="77777777" w:rsidR="00617A73" w:rsidRPr="00DA7A1D" w:rsidRDefault="00617A73" w:rsidP="00617A73">
      <w:pPr>
        <w:shd w:val="clear" w:color="auto" w:fill="F4F4F4"/>
        <w:spacing w:beforeAutospacing="1" w:after="100" w:afterAutospacing="1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687CF6CA" w14:textId="30BCC3F9" w:rsidR="00AD2391" w:rsidRDefault="2BF1972F" w:rsidP="2BF1972F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Val av kassör, föräldrasamordnare</w:t>
      </w:r>
      <w:r w:rsidR="00DA7A1D">
        <w:br/>
      </w:r>
    </w:p>
    <w:p w14:paraId="739A03C3" w14:textId="2945E8F2" w:rsidR="00114975" w:rsidRDefault="2BF1972F" w:rsidP="00C508E4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Kassör </w:t>
      </w:r>
      <w:r w:rsidR="00D22431">
        <w:br/>
      </w:r>
      <w:r w:rsidR="00114975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Frida Juliusson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F09</w:t>
      </w:r>
      <w:r w:rsidR="00114975">
        <w:br/>
      </w:r>
      <w:r w:rsidR="00114975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Jennie </w:t>
      </w:r>
      <w:proofErr w:type="spellStart"/>
      <w:r w:rsidR="00114975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Tyrén</w:t>
      </w:r>
      <w:proofErr w:type="spellEnd"/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F10</w:t>
      </w:r>
    </w:p>
    <w:p w14:paraId="04845146" w14:textId="5EDA040F" w:rsidR="00AD2391" w:rsidRPr="00114975" w:rsidRDefault="2BF1972F" w:rsidP="00C508E4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Föräldrasamordnare</w:t>
      </w:r>
      <w:r w:rsidR="00D22431">
        <w:br/>
      </w: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Frida Juliusson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F09</w:t>
      </w:r>
      <w:r w:rsidR="00D22431">
        <w:br/>
      </w: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Jennie </w:t>
      </w:r>
      <w:proofErr w:type="spellStart"/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Tyrén</w:t>
      </w:r>
      <w:proofErr w:type="spellEnd"/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F10</w:t>
      </w:r>
    </w:p>
    <w:p w14:paraId="2CD6CA78" w14:textId="14465AA7" w:rsidR="00AD2391" w:rsidRDefault="2BF1972F" w:rsidP="00AD2391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Arbetsuppgifter Föräldrasamordnare </w:t>
      </w:r>
      <w:r w:rsidR="00915515">
        <w:br/>
      </w:r>
      <w:r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Schema Tvätt</w:t>
      </w:r>
      <w:r w:rsidR="00915515">
        <w:br/>
      </w:r>
      <w:r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Schema för arbetsuppgifter vid cuper och föreningsuppgifter</w:t>
      </w:r>
      <w:r w:rsidR="00915515">
        <w:br/>
      </w:r>
      <w:r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Sociala aktiviteter</w:t>
      </w:r>
    </w:p>
    <w:p w14:paraId="6A108312" w14:textId="1F270AE1" w:rsidR="00BD250E" w:rsidRDefault="00BD250E" w:rsidP="00BD250E">
      <w:pPr>
        <w:pStyle w:val="Liststycke"/>
        <w:numPr>
          <w:ilvl w:val="0"/>
          <w:numId w:val="18"/>
        </w:numPr>
        <w:shd w:val="clear" w:color="auto" w:fill="F4F4F4"/>
        <w:spacing w:before="100" w:beforeAutospacing="1" w:after="10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Förstärkning på träna sidan till 2019 </w:t>
      </w:r>
    </w:p>
    <w:p w14:paraId="23081702" w14:textId="197E662D" w:rsidR="00BD250E" w:rsidRPr="00BD250E" w:rsidRDefault="00BD250E" w:rsidP="00BD250E">
      <w:pPr>
        <w:shd w:val="clear" w:color="auto" w:fill="F4F4F4"/>
        <w:spacing w:before="100" w:beforeAutospacing="1" w:after="10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F09 Göran Ternström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F10 Sofia Ryman Augustsson</w:t>
      </w:r>
    </w:p>
    <w:p w14:paraId="754063AE" w14:textId="77777777" w:rsidR="00BD250E" w:rsidRDefault="00BD250E" w:rsidP="00BD250E">
      <w:pPr>
        <w:pStyle w:val="Liststycke"/>
        <w:numPr>
          <w:ilvl w:val="0"/>
          <w:numId w:val="18"/>
        </w:numPr>
        <w:shd w:val="clear" w:color="auto" w:fill="F4F4F4"/>
        <w:spacing w:before="100" w:beforeAutospacing="1" w:after="15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Ekonomi</w:t>
      </w:r>
    </w:p>
    <w:p w14:paraId="21228A47" w14:textId="2A3ED814" w:rsidR="00BD250E" w:rsidRPr="00BD250E" w:rsidRDefault="00BD250E" w:rsidP="00BD250E">
      <w:pPr>
        <w:pStyle w:val="Liststycke"/>
        <w:shd w:val="clear" w:color="auto" w:fill="F4F4F4"/>
        <w:spacing w:before="100" w:beforeAutospacing="1" w:after="150" w:afterAutospacing="1" w:line="270" w:lineRule="atLeast"/>
        <w:ind w:left="360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Kassörerna gick igenom ekonomin information kommer skickas ut via sms.</w:t>
      </w:r>
    </w:p>
    <w:p w14:paraId="223DA997" w14:textId="509692FE" w:rsidR="00DA7A1D" w:rsidRPr="00DA7A1D" w:rsidRDefault="2BF1972F" w:rsidP="2BF1972F">
      <w:pPr>
        <w:numPr>
          <w:ilvl w:val="0"/>
          <w:numId w:val="5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FF0000"/>
          <w:sz w:val="24"/>
          <w:szCs w:val="24"/>
          <w:lang w:eastAsia="sv-SE"/>
        </w:rPr>
        <w:t>OBS!!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Telefon, adress och e-postlista. </w:t>
      </w:r>
      <w:r w:rsidR="00DA7A1D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Är det OK att vi upprättar </w:t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en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namn och telefonlista som vi kan maila ut till samtliga i laget? Meddela snarast om </w:t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ej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ok!</w:t>
      </w:r>
    </w:p>
    <w:p w14:paraId="67C019EF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0A0E6148" w14:textId="4D902E6E" w:rsidR="00DA7A1D" w:rsidRPr="00DA7A1D" w:rsidRDefault="2BF1972F" w:rsidP="2BF1972F">
      <w:pPr>
        <w:numPr>
          <w:ilvl w:val="0"/>
          <w:numId w:val="6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FF0000"/>
          <w:sz w:val="24"/>
          <w:szCs w:val="24"/>
          <w:lang w:eastAsia="sv-SE"/>
        </w:rPr>
        <w:t>OBS!!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Informera ledarna om allergi, mediciner, specialkost. Meddela snarast till ledare!</w:t>
      </w:r>
    </w:p>
    <w:p w14:paraId="3700627C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4B120EF0" w14:textId="77777777" w:rsidR="00DA7A1D" w:rsidRPr="0062061B" w:rsidRDefault="00AD2391" w:rsidP="0062061B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Vi vill att det skall föras en öppen dialog mellan</w:t>
      </w:r>
      <w:r w:rsidR="00DA7A1D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föräldrar och ledare.</w:t>
      </w:r>
    </w:p>
    <w:p w14:paraId="1FC03B68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0D9853F2" w14:textId="0044FD59" w:rsidR="00617A73" w:rsidRPr="001D2182" w:rsidRDefault="2BF1972F" w:rsidP="2BF1972F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Vad förväntar sig Lindsdals IF av Er föräldrar och barn (Etik och moral)</w:t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Se verksamhetsdokumentet på hemsidan</w:t>
      </w:r>
    </w:p>
    <w:p w14:paraId="3B552523" w14:textId="77777777" w:rsidR="00617A73" w:rsidRPr="00617A73" w:rsidRDefault="00617A73" w:rsidP="00617A73">
      <w:pPr>
        <w:shd w:val="clear" w:color="auto" w:fill="F4F4F4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353C16A0" w14:textId="33B3E219" w:rsidR="00114975" w:rsidRPr="00114975" w:rsidRDefault="2BF1972F" w:rsidP="00114975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Vad som gäller vid matcher/cuper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Godisförbud och kakor/bullar läsk osv.</w:t>
      </w:r>
      <w:r w:rsidR="00617A73">
        <w:br/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Håret uppsatta med tofs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Smycken skall antingen tejpas eller tas bort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Medtag svarta strumpor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/shorts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</w:p>
    <w:p w14:paraId="2E39E5CE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32D9D5D6" w14:textId="6CDA8FD5" w:rsidR="00DA7A1D" w:rsidRPr="001D2182" w:rsidRDefault="2BF1972F" w:rsidP="2BF1972F">
      <w:pPr>
        <w:numPr>
          <w:ilvl w:val="0"/>
          <w:numId w:val="10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Vad förväntar sig vi ledare av föräldrar och spelare </w:t>
      </w:r>
      <w:r w:rsidR="00DA7A1D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Kallelse till träning går ut via </w:t>
      </w:r>
      <w:proofErr w:type="spellStart"/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sportadmin</w:t>
      </w:r>
      <w:proofErr w:type="spellEnd"/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DA7A1D">
        <w:br/>
      </w:r>
      <w:proofErr w:type="gramStart"/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proofErr w:type="gramEnd"/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Fullt fokus på matcher och träning gäller.</w:t>
      </w:r>
    </w:p>
    <w:p w14:paraId="1E031D8D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037C584B" w14:textId="77777777" w:rsidR="00205A4B" w:rsidRPr="0062061B" w:rsidRDefault="00DA7A1D" w:rsidP="0062061B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Träningsfilosofi (hur tränar och matchar vi laget). </w:t>
      </w:r>
      <w:r w:rsidR="00205A4B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Alla får spela lika mycket</w:t>
      </w:r>
      <w:r w:rsidR="00AD2391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och på alla positioner</w:t>
      </w:r>
      <w:r w:rsidR="00205A4B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205A4B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Vi träna på det som laget behöver</w:t>
      </w:r>
    </w:p>
    <w:p w14:paraId="43B386D2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53F852B8" w14:textId="51F065A7" w:rsidR="003E15BC" w:rsidRPr="001D2182" w:rsidRDefault="2BF1972F" w:rsidP="2BF1972F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Träningstider, plats </w:t>
      </w:r>
      <w:proofErr w:type="spell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m.m</w:t>
      </w:r>
      <w:proofErr w:type="spellEnd"/>
      <w:r w:rsidR="00D22431">
        <w:br/>
      </w:r>
      <w:proofErr w:type="gramStart"/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Söndag 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proofErr w:type="spell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Kl</w:t>
      </w:r>
      <w:proofErr w:type="spellEnd"/>
      <w:proofErr w:type="gramEnd"/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1800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1930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Brännehallen</w:t>
      </w:r>
    </w:p>
    <w:p w14:paraId="335ADEF3" w14:textId="77777777" w:rsidR="00DD381F" w:rsidRPr="00DD381F" w:rsidRDefault="00DD381F" w:rsidP="00B11CAE">
      <w:pPr>
        <w:shd w:val="clear" w:color="auto" w:fill="F4F4F4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40801988" w14:textId="731480F3" w:rsidR="00520A1F" w:rsidRDefault="2BF1972F" w:rsidP="00520A1F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Föreningsuppgifter</w:t>
      </w:r>
      <w:r w:rsidR="003E15BC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Försäljning av lotter 3 ggr/ år (Ledarna ansvara så varje spelare får lotter)</w:t>
      </w:r>
      <w:r w:rsidR="003E15BC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Travbingo (Schema upprättas av föräldrasamordnare)</w:t>
      </w:r>
      <w:r w:rsidR="003E15BC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Idrottsrabatten 2 ggr/ år (Ledarna ansv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ara så varje spelare får häftet</w:t>
      </w:r>
      <w:r w:rsidR="00520A1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)</w:t>
      </w:r>
    </w:p>
    <w:p w14:paraId="5B001F12" w14:textId="77777777" w:rsidR="000B2DE8" w:rsidRDefault="000B2DE8" w:rsidP="000B2DE8">
      <w:pPr>
        <w:shd w:val="clear" w:color="auto" w:fill="F4F4F4"/>
        <w:spacing w:before="100" w:beforeAutospacing="1" w:after="10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13BAA6C3" w14:textId="02F8B40E" w:rsidR="00114975" w:rsidRPr="00BD250E" w:rsidRDefault="00BD250E" w:rsidP="00BD250E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Det </w:t>
      </w:r>
      <w:r w:rsidR="000B2DE8"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togs beslutet att vid cuper </w:t>
      </w:r>
      <w:r w:rsid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kommer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varje aktiv få betala </w:t>
      </w:r>
      <w:r w:rsidR="000B2DE8"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50kr/barn</w:t>
      </w:r>
      <w:proofErr w:type="gramStart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0B2DE8"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proofErr w:type="gramEnd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r w:rsidR="000B2DE8"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(Detta gäller </w:t>
      </w:r>
      <w:proofErr w:type="gramStart"/>
      <w:r w:rsidR="000B2DE8"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ej</w:t>
      </w:r>
      <w:proofErr w:type="gramEnd"/>
      <w:r w:rsidR="000B2DE8"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tjejligan)</w:t>
      </w:r>
    </w:p>
    <w:p w14:paraId="47AA9C37" w14:textId="77777777" w:rsidR="000B2DE8" w:rsidRPr="000B2DE8" w:rsidRDefault="000B2DE8" w:rsidP="000B2DE8">
      <w:pPr>
        <w:shd w:val="clear" w:color="auto" w:fill="F4F4F4"/>
        <w:spacing w:before="100" w:beforeAutospacing="1" w:after="100" w:afterAutospacing="1" w:line="270" w:lineRule="atLeast"/>
        <w:ind w:left="1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0570EDB3" w14:textId="1A201FC8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Cuper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2019</w:t>
      </w:r>
    </w:p>
    <w:p w14:paraId="75B88671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2CD9D361" w14:textId="2AC86D6F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Lilla </w:t>
      </w:r>
      <w:proofErr w:type="spellStart"/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paif</w:t>
      </w:r>
      <w:proofErr w:type="spellEnd"/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cupen 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Vi kolla intresset</w:t>
      </w:r>
    </w:p>
    <w:p w14:paraId="2EA5D77A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3D38EB60" w14:textId="78A9B6FF" w:rsidR="00114975" w:rsidRDefault="00BD250E" w:rsidP="00BD250E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Barometern</w:t>
      </w:r>
      <w:r w:rsidR="00114975"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Cup 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Vi kolla intresset</w:t>
      </w:r>
    </w:p>
    <w:p w14:paraId="21DE5C7C" w14:textId="77777777" w:rsidR="00BD250E" w:rsidRPr="00BD250E" w:rsidRDefault="00BD250E" w:rsidP="00BD250E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6A8EC0A9" w14:textId="71B03A5F" w:rsidR="00BD250E" w:rsidRDefault="00BD250E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Optimera cup </w:t>
      </w:r>
      <w:proofErr w:type="gramStart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våran</w:t>
      </w:r>
      <w:proofErr w:type="gramEnd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cup P10/F10 är huvudorganisatörer</w:t>
      </w:r>
    </w:p>
    <w:p w14:paraId="0181F568" w14:textId="77777777" w:rsidR="00BD250E" w:rsidRDefault="00BD250E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6C87293B" w14:textId="5C6CCDD6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Majcupen </w:t>
      </w:r>
      <w:proofErr w:type="spellStart"/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Smedby</w:t>
      </w:r>
      <w:proofErr w:type="spellEnd"/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(Utomhus)</w:t>
      </w:r>
    </w:p>
    <w:p w14:paraId="2872833D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518AD584" w14:textId="59107294" w:rsidR="00BD250E" w:rsidRDefault="00BD250E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Bullerby cup F09</w:t>
      </w:r>
    </w:p>
    <w:p w14:paraId="3E3C56C6" w14:textId="77777777" w:rsidR="00BD250E" w:rsidRPr="00BD250E" w:rsidRDefault="00BD250E" w:rsidP="00BD250E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5EB15242" w14:textId="2DD2A588" w:rsidR="00114975" w:rsidRPr="000B2DE8" w:rsidRDefault="00D22431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Tjejligan F10</w:t>
      </w:r>
    </w:p>
    <w:p w14:paraId="052510FA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36B1983B" w14:textId="5B907FFC" w:rsidR="00AD2391" w:rsidRPr="000B2DE8" w:rsidRDefault="00BD250E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Seriespel</w:t>
      </w:r>
      <w:r w:rsidR="00114975"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F09</w:t>
      </w:r>
    </w:p>
    <w:p w14:paraId="4A3730CD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  <w:bookmarkStart w:id="0" w:name="_GoBack"/>
      <w:bookmarkEnd w:id="0"/>
    </w:p>
    <w:p w14:paraId="4810CBEE" w14:textId="77777777" w:rsidR="000C1333" w:rsidRDefault="00BD250E"/>
    <w:sectPr w:rsidR="000C1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,Times New Roman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3F62"/>
    <w:multiLevelType w:val="multilevel"/>
    <w:tmpl w:val="AC3AD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6C76DB"/>
    <w:multiLevelType w:val="multilevel"/>
    <w:tmpl w:val="E118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770B86"/>
    <w:multiLevelType w:val="multilevel"/>
    <w:tmpl w:val="7750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B4F64"/>
    <w:multiLevelType w:val="multilevel"/>
    <w:tmpl w:val="C8A2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6B5B5B"/>
    <w:multiLevelType w:val="multilevel"/>
    <w:tmpl w:val="DB70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6D4738"/>
    <w:multiLevelType w:val="multilevel"/>
    <w:tmpl w:val="C72C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AA6F14"/>
    <w:multiLevelType w:val="multilevel"/>
    <w:tmpl w:val="4C4A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F03BD0"/>
    <w:multiLevelType w:val="multilevel"/>
    <w:tmpl w:val="AC34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511565"/>
    <w:multiLevelType w:val="multilevel"/>
    <w:tmpl w:val="0058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551CC1"/>
    <w:multiLevelType w:val="multilevel"/>
    <w:tmpl w:val="8B4A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5622DF"/>
    <w:multiLevelType w:val="multilevel"/>
    <w:tmpl w:val="E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FF27F2"/>
    <w:multiLevelType w:val="multilevel"/>
    <w:tmpl w:val="34EC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C04ED3"/>
    <w:multiLevelType w:val="multilevel"/>
    <w:tmpl w:val="8DD6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E30824"/>
    <w:multiLevelType w:val="multilevel"/>
    <w:tmpl w:val="0F20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3A1213"/>
    <w:multiLevelType w:val="hybridMultilevel"/>
    <w:tmpl w:val="656A227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1C7ECA"/>
    <w:multiLevelType w:val="multilevel"/>
    <w:tmpl w:val="BA26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550CB3"/>
    <w:multiLevelType w:val="hybridMultilevel"/>
    <w:tmpl w:val="9D401CB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400527"/>
    <w:multiLevelType w:val="multilevel"/>
    <w:tmpl w:val="C884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1"/>
  </w:num>
  <w:num w:numId="5">
    <w:abstractNumId w:val="9"/>
  </w:num>
  <w:num w:numId="6">
    <w:abstractNumId w:val="0"/>
  </w:num>
  <w:num w:numId="7">
    <w:abstractNumId w:val="2"/>
  </w:num>
  <w:num w:numId="8">
    <w:abstractNumId w:val="4"/>
  </w:num>
  <w:num w:numId="9">
    <w:abstractNumId w:val="17"/>
  </w:num>
  <w:num w:numId="10">
    <w:abstractNumId w:val="8"/>
  </w:num>
  <w:num w:numId="11">
    <w:abstractNumId w:val="6"/>
  </w:num>
  <w:num w:numId="12">
    <w:abstractNumId w:val="3"/>
  </w:num>
  <w:num w:numId="13">
    <w:abstractNumId w:val="10"/>
  </w:num>
  <w:num w:numId="14">
    <w:abstractNumId w:val="13"/>
  </w:num>
  <w:num w:numId="15">
    <w:abstractNumId w:val="7"/>
  </w:num>
  <w:num w:numId="16">
    <w:abstractNumId w:val="15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A1D"/>
    <w:rsid w:val="000B2DE8"/>
    <w:rsid w:val="000B342D"/>
    <w:rsid w:val="00114975"/>
    <w:rsid w:val="001A6939"/>
    <w:rsid w:val="001D2182"/>
    <w:rsid w:val="00205A4B"/>
    <w:rsid w:val="003E15BC"/>
    <w:rsid w:val="004A7D5B"/>
    <w:rsid w:val="00520A1F"/>
    <w:rsid w:val="005D60BE"/>
    <w:rsid w:val="00617A73"/>
    <w:rsid w:val="0062061B"/>
    <w:rsid w:val="0063106D"/>
    <w:rsid w:val="006E21CA"/>
    <w:rsid w:val="008F4CE4"/>
    <w:rsid w:val="00915515"/>
    <w:rsid w:val="00A572B9"/>
    <w:rsid w:val="00AD2391"/>
    <w:rsid w:val="00AD4CE0"/>
    <w:rsid w:val="00B11CAE"/>
    <w:rsid w:val="00B4679E"/>
    <w:rsid w:val="00BD250E"/>
    <w:rsid w:val="00D22431"/>
    <w:rsid w:val="00DA7A1D"/>
    <w:rsid w:val="00DD381F"/>
    <w:rsid w:val="00FD6D35"/>
    <w:rsid w:val="2BF19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1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A7A1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617A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A7A1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617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9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81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097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72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8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2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8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6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36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81A38-46A2-4A6B-ACA0-FA3FCAF6D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26C6D4CD.dotm</Template>
  <TotalTime>11</TotalTime>
  <Pages>2</Pages>
  <Words>317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WSP Group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Catrin Lamell Sjögren</dc:creator>
  <cp:lastModifiedBy>Joakim Blomqvist</cp:lastModifiedBy>
  <cp:revision>3</cp:revision>
  <dcterms:created xsi:type="dcterms:W3CDTF">2018-10-22T10:34:00Z</dcterms:created>
  <dcterms:modified xsi:type="dcterms:W3CDTF">2018-10-22T10:44:00Z</dcterms:modified>
</cp:coreProperties>
</file>