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C0D" w:rsidRPr="0047164B" w:rsidRDefault="00473C0D" w:rsidP="00BB01D7">
      <w:pPr>
        <w:rPr>
          <w:b/>
          <w:sz w:val="28"/>
          <w:szCs w:val="28"/>
        </w:rPr>
      </w:pPr>
      <w:r w:rsidRPr="0047164B">
        <w:rPr>
          <w:b/>
          <w:sz w:val="28"/>
          <w:szCs w:val="28"/>
        </w:rPr>
        <w:t>Drogpolicy</w:t>
      </w:r>
    </w:p>
    <w:p w:rsidR="00473C0D" w:rsidRPr="00900F2F" w:rsidRDefault="00473C0D" w:rsidP="00F26241">
      <w:pPr>
        <w:rPr>
          <w:sz w:val="22"/>
          <w:szCs w:val="22"/>
        </w:rPr>
      </w:pPr>
      <w:r w:rsidRPr="00900F2F">
        <w:rPr>
          <w:sz w:val="22"/>
          <w:szCs w:val="22"/>
        </w:rPr>
        <w:t xml:space="preserve">Växjö Ravens är en ideell idrottsförening som arbetar för idrottande, gemenskap, kamratskap och social fostran. För oss är det viktigt att våra barn och ungdomar utvecklas i sin idrott och kamratskap. Hur vi vuxna och ledare agerar mot våra barn och ungdomar är viktigt i denna utveckling. Ett led i detta </w:t>
      </w:r>
      <w:r>
        <w:rPr>
          <w:sz w:val="22"/>
          <w:szCs w:val="22"/>
        </w:rPr>
        <w:t xml:space="preserve">agerande </w:t>
      </w:r>
      <w:r w:rsidRPr="00900F2F">
        <w:rPr>
          <w:sz w:val="22"/>
          <w:szCs w:val="22"/>
        </w:rPr>
        <w:t xml:space="preserve">är att ha en drogpolicy </w:t>
      </w:r>
      <w:r>
        <w:rPr>
          <w:sz w:val="22"/>
          <w:szCs w:val="22"/>
        </w:rPr>
        <w:t xml:space="preserve">som fungerar som </w:t>
      </w:r>
      <w:r w:rsidRPr="00900F2F">
        <w:rPr>
          <w:sz w:val="22"/>
          <w:szCs w:val="22"/>
        </w:rPr>
        <w:t>riktlinje och stöd för alla i klubben.</w:t>
      </w:r>
    </w:p>
    <w:p w:rsidR="00473C0D" w:rsidRPr="00900F2F" w:rsidRDefault="00473C0D" w:rsidP="00F26241">
      <w:pPr>
        <w:rPr>
          <w:sz w:val="22"/>
          <w:szCs w:val="22"/>
        </w:rPr>
      </w:pPr>
    </w:p>
    <w:p w:rsidR="00473C0D" w:rsidRPr="00900F2F" w:rsidRDefault="00473C0D" w:rsidP="00F26241">
      <w:pPr>
        <w:rPr>
          <w:sz w:val="22"/>
          <w:szCs w:val="22"/>
        </w:rPr>
      </w:pPr>
      <w:r w:rsidRPr="00900F2F">
        <w:rPr>
          <w:sz w:val="22"/>
          <w:szCs w:val="22"/>
        </w:rPr>
        <w:t xml:space="preserve">Utgångspunkten </w:t>
      </w:r>
      <w:r>
        <w:rPr>
          <w:sz w:val="22"/>
          <w:szCs w:val="22"/>
        </w:rPr>
        <w:t xml:space="preserve">för oss är att vår basketverksamhet </w:t>
      </w:r>
      <w:r w:rsidRPr="00900F2F">
        <w:rPr>
          <w:sz w:val="22"/>
          <w:szCs w:val="22"/>
        </w:rPr>
        <w:t xml:space="preserve">skall utgöra en trygg miljö ur drogsynpunkt. Föräldrarna ska med förtroende kunna låta sina barn delta i föreningens aktiviteter. Detta ställer krav på föreningens ledare och andra vuxna, som i sin samvaro med ungdomarna måste vara medvetna om sin roll som vuxna förebilder. Samhällets lagar och regler för alkohol, tobak och droger skall efterföljas. </w:t>
      </w:r>
    </w:p>
    <w:p w:rsidR="00473C0D" w:rsidRPr="00900F2F" w:rsidRDefault="00473C0D" w:rsidP="00F26241">
      <w:pPr>
        <w:rPr>
          <w:sz w:val="22"/>
          <w:szCs w:val="22"/>
        </w:rPr>
      </w:pPr>
    </w:p>
    <w:p w:rsidR="00473C0D" w:rsidRPr="00900F2F" w:rsidRDefault="00473C0D" w:rsidP="00F26241">
      <w:pPr>
        <w:rPr>
          <w:b/>
          <w:sz w:val="22"/>
          <w:szCs w:val="22"/>
        </w:rPr>
      </w:pPr>
      <w:r w:rsidRPr="00900F2F">
        <w:rPr>
          <w:b/>
          <w:sz w:val="22"/>
          <w:szCs w:val="22"/>
        </w:rPr>
        <w:t>Förhållningssätt Tobak</w:t>
      </w:r>
    </w:p>
    <w:p w:rsidR="00473C0D" w:rsidRPr="00900F2F" w:rsidRDefault="00473C0D" w:rsidP="00F26241">
      <w:pPr>
        <w:rPr>
          <w:sz w:val="22"/>
          <w:szCs w:val="22"/>
        </w:rPr>
      </w:pPr>
      <w:r w:rsidRPr="00900F2F">
        <w:rPr>
          <w:sz w:val="22"/>
          <w:szCs w:val="22"/>
        </w:rPr>
        <w:t>Vi uppmanar alla våra ungdomar att inte använda tobak då åldersgränsen är 18 år. Vi betonar även tobakens negativa påverkan på idrottsprestationer. Föräldrar, aktiva över 18 år, ledare och tränare ska föregå med gott exempel och måste tänka sig för i sitt tobaksbruk samt vara restriktiva i samband med träningar och matcher.</w:t>
      </w:r>
    </w:p>
    <w:p w:rsidR="00473C0D" w:rsidRPr="00900F2F" w:rsidRDefault="00473C0D" w:rsidP="00F26241">
      <w:pPr>
        <w:rPr>
          <w:sz w:val="22"/>
          <w:szCs w:val="22"/>
        </w:rPr>
      </w:pPr>
    </w:p>
    <w:p w:rsidR="00473C0D" w:rsidRPr="00900F2F" w:rsidRDefault="00473C0D" w:rsidP="00F26241">
      <w:pPr>
        <w:rPr>
          <w:b/>
          <w:sz w:val="22"/>
          <w:szCs w:val="22"/>
        </w:rPr>
      </w:pPr>
      <w:r w:rsidRPr="00900F2F">
        <w:rPr>
          <w:b/>
          <w:sz w:val="22"/>
          <w:szCs w:val="22"/>
        </w:rPr>
        <w:t>Förhållningssätt Alkohol</w:t>
      </w:r>
    </w:p>
    <w:p w:rsidR="00473C0D" w:rsidRPr="00900F2F" w:rsidRDefault="00473C0D" w:rsidP="00F26241">
      <w:pPr>
        <w:rPr>
          <w:sz w:val="22"/>
          <w:szCs w:val="22"/>
        </w:rPr>
      </w:pPr>
      <w:r w:rsidRPr="00900F2F">
        <w:rPr>
          <w:sz w:val="22"/>
          <w:szCs w:val="22"/>
        </w:rPr>
        <w:t xml:space="preserve">Inga alkoholdrycker ska förekomma bland vare sig ledare, förälder eller aktiva i samband med idrottsverksamhet för barn och ungdom – t ex underträningsläger, matcher, tävlingar eller andra tillfällen då vi representerar föreningen. </w:t>
      </w:r>
    </w:p>
    <w:p w:rsidR="00473C0D" w:rsidRPr="00900F2F" w:rsidRDefault="00473C0D" w:rsidP="00BB01D7">
      <w:pPr>
        <w:rPr>
          <w:sz w:val="22"/>
          <w:szCs w:val="22"/>
        </w:rPr>
      </w:pPr>
    </w:p>
    <w:p w:rsidR="00473C0D" w:rsidRPr="00900F2F" w:rsidRDefault="00473C0D" w:rsidP="00F26241">
      <w:pPr>
        <w:rPr>
          <w:b/>
          <w:sz w:val="22"/>
          <w:szCs w:val="22"/>
        </w:rPr>
      </w:pPr>
      <w:r w:rsidRPr="00900F2F">
        <w:rPr>
          <w:b/>
          <w:sz w:val="22"/>
          <w:szCs w:val="22"/>
        </w:rPr>
        <w:t>Förhållningssätt Narkotika och Dopningspreparat</w:t>
      </w:r>
    </w:p>
    <w:p w:rsidR="00473C0D" w:rsidRPr="00900F2F" w:rsidRDefault="00473C0D" w:rsidP="00F26241">
      <w:pPr>
        <w:rPr>
          <w:sz w:val="22"/>
          <w:szCs w:val="22"/>
        </w:rPr>
      </w:pPr>
      <w:r w:rsidRPr="00900F2F">
        <w:rPr>
          <w:sz w:val="22"/>
          <w:szCs w:val="22"/>
        </w:rPr>
        <w:t xml:space="preserve">All bruk och hantering av narkotika och dopningspreparat är förbjuden enligt svensk lag, och även i </w:t>
      </w:r>
      <w:r>
        <w:rPr>
          <w:sz w:val="22"/>
          <w:szCs w:val="22"/>
        </w:rPr>
        <w:t xml:space="preserve">Växjö </w:t>
      </w:r>
      <w:r w:rsidRPr="00900F2F">
        <w:rPr>
          <w:sz w:val="22"/>
          <w:szCs w:val="22"/>
        </w:rPr>
        <w:t xml:space="preserve">Ravens verksamhet – vi har nolltolerans gentemot droger. Växjö Ravens följer livsmedelsverkets och WADA:s instruktioner och klassningar gällande doping. Om </w:t>
      </w:r>
      <w:r w:rsidRPr="00900F2F">
        <w:rPr>
          <w:i/>
          <w:sz w:val="22"/>
          <w:szCs w:val="22"/>
        </w:rPr>
        <w:t>du</w:t>
      </w:r>
      <w:r w:rsidRPr="00900F2F">
        <w:rPr>
          <w:sz w:val="22"/>
          <w:szCs w:val="22"/>
        </w:rPr>
        <w:t xml:space="preserve"> som spelare vill eller behöver ta kosttillskott, besök först livsmedelsverkets och riksidrottsförbundets hemsidor och se över WADA:s lista ifall ditt tillskott är tillåtet att använda.</w:t>
      </w:r>
    </w:p>
    <w:p w:rsidR="00473C0D" w:rsidRPr="00900F2F" w:rsidRDefault="00473C0D" w:rsidP="00FD0FE8">
      <w:pPr>
        <w:rPr>
          <w:sz w:val="22"/>
          <w:szCs w:val="22"/>
        </w:rPr>
      </w:pPr>
    </w:p>
    <w:p w:rsidR="00473C0D" w:rsidRPr="00900F2F" w:rsidRDefault="00473C0D" w:rsidP="007A79B7">
      <w:pPr>
        <w:rPr>
          <w:sz w:val="22"/>
          <w:szCs w:val="22"/>
        </w:rPr>
      </w:pPr>
      <w:r w:rsidRPr="00900F2F">
        <w:rPr>
          <w:sz w:val="22"/>
          <w:szCs w:val="22"/>
        </w:rPr>
        <w:t xml:space="preserve">Om vi skulle upptäcka att någon/några av våra spelare använt/varit i närheten av narkotika eller dopingpreparat gör vi följande: Enskilt samtal, kontakt med förälder och kontakt med sociala myndigheter.  </w:t>
      </w:r>
      <w:r w:rsidRPr="00900F2F">
        <w:rPr>
          <w:sz w:val="22"/>
          <w:szCs w:val="22"/>
        </w:rPr>
        <w:br/>
        <w:t xml:space="preserve">Om vi skulle upptäcka att någon/några av våra ledare använt narkotika eller dopingpreparat gör vi följande: Enskilt samtal och kontakt med polis. </w:t>
      </w:r>
    </w:p>
    <w:p w:rsidR="00473C0D" w:rsidRPr="00900F2F" w:rsidRDefault="00473C0D" w:rsidP="007A79B7">
      <w:pPr>
        <w:rPr>
          <w:sz w:val="22"/>
          <w:szCs w:val="22"/>
        </w:rPr>
      </w:pPr>
    </w:p>
    <w:p w:rsidR="00473C0D" w:rsidRPr="00900F2F" w:rsidRDefault="00473C0D" w:rsidP="00F26241">
      <w:pPr>
        <w:rPr>
          <w:b/>
          <w:sz w:val="22"/>
          <w:szCs w:val="22"/>
        </w:rPr>
      </w:pPr>
      <w:r w:rsidRPr="00900F2F">
        <w:rPr>
          <w:b/>
          <w:sz w:val="22"/>
          <w:szCs w:val="22"/>
        </w:rPr>
        <w:t>Ansvar</w:t>
      </w:r>
    </w:p>
    <w:p w:rsidR="00473C0D" w:rsidRPr="00900F2F" w:rsidRDefault="00473C0D" w:rsidP="00F26241">
      <w:pPr>
        <w:rPr>
          <w:sz w:val="22"/>
          <w:szCs w:val="22"/>
        </w:rPr>
      </w:pPr>
      <w:r w:rsidRPr="00900F2F">
        <w:rPr>
          <w:sz w:val="22"/>
          <w:szCs w:val="22"/>
        </w:rPr>
        <w:t>Ledare och styrelsen skall alltid, vid behov, söka råd/hjälp utanför föreningen via socialtjänst, polis eller via annan expertis. Ansvaret för ungdomars hälsa och utveckling är gemensam för föräldrar och ledare genom stöd av drogpolicyn. Ansvaret för att följa föreningens drogpolicy vilar på styrelse och ledare.</w:t>
      </w:r>
    </w:p>
    <w:p w:rsidR="00473C0D" w:rsidRPr="00900F2F" w:rsidRDefault="00473C0D" w:rsidP="00F26241">
      <w:pPr>
        <w:rPr>
          <w:sz w:val="22"/>
          <w:szCs w:val="22"/>
        </w:rPr>
      </w:pPr>
    </w:p>
    <w:p w:rsidR="00473C0D" w:rsidRPr="00900F2F" w:rsidRDefault="00473C0D" w:rsidP="00F26241">
      <w:pPr>
        <w:rPr>
          <w:sz w:val="22"/>
          <w:szCs w:val="22"/>
        </w:rPr>
      </w:pPr>
      <w:r w:rsidRPr="00900F2F">
        <w:rPr>
          <w:sz w:val="22"/>
          <w:szCs w:val="22"/>
        </w:rPr>
        <w:t>Ovan nämnda drogpolicy är beslutad av Växjö Ravens styrelse.</w:t>
      </w:r>
    </w:p>
    <w:p w:rsidR="00473C0D" w:rsidRPr="00900F2F" w:rsidRDefault="00473C0D" w:rsidP="00F26241">
      <w:pPr>
        <w:rPr>
          <w:sz w:val="22"/>
          <w:szCs w:val="22"/>
        </w:rPr>
      </w:pPr>
    </w:p>
    <w:p w:rsidR="00473C0D" w:rsidRPr="00900F2F" w:rsidRDefault="00473C0D" w:rsidP="00012D5B">
      <w:r w:rsidRPr="00900F2F">
        <w:rPr>
          <w:sz w:val="22"/>
          <w:szCs w:val="22"/>
        </w:rPr>
        <w:t>Växjö den 15 augusti 2013</w:t>
      </w:r>
    </w:p>
    <w:sectPr w:rsidR="00473C0D" w:rsidRPr="00900F2F" w:rsidSect="002F445A">
      <w:headerReference w:type="default" r:id="rId7"/>
      <w:pgSz w:w="11900" w:h="16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C0D" w:rsidRDefault="00473C0D">
      <w:r>
        <w:separator/>
      </w:r>
    </w:p>
  </w:endnote>
  <w:endnote w:type="continuationSeparator" w:id="0">
    <w:p w:rsidR="00473C0D" w:rsidRDefault="00473C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C0D" w:rsidRDefault="00473C0D">
      <w:r>
        <w:separator/>
      </w:r>
    </w:p>
  </w:footnote>
  <w:footnote w:type="continuationSeparator" w:id="0">
    <w:p w:rsidR="00473C0D" w:rsidRDefault="00473C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0D" w:rsidRDefault="00473C0D" w:rsidP="00CF1B7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9.75pt;height:49.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244D5"/>
    <w:multiLevelType w:val="hybridMultilevel"/>
    <w:tmpl w:val="BB9E3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3741714B"/>
    <w:multiLevelType w:val="hybridMultilevel"/>
    <w:tmpl w:val="1834D1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44246C16"/>
    <w:multiLevelType w:val="hybridMultilevel"/>
    <w:tmpl w:val="831E7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62577BF8"/>
    <w:multiLevelType w:val="hybridMultilevel"/>
    <w:tmpl w:val="5298F5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6D2D1A9E"/>
    <w:multiLevelType w:val="hybridMultilevel"/>
    <w:tmpl w:val="CC6A98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7CEB1BCD"/>
    <w:multiLevelType w:val="hybridMultilevel"/>
    <w:tmpl w:val="816A34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1304"/>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3224"/>
    <w:rsid w:val="00012D5B"/>
    <w:rsid w:val="00061595"/>
    <w:rsid w:val="000705AB"/>
    <w:rsid w:val="00076164"/>
    <w:rsid w:val="0008561B"/>
    <w:rsid w:val="00085D5D"/>
    <w:rsid w:val="000D32F4"/>
    <w:rsid w:val="000E0059"/>
    <w:rsid w:val="00152A70"/>
    <w:rsid w:val="00170AFF"/>
    <w:rsid w:val="00190296"/>
    <w:rsid w:val="001B6889"/>
    <w:rsid w:val="00213C2D"/>
    <w:rsid w:val="002456B5"/>
    <w:rsid w:val="00255568"/>
    <w:rsid w:val="002A73D6"/>
    <w:rsid w:val="002A7F6A"/>
    <w:rsid w:val="002F445A"/>
    <w:rsid w:val="00304CA9"/>
    <w:rsid w:val="003307EB"/>
    <w:rsid w:val="00422743"/>
    <w:rsid w:val="0047164B"/>
    <w:rsid w:val="00473C0D"/>
    <w:rsid w:val="00474103"/>
    <w:rsid w:val="00474293"/>
    <w:rsid w:val="00491970"/>
    <w:rsid w:val="004B3224"/>
    <w:rsid w:val="004C07C2"/>
    <w:rsid w:val="004C7FFC"/>
    <w:rsid w:val="004D273C"/>
    <w:rsid w:val="004E2AF6"/>
    <w:rsid w:val="005B1BE0"/>
    <w:rsid w:val="00624D21"/>
    <w:rsid w:val="00636D43"/>
    <w:rsid w:val="00650D68"/>
    <w:rsid w:val="006A5123"/>
    <w:rsid w:val="00766B05"/>
    <w:rsid w:val="007722C8"/>
    <w:rsid w:val="007A79B7"/>
    <w:rsid w:val="007B729A"/>
    <w:rsid w:val="007D0E2B"/>
    <w:rsid w:val="0081226E"/>
    <w:rsid w:val="00814402"/>
    <w:rsid w:val="00826CA4"/>
    <w:rsid w:val="008908AA"/>
    <w:rsid w:val="008D164A"/>
    <w:rsid w:val="008D1C0E"/>
    <w:rsid w:val="00900F2F"/>
    <w:rsid w:val="009270F9"/>
    <w:rsid w:val="0093436E"/>
    <w:rsid w:val="00935956"/>
    <w:rsid w:val="00964FA8"/>
    <w:rsid w:val="00966117"/>
    <w:rsid w:val="009848CE"/>
    <w:rsid w:val="009C52F3"/>
    <w:rsid w:val="009E55DE"/>
    <w:rsid w:val="00A25F17"/>
    <w:rsid w:val="00A56FA3"/>
    <w:rsid w:val="00A60ECB"/>
    <w:rsid w:val="00B538EF"/>
    <w:rsid w:val="00B91075"/>
    <w:rsid w:val="00B9647F"/>
    <w:rsid w:val="00B970BF"/>
    <w:rsid w:val="00BB01D7"/>
    <w:rsid w:val="00C917E6"/>
    <w:rsid w:val="00CA53CD"/>
    <w:rsid w:val="00CB6DB8"/>
    <w:rsid w:val="00CD7748"/>
    <w:rsid w:val="00CE3B05"/>
    <w:rsid w:val="00CF0B2E"/>
    <w:rsid w:val="00CF1B79"/>
    <w:rsid w:val="00CF3A5C"/>
    <w:rsid w:val="00D52EBB"/>
    <w:rsid w:val="00DD2DDB"/>
    <w:rsid w:val="00DE6C82"/>
    <w:rsid w:val="00F26241"/>
    <w:rsid w:val="00F372C4"/>
    <w:rsid w:val="00F74E60"/>
    <w:rsid w:val="00F76959"/>
    <w:rsid w:val="00FB0BAC"/>
    <w:rsid w:val="00FD0FE8"/>
  </w:rsids>
  <m:mathPr>
    <m:mathFont m:val="Cambria Math"/>
    <m:brkBin m:val="before"/>
    <m:brkBinSub m:val="--"/>
    <m:smallFrac m:val="off"/>
    <m:dispDef/>
    <m:lMargin m:val="0"/>
    <m:rMargin m:val="0"/>
    <m:defJc m:val="centerGroup"/>
    <m:wrapIndent m:val="1440"/>
    <m:intLim m:val="subSup"/>
    <m:naryLim m:val="undOvr"/>
  </m:mathPr>
  <w:uiCompat97To2003/>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FF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B3224"/>
    <w:pPr>
      <w:ind w:left="720"/>
      <w:contextualSpacing/>
    </w:pPr>
  </w:style>
  <w:style w:type="paragraph" w:styleId="BalloonText">
    <w:name w:val="Balloon Text"/>
    <w:basedOn w:val="Normal"/>
    <w:link w:val="BalloonTextChar"/>
    <w:uiPriority w:val="99"/>
    <w:semiHidden/>
    <w:rsid w:val="00DD2D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04CA9"/>
    <w:rPr>
      <w:rFonts w:ascii="Times New Roman" w:hAnsi="Times New Roman" w:cs="Times New Roman"/>
      <w:sz w:val="2"/>
    </w:rPr>
  </w:style>
  <w:style w:type="paragraph" w:styleId="Header">
    <w:name w:val="header"/>
    <w:basedOn w:val="Normal"/>
    <w:link w:val="HeaderChar"/>
    <w:uiPriority w:val="99"/>
    <w:rsid w:val="00CF1B79"/>
    <w:pPr>
      <w:tabs>
        <w:tab w:val="center" w:pos="4536"/>
        <w:tab w:val="right" w:pos="9072"/>
      </w:tabs>
    </w:pPr>
  </w:style>
  <w:style w:type="character" w:customStyle="1" w:styleId="HeaderChar">
    <w:name w:val="Header Char"/>
    <w:basedOn w:val="DefaultParagraphFont"/>
    <w:link w:val="Header"/>
    <w:uiPriority w:val="99"/>
    <w:semiHidden/>
    <w:locked/>
    <w:rsid w:val="00255568"/>
    <w:rPr>
      <w:rFonts w:cs="Times New Roman"/>
      <w:sz w:val="24"/>
      <w:szCs w:val="24"/>
    </w:rPr>
  </w:style>
  <w:style w:type="paragraph" w:styleId="Footer">
    <w:name w:val="footer"/>
    <w:basedOn w:val="Normal"/>
    <w:link w:val="FooterChar"/>
    <w:uiPriority w:val="99"/>
    <w:rsid w:val="00CF1B79"/>
    <w:pPr>
      <w:tabs>
        <w:tab w:val="center" w:pos="4536"/>
        <w:tab w:val="right" w:pos="9072"/>
      </w:tabs>
    </w:pPr>
  </w:style>
  <w:style w:type="character" w:customStyle="1" w:styleId="FooterChar">
    <w:name w:val="Footer Char"/>
    <w:basedOn w:val="DefaultParagraphFont"/>
    <w:link w:val="Footer"/>
    <w:uiPriority w:val="99"/>
    <w:semiHidden/>
    <w:locked/>
    <w:rsid w:val="00255568"/>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359698504">
      <w:marLeft w:val="0"/>
      <w:marRight w:val="0"/>
      <w:marTop w:val="0"/>
      <w:marBottom w:val="0"/>
      <w:divBdr>
        <w:top w:val="none" w:sz="0" w:space="0" w:color="auto"/>
        <w:left w:val="none" w:sz="0" w:space="0" w:color="auto"/>
        <w:bottom w:val="none" w:sz="0" w:space="0" w:color="auto"/>
        <w:right w:val="none" w:sz="0" w:space="0" w:color="auto"/>
      </w:divBdr>
      <w:divsChild>
        <w:div w:id="1359698508">
          <w:marLeft w:val="0"/>
          <w:marRight w:val="0"/>
          <w:marTop w:val="0"/>
          <w:marBottom w:val="0"/>
          <w:divBdr>
            <w:top w:val="none" w:sz="0" w:space="0" w:color="auto"/>
            <w:left w:val="none" w:sz="0" w:space="0" w:color="auto"/>
            <w:bottom w:val="none" w:sz="0" w:space="0" w:color="auto"/>
            <w:right w:val="none" w:sz="0" w:space="0" w:color="auto"/>
          </w:divBdr>
          <w:divsChild>
            <w:div w:id="1359698507">
              <w:marLeft w:val="0"/>
              <w:marRight w:val="0"/>
              <w:marTop w:val="0"/>
              <w:marBottom w:val="0"/>
              <w:divBdr>
                <w:top w:val="none" w:sz="0" w:space="0" w:color="auto"/>
                <w:left w:val="none" w:sz="0" w:space="0" w:color="auto"/>
                <w:bottom w:val="none" w:sz="0" w:space="0" w:color="auto"/>
                <w:right w:val="none" w:sz="0" w:space="0" w:color="auto"/>
              </w:divBdr>
              <w:divsChild>
                <w:div w:id="1359698502">
                  <w:marLeft w:val="0"/>
                  <w:marRight w:val="0"/>
                  <w:marTop w:val="0"/>
                  <w:marBottom w:val="0"/>
                  <w:divBdr>
                    <w:top w:val="none" w:sz="0" w:space="0" w:color="auto"/>
                    <w:left w:val="none" w:sz="0" w:space="0" w:color="auto"/>
                    <w:bottom w:val="none" w:sz="0" w:space="0" w:color="auto"/>
                    <w:right w:val="none" w:sz="0" w:space="0" w:color="auto"/>
                  </w:divBdr>
                  <w:divsChild>
                    <w:div w:id="1359698509">
                      <w:marLeft w:val="1"/>
                      <w:marRight w:val="0"/>
                      <w:marTop w:val="0"/>
                      <w:marBottom w:val="0"/>
                      <w:divBdr>
                        <w:top w:val="none" w:sz="0" w:space="0" w:color="auto"/>
                        <w:left w:val="none" w:sz="0" w:space="0" w:color="auto"/>
                        <w:bottom w:val="none" w:sz="0" w:space="0" w:color="auto"/>
                        <w:right w:val="none" w:sz="0" w:space="0" w:color="auto"/>
                      </w:divBdr>
                      <w:divsChild>
                        <w:div w:id="1359698505">
                          <w:marLeft w:val="0"/>
                          <w:marRight w:val="0"/>
                          <w:marTop w:val="100"/>
                          <w:marBottom w:val="0"/>
                          <w:divBdr>
                            <w:top w:val="none" w:sz="0" w:space="0" w:color="auto"/>
                            <w:left w:val="none" w:sz="0" w:space="0" w:color="auto"/>
                            <w:bottom w:val="none" w:sz="0" w:space="0" w:color="auto"/>
                            <w:right w:val="none" w:sz="0" w:space="0" w:color="auto"/>
                          </w:divBdr>
                          <w:divsChild>
                            <w:div w:id="1359698503">
                              <w:marLeft w:val="0"/>
                              <w:marRight w:val="0"/>
                              <w:marTop w:val="0"/>
                              <w:marBottom w:val="0"/>
                              <w:divBdr>
                                <w:top w:val="none" w:sz="0" w:space="0" w:color="auto"/>
                                <w:left w:val="single" w:sz="4" w:space="10" w:color="DDDDDD"/>
                                <w:bottom w:val="none" w:sz="0" w:space="0" w:color="auto"/>
                                <w:right w:val="single" w:sz="4" w:space="10" w:color="DDDDDD"/>
                              </w:divBdr>
                              <w:divsChild>
                                <w:div w:id="135969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Pages>
  <Words>425</Words>
  <Characters>2258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Växjö Ravens - policies och värdeord</dc:title>
  <dc:subject/>
  <dc:creator>Sebastian Andersson</dc:creator>
  <cp:keywords/>
  <dc:description/>
  <cp:lastModifiedBy>Tomas Arvidsson</cp:lastModifiedBy>
  <cp:revision>6</cp:revision>
  <cp:lastPrinted>2013-08-12T05:21:00Z</cp:lastPrinted>
  <dcterms:created xsi:type="dcterms:W3CDTF">2013-08-16T13:02:00Z</dcterms:created>
  <dcterms:modified xsi:type="dcterms:W3CDTF">2013-08-20T15:57:00Z</dcterms:modified>
</cp:coreProperties>
</file>