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8E4D1" w14:textId="77777777" w:rsidR="00AC5D39" w:rsidRPr="00067646" w:rsidRDefault="00AC5D39" w:rsidP="00017409">
      <w:pPr>
        <w:ind w:left="-720"/>
        <w:rPr>
          <w:rFonts w:ascii="Arial" w:hAnsi="Arial" w:cs="Arial"/>
          <w:b/>
          <w:sz w:val="12"/>
          <w:szCs w:val="12"/>
        </w:rPr>
      </w:pPr>
    </w:p>
    <w:p w14:paraId="25A8E4D2" w14:textId="77777777" w:rsidR="00017409" w:rsidRPr="005A3D78" w:rsidRDefault="00A57189" w:rsidP="00017409">
      <w:pPr>
        <w:ind w:left="-720"/>
        <w:rPr>
          <w:rFonts w:ascii="Arial" w:hAnsi="Arial" w:cs="Arial"/>
          <w:b/>
        </w:rPr>
      </w:pPr>
      <w:r w:rsidRPr="005A3D78">
        <w:rPr>
          <w:rFonts w:ascii="Arial" w:hAnsi="Arial" w:cs="Arial"/>
          <w:b/>
        </w:rPr>
        <w:t>Utbildning</w:t>
      </w:r>
      <w:r w:rsidR="00284732" w:rsidRPr="005A3D78">
        <w:rPr>
          <w:rFonts w:ascii="Arial" w:hAnsi="Arial" w:cs="Arial"/>
          <w:b/>
        </w:rPr>
        <w:t>suppgifter</w:t>
      </w:r>
    </w:p>
    <w:tbl>
      <w:tblPr>
        <w:tblW w:w="15746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4"/>
        <w:gridCol w:w="3686"/>
        <w:gridCol w:w="2570"/>
        <w:gridCol w:w="2391"/>
        <w:gridCol w:w="2835"/>
      </w:tblGrid>
      <w:tr w:rsidR="00A07B22" w:rsidRPr="008020BC" w14:paraId="25A8E4D8" w14:textId="77777777" w:rsidTr="00067646">
        <w:tc>
          <w:tcPr>
            <w:tcW w:w="7950" w:type="dxa"/>
            <w:gridSpan w:val="2"/>
          </w:tcPr>
          <w:p w14:paraId="25A8E4D3" w14:textId="77777777" w:rsidR="00A07B22" w:rsidRPr="008020BC" w:rsidRDefault="00A07B22" w:rsidP="00F5645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Namn på utbildningen</w:t>
            </w:r>
          </w:p>
        </w:tc>
        <w:tc>
          <w:tcPr>
            <w:tcW w:w="2570" w:type="dxa"/>
            <w:vAlign w:val="center"/>
          </w:tcPr>
          <w:p w14:paraId="25A8E4D4" w14:textId="77777777" w:rsidR="00A07B22" w:rsidRDefault="00A07B22" w:rsidP="00782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Startdatum</w:t>
            </w:r>
          </w:p>
          <w:p w14:paraId="25A8E4D5" w14:textId="77777777" w:rsidR="00A07B22" w:rsidRDefault="00A07B22" w:rsidP="00782FD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1" w:type="dxa"/>
          </w:tcPr>
          <w:p w14:paraId="25A8E4D6" w14:textId="77777777" w:rsidR="00A07B22" w:rsidRPr="008020BC" w:rsidRDefault="00A07B22" w:rsidP="00A07B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Starttid</w:t>
            </w:r>
          </w:p>
        </w:tc>
        <w:tc>
          <w:tcPr>
            <w:tcW w:w="2835" w:type="dxa"/>
          </w:tcPr>
          <w:p w14:paraId="25A8E4D7" w14:textId="77777777" w:rsidR="00A07B22" w:rsidRPr="008020BC" w:rsidRDefault="00A07B22" w:rsidP="00A07B2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Lokal/plats</w:t>
            </w:r>
          </w:p>
        </w:tc>
      </w:tr>
      <w:tr w:rsidR="00A57189" w:rsidRPr="008020BC" w14:paraId="25A8E4DF" w14:textId="77777777" w:rsidTr="00067646">
        <w:tc>
          <w:tcPr>
            <w:tcW w:w="4264" w:type="dxa"/>
          </w:tcPr>
          <w:p w14:paraId="25A8E4D9" w14:textId="77777777" w:rsidR="00A57189" w:rsidRPr="008020BC" w:rsidRDefault="00A57189" w:rsidP="00782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Förening</w:t>
            </w:r>
          </w:p>
        </w:tc>
        <w:tc>
          <w:tcPr>
            <w:tcW w:w="3686" w:type="dxa"/>
          </w:tcPr>
          <w:p w14:paraId="25A8E4DA" w14:textId="77777777" w:rsidR="00A57189" w:rsidRPr="008020BC" w:rsidRDefault="00A57189" w:rsidP="00782F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Idrott</w:t>
            </w:r>
          </w:p>
        </w:tc>
        <w:tc>
          <w:tcPr>
            <w:tcW w:w="2570" w:type="dxa"/>
          </w:tcPr>
          <w:p w14:paraId="25A8E4DB" w14:textId="77777777" w:rsidR="00A57189" w:rsidRDefault="00A57189" w:rsidP="00A571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Kommun</w:t>
            </w:r>
          </w:p>
          <w:p w14:paraId="25A8E4DC" w14:textId="77777777" w:rsidR="00A57189" w:rsidRDefault="00A57189" w:rsidP="00A5718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1" w:type="dxa"/>
          </w:tcPr>
          <w:p w14:paraId="25A8E4DD" w14:textId="77777777" w:rsidR="00A57189" w:rsidRPr="008020BC" w:rsidRDefault="00A57189" w:rsidP="00A571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Tot. antal 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planerade </w:t>
            </w:r>
            <w:r w:rsidR="00CE1537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träffar</w:t>
            </w:r>
          </w:p>
        </w:tc>
        <w:tc>
          <w:tcPr>
            <w:tcW w:w="2835" w:type="dxa"/>
          </w:tcPr>
          <w:p w14:paraId="25A8E4DE" w14:textId="77777777" w:rsidR="00A57189" w:rsidRPr="008020BC" w:rsidRDefault="00BF5BF5" w:rsidP="00A5718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Tot. antal planerade</w:t>
            </w:r>
            <w:r>
              <w:rPr>
                <w:rFonts w:ascii="Arial" w:hAnsi="Arial" w:cs="Arial"/>
                <w:sz w:val="16"/>
                <w:szCs w:val="16"/>
              </w:rPr>
              <w:br/>
              <w:t>timmar a’</w:t>
            </w:r>
            <w:r w:rsidR="00A57189">
              <w:rPr>
                <w:rFonts w:ascii="Arial" w:hAnsi="Arial" w:cs="Arial"/>
                <w:sz w:val="16"/>
                <w:szCs w:val="16"/>
              </w:rPr>
              <w:t xml:space="preserve"> 45 minuter</w:t>
            </w:r>
          </w:p>
        </w:tc>
      </w:tr>
      <w:tr w:rsidR="00A57189" w:rsidRPr="008020BC" w14:paraId="25A8E4E3" w14:textId="77777777" w:rsidTr="00067646">
        <w:tc>
          <w:tcPr>
            <w:tcW w:w="4264" w:type="dxa"/>
          </w:tcPr>
          <w:p w14:paraId="25A8E4E0" w14:textId="77777777" w:rsidR="00A57189" w:rsidRPr="008020BC" w:rsidRDefault="00A57189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Studieplan</w:t>
            </w:r>
          </w:p>
        </w:tc>
        <w:tc>
          <w:tcPr>
            <w:tcW w:w="3686" w:type="dxa"/>
          </w:tcPr>
          <w:p w14:paraId="25A8E4E1" w14:textId="77777777" w:rsidR="00A57189" w:rsidRPr="008020BC" w:rsidRDefault="00A57189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Kategori</w:t>
            </w:r>
            <w:r w:rsidR="00A93094">
              <w:rPr>
                <w:rFonts w:ascii="Arial" w:hAnsi="Arial" w:cs="Arial"/>
                <w:sz w:val="16"/>
                <w:szCs w:val="16"/>
              </w:rPr>
              <w:t xml:space="preserve"> *</w:t>
            </w:r>
          </w:p>
        </w:tc>
        <w:tc>
          <w:tcPr>
            <w:tcW w:w="7796" w:type="dxa"/>
            <w:gridSpan w:val="3"/>
          </w:tcPr>
          <w:p w14:paraId="25A8E4E2" w14:textId="77777777" w:rsidR="00A57189" w:rsidRPr="008020BC" w:rsidRDefault="00A57189" w:rsidP="00A57189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Er kontakt på SISU Idrottsutbildarna</w:t>
            </w:r>
          </w:p>
        </w:tc>
      </w:tr>
    </w:tbl>
    <w:p w14:paraId="25A8E4E4" w14:textId="77777777" w:rsidR="00DE496E" w:rsidRPr="00B272B8" w:rsidRDefault="00DE496E" w:rsidP="006359DF">
      <w:pPr>
        <w:rPr>
          <w:rFonts w:ascii="Arial" w:hAnsi="Arial" w:cs="Arial"/>
          <w:sz w:val="8"/>
          <w:szCs w:val="8"/>
        </w:rPr>
      </w:pPr>
    </w:p>
    <w:p w14:paraId="25A8E4E5" w14:textId="77777777" w:rsidR="00DE496E" w:rsidRPr="005A3D78" w:rsidRDefault="00D66A71" w:rsidP="006359DF">
      <w:pPr>
        <w:ind w:left="-720"/>
        <w:rPr>
          <w:rFonts w:ascii="Arial" w:hAnsi="Arial" w:cs="Arial"/>
        </w:rPr>
      </w:pPr>
      <w:r w:rsidRPr="005A3D78">
        <w:rPr>
          <w:rFonts w:ascii="Arial" w:hAnsi="Arial" w:cs="Arial"/>
          <w:b/>
        </w:rPr>
        <w:t>L</w:t>
      </w:r>
      <w:r w:rsidR="008702F0" w:rsidRPr="005A3D78">
        <w:rPr>
          <w:rFonts w:ascii="Arial" w:hAnsi="Arial" w:cs="Arial"/>
          <w:b/>
        </w:rPr>
        <w:t>edare</w:t>
      </w:r>
      <w:r w:rsidR="00DE496E" w:rsidRPr="005A3D78">
        <w:rPr>
          <w:rFonts w:ascii="Arial" w:hAnsi="Arial" w:cs="Arial"/>
          <w:b/>
        </w:rPr>
        <w:tab/>
      </w:r>
      <w:r w:rsidR="00DE496E" w:rsidRPr="005A3D78">
        <w:rPr>
          <w:rFonts w:ascii="Arial" w:hAnsi="Arial" w:cs="Arial"/>
          <w:b/>
        </w:rPr>
        <w:tab/>
      </w:r>
    </w:p>
    <w:tbl>
      <w:tblPr>
        <w:tblW w:w="1574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"/>
        <w:gridCol w:w="340"/>
        <w:gridCol w:w="340"/>
        <w:gridCol w:w="340"/>
        <w:gridCol w:w="340"/>
        <w:gridCol w:w="341"/>
        <w:gridCol w:w="341"/>
        <w:gridCol w:w="342"/>
        <w:gridCol w:w="339"/>
        <w:gridCol w:w="339"/>
        <w:gridCol w:w="339"/>
        <w:gridCol w:w="340"/>
        <w:gridCol w:w="339"/>
        <w:gridCol w:w="339"/>
        <w:gridCol w:w="339"/>
        <w:gridCol w:w="339"/>
        <w:gridCol w:w="339"/>
        <w:gridCol w:w="380"/>
        <w:gridCol w:w="1782"/>
        <w:gridCol w:w="2564"/>
        <w:gridCol w:w="2977"/>
        <w:gridCol w:w="2268"/>
      </w:tblGrid>
      <w:tr w:rsidR="007D5244" w:rsidRPr="008020BC" w14:paraId="25A8E4F6" w14:textId="77777777" w:rsidTr="007D5244">
        <w:trPr>
          <w:trHeight w:val="471"/>
        </w:trPr>
        <w:tc>
          <w:tcPr>
            <w:tcW w:w="2040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5A8E4E6" w14:textId="77777777" w:rsidR="00380857" w:rsidRPr="00380857" w:rsidRDefault="00380857" w:rsidP="006359DF">
            <w:pPr>
              <w:rPr>
                <w:rFonts w:ascii="Arial" w:hAnsi="Arial" w:cs="Arial"/>
                <w:sz w:val="20"/>
                <w:szCs w:val="20"/>
              </w:rPr>
            </w:pPr>
            <w:r w:rsidRPr="00380857">
              <w:rPr>
                <w:rFonts w:ascii="Arial" w:hAnsi="Arial" w:cs="Arial"/>
                <w:sz w:val="20"/>
                <w:szCs w:val="20"/>
              </w:rPr>
              <w:t xml:space="preserve">Personnummer </w:t>
            </w:r>
          </w:p>
          <w:p w14:paraId="25A8E4E7" w14:textId="77777777" w:rsidR="00380857" w:rsidRPr="008020BC" w:rsidRDefault="00380857" w:rsidP="006359DF">
            <w:pPr>
              <w:rPr>
                <w:rFonts w:ascii="Arial" w:hAnsi="Arial" w:cs="Arial"/>
                <w:sz w:val="14"/>
                <w:szCs w:val="14"/>
              </w:rPr>
            </w:pPr>
            <w:proofErr w:type="spellStart"/>
            <w:r w:rsidRPr="00380857">
              <w:rPr>
                <w:rFonts w:ascii="Arial" w:hAnsi="Arial" w:cs="Arial"/>
                <w:sz w:val="20"/>
                <w:szCs w:val="20"/>
              </w:rPr>
              <w:t>åååå.mm.dd-xxxx</w:t>
            </w:r>
            <w:proofErr w:type="spellEnd"/>
          </w:p>
        </w:tc>
        <w:tc>
          <w:tcPr>
            <w:tcW w:w="3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5A8E4E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2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E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F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F1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A8E4F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8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25A8E4F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46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5A8E4F4" w14:textId="77777777" w:rsidR="00380857" w:rsidRPr="00380857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 w:rsidRPr="00380857">
              <w:rPr>
                <w:rFonts w:ascii="Arial" w:hAnsi="Arial" w:cs="Arial"/>
                <w:sz w:val="16"/>
                <w:szCs w:val="16"/>
              </w:rPr>
              <w:t>Namn</w:t>
            </w:r>
          </w:p>
        </w:tc>
        <w:tc>
          <w:tcPr>
            <w:tcW w:w="5245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5A8E4F5" w14:textId="77777777" w:rsidR="00380857" w:rsidRPr="00380857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E-post</w:t>
            </w:r>
          </w:p>
        </w:tc>
      </w:tr>
      <w:tr w:rsidR="007D5244" w:rsidRPr="008020BC" w14:paraId="25A8E4FC" w14:textId="77777777" w:rsidTr="007D5244">
        <w:trPr>
          <w:trHeight w:val="408"/>
        </w:trPr>
        <w:tc>
          <w:tcPr>
            <w:tcW w:w="6155" w:type="dxa"/>
            <w:gridSpan w:val="1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A8E4F7" w14:textId="77777777" w:rsidR="004A6F73" w:rsidRPr="00380857" w:rsidRDefault="00380857" w:rsidP="00AC5D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Adress</w:t>
            </w:r>
          </w:p>
        </w:tc>
        <w:tc>
          <w:tcPr>
            <w:tcW w:w="43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5A8E4F8" w14:textId="77777777" w:rsidR="004A6F73" w:rsidRPr="00380857" w:rsidRDefault="00380857" w:rsidP="00AC5D3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Postadress</w:t>
            </w:r>
          </w:p>
        </w:tc>
        <w:tc>
          <w:tcPr>
            <w:tcW w:w="29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25A8E4F9" w14:textId="77777777" w:rsidR="004A6F73" w:rsidRPr="00380857" w:rsidRDefault="00D62125" w:rsidP="00AC5D39">
            <w:pPr>
              <w:rPr>
                <w:rFonts w:ascii="Arial" w:hAnsi="Arial" w:cs="Arial"/>
                <w:sz w:val="16"/>
                <w:szCs w:val="16"/>
              </w:rPr>
            </w:pPr>
            <w:r w:rsidRPr="00380857">
              <w:rPr>
                <w:rFonts w:ascii="Arial" w:hAnsi="Arial" w:cs="Arial"/>
                <w:sz w:val="16"/>
                <w:szCs w:val="16"/>
              </w:rPr>
              <w:t xml:space="preserve">Telefon </w:t>
            </w:r>
            <w:r w:rsidR="00946EA0" w:rsidRPr="00380857">
              <w:rPr>
                <w:rFonts w:ascii="Arial" w:hAnsi="Arial" w:cs="Arial"/>
                <w:sz w:val="16"/>
                <w:szCs w:val="16"/>
              </w:rPr>
              <w:t>mobil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5A8E4FA" w14:textId="77777777" w:rsidR="004A6F73" w:rsidRPr="00380857" w:rsidRDefault="00D62125" w:rsidP="00B564AA">
            <w:pPr>
              <w:rPr>
                <w:rFonts w:ascii="Arial" w:hAnsi="Arial" w:cs="Arial"/>
                <w:sz w:val="16"/>
                <w:szCs w:val="16"/>
              </w:rPr>
            </w:pPr>
            <w:r w:rsidRPr="00380857">
              <w:rPr>
                <w:rFonts w:ascii="Arial" w:hAnsi="Arial" w:cs="Arial"/>
                <w:sz w:val="16"/>
                <w:szCs w:val="16"/>
              </w:rPr>
              <w:t xml:space="preserve">Telefon </w:t>
            </w:r>
            <w:r w:rsidR="00380857">
              <w:rPr>
                <w:rFonts w:ascii="Arial" w:hAnsi="Arial" w:cs="Arial"/>
                <w:sz w:val="16"/>
                <w:szCs w:val="16"/>
              </w:rPr>
              <w:t>bostad</w:t>
            </w:r>
          </w:p>
          <w:p w14:paraId="25A8E4FB" w14:textId="77777777" w:rsidR="00B564AA" w:rsidRPr="008020BC" w:rsidRDefault="00B564AA" w:rsidP="00B564AA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D365F" w:rsidRPr="008020BC" w14:paraId="25A8E4FF" w14:textId="77777777" w:rsidTr="00067646">
        <w:tc>
          <w:tcPr>
            <w:tcW w:w="15746" w:type="dxa"/>
            <w:gridSpan w:val="22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14:paraId="25A8E4FD" w14:textId="77777777" w:rsidR="00C2753F" w:rsidRPr="00067646" w:rsidRDefault="00C2753F" w:rsidP="00144D21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5A8E4FE" w14:textId="77777777" w:rsidR="003D365F" w:rsidRPr="005A3D78" w:rsidRDefault="003D365F" w:rsidP="008020BC">
            <w:pPr>
              <w:ind w:left="-108"/>
              <w:rPr>
                <w:rFonts w:ascii="Arial" w:hAnsi="Arial" w:cs="Arial"/>
                <w:b/>
              </w:rPr>
            </w:pPr>
            <w:r w:rsidRPr="005A3D78">
              <w:rPr>
                <w:rFonts w:ascii="Arial" w:hAnsi="Arial" w:cs="Arial"/>
                <w:b/>
              </w:rPr>
              <w:t>Deltagaruppgifter</w:t>
            </w:r>
          </w:p>
        </w:tc>
      </w:tr>
      <w:tr w:rsidR="007D5244" w:rsidRPr="008020BC" w14:paraId="25A8E504" w14:textId="77777777" w:rsidTr="007D5244">
        <w:tc>
          <w:tcPr>
            <w:tcW w:w="4080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E500" w14:textId="77777777" w:rsidR="00380857" w:rsidRPr="008020BC" w:rsidRDefault="00380857" w:rsidP="00144D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020BC">
              <w:rPr>
                <w:rFonts w:ascii="Arial" w:hAnsi="Arial" w:cs="Arial"/>
                <w:b/>
                <w:sz w:val="18"/>
                <w:szCs w:val="18"/>
              </w:rPr>
              <w:t xml:space="preserve">Fullständigt Personnummer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8020BC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8020BC">
              <w:rPr>
                <w:rFonts w:ascii="Arial" w:hAnsi="Arial" w:cs="Arial"/>
                <w:sz w:val="18"/>
                <w:szCs w:val="18"/>
              </w:rPr>
              <w:t>åååå.mm.dd-xxxx</w:t>
            </w:r>
            <w:proofErr w:type="spellEnd"/>
            <w:r w:rsidRPr="008020BC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857" w:type="dxa"/>
            <w:gridSpan w:val="7"/>
            <w:tcBorders>
              <w:top w:val="single" w:sz="12" w:space="0" w:color="auto"/>
              <w:left w:val="single" w:sz="4" w:space="0" w:color="auto"/>
            </w:tcBorders>
            <w:shd w:val="clear" w:color="auto" w:fill="auto"/>
          </w:tcPr>
          <w:p w14:paraId="25A8E501" w14:textId="77777777" w:rsidR="00380857" w:rsidRPr="008020BC" w:rsidRDefault="007D5244" w:rsidP="007D5244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Förnamn och e</w:t>
            </w:r>
            <w:r w:rsidR="00380857" w:rsidRPr="008020BC">
              <w:rPr>
                <w:rFonts w:ascii="Arial" w:hAnsi="Arial" w:cs="Arial"/>
                <w:b/>
                <w:sz w:val="18"/>
                <w:szCs w:val="18"/>
              </w:rPr>
              <w:t>fternamn</w:t>
            </w:r>
          </w:p>
        </w:tc>
        <w:tc>
          <w:tcPr>
            <w:tcW w:w="5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25A8E502" w14:textId="77777777" w:rsidR="00380857" w:rsidRPr="008020BC" w:rsidRDefault="00380857" w:rsidP="00144D21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E-post</w:t>
            </w:r>
          </w:p>
        </w:tc>
        <w:tc>
          <w:tcPr>
            <w:tcW w:w="2268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25A8E503" w14:textId="77777777" w:rsidR="00380857" w:rsidRPr="008020BC" w:rsidRDefault="00380857" w:rsidP="00BB50E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Telefon mobil/bostad</w:t>
            </w:r>
          </w:p>
        </w:tc>
      </w:tr>
      <w:tr w:rsidR="007D5244" w:rsidRPr="008020BC" w14:paraId="25A8E514" w14:textId="77777777" w:rsidTr="007D5244">
        <w:tc>
          <w:tcPr>
            <w:tcW w:w="339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0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1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1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47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5541" w:type="dxa"/>
            <w:gridSpan w:val="2"/>
            <w:shd w:val="clear" w:color="auto" w:fill="auto"/>
          </w:tcPr>
          <w:p w14:paraId="25A8E51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1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2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1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2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2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2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2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3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2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3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3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3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3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4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3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4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4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4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4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5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4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5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5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5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5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6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5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6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6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6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6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7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6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7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7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7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7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8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7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8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8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8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8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9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8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9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9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9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9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A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9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A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A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A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A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B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A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B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A8E5B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B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B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C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A8E5B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14:paraId="25A8E5C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A8E5C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shd w:val="clear" w:color="auto" w:fill="auto"/>
          </w:tcPr>
          <w:p w14:paraId="25A8E5C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right w:val="single" w:sz="12" w:space="0" w:color="auto"/>
            </w:tcBorders>
            <w:shd w:val="clear" w:color="auto" w:fill="auto"/>
          </w:tcPr>
          <w:p w14:paraId="25A8E5C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7D5244" w:rsidRPr="008020BC" w14:paraId="25A8E5D4" w14:textId="77777777" w:rsidTr="007D5244">
        <w:tc>
          <w:tcPr>
            <w:tcW w:w="33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5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6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7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8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9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A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B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C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D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E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25A8E5CF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A8E5D0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7" w:type="dxa"/>
            <w:gridSpan w:val="7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5A8E5D1" w14:textId="77777777" w:rsidR="00380857" w:rsidRPr="008020BC" w:rsidRDefault="00380857" w:rsidP="008020BC">
            <w:pPr>
              <w:numPr>
                <w:ilvl w:val="0"/>
                <w:numId w:val="13"/>
              </w:numPr>
              <w:tabs>
                <w:tab w:val="clear" w:pos="720"/>
                <w:tab w:val="num" w:pos="299"/>
              </w:tabs>
              <w:spacing w:line="480" w:lineRule="auto"/>
              <w:ind w:hanging="72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541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25A8E5D2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A8E5D3" w14:textId="77777777" w:rsidR="00380857" w:rsidRPr="008020BC" w:rsidRDefault="00380857" w:rsidP="008020BC">
            <w:pPr>
              <w:spacing w:line="480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14:paraId="25A8E5D5" w14:textId="77777777" w:rsidR="006B6CF3" w:rsidRPr="00067646" w:rsidRDefault="006B6CF3" w:rsidP="006B6CF3">
      <w:pPr>
        <w:ind w:left="-720"/>
        <w:rPr>
          <w:rFonts w:ascii="Arial" w:hAnsi="Arial" w:cs="Arial"/>
          <w:b/>
          <w:sz w:val="12"/>
          <w:szCs w:val="12"/>
        </w:rPr>
      </w:pPr>
    </w:p>
    <w:p w14:paraId="25A8E5D6" w14:textId="77777777" w:rsidR="00194598" w:rsidRPr="005F7E1A" w:rsidRDefault="00194598" w:rsidP="00194598">
      <w:pPr>
        <w:ind w:left="-720"/>
        <w:rPr>
          <w:rFonts w:ascii="Arial" w:hAnsi="Arial" w:cs="Arial"/>
          <w:b/>
          <w:sz w:val="18"/>
          <w:szCs w:val="18"/>
        </w:rPr>
      </w:pPr>
      <w:r w:rsidRPr="005F7E1A">
        <w:rPr>
          <w:rFonts w:ascii="Arial" w:hAnsi="Arial" w:cs="Arial"/>
          <w:b/>
          <w:sz w:val="18"/>
          <w:szCs w:val="18"/>
        </w:rPr>
        <w:t>SISU I</w:t>
      </w:r>
      <w:r w:rsidR="005A3D78">
        <w:rPr>
          <w:rFonts w:ascii="Arial" w:hAnsi="Arial" w:cs="Arial"/>
          <w:b/>
          <w:sz w:val="18"/>
          <w:szCs w:val="18"/>
        </w:rPr>
        <w:t>drottsutbildarnas noteringar</w:t>
      </w:r>
    </w:p>
    <w:tbl>
      <w:tblPr>
        <w:tblW w:w="15688" w:type="dxa"/>
        <w:tblInd w:w="-6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D9D9D9" w:themeFill="background1" w:themeFillShade="D9"/>
        <w:tblLook w:val="01E0" w:firstRow="1" w:lastRow="1" w:firstColumn="1" w:lastColumn="1" w:noHBand="0" w:noVBand="0"/>
      </w:tblPr>
      <w:tblGrid>
        <w:gridCol w:w="1790"/>
        <w:gridCol w:w="705"/>
        <w:gridCol w:w="1219"/>
        <w:gridCol w:w="1249"/>
        <w:gridCol w:w="361"/>
        <w:gridCol w:w="1620"/>
        <w:gridCol w:w="157"/>
        <w:gridCol w:w="2305"/>
        <w:gridCol w:w="3080"/>
        <w:gridCol w:w="3202"/>
      </w:tblGrid>
      <w:tr w:rsidR="008020BC" w:rsidRPr="008020BC" w14:paraId="25A8E5DD" w14:textId="77777777" w:rsidTr="00645C3C">
        <w:tc>
          <w:tcPr>
            <w:tcW w:w="2495" w:type="dxa"/>
            <w:gridSpan w:val="2"/>
            <w:tcBorders>
              <w:bottom w:val="single" w:sz="4" w:space="0" w:color="auto"/>
              <w:right w:val="dotted" w:sz="6" w:space="0" w:color="auto"/>
            </w:tcBorders>
            <w:shd w:val="clear" w:color="auto" w:fill="D9D9D9" w:themeFill="background1" w:themeFillShade="D9"/>
          </w:tcPr>
          <w:p w14:paraId="25A8E5D7" w14:textId="77777777" w:rsidR="00BB50EE" w:rsidRPr="008020BC" w:rsidRDefault="00BB50EE" w:rsidP="00E80B9D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SISU Statsbidragsberättigad</w:t>
            </w:r>
            <w:r w:rsidRPr="008020BC">
              <w:rPr>
                <w:rFonts w:ascii="Arial" w:hAnsi="Arial" w:cs="Arial"/>
                <w:sz w:val="16"/>
                <w:szCs w:val="16"/>
              </w:rPr>
              <w:br/>
              <w:t xml:space="preserve">     verksamhet               </w:t>
            </w:r>
          </w:p>
        </w:tc>
        <w:tc>
          <w:tcPr>
            <w:tcW w:w="2468" w:type="dxa"/>
            <w:gridSpan w:val="2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D9D9D9" w:themeFill="background1" w:themeFillShade="D9"/>
          </w:tcPr>
          <w:p w14:paraId="25A8E5D8" w14:textId="77777777" w:rsidR="00BB50EE" w:rsidRPr="008020BC" w:rsidRDefault="00BB50EE" w:rsidP="00E80B9D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Landstingsfinansierad</w:t>
            </w:r>
            <w:r w:rsidRPr="008020BC">
              <w:rPr>
                <w:rFonts w:ascii="Arial" w:hAnsi="Arial" w:cs="Arial"/>
                <w:sz w:val="16"/>
                <w:szCs w:val="16"/>
              </w:rPr>
              <w:br/>
              <w:t xml:space="preserve">     verksamhet       </w:t>
            </w:r>
          </w:p>
        </w:tc>
        <w:tc>
          <w:tcPr>
            <w:tcW w:w="2138" w:type="dxa"/>
            <w:gridSpan w:val="3"/>
            <w:tcBorders>
              <w:left w:val="dotted" w:sz="6" w:space="0" w:color="auto"/>
              <w:bottom w:val="single" w:sz="4" w:space="0" w:color="auto"/>
              <w:right w:val="dotted" w:sz="6" w:space="0" w:color="auto"/>
            </w:tcBorders>
            <w:shd w:val="clear" w:color="auto" w:fill="D9D9D9" w:themeFill="background1" w:themeFillShade="D9"/>
          </w:tcPr>
          <w:p w14:paraId="25A8E5D9" w14:textId="77777777" w:rsidR="00BB50EE" w:rsidRPr="008020BC" w:rsidRDefault="00BB50EE" w:rsidP="00E80B9D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Uppdragsverksamhet </w:t>
            </w:r>
            <w:r w:rsidRPr="008020BC">
              <w:rPr>
                <w:rFonts w:ascii="Arial" w:hAnsi="Arial" w:cs="Arial"/>
                <w:sz w:val="16"/>
                <w:szCs w:val="16"/>
              </w:rPr>
              <w:br/>
              <w:t xml:space="preserve">     kommunalt finansierat</w:t>
            </w:r>
          </w:p>
        </w:tc>
        <w:tc>
          <w:tcPr>
            <w:tcW w:w="2305" w:type="dxa"/>
            <w:tcBorders>
              <w:left w:val="dotted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A8E5DA" w14:textId="77777777" w:rsidR="00BB50EE" w:rsidRPr="008020BC" w:rsidRDefault="00BB50EE" w:rsidP="00E80B9D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Uppdragsverksamhet ej</w:t>
            </w:r>
            <w:r w:rsidRPr="008020BC">
              <w:rPr>
                <w:rFonts w:ascii="Arial" w:hAnsi="Arial" w:cs="Arial"/>
                <w:sz w:val="16"/>
                <w:szCs w:val="16"/>
              </w:rPr>
              <w:br/>
              <w:t xml:space="preserve">     kommunalt finansierat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A8E5DB" w14:textId="77777777" w:rsidR="00BB50EE" w:rsidRPr="008020BC" w:rsidRDefault="005A3D78" w:rsidP="00A14BD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Signatur – </w:t>
            </w:r>
            <w:r w:rsidR="00BB50EE" w:rsidRPr="008020BC">
              <w:rPr>
                <w:rFonts w:ascii="Arial" w:hAnsi="Arial" w:cs="Arial"/>
                <w:sz w:val="16"/>
                <w:szCs w:val="16"/>
              </w:rPr>
              <w:t>ansvarig</w:t>
            </w:r>
            <w:r w:rsidR="00A14BDD"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t>idrottskonsulent</w:t>
            </w:r>
          </w:p>
        </w:tc>
        <w:tc>
          <w:tcPr>
            <w:tcW w:w="32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A8E5DC" w14:textId="77777777" w:rsidR="00BB50EE" w:rsidRPr="008020BC" w:rsidRDefault="00D70401" w:rsidP="0089688A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t>I</w:t>
            </w:r>
            <w:r w:rsidR="001165A9">
              <w:rPr>
                <w:rFonts w:ascii="Arial" w:hAnsi="Arial" w:cs="Arial"/>
                <w:sz w:val="16"/>
                <w:szCs w:val="16"/>
              </w:rPr>
              <w:t>d</w:t>
            </w:r>
          </w:p>
        </w:tc>
      </w:tr>
      <w:tr w:rsidR="008020BC" w:rsidRPr="008020BC" w14:paraId="25A8E5E3" w14:textId="77777777" w:rsidTr="00645C3C">
        <w:tc>
          <w:tcPr>
            <w:tcW w:w="179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5A8E5DE" w14:textId="77777777" w:rsidR="00D70401" w:rsidRPr="008020BC" w:rsidRDefault="00BB50EE" w:rsidP="00D70401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020BC">
              <w:rPr>
                <w:rFonts w:ascii="Arial" w:hAnsi="Arial" w:cs="Arial"/>
                <w:b/>
                <w:sz w:val="16"/>
                <w:szCs w:val="16"/>
              </w:rPr>
              <w:t>Verksamhetsform</w:t>
            </w:r>
          </w:p>
          <w:p w14:paraId="25A8E5DF" w14:textId="77777777" w:rsidR="00D70401" w:rsidRPr="008020BC" w:rsidRDefault="00D70401" w:rsidP="00D70401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A8E5E0" w14:textId="77777777" w:rsidR="00BB50EE" w:rsidRPr="008020BC" w:rsidRDefault="00BB50EE" w:rsidP="00BB50EE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020BC">
              <w:rPr>
                <w:rFonts w:ascii="Arial" w:hAnsi="Arial" w:cs="Arial"/>
                <w:sz w:val="16"/>
                <w:szCs w:val="16"/>
              </w:rPr>
              <w:t>Lärgrupp</w:t>
            </w:r>
            <w:proofErr w:type="spellEnd"/>
            <w:r w:rsidRPr="008020BC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D70401" w:rsidRPr="008020BC">
              <w:rPr>
                <w:rFonts w:ascii="Arial" w:hAnsi="Arial" w:cs="Arial"/>
                <w:sz w:val="16"/>
                <w:szCs w:val="16"/>
              </w:rPr>
              <w:t xml:space="preserve">    </w:t>
            </w:r>
            <w:r w:rsidR="007A3B4E"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="007A3B4E">
              <w:rPr>
                <w:rFonts w:ascii="Arial" w:hAnsi="Arial" w:cs="Arial"/>
                <w:sz w:val="16"/>
                <w:szCs w:val="16"/>
              </w:rPr>
              <w:t xml:space="preserve"> Lärande för barn</w:t>
            </w:r>
            <w:r w:rsidR="00D70401" w:rsidRPr="008020BC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7A3B4E"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D70401" w:rsidRPr="008020B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Ku</w:t>
            </w:r>
            <w:r w:rsidR="00D70401" w:rsidRPr="008020BC">
              <w:rPr>
                <w:rFonts w:ascii="Arial" w:hAnsi="Arial" w:cs="Arial"/>
                <w:sz w:val="16"/>
                <w:szCs w:val="16"/>
              </w:rPr>
              <w:t xml:space="preserve">rs                        </w:t>
            </w: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="005A3D78">
              <w:rPr>
                <w:rFonts w:ascii="Arial" w:hAnsi="Arial" w:cs="Arial"/>
                <w:sz w:val="16"/>
                <w:szCs w:val="16"/>
              </w:rPr>
              <w:t xml:space="preserve"> Proces</w:t>
            </w:r>
            <w:r w:rsidRPr="008020BC">
              <w:rPr>
                <w:rFonts w:ascii="Arial" w:hAnsi="Arial" w:cs="Arial"/>
                <w:sz w:val="16"/>
                <w:szCs w:val="16"/>
              </w:rPr>
              <w:t>sarbete</w:t>
            </w:r>
          </w:p>
        </w:tc>
        <w:tc>
          <w:tcPr>
            <w:tcW w:w="6282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5A8E5E1" w14:textId="77777777" w:rsidR="007D5244" w:rsidRDefault="007D5244" w:rsidP="007D524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D5244">
              <w:rPr>
                <w:rFonts w:ascii="Arial" w:hAnsi="Arial" w:cs="Arial"/>
                <w:b/>
                <w:sz w:val="16"/>
                <w:szCs w:val="16"/>
              </w:rPr>
              <w:t xml:space="preserve">Lokal </w:t>
            </w:r>
            <w:proofErr w:type="spellStart"/>
            <w:r w:rsidR="00FF3E3F" w:rsidRPr="007D5244">
              <w:rPr>
                <w:rFonts w:ascii="Arial" w:hAnsi="Arial" w:cs="Arial"/>
                <w:b/>
                <w:sz w:val="16"/>
                <w:szCs w:val="16"/>
              </w:rPr>
              <w:t>Frikod</w:t>
            </w:r>
            <w:proofErr w:type="spellEnd"/>
            <w:r w:rsidR="00FF3E3F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952543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5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A7158">
              <w:rPr>
                <w:rFonts w:ascii="Arial" w:hAnsi="Arial" w:cs="Arial"/>
                <w:sz w:val="16"/>
                <w:szCs w:val="16"/>
              </w:rPr>
              <w:t xml:space="preserve">Idrottslyftet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52005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5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6"/>
                <w:szCs w:val="16"/>
              </w:rPr>
              <w:t>Idrott</w:t>
            </w:r>
            <w:r w:rsidR="007A7158">
              <w:rPr>
                <w:rFonts w:ascii="Arial" w:hAnsi="Arial" w:cs="Arial"/>
                <w:sz w:val="16"/>
                <w:szCs w:val="16"/>
              </w:rPr>
              <w:t>sskolan</w:t>
            </w:r>
            <w:r w:rsidR="007A7158">
              <w:rPr>
                <w:rFonts w:ascii="Arial" w:hAnsi="Arial" w:cs="Arial"/>
                <w:sz w:val="16"/>
                <w:szCs w:val="16"/>
              </w:rPr>
              <w:br/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511529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5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6"/>
                <w:szCs w:val="16"/>
              </w:rPr>
              <w:t>EIC Norr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22233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5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6"/>
                <w:szCs w:val="16"/>
              </w:rPr>
              <w:t>Kurs &amp; konferens</w:t>
            </w:r>
            <w:r w:rsidR="007A7158">
              <w:rPr>
                <w:rFonts w:ascii="Arial" w:hAnsi="Arial" w:cs="Arial"/>
                <w:sz w:val="16"/>
                <w:szCs w:val="16"/>
              </w:rPr>
              <w:t xml:space="preserve">                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39535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158"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 w:rsidR="007A7158">
              <w:rPr>
                <w:rFonts w:ascii="Arial" w:hAnsi="Arial" w:cs="Arial"/>
                <w:sz w:val="16"/>
                <w:szCs w:val="16"/>
              </w:rPr>
              <w:t>Integration</w:t>
            </w:r>
            <w:r w:rsidR="007A3B4E">
              <w:rPr>
                <w:rFonts w:ascii="Arial" w:hAnsi="Arial" w:cs="Arial"/>
                <w:sz w:val="16"/>
                <w:szCs w:val="16"/>
              </w:rPr>
              <w:t>/mångfald</w:t>
            </w:r>
            <w:r w:rsidR="007A7158">
              <w:rPr>
                <w:rFonts w:ascii="Arial" w:hAnsi="Arial" w:cs="Arial"/>
                <w:sz w:val="16"/>
                <w:szCs w:val="16"/>
              </w:rPr>
              <w:br/>
            </w:r>
          </w:p>
          <w:p w14:paraId="25A8E5E2" w14:textId="77777777" w:rsidR="00BB50EE" w:rsidRPr="007D5244" w:rsidRDefault="007D5244" w:rsidP="007D5244">
            <w:pPr>
              <w:rPr>
                <w:rFonts w:ascii="Arial" w:hAnsi="Arial" w:cs="Arial"/>
                <w:sz w:val="16"/>
                <w:szCs w:val="16"/>
              </w:rPr>
            </w:pPr>
            <w:r w:rsidRPr="007D5244">
              <w:rPr>
                <w:rFonts w:ascii="Arial" w:hAnsi="Arial" w:cs="Arial"/>
                <w:b/>
                <w:sz w:val="16"/>
                <w:szCs w:val="16"/>
              </w:rPr>
              <w:t xml:space="preserve">Central </w:t>
            </w:r>
            <w:proofErr w:type="spellStart"/>
            <w:r w:rsidRPr="007D5244">
              <w:rPr>
                <w:rFonts w:ascii="Arial" w:hAnsi="Arial" w:cs="Arial"/>
                <w:b/>
                <w:sz w:val="16"/>
                <w:szCs w:val="16"/>
              </w:rPr>
              <w:t>Frikod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92424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16"/>
                <w:szCs w:val="16"/>
              </w:rPr>
              <w:t>Integrationsprojekt 2015-2017</w:t>
            </w:r>
          </w:p>
        </w:tc>
      </w:tr>
      <w:tr w:rsidR="008020BC" w:rsidRPr="008020BC" w14:paraId="25A8E5EB" w14:textId="77777777" w:rsidTr="00645C3C">
        <w:trPr>
          <w:trHeight w:val="343"/>
        </w:trPr>
        <w:tc>
          <w:tcPr>
            <w:tcW w:w="1790" w:type="dxa"/>
            <w:tcBorders>
              <w:top w:val="single" w:sz="4" w:space="0" w:color="auto"/>
              <w:right w:val="dotted" w:sz="6" w:space="0" w:color="auto"/>
            </w:tcBorders>
            <w:shd w:val="clear" w:color="auto" w:fill="D9D9D9" w:themeFill="background1" w:themeFillShade="D9"/>
          </w:tcPr>
          <w:p w14:paraId="25A8E5E4" w14:textId="77777777" w:rsidR="00BB50EE" w:rsidRPr="008020BC" w:rsidRDefault="00BB50EE" w:rsidP="00BB50EE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020BC">
              <w:rPr>
                <w:rFonts w:ascii="Arial" w:hAnsi="Arial" w:cs="Arial"/>
                <w:b/>
                <w:sz w:val="16"/>
                <w:szCs w:val="16"/>
              </w:rPr>
              <w:t>Målgrupp</w:t>
            </w:r>
          </w:p>
          <w:p w14:paraId="25A8E5E5" w14:textId="77777777" w:rsidR="00BB50EE" w:rsidRPr="008020BC" w:rsidRDefault="00BB50EE" w:rsidP="00BB50EE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dotted" w:sz="6" w:space="0" w:color="auto"/>
              <w:right w:val="dotted" w:sz="6" w:space="0" w:color="auto"/>
            </w:tcBorders>
            <w:shd w:val="clear" w:color="auto" w:fill="D9D9D9" w:themeFill="background1" w:themeFillShade="D9"/>
            <w:vAlign w:val="center"/>
          </w:tcPr>
          <w:p w14:paraId="25A8E5E6" w14:textId="77777777" w:rsidR="00BB50EE" w:rsidRPr="008020BC" w:rsidRDefault="00BB50EE" w:rsidP="00BB50EE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Organisationsledare</w:t>
            </w:r>
          </w:p>
        </w:tc>
        <w:tc>
          <w:tcPr>
            <w:tcW w:w="1610" w:type="dxa"/>
            <w:gridSpan w:val="2"/>
            <w:tcBorders>
              <w:top w:val="single" w:sz="4" w:space="0" w:color="auto"/>
              <w:left w:val="dotted" w:sz="6" w:space="0" w:color="auto"/>
              <w:right w:val="dotted" w:sz="6" w:space="0" w:color="auto"/>
            </w:tcBorders>
            <w:shd w:val="clear" w:color="auto" w:fill="D9D9D9" w:themeFill="background1" w:themeFillShade="D9"/>
            <w:vAlign w:val="center"/>
          </w:tcPr>
          <w:p w14:paraId="25A8E5E7" w14:textId="77777777" w:rsidR="00BB50EE" w:rsidRPr="008020BC" w:rsidRDefault="00BB50EE" w:rsidP="00BB50EE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Aktivitetsledare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6" w:space="0" w:color="auto"/>
              <w:right w:val="dotted" w:sz="6" w:space="0" w:color="auto"/>
            </w:tcBorders>
            <w:shd w:val="clear" w:color="auto" w:fill="D9D9D9" w:themeFill="background1" w:themeFillShade="D9"/>
            <w:vAlign w:val="center"/>
          </w:tcPr>
          <w:p w14:paraId="25A8E5E8" w14:textId="77777777" w:rsidR="00BB50EE" w:rsidRPr="008020BC" w:rsidRDefault="00BB50EE" w:rsidP="00BB50EE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Aktivutbildning    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dotted" w:sz="6" w:space="0" w:color="auto"/>
            </w:tcBorders>
            <w:shd w:val="clear" w:color="auto" w:fill="D9D9D9" w:themeFill="background1" w:themeFillShade="D9"/>
            <w:vAlign w:val="center"/>
          </w:tcPr>
          <w:p w14:paraId="25A8E5E9" w14:textId="77777777" w:rsidR="00BB50EE" w:rsidRPr="008020BC" w:rsidRDefault="00BB50EE" w:rsidP="00BB50EE">
            <w:pPr>
              <w:rPr>
                <w:rFonts w:ascii="Arial" w:hAnsi="Arial" w:cs="Arial"/>
                <w:sz w:val="16"/>
                <w:szCs w:val="16"/>
              </w:rPr>
            </w:pPr>
            <w:r w:rsidRPr="008020BC">
              <w:rPr>
                <w:rFonts w:ascii="Arial" w:hAnsi="Arial" w:cs="Arial"/>
                <w:sz w:val="16"/>
                <w:szCs w:val="16"/>
              </w:rPr>
              <w:sym w:font="Wingdings 2" w:char="F035"/>
            </w:r>
            <w:r w:rsidRPr="008020BC">
              <w:rPr>
                <w:rFonts w:ascii="Arial" w:hAnsi="Arial" w:cs="Arial"/>
                <w:sz w:val="16"/>
                <w:szCs w:val="16"/>
              </w:rPr>
              <w:t xml:space="preserve"> Annan målgrupp</w:t>
            </w:r>
          </w:p>
        </w:tc>
        <w:tc>
          <w:tcPr>
            <w:tcW w:w="6282" w:type="dxa"/>
            <w:gridSpan w:val="2"/>
            <w:vMerge/>
            <w:shd w:val="clear" w:color="auto" w:fill="D9D9D9" w:themeFill="background1" w:themeFillShade="D9"/>
          </w:tcPr>
          <w:p w14:paraId="25A8E5EA" w14:textId="77777777" w:rsidR="00BB50EE" w:rsidRPr="008020BC" w:rsidRDefault="00BB50EE" w:rsidP="00E80B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A8E5EC" w14:textId="77777777" w:rsidR="003B5A3D" w:rsidRDefault="00B272B8" w:rsidP="00194598">
      <w:pPr>
        <w:ind w:left="-720"/>
        <w:rPr>
          <w:sz w:val="4"/>
          <w:szCs w:val="4"/>
        </w:rPr>
      </w:pP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4"/>
          <w:szCs w:val="4"/>
        </w:rPr>
        <w:tab/>
      </w:r>
      <w:r>
        <w:rPr>
          <w:sz w:val="14"/>
          <w:szCs w:val="14"/>
        </w:rPr>
        <w:tab/>
        <w:t xml:space="preserve">                           Anmälningsblankett 20160628 Susanne Sundbom SISU Idrottsutbildarna Västerbotten</w:t>
      </w:r>
    </w:p>
    <w:p w14:paraId="25A8E5ED" w14:textId="77777777" w:rsidR="00B84ACF" w:rsidRDefault="00CF4AFE" w:rsidP="00B84AC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A8E5FA" wp14:editId="25A8E5FB">
                <wp:simplePos x="0" y="0"/>
                <wp:positionH relativeFrom="column">
                  <wp:posOffset>-113665</wp:posOffset>
                </wp:positionH>
                <wp:positionV relativeFrom="paragraph">
                  <wp:posOffset>-102235</wp:posOffset>
                </wp:positionV>
                <wp:extent cx="7762875" cy="962025"/>
                <wp:effectExtent l="0" t="0" r="28575" b="28575"/>
                <wp:wrapNone/>
                <wp:docPr id="5" name="Textru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2875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E60D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Visst vill er förening hellre redovisa digitalt?</w:t>
                            </w:r>
                          </w:p>
                          <w:p w14:paraId="25A8E60E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5A8E60F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Använd inloggningen på er förenings IdrottOnline - hemsida.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14:paraId="25A8E610" w14:textId="77777777" w:rsidR="00B84ACF" w:rsidRPr="00B84ACF" w:rsidRDefault="00B84ACF" w:rsidP="00B84A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Vill du veta </w:t>
                            </w:r>
                            <w:r w:rsidR="003A4AD7">
                              <w:rPr>
                                <w:rFonts w:ascii="Arial" w:hAnsi="Arial" w:cs="Arial"/>
                                <w:b/>
                              </w:rPr>
                              <w:t>mer? Hör av dig till din Idrotts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konsulent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</w:rPr>
                              <w:t>Vxl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>: 010-476 54 00 Umeå/Lycksele</w:t>
                            </w:r>
                            <w:r w:rsidR="003A4AD7">
                              <w:rPr>
                                <w:rFonts w:ascii="Arial" w:hAnsi="Arial" w:cs="Arial"/>
                                <w:b/>
                              </w:rPr>
                              <w:t>/Robertsfors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 w:rsidRPr="00B84ACF">
                              <w:rPr>
                                <w:rFonts w:ascii="Arial" w:hAnsi="Arial" w:cs="Arial"/>
                                <w:b/>
                              </w:rPr>
                              <w:t>Vxl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</w:rPr>
                              <w:t>: 0910-892 65 Skellefteå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8E5FA" id="_x0000_t202" coordsize="21600,21600" o:spt="202" path="m,l,21600r21600,l21600,xe">
                <v:stroke joinstyle="miter"/>
                <v:path gradientshapeok="t" o:connecttype="rect"/>
              </v:shapetype>
              <v:shape id="Textruta 5" o:spid="_x0000_s1026" type="#_x0000_t202" style="position:absolute;margin-left:-8.95pt;margin-top:-8.05pt;width:611.25pt;height:7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">
                <v:textbox>
                  <w:txbxContent>
                    <w:p w14:paraId="25A8E60D" w14:textId="77777777" w:rsidR="00B84ACF" w:rsidRDefault="00B84ACF" w:rsidP="00B84AC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Visst vill er förening hellre redovisa digitalt?</w:t>
                      </w:r>
                    </w:p>
                    <w:p w14:paraId="25A8E60E" w14:textId="77777777" w:rsidR="00B84ACF" w:rsidRDefault="00B84ACF" w:rsidP="00B84ACF">
                      <w:pPr>
                        <w:rPr>
                          <w:rFonts w:ascii="Arial" w:hAnsi="Arial" w:cs="Arial"/>
                          <w:b/>
                        </w:rPr>
                      </w:pPr>
                    </w:p>
                    <w:p w14:paraId="25A8E60F" w14:textId="77777777" w:rsidR="00B84ACF" w:rsidRDefault="00B84ACF" w:rsidP="00B84AC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Använd inloggningen på er förenings IdrottOnline - hemsida.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14:paraId="25A8E610" w14:textId="77777777" w:rsidR="00B84ACF" w:rsidRPr="00B84ACF" w:rsidRDefault="00B84ACF" w:rsidP="00B84ACF">
                      <w:pPr>
                        <w:rPr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Vill du veta </w:t>
                      </w:r>
                      <w:r w:rsidR="003A4AD7">
                        <w:rPr>
                          <w:rFonts w:ascii="Arial" w:hAnsi="Arial" w:cs="Arial"/>
                          <w:b/>
                        </w:rPr>
                        <w:t>mer? Hör av dig till din Idrotts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konsulent </w:t>
                      </w:r>
                      <w:r>
                        <w:rPr>
                          <w:rFonts w:ascii="Arial" w:hAnsi="Arial" w:cs="Arial"/>
                          <w:b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</w:rPr>
                        <w:t>Vxl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>: 010-476 54 00 Umeå/Lycksele</w:t>
                      </w:r>
                      <w:r w:rsidR="003A4AD7">
                        <w:rPr>
                          <w:rFonts w:ascii="Arial" w:hAnsi="Arial" w:cs="Arial"/>
                          <w:b/>
                        </w:rPr>
                        <w:t>/Robertsfors</w:t>
                      </w:r>
                      <w:r>
                        <w:rPr>
                          <w:rFonts w:ascii="Arial" w:hAnsi="Arial" w:cs="Arial"/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spellStart"/>
                      <w:r w:rsidRPr="00B84ACF">
                        <w:rPr>
                          <w:rFonts w:ascii="Arial" w:hAnsi="Arial" w:cs="Arial"/>
                          <w:b/>
                        </w:rPr>
                        <w:t>Vxl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</w:rPr>
                        <w:t>: 0910-892 65 Skellefteå</w:t>
                      </w:r>
                    </w:p>
                  </w:txbxContent>
                </v:textbox>
              </v:shape>
            </w:pict>
          </mc:Fallback>
        </mc:AlternateContent>
      </w:r>
      <w:r w:rsidR="00B84ACF">
        <w:rPr>
          <w:noProof/>
        </w:rPr>
        <w:drawing>
          <wp:anchor distT="0" distB="0" distL="114300" distR="114300" simplePos="0" relativeHeight="251655680" behindDoc="1" locked="0" layoutInCell="1" allowOverlap="1" wp14:anchorId="25A8E5FC" wp14:editId="25A8E5FD">
            <wp:simplePos x="0" y="0"/>
            <wp:positionH relativeFrom="column">
              <wp:posOffset>7809865</wp:posOffset>
            </wp:positionH>
            <wp:positionV relativeFrom="paragraph">
              <wp:posOffset>-45085</wp:posOffset>
            </wp:positionV>
            <wp:extent cx="1641475" cy="838200"/>
            <wp:effectExtent l="0" t="0" r="0" b="0"/>
            <wp:wrapTight wrapText="bothSides">
              <wp:wrapPolygon edited="0">
                <wp:start x="4512" y="0"/>
                <wp:lineTo x="0" y="0"/>
                <wp:lineTo x="0" y="21109"/>
                <wp:lineTo x="21308" y="21109"/>
                <wp:lineTo x="21308" y="15218"/>
                <wp:lineTo x="14790" y="7855"/>
                <wp:lineTo x="15291" y="5400"/>
                <wp:lineTo x="13787" y="3927"/>
                <wp:lineTo x="6518" y="0"/>
                <wp:lineTo x="4512" y="0"/>
              </wp:wrapPolygon>
            </wp:wrapTight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E5EE" w14:textId="77777777" w:rsidR="00B84ACF" w:rsidRDefault="00B84ACF" w:rsidP="00B84ACF"/>
    <w:p w14:paraId="25A8E5EF" w14:textId="77777777" w:rsidR="00B84ACF" w:rsidRDefault="00B84ACF" w:rsidP="00B84ACF">
      <w:pPr>
        <w:autoSpaceDE w:val="0"/>
        <w:autoSpaceDN w:val="0"/>
        <w:adjustRightInd w:val="0"/>
      </w:pPr>
    </w:p>
    <w:p w14:paraId="25A8E5F0" w14:textId="77777777" w:rsidR="00B84ACF" w:rsidRDefault="00B84ACF" w:rsidP="00B84ACF">
      <w:pPr>
        <w:autoSpaceDE w:val="0"/>
        <w:autoSpaceDN w:val="0"/>
        <w:adjustRightInd w:val="0"/>
      </w:pPr>
    </w:p>
    <w:p w14:paraId="25A8E5F1" w14:textId="77777777" w:rsidR="00B84ACF" w:rsidRPr="00010C74" w:rsidRDefault="00B84ACF" w:rsidP="00010C7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5A8E5F2" w14:textId="77777777" w:rsidR="00A93094" w:rsidRDefault="00A93094" w:rsidP="00194598">
      <w:pPr>
        <w:ind w:left="-720"/>
        <w:rPr>
          <w:sz w:val="4"/>
          <w:szCs w:val="4"/>
        </w:rPr>
      </w:pPr>
    </w:p>
    <w:p w14:paraId="25A8E5F3" w14:textId="77777777" w:rsidR="00A93094" w:rsidRDefault="00A93094" w:rsidP="00194598">
      <w:pPr>
        <w:ind w:left="-720"/>
        <w:rPr>
          <w:sz w:val="4"/>
          <w:szCs w:val="4"/>
        </w:rPr>
      </w:pPr>
    </w:p>
    <w:p w14:paraId="25A8E5F4" w14:textId="77777777" w:rsidR="00A93094" w:rsidRDefault="00A93094" w:rsidP="00194598">
      <w:pPr>
        <w:ind w:left="-720"/>
        <w:rPr>
          <w:sz w:val="4"/>
          <w:szCs w:val="4"/>
        </w:rPr>
      </w:pPr>
    </w:p>
    <w:p w14:paraId="25A8E5F5" w14:textId="77777777" w:rsidR="00A93094" w:rsidRDefault="00A93094" w:rsidP="00194598">
      <w:pPr>
        <w:ind w:left="-720"/>
        <w:rPr>
          <w:sz w:val="4"/>
          <w:szCs w:val="4"/>
        </w:rPr>
      </w:pPr>
    </w:p>
    <w:p w14:paraId="25A8E5F6" w14:textId="77777777" w:rsidR="00A93094" w:rsidRDefault="00A93094" w:rsidP="00194598">
      <w:pPr>
        <w:ind w:left="-720"/>
        <w:rPr>
          <w:sz w:val="4"/>
          <w:szCs w:val="4"/>
        </w:rPr>
      </w:pPr>
    </w:p>
    <w:p w14:paraId="25A8E5F7" w14:textId="77777777" w:rsidR="00A93094" w:rsidRDefault="00A93094" w:rsidP="00194598">
      <w:pPr>
        <w:ind w:left="-720"/>
        <w:rPr>
          <w:sz w:val="4"/>
          <w:szCs w:val="4"/>
        </w:rPr>
      </w:pPr>
    </w:p>
    <w:p w14:paraId="25A8E5F8" w14:textId="77777777" w:rsidR="00A93094" w:rsidRDefault="00A93094" w:rsidP="00194598">
      <w:pPr>
        <w:ind w:left="-720"/>
        <w:rPr>
          <w:sz w:val="4"/>
          <w:szCs w:val="4"/>
        </w:rPr>
      </w:pPr>
    </w:p>
    <w:p w14:paraId="25A8E5F9" w14:textId="77777777" w:rsidR="00B84ACF" w:rsidRPr="00194598" w:rsidRDefault="00A93094" w:rsidP="00194598">
      <w:pPr>
        <w:ind w:left="-720"/>
        <w:rPr>
          <w:sz w:val="4"/>
          <w:szCs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5A8E5FE" wp14:editId="25A8E5FF">
                <wp:simplePos x="0" y="0"/>
                <wp:positionH relativeFrom="column">
                  <wp:posOffset>5382260</wp:posOffset>
                </wp:positionH>
                <wp:positionV relativeFrom="paragraph">
                  <wp:posOffset>3968750</wp:posOffset>
                </wp:positionV>
                <wp:extent cx="3657600" cy="114300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E611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Ifylld och underskriven blankett skickas till:</w:t>
                            </w:r>
                          </w:p>
                          <w:p w14:paraId="25A8E612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5A8E613" w14:textId="77777777" w:rsidR="00010C74" w:rsidRDefault="00B84ACF" w:rsidP="00010C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SISU idrottsutbildarna Västerbotten</w:t>
                            </w:r>
                          </w:p>
                          <w:p w14:paraId="25A8E614" w14:textId="77777777" w:rsidR="00010C74" w:rsidRDefault="00010C74" w:rsidP="00010C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  <w:p w14:paraId="25A8E615" w14:textId="77777777" w:rsidR="00B84ACF" w:rsidRDefault="00B84ACF" w:rsidP="00010C7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Box 3005</w:t>
                            </w:r>
                            <w:r w:rsidR="00010C74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="00010C74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Mullbergsvägen 11 B</w:t>
                            </w:r>
                          </w:p>
                          <w:p w14:paraId="25A8E616" w14:textId="77777777" w:rsidR="00B84ACF" w:rsidRDefault="00B84ACF" w:rsidP="00010C74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903 02 </w:t>
                            </w:r>
                            <w:r w:rsidR="00010C7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Umeå</w:t>
                            </w:r>
                            <w:r w:rsidR="00010C74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931 37  Skellefteå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8E5FE" id="Textruta 2" o:spid="_x0000_s1027" type="#_x0000_t202" style="position:absolute;left:0;text-align:left;margin-left:423.8pt;margin-top:312.5pt;width:4in;height:90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">
                <v:textbox>
                  <w:txbxContent>
                    <w:p w14:paraId="25A8E611" w14:textId="77777777" w:rsidR="00B84ACF" w:rsidRDefault="00B84ACF" w:rsidP="00B84ACF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Ifylld och underskriven blankett skickas till:</w:t>
                      </w:r>
                    </w:p>
                    <w:p w14:paraId="25A8E612" w14:textId="77777777" w:rsidR="00B84ACF" w:rsidRDefault="00B84ACF" w:rsidP="00B84ACF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  <w:p w14:paraId="25A8E613" w14:textId="77777777" w:rsidR="00010C74" w:rsidRDefault="00B84ACF" w:rsidP="00010C7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SISU idrottsutbildarna Västerbotten</w:t>
                      </w:r>
                    </w:p>
                    <w:p w14:paraId="25A8E614" w14:textId="77777777" w:rsidR="00010C74" w:rsidRDefault="00010C74" w:rsidP="00010C74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</w:p>
                    <w:p w14:paraId="25A8E615" w14:textId="77777777" w:rsidR="00B84ACF" w:rsidRDefault="00B84ACF" w:rsidP="00010C74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Box 3005</w:t>
                      </w:r>
                      <w:r w:rsidR="00010C74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="00010C74">
                        <w:rPr>
                          <w:rFonts w:ascii="Arial" w:hAnsi="Arial" w:cs="Arial"/>
                          <w:b/>
                        </w:rPr>
                        <w:tab/>
                        <w:t>Mullbergsvägen 11 B</w:t>
                      </w:r>
                    </w:p>
                    <w:p w14:paraId="25A8E616" w14:textId="77777777" w:rsidR="00B84ACF" w:rsidRDefault="00B84ACF" w:rsidP="00010C74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 xml:space="preserve">903 02 </w:t>
                      </w:r>
                      <w:r w:rsidR="00010C7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Umeå</w:t>
                      </w:r>
                      <w:r w:rsidR="00010C74">
                        <w:rPr>
                          <w:rFonts w:ascii="Arial" w:hAnsi="Arial" w:cs="Arial"/>
                          <w:b/>
                        </w:rPr>
                        <w:tab/>
                        <w:t>931 37  Skellefteå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93094"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25A8E600" wp14:editId="25A8E601">
                <wp:simplePos x="0" y="0"/>
                <wp:positionH relativeFrom="column">
                  <wp:posOffset>2248535</wp:posOffset>
                </wp:positionH>
                <wp:positionV relativeFrom="paragraph">
                  <wp:posOffset>3427730</wp:posOffset>
                </wp:positionV>
                <wp:extent cx="2362200" cy="1800225"/>
                <wp:effectExtent l="0" t="0" r="0" b="9525"/>
                <wp:wrapTight wrapText="bothSides">
                  <wp:wrapPolygon edited="0">
                    <wp:start x="0" y="0"/>
                    <wp:lineTo x="0" y="21486"/>
                    <wp:lineTo x="21426" y="21486"/>
                    <wp:lineTo x="21426" y="0"/>
                    <wp:lineTo x="0" y="0"/>
                  </wp:wrapPolygon>
                </wp:wrapTight>
                <wp:docPr id="3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8E617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Idrottsskador och rehab</w:t>
                            </w:r>
                          </w:p>
                          <w:p w14:paraId="25A8E618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Kost och näringslära</w:t>
                            </w:r>
                          </w:p>
                          <w:p w14:paraId="25A8E619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Ledarskap och tränarskap</w:t>
                            </w:r>
                          </w:p>
                          <w:p w14:paraId="25A8E61A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Lärgruppsledarutbildning</w:t>
                            </w:r>
                            <w:proofErr w:type="spellEnd"/>
                          </w:p>
                          <w:p w14:paraId="25A8E61B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Marknadsföring och kommunikationslära</w:t>
                            </w:r>
                          </w:p>
                          <w:p w14:paraId="25A8E61C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Metodik</w:t>
                            </w:r>
                          </w:p>
                          <w:p w14:paraId="25A8E61D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Miljö och natur</w:t>
                            </w:r>
                          </w:p>
                          <w:p w14:paraId="25A8E61E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Pedagogik</w:t>
                            </w:r>
                          </w:p>
                          <w:p w14:paraId="25A8E61F" w14:textId="77777777" w:rsidR="00A93094" w:rsidRDefault="00A93094" w:rsidP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Träningslära</w:t>
                            </w:r>
                          </w:p>
                          <w:p w14:paraId="25A8E620" w14:textId="77777777" w:rsidR="00A93094" w:rsidRPr="00A93094" w:rsidRDefault="00A93094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Värdegrund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A8E600" id="_x0000_s1028" type="#_x0000_t202" style="position:absolute;left:0;text-align:left;margin-left:177.05pt;margin-top:269.9pt;width:186pt;height:141.7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" stroked="f" strokeweight=".25pt">
                <v:textbox>
                  <w:txbxContent>
                    <w:p w14:paraId="25A8E617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Idrottsskador och rehab</w:t>
                      </w:r>
                    </w:p>
                    <w:p w14:paraId="25A8E618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Kost och näringslära</w:t>
                      </w:r>
                    </w:p>
                    <w:p w14:paraId="25A8E619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Ledarskap och tränarskap</w:t>
                      </w:r>
                    </w:p>
                    <w:p w14:paraId="25A8E61A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Lärgruppsledarutbildning</w:t>
                      </w:r>
                      <w:proofErr w:type="spellEnd"/>
                    </w:p>
                    <w:p w14:paraId="25A8E61B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Marknadsföring och kommunikationslära</w:t>
                      </w:r>
                    </w:p>
                    <w:p w14:paraId="25A8E61C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Metodik</w:t>
                      </w:r>
                    </w:p>
                    <w:p w14:paraId="25A8E61D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Miljö och natur</w:t>
                      </w:r>
                    </w:p>
                    <w:p w14:paraId="25A8E61E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Pedagogik</w:t>
                      </w:r>
                    </w:p>
                    <w:p w14:paraId="25A8E61F" w14:textId="77777777" w:rsidR="00A93094" w:rsidRDefault="00A93094" w:rsidP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Träningslära</w:t>
                      </w:r>
                    </w:p>
                    <w:p w14:paraId="25A8E620" w14:textId="77777777" w:rsidR="00A93094" w:rsidRPr="00A93094" w:rsidRDefault="00A93094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Värdegrund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5A8E602" wp14:editId="25A8E603">
                <wp:simplePos x="0" y="0"/>
                <wp:positionH relativeFrom="column">
                  <wp:posOffset>-113665</wp:posOffset>
                </wp:positionH>
                <wp:positionV relativeFrom="paragraph">
                  <wp:posOffset>3298825</wp:posOffset>
                </wp:positionV>
                <wp:extent cx="2228850" cy="1933575"/>
                <wp:effectExtent l="0" t="0" r="0" b="9525"/>
                <wp:wrapTight wrapText="bothSides">
                  <wp:wrapPolygon edited="0">
                    <wp:start x="0" y="0"/>
                    <wp:lineTo x="0" y="21494"/>
                    <wp:lineTo x="21415" y="21494"/>
                    <wp:lineTo x="21415" y="0"/>
                    <wp:lineTo x="0" y="0"/>
                  </wp:wrapPolygon>
                </wp:wrapTight>
                <wp:docPr id="4" name="Textrut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14:paraId="25A8E621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Valbara kategorier</w:t>
                            </w:r>
                          </w:p>
                          <w:p w14:paraId="25A8E622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Administration och IT</w:t>
                            </w:r>
                          </w:p>
                          <w:p w14:paraId="25A8E623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Arrangemang</w:t>
                            </w:r>
                          </w:p>
                          <w:p w14:paraId="25A8E624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Bild, form och hantverk</w:t>
                            </w:r>
                          </w:p>
                          <w:p w14:paraId="25A8E625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Dans, sång, musik och teater</w:t>
                            </w:r>
                          </w:p>
                          <w:p w14:paraId="25A8E626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Djurkunskap</w:t>
                            </w:r>
                          </w:p>
                          <w:p w14:paraId="25A8E627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Ekonomi och juridik</w:t>
                            </w:r>
                          </w:p>
                          <w:p w14:paraId="25A8E628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Friskvård och Hälsa</w:t>
                            </w:r>
                          </w:p>
                          <w:p w14:paraId="25A8E629" w14:textId="77777777" w:rsidR="00B84ACF" w:rsidRDefault="00A93094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Förenings- och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förbund</w:t>
                            </w:r>
                            <w:r w:rsidR="00B84AC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sutveckling</w:t>
                            </w:r>
                            <w:proofErr w:type="spellEnd"/>
                          </w:p>
                          <w:p w14:paraId="25A8E62A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Idrottshistoria</w:t>
                            </w:r>
                          </w:p>
                          <w:p w14:paraId="25A8E62B" w14:textId="77777777" w:rsidR="00B84ACF" w:rsidRDefault="00B84ACF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Idrottskunskap</w:t>
                            </w:r>
                          </w:p>
                          <w:p w14:paraId="25A8E62C" w14:textId="77777777" w:rsidR="00A93094" w:rsidRDefault="00A93094" w:rsidP="00B84ACF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Idrottspsykologi och mental träning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8E602" id="Textruta 4" o:spid="_x0000_s1029" type="#_x0000_t202" style="position:absolute;left:0;text-align:left;margin-left:-8.95pt;margin-top:259.75pt;width:175.5pt;height:15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" stroked="f">
                <v:textbox>
                  <w:txbxContent>
                    <w:p w14:paraId="25A8E621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Valbara kategorier</w:t>
                      </w:r>
                    </w:p>
                    <w:p w14:paraId="25A8E622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Administration och IT</w:t>
                      </w:r>
                    </w:p>
                    <w:p w14:paraId="25A8E623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Arrangemang</w:t>
                      </w:r>
                    </w:p>
                    <w:p w14:paraId="25A8E624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Bild, form och hantverk</w:t>
                      </w:r>
                    </w:p>
                    <w:p w14:paraId="25A8E625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Dans, sång, musik och teater</w:t>
                      </w:r>
                    </w:p>
                    <w:p w14:paraId="25A8E626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Djurkunskap</w:t>
                      </w:r>
                    </w:p>
                    <w:p w14:paraId="25A8E627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Ekonomi och juridik</w:t>
                      </w:r>
                    </w:p>
                    <w:p w14:paraId="25A8E628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Friskvård och Hälsa</w:t>
                      </w:r>
                    </w:p>
                    <w:p w14:paraId="25A8E629" w14:textId="77777777" w:rsidR="00B84ACF" w:rsidRDefault="00A93094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Förenings- och </w:t>
                      </w:r>
                      <w:proofErr w:type="spellStart"/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förbund</w:t>
                      </w:r>
                      <w:r w:rsidR="00B84ACF">
                        <w:rPr>
                          <w:rFonts w:ascii="Arial" w:hAnsi="Arial" w:cs="Arial"/>
                          <w:sz w:val="20"/>
                          <w:szCs w:val="20"/>
                        </w:rPr>
                        <w:t>sutveckling</w:t>
                      </w:r>
                      <w:proofErr w:type="spellEnd"/>
                    </w:p>
                    <w:p w14:paraId="25A8E62A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Idrottshistoria</w:t>
                      </w:r>
                    </w:p>
                    <w:p w14:paraId="25A8E62B" w14:textId="77777777" w:rsidR="00B84ACF" w:rsidRDefault="00B84ACF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Idrottskunskap</w:t>
                      </w:r>
                    </w:p>
                    <w:p w14:paraId="25A8E62C" w14:textId="77777777" w:rsidR="00A93094" w:rsidRDefault="00A93094" w:rsidP="00B84ACF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Idrottspsykologi och mental träning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25A8E604" wp14:editId="25A8E605">
                <wp:simplePos x="0" y="0"/>
                <wp:positionH relativeFrom="column">
                  <wp:posOffset>-113665</wp:posOffset>
                </wp:positionH>
                <wp:positionV relativeFrom="paragraph">
                  <wp:posOffset>88900</wp:posOffset>
                </wp:positionV>
                <wp:extent cx="9344025" cy="3009900"/>
                <wp:effectExtent l="0" t="0" r="9525" b="0"/>
                <wp:wrapTight wrapText="bothSides">
                  <wp:wrapPolygon edited="0">
                    <wp:start x="0" y="0"/>
                    <wp:lineTo x="0" y="21463"/>
                    <wp:lineTo x="21578" y="21463"/>
                    <wp:lineTo x="21578" y="0"/>
                    <wp:lineTo x="0" y="0"/>
                  </wp:wrapPolygon>
                </wp:wrapTight>
                <wp:docPr id="3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4025" cy="300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A8E62D" w14:textId="77777777" w:rsidR="007613A8" w:rsidRDefault="007613A8" w:rsidP="007613A8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7613A8">
                              <w:rPr>
                                <w:rFonts w:ascii="Arial" w:hAnsi="Arial" w:cs="Arial"/>
                                <w:u w:val="single"/>
                              </w:rPr>
                              <w:t>Verksamhetsformer</w:t>
                            </w:r>
                          </w:p>
                          <w:p w14:paraId="25A8E62E" w14:textId="77777777" w:rsidR="00A93094" w:rsidRPr="007613A8" w:rsidRDefault="00A93094" w:rsidP="007613A8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</w:p>
                          <w:p w14:paraId="25A8E62F" w14:textId="77777777" w:rsidR="007613A8" w:rsidRDefault="007613A8" w:rsidP="007613A8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613A8">
                              <w:rPr>
                                <w:rFonts w:ascii="Arial" w:hAnsi="Arial" w:cs="Arial"/>
                                <w:b/>
                              </w:rPr>
                              <w:t>Lärgrupp</w:t>
                            </w:r>
                            <w:proofErr w:type="spellEnd"/>
                            <w:r w:rsidRPr="007613A8">
                              <w:rPr>
                                <w:rFonts w:ascii="Arial" w:hAnsi="Arial" w:cs="Arial"/>
                                <w:b/>
                              </w:rPr>
                              <w:t>: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Lärande sker i planerade studier över tid med utgångspunkt från det lärande materialet. Metodiken är självlärande grupper, där initiativ och planering görs gemensamt. Det ska finnas en av SISU Idrottsutbildarna godkänd </w:t>
                            </w:r>
                            <w:r w:rsidR="00286F27">
                              <w:rPr>
                                <w:rFonts w:ascii="Arial" w:hAnsi="Arial" w:cs="Arial"/>
                              </w:rPr>
                              <w:t>utbildare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och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en inriktning/ett tema. </w:t>
                            </w:r>
                            <w:proofErr w:type="spellStart"/>
                            <w:r w:rsidRPr="007613A8">
                              <w:rPr>
                                <w:rFonts w:ascii="Arial" w:hAnsi="Arial" w:cs="Arial"/>
                              </w:rPr>
                              <w:t>Lärgruppen</w:t>
                            </w:r>
                            <w:proofErr w:type="spellEnd"/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ska pågå under minst en utbildningstimme (45 min). 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br/>
                              <w:t>Minst tre deltagare</w:t>
                            </w:r>
                            <w:r w:rsidR="00286F27">
                              <w:rPr>
                                <w:rFonts w:ascii="Arial" w:hAnsi="Arial" w:cs="Arial"/>
                              </w:rPr>
                              <w:t xml:space="preserve"> inklusive utbildaren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ska delta.</w:t>
                            </w:r>
                          </w:p>
                          <w:p w14:paraId="25A8E630" w14:textId="77777777" w:rsidR="00A93094" w:rsidRPr="007613A8" w:rsidRDefault="00A93094" w:rsidP="007613A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5A8E631" w14:textId="77777777" w:rsidR="007613A8" w:rsidRDefault="007613A8" w:rsidP="007613A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613A8">
                              <w:rPr>
                                <w:rFonts w:ascii="Arial" w:hAnsi="Arial" w:cs="Arial"/>
                                <w:b/>
                              </w:rPr>
                              <w:t>Lärande för barn: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Är en metod för barn i åldern 7-12 år och för denna verksamhetsform gäller inte samma krav på målinriktade och metodiska studier. Verksamheten ska vara planerad och gruppen ska fungera i bildningens anda på barnens villkor. Det ska finnas en inriktning/ett tema och en av SISU Idrottsutbildarna godkänd ledare för gruppen. 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br/>
                              <w:t>Minst tre deltagare inklusive ledaren ska delta.</w:t>
                            </w:r>
                          </w:p>
                          <w:p w14:paraId="25A8E632" w14:textId="77777777" w:rsidR="00A93094" w:rsidRPr="007613A8" w:rsidRDefault="00A93094" w:rsidP="007613A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5A8E633" w14:textId="77777777" w:rsidR="00B84ACF" w:rsidRPr="007613A8" w:rsidRDefault="007613A8" w:rsidP="007613A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613A8">
                              <w:rPr>
                                <w:rFonts w:ascii="Arial" w:hAnsi="Arial" w:cs="Arial"/>
                                <w:b/>
                              </w:rPr>
                              <w:t>Kurs: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Det ska finnas en av SISU Idrottsutbildarna godkänd utbildare, en inriktning och ett uttalat utbildningsmål. Kursen ska ha en fastställd kurs-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och timplan som består av 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>minst tre utbildningstimmar á 45 min.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br/>
                              <w:t xml:space="preserve">Minst tre deltagare </w:t>
                            </w:r>
                            <w:r w:rsidRPr="007613A8">
                              <w:rPr>
                                <w:rFonts w:ascii="Arial" w:hAnsi="Arial" w:cs="Arial"/>
                                <w:u w:val="single"/>
                              </w:rPr>
                              <w:t>exklusive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t xml:space="preserve"> utbildaren ska delta.</w:t>
                            </w:r>
                            <w:r w:rsidRPr="007613A8">
                              <w:rPr>
                                <w:rFonts w:ascii="Arial" w:hAnsi="Arial" w:cs="Arial"/>
                              </w:rPr>
                              <w:br/>
                              <w:t>Kursen är sammanhållen och omfattar i regel inte mer än ca 20 utbildningstimmar och 3-4 tillfällen.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8E604" id="Textruta 3" o:spid="_x0000_s1030" type="#_x0000_t202" style="position:absolute;left:0;text-align:left;margin-left:-8.95pt;margin-top:7pt;width:735.75pt;height:237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" stroked="f">
                <v:textbox>
                  <w:txbxContent>
                    <w:p w14:paraId="25A8E62D" w14:textId="77777777" w:rsidR="007613A8" w:rsidRDefault="007613A8" w:rsidP="007613A8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  <w:r w:rsidRPr="007613A8">
                        <w:rPr>
                          <w:rFonts w:ascii="Arial" w:hAnsi="Arial" w:cs="Arial"/>
                          <w:u w:val="single"/>
                        </w:rPr>
                        <w:t>Verksamhetsformer</w:t>
                      </w:r>
                    </w:p>
                    <w:p w14:paraId="25A8E62E" w14:textId="77777777" w:rsidR="00A93094" w:rsidRPr="007613A8" w:rsidRDefault="00A93094" w:rsidP="007613A8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</w:p>
                    <w:p w14:paraId="25A8E62F" w14:textId="77777777" w:rsidR="007613A8" w:rsidRDefault="007613A8" w:rsidP="007613A8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613A8">
                        <w:rPr>
                          <w:rFonts w:ascii="Arial" w:hAnsi="Arial" w:cs="Arial"/>
                          <w:b/>
                        </w:rPr>
                        <w:t>Lärgrupp</w:t>
                      </w:r>
                      <w:proofErr w:type="spellEnd"/>
                      <w:r w:rsidRPr="007613A8">
                        <w:rPr>
                          <w:rFonts w:ascii="Arial" w:hAnsi="Arial" w:cs="Arial"/>
                          <w:b/>
                        </w:rPr>
                        <w:t>: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Lärande sker i planerade studier över tid med utgångspunkt från det lärande materialet. Metodiken är självlärande grupper, där initiativ och planering görs gemensamt. Det ska finnas en av SISU Idrottsutbildarna godkänd </w:t>
                      </w:r>
                      <w:r w:rsidR="00286F27">
                        <w:rPr>
                          <w:rFonts w:ascii="Arial" w:hAnsi="Arial" w:cs="Arial"/>
                        </w:rPr>
                        <w:t>utbildare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och </w:t>
                      </w:r>
                      <w:r>
                        <w:rPr>
                          <w:rFonts w:ascii="Arial" w:hAnsi="Arial" w:cs="Arial"/>
                        </w:rPr>
                        <w:t xml:space="preserve">en inriktning/ett tema. </w:t>
                      </w:r>
                      <w:proofErr w:type="spellStart"/>
                      <w:r w:rsidRPr="007613A8">
                        <w:rPr>
                          <w:rFonts w:ascii="Arial" w:hAnsi="Arial" w:cs="Arial"/>
                        </w:rPr>
                        <w:t>Lärgruppen</w:t>
                      </w:r>
                      <w:proofErr w:type="spellEnd"/>
                      <w:r w:rsidRPr="007613A8">
                        <w:rPr>
                          <w:rFonts w:ascii="Arial" w:hAnsi="Arial" w:cs="Arial"/>
                        </w:rPr>
                        <w:t xml:space="preserve"> ska pågå under minst en utbildningstimme (45 min). </w:t>
                      </w:r>
                      <w:r w:rsidRPr="007613A8">
                        <w:rPr>
                          <w:rFonts w:ascii="Arial" w:hAnsi="Arial" w:cs="Arial"/>
                        </w:rPr>
                        <w:br/>
                        <w:t>Minst tre deltagare</w:t>
                      </w:r>
                      <w:r w:rsidR="00286F27">
                        <w:rPr>
                          <w:rFonts w:ascii="Arial" w:hAnsi="Arial" w:cs="Arial"/>
                        </w:rPr>
                        <w:t xml:space="preserve"> inklusive utbildaren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ska delta.</w:t>
                      </w:r>
                    </w:p>
                    <w:p w14:paraId="25A8E630" w14:textId="77777777" w:rsidR="00A93094" w:rsidRPr="007613A8" w:rsidRDefault="00A93094" w:rsidP="007613A8">
                      <w:pPr>
                        <w:rPr>
                          <w:rFonts w:ascii="Arial" w:hAnsi="Arial" w:cs="Arial"/>
                        </w:rPr>
                      </w:pPr>
                    </w:p>
                    <w:p w14:paraId="25A8E631" w14:textId="77777777" w:rsidR="007613A8" w:rsidRDefault="007613A8" w:rsidP="007613A8">
                      <w:pPr>
                        <w:rPr>
                          <w:rFonts w:ascii="Arial" w:hAnsi="Arial" w:cs="Arial"/>
                        </w:rPr>
                      </w:pPr>
                      <w:r w:rsidRPr="007613A8">
                        <w:rPr>
                          <w:rFonts w:ascii="Arial" w:hAnsi="Arial" w:cs="Arial"/>
                          <w:b/>
                        </w:rPr>
                        <w:t>Lärande för barn: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Är en metod för barn i åldern 7-12 år och för denna verksamhetsform gäller inte samma krav på målinriktade och metodiska studier. Verksamheten ska vara planerad och gruppen ska fungera i bildningens anda på barnens villkor. Det ska finnas en inriktning/ett tema och en av SISU Idrottsutbildarna godkänd ledare för gruppen. </w:t>
                      </w:r>
                      <w:r w:rsidRPr="007613A8">
                        <w:rPr>
                          <w:rFonts w:ascii="Arial" w:hAnsi="Arial" w:cs="Arial"/>
                        </w:rPr>
                        <w:br/>
                        <w:t>Minst tre deltagare inklusive ledaren ska delta.</w:t>
                      </w:r>
                    </w:p>
                    <w:p w14:paraId="25A8E632" w14:textId="77777777" w:rsidR="00A93094" w:rsidRPr="007613A8" w:rsidRDefault="00A93094" w:rsidP="007613A8">
                      <w:pPr>
                        <w:rPr>
                          <w:rFonts w:ascii="Arial" w:hAnsi="Arial" w:cs="Arial"/>
                        </w:rPr>
                      </w:pPr>
                    </w:p>
                    <w:p w14:paraId="25A8E633" w14:textId="77777777" w:rsidR="00B84ACF" w:rsidRPr="007613A8" w:rsidRDefault="007613A8" w:rsidP="007613A8">
                      <w:pPr>
                        <w:rPr>
                          <w:rFonts w:ascii="Arial" w:hAnsi="Arial" w:cs="Arial"/>
                        </w:rPr>
                      </w:pPr>
                      <w:r w:rsidRPr="007613A8">
                        <w:rPr>
                          <w:rFonts w:ascii="Arial" w:hAnsi="Arial" w:cs="Arial"/>
                          <w:b/>
                        </w:rPr>
                        <w:t>Kurs: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Det ska finnas en av SISU Idrottsutbildarna godkänd utbildare, en inriktning och ett uttalat utbildningsmål. Kursen ska ha en fastställd kurs- </w:t>
                      </w:r>
                      <w:r>
                        <w:rPr>
                          <w:rFonts w:ascii="Arial" w:hAnsi="Arial" w:cs="Arial"/>
                        </w:rPr>
                        <w:t xml:space="preserve">och timplan som består av </w:t>
                      </w:r>
                      <w:r w:rsidRPr="007613A8">
                        <w:rPr>
                          <w:rFonts w:ascii="Arial" w:hAnsi="Arial" w:cs="Arial"/>
                        </w:rPr>
                        <w:t>minst tre utbildningstimmar á 45 min.</w:t>
                      </w:r>
                      <w:r w:rsidRPr="007613A8">
                        <w:rPr>
                          <w:rFonts w:ascii="Arial" w:hAnsi="Arial" w:cs="Arial"/>
                        </w:rPr>
                        <w:br/>
                        <w:t xml:space="preserve">Minst tre deltagare </w:t>
                      </w:r>
                      <w:r w:rsidRPr="007613A8">
                        <w:rPr>
                          <w:rFonts w:ascii="Arial" w:hAnsi="Arial" w:cs="Arial"/>
                          <w:u w:val="single"/>
                        </w:rPr>
                        <w:t>exklusive</w:t>
                      </w:r>
                      <w:r w:rsidRPr="007613A8">
                        <w:rPr>
                          <w:rFonts w:ascii="Arial" w:hAnsi="Arial" w:cs="Arial"/>
                        </w:rPr>
                        <w:t xml:space="preserve"> utbildaren ska delta.</w:t>
                      </w:r>
                      <w:r w:rsidRPr="007613A8">
                        <w:rPr>
                          <w:rFonts w:ascii="Arial" w:hAnsi="Arial" w:cs="Arial"/>
                        </w:rPr>
                        <w:br/>
                        <w:t>Kursen är sammanhållen och omfattar i regel inte mer än ca 20 utbildningstimmar och 3-4 tillfällen.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B84ACF" w:rsidRPr="00194598" w:rsidSect="002A211A">
      <w:headerReference w:type="default" r:id="rId12"/>
      <w:type w:val="continuous"/>
      <w:pgSz w:w="16838" w:h="11906" w:orient="landscape" w:code="9"/>
      <w:pgMar w:top="851" w:right="459" w:bottom="357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8E608" w14:textId="77777777" w:rsidR="00BE0ADB" w:rsidRDefault="00BE0ADB">
      <w:r>
        <w:separator/>
      </w:r>
    </w:p>
  </w:endnote>
  <w:endnote w:type="continuationSeparator" w:id="0">
    <w:p w14:paraId="25A8E609" w14:textId="77777777" w:rsidR="00BE0ADB" w:rsidRDefault="00BE0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8E606" w14:textId="77777777" w:rsidR="00BE0ADB" w:rsidRDefault="00BE0ADB">
      <w:r>
        <w:separator/>
      </w:r>
    </w:p>
  </w:footnote>
  <w:footnote w:type="continuationSeparator" w:id="0">
    <w:p w14:paraId="25A8E607" w14:textId="77777777" w:rsidR="00BE0ADB" w:rsidRDefault="00BE0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8E60A" w14:textId="77777777" w:rsidR="007A7158" w:rsidRPr="00D66A71" w:rsidRDefault="007A7158" w:rsidP="00AE50B3">
    <w:pPr>
      <w:pStyle w:val="Sidhuvud"/>
      <w:ind w:left="-720"/>
      <w:rPr>
        <w:rFonts w:ascii="Arial" w:hAnsi="Arial" w:cs="Arial"/>
        <w:spacing w:val="20"/>
        <w:sz w:val="32"/>
        <w:szCs w:val="3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5A8E60B" wp14:editId="25A8E60C">
          <wp:simplePos x="0" y="0"/>
          <wp:positionH relativeFrom="column">
            <wp:posOffset>8343900</wp:posOffset>
          </wp:positionH>
          <wp:positionV relativeFrom="paragraph">
            <wp:posOffset>-265430</wp:posOffset>
          </wp:positionV>
          <wp:extent cx="1143000" cy="584200"/>
          <wp:effectExtent l="0" t="0" r="0" b="6350"/>
          <wp:wrapTight wrapText="bothSides">
            <wp:wrapPolygon edited="0">
              <wp:start x="3960" y="0"/>
              <wp:lineTo x="0" y="0"/>
              <wp:lineTo x="0" y="8452"/>
              <wp:lineTo x="1440" y="11270"/>
              <wp:lineTo x="0" y="12678"/>
              <wp:lineTo x="0" y="21130"/>
              <wp:lineTo x="21240" y="21130"/>
              <wp:lineTo x="21240" y="14791"/>
              <wp:lineTo x="14760" y="11270"/>
              <wp:lineTo x="15840" y="5635"/>
              <wp:lineTo x="14400" y="4226"/>
              <wp:lineTo x="6840" y="0"/>
              <wp:lineTo x="3960" y="0"/>
            </wp:wrapPolygon>
          </wp:wrapTight>
          <wp:docPr id="1" name="Bild 1" descr="SISU Idrottsutbildarna utan bakgr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SU Idrottsutbildarna utan bakgr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84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pacing w:val="20"/>
        <w:sz w:val="32"/>
        <w:szCs w:val="32"/>
      </w:rPr>
      <w:t>Anmälningsblankett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0C0"/>
    <w:multiLevelType w:val="hybridMultilevel"/>
    <w:tmpl w:val="4FA28B0A"/>
    <w:lvl w:ilvl="0" w:tplc="041D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97F34"/>
    <w:multiLevelType w:val="hybridMultilevel"/>
    <w:tmpl w:val="2962F23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71460"/>
    <w:multiLevelType w:val="hybridMultilevel"/>
    <w:tmpl w:val="B7CA75A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881A64"/>
    <w:multiLevelType w:val="hybridMultilevel"/>
    <w:tmpl w:val="4DE4AD96"/>
    <w:lvl w:ilvl="0" w:tplc="24460416">
      <w:start w:val="1"/>
      <w:numFmt w:val="bullet"/>
      <w:lvlText w:val="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058A6"/>
    <w:multiLevelType w:val="multilevel"/>
    <w:tmpl w:val="24AEB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E5F7AEE"/>
    <w:multiLevelType w:val="hybridMultilevel"/>
    <w:tmpl w:val="F1444716"/>
    <w:lvl w:ilvl="0" w:tplc="66F8D6DA"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356B3B"/>
    <w:multiLevelType w:val="hybridMultilevel"/>
    <w:tmpl w:val="FFC4CF0E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FC4624"/>
    <w:multiLevelType w:val="hybridMultilevel"/>
    <w:tmpl w:val="19C283D6"/>
    <w:lvl w:ilvl="0" w:tplc="F48E744C">
      <w:start w:val="1"/>
      <w:numFmt w:val="decimal"/>
      <w:lvlText w:val="%1."/>
      <w:lvlJc w:val="left"/>
      <w:pPr>
        <w:tabs>
          <w:tab w:val="num" w:pos="170"/>
        </w:tabs>
        <w:ind w:left="113" w:hanging="113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9B46716"/>
    <w:multiLevelType w:val="hybridMultilevel"/>
    <w:tmpl w:val="FA02CFA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7A7345"/>
    <w:multiLevelType w:val="multilevel"/>
    <w:tmpl w:val="24AEB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BA906F3"/>
    <w:multiLevelType w:val="multilevel"/>
    <w:tmpl w:val="A84CE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EA35B1"/>
    <w:multiLevelType w:val="hybridMultilevel"/>
    <w:tmpl w:val="F74A984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6D1ACD"/>
    <w:multiLevelType w:val="hybridMultilevel"/>
    <w:tmpl w:val="9BD84A8C"/>
    <w:lvl w:ilvl="0" w:tplc="A978D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CF1222"/>
    <w:multiLevelType w:val="hybridMultilevel"/>
    <w:tmpl w:val="CBAC369C"/>
    <w:lvl w:ilvl="0" w:tplc="66F8D6DA"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eastAsia="Times New Roman" w:hAnsi="Wingdings 3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B406E2"/>
    <w:multiLevelType w:val="hybridMultilevel"/>
    <w:tmpl w:val="89645C0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E01A3C"/>
    <w:multiLevelType w:val="hybridMultilevel"/>
    <w:tmpl w:val="1A4C150A"/>
    <w:lvl w:ilvl="0" w:tplc="30D81E2C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6C7E26"/>
    <w:multiLevelType w:val="multilevel"/>
    <w:tmpl w:val="AA8EA9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26E690A"/>
    <w:multiLevelType w:val="hybridMultilevel"/>
    <w:tmpl w:val="E566190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0D02DE"/>
    <w:multiLevelType w:val="multilevel"/>
    <w:tmpl w:val="24AEB1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6F944FCF"/>
    <w:multiLevelType w:val="hybridMultilevel"/>
    <w:tmpl w:val="ADDEB8D2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A4055"/>
    <w:multiLevelType w:val="multilevel"/>
    <w:tmpl w:val="A84CE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22143D"/>
    <w:multiLevelType w:val="multilevel"/>
    <w:tmpl w:val="24AE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809312D"/>
    <w:multiLevelType w:val="hybridMultilevel"/>
    <w:tmpl w:val="B2DC58A4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C50D15"/>
    <w:multiLevelType w:val="multilevel"/>
    <w:tmpl w:val="7FDC809A"/>
    <w:lvl w:ilvl="0">
      <w:start w:val="1"/>
      <w:numFmt w:val="decimal"/>
      <w:lvlText w:val="%1."/>
      <w:lvlJc w:val="left"/>
      <w:pPr>
        <w:tabs>
          <w:tab w:val="num" w:pos="360"/>
        </w:tabs>
        <w:ind w:left="113" w:hanging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21"/>
  </w:num>
  <w:num w:numId="5">
    <w:abstractNumId w:val="4"/>
  </w:num>
  <w:num w:numId="6">
    <w:abstractNumId w:val="9"/>
  </w:num>
  <w:num w:numId="7">
    <w:abstractNumId w:val="18"/>
  </w:num>
  <w:num w:numId="8">
    <w:abstractNumId w:val="23"/>
  </w:num>
  <w:num w:numId="9">
    <w:abstractNumId w:val="0"/>
  </w:num>
  <w:num w:numId="10">
    <w:abstractNumId w:val="14"/>
  </w:num>
  <w:num w:numId="11">
    <w:abstractNumId w:val="5"/>
  </w:num>
  <w:num w:numId="12">
    <w:abstractNumId w:val="13"/>
  </w:num>
  <w:num w:numId="13">
    <w:abstractNumId w:val="12"/>
  </w:num>
  <w:num w:numId="14">
    <w:abstractNumId w:val="20"/>
  </w:num>
  <w:num w:numId="15">
    <w:abstractNumId w:val="10"/>
  </w:num>
  <w:num w:numId="16">
    <w:abstractNumId w:val="3"/>
  </w:num>
  <w:num w:numId="17">
    <w:abstractNumId w:val="1"/>
  </w:num>
  <w:num w:numId="18">
    <w:abstractNumId w:val="19"/>
  </w:num>
  <w:num w:numId="19">
    <w:abstractNumId w:val="17"/>
  </w:num>
  <w:num w:numId="20">
    <w:abstractNumId w:val="6"/>
  </w:num>
  <w:num w:numId="21">
    <w:abstractNumId w:val="22"/>
  </w:num>
  <w:num w:numId="22">
    <w:abstractNumId w:val="11"/>
  </w:num>
  <w:num w:numId="23">
    <w:abstractNumId w:val="1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01"/>
    <w:rsid w:val="0000752A"/>
    <w:rsid w:val="00010C74"/>
    <w:rsid w:val="000126B8"/>
    <w:rsid w:val="0001684A"/>
    <w:rsid w:val="00017409"/>
    <w:rsid w:val="00027708"/>
    <w:rsid w:val="00034A09"/>
    <w:rsid w:val="000379FC"/>
    <w:rsid w:val="00067646"/>
    <w:rsid w:val="00070C1D"/>
    <w:rsid w:val="00097856"/>
    <w:rsid w:val="000D0965"/>
    <w:rsid w:val="000D5269"/>
    <w:rsid w:val="000F072E"/>
    <w:rsid w:val="000F09D5"/>
    <w:rsid w:val="001015C5"/>
    <w:rsid w:val="001165A9"/>
    <w:rsid w:val="00117702"/>
    <w:rsid w:val="00134716"/>
    <w:rsid w:val="00144D21"/>
    <w:rsid w:val="001513B1"/>
    <w:rsid w:val="00194598"/>
    <w:rsid w:val="001A77BD"/>
    <w:rsid w:val="001C67BC"/>
    <w:rsid w:val="001F05D7"/>
    <w:rsid w:val="002440D5"/>
    <w:rsid w:val="002744DA"/>
    <w:rsid w:val="00284732"/>
    <w:rsid w:val="002857A7"/>
    <w:rsid w:val="00286F27"/>
    <w:rsid w:val="002A211A"/>
    <w:rsid w:val="002E4ADA"/>
    <w:rsid w:val="002F0E61"/>
    <w:rsid w:val="003022EE"/>
    <w:rsid w:val="003201C0"/>
    <w:rsid w:val="00326A63"/>
    <w:rsid w:val="00333215"/>
    <w:rsid w:val="00336E8A"/>
    <w:rsid w:val="00373EB0"/>
    <w:rsid w:val="00380857"/>
    <w:rsid w:val="003A4AD7"/>
    <w:rsid w:val="003B5A3D"/>
    <w:rsid w:val="003B6319"/>
    <w:rsid w:val="003D365F"/>
    <w:rsid w:val="003E2EF4"/>
    <w:rsid w:val="0041194C"/>
    <w:rsid w:val="004240EA"/>
    <w:rsid w:val="004568BF"/>
    <w:rsid w:val="004737F0"/>
    <w:rsid w:val="004A6F73"/>
    <w:rsid w:val="004D45A5"/>
    <w:rsid w:val="00505292"/>
    <w:rsid w:val="00530616"/>
    <w:rsid w:val="00560834"/>
    <w:rsid w:val="00582577"/>
    <w:rsid w:val="0059090F"/>
    <w:rsid w:val="005A3D78"/>
    <w:rsid w:val="005F78BB"/>
    <w:rsid w:val="006003FF"/>
    <w:rsid w:val="00604819"/>
    <w:rsid w:val="00626919"/>
    <w:rsid w:val="006359DF"/>
    <w:rsid w:val="00637D0A"/>
    <w:rsid w:val="00645C3C"/>
    <w:rsid w:val="006477F5"/>
    <w:rsid w:val="00653F38"/>
    <w:rsid w:val="0067643E"/>
    <w:rsid w:val="006B2698"/>
    <w:rsid w:val="006B6CF3"/>
    <w:rsid w:val="00704CA7"/>
    <w:rsid w:val="00713E4D"/>
    <w:rsid w:val="0072184F"/>
    <w:rsid w:val="00735C90"/>
    <w:rsid w:val="007613A8"/>
    <w:rsid w:val="00767D34"/>
    <w:rsid w:val="00782FD8"/>
    <w:rsid w:val="007A10AA"/>
    <w:rsid w:val="007A3B4E"/>
    <w:rsid w:val="007A7158"/>
    <w:rsid w:val="007B3456"/>
    <w:rsid w:val="007D398A"/>
    <w:rsid w:val="007D5244"/>
    <w:rsid w:val="007E3BF6"/>
    <w:rsid w:val="008020BC"/>
    <w:rsid w:val="0083351C"/>
    <w:rsid w:val="00834F0C"/>
    <w:rsid w:val="00867228"/>
    <w:rsid w:val="008702F0"/>
    <w:rsid w:val="00873E20"/>
    <w:rsid w:val="00884622"/>
    <w:rsid w:val="0089688A"/>
    <w:rsid w:val="008A3C9D"/>
    <w:rsid w:val="008B6B38"/>
    <w:rsid w:val="008D625C"/>
    <w:rsid w:val="008D7588"/>
    <w:rsid w:val="008E6E8B"/>
    <w:rsid w:val="008E714A"/>
    <w:rsid w:val="008F0C82"/>
    <w:rsid w:val="008F2355"/>
    <w:rsid w:val="009051BB"/>
    <w:rsid w:val="00912429"/>
    <w:rsid w:val="009167C8"/>
    <w:rsid w:val="00920032"/>
    <w:rsid w:val="00946EA0"/>
    <w:rsid w:val="009D1CD9"/>
    <w:rsid w:val="009D252D"/>
    <w:rsid w:val="009D48F2"/>
    <w:rsid w:val="009F42BF"/>
    <w:rsid w:val="00A053B6"/>
    <w:rsid w:val="00A07B22"/>
    <w:rsid w:val="00A13AEB"/>
    <w:rsid w:val="00A14BDD"/>
    <w:rsid w:val="00A57189"/>
    <w:rsid w:val="00A93094"/>
    <w:rsid w:val="00AC5D39"/>
    <w:rsid w:val="00AD217A"/>
    <w:rsid w:val="00AD4930"/>
    <w:rsid w:val="00AE50B3"/>
    <w:rsid w:val="00B240AA"/>
    <w:rsid w:val="00B272B8"/>
    <w:rsid w:val="00B35E58"/>
    <w:rsid w:val="00B41509"/>
    <w:rsid w:val="00B564AA"/>
    <w:rsid w:val="00B84ACF"/>
    <w:rsid w:val="00B904ED"/>
    <w:rsid w:val="00B93CE6"/>
    <w:rsid w:val="00BB50EE"/>
    <w:rsid w:val="00BE0ADB"/>
    <w:rsid w:val="00BE2C08"/>
    <w:rsid w:val="00BF5BF5"/>
    <w:rsid w:val="00C23CF1"/>
    <w:rsid w:val="00C2753F"/>
    <w:rsid w:val="00C451FA"/>
    <w:rsid w:val="00C57E9F"/>
    <w:rsid w:val="00C6510B"/>
    <w:rsid w:val="00C800B0"/>
    <w:rsid w:val="00CA06F1"/>
    <w:rsid w:val="00CA1BBC"/>
    <w:rsid w:val="00CE1537"/>
    <w:rsid w:val="00CF4AFE"/>
    <w:rsid w:val="00D017DC"/>
    <w:rsid w:val="00D235FF"/>
    <w:rsid w:val="00D62125"/>
    <w:rsid w:val="00D66A71"/>
    <w:rsid w:val="00D70401"/>
    <w:rsid w:val="00DD45E0"/>
    <w:rsid w:val="00DE11FA"/>
    <w:rsid w:val="00DE496E"/>
    <w:rsid w:val="00E075AB"/>
    <w:rsid w:val="00E33370"/>
    <w:rsid w:val="00E40B1F"/>
    <w:rsid w:val="00E55C62"/>
    <w:rsid w:val="00E8075D"/>
    <w:rsid w:val="00E80B9D"/>
    <w:rsid w:val="00EC0D8A"/>
    <w:rsid w:val="00ED3FB8"/>
    <w:rsid w:val="00ED4AAE"/>
    <w:rsid w:val="00EE4959"/>
    <w:rsid w:val="00EE52E0"/>
    <w:rsid w:val="00EF6962"/>
    <w:rsid w:val="00F219D2"/>
    <w:rsid w:val="00F46FAA"/>
    <w:rsid w:val="00F56451"/>
    <w:rsid w:val="00FF3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5A8E4D1"/>
  <w15:docId w15:val="{DAE2FB08-6C97-40E3-BFE9-B27FE0CD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96E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DE4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rsid w:val="00DE496E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DE496E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7E3BF6"/>
    <w:rPr>
      <w:color w:val="0000FF"/>
      <w:u w:val="single"/>
    </w:rPr>
  </w:style>
  <w:style w:type="paragraph" w:styleId="Ballongtext">
    <w:name w:val="Balloon Text"/>
    <w:basedOn w:val="Normal"/>
    <w:semiHidden/>
    <w:rsid w:val="00D62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josisu001\Skrivbord\UTBM\Utbildningsmodulen\Mallar\Anm&#228;lningsblankett%20central-Blekinge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A12257A1AF204086025CCB0FF82C9B" ma:contentTypeVersion="3" ma:contentTypeDescription="Skapa ett nytt dokument." ma:contentTypeScope="" ma:versionID="d74a9cbf0dce3940dcdfe3b1fb5d2b8f">
  <xsd:schema xmlns:xsd="http://www.w3.org/2001/XMLSchema" xmlns:xs="http://www.w3.org/2001/XMLSchema" xmlns:p="http://schemas.microsoft.com/office/2006/metadata/properties" xmlns:ns2="5b9f93ba-9162-4c2f-b0e1-32f811e35d0e" xmlns:ns3="e6363e2c-be58-4b7a-9e7c-65e7e5adba20" targetNamespace="http://schemas.microsoft.com/office/2006/metadata/properties" ma:root="true" ma:fieldsID="2699ac52836e2fa524ef9ed4d39d73d4" ns2:_="" ns3:_="">
    <xsd:import namespace="5b9f93ba-9162-4c2f-b0e1-32f811e35d0e"/>
    <xsd:import namespace="e6363e2c-be58-4b7a-9e7c-65e7e5adba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f93ba-9162-4c2f-b0e1-32f811e35d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63e2c-be58-4b7a-9e7c-65e7e5adba20" elementFormDefault="qualified">
    <xsd:import namespace="http://schemas.microsoft.com/office/2006/documentManagement/types"/>
    <xsd:import namespace="http://schemas.microsoft.com/office/infopath/2007/PartnerControls"/>
    <xsd:element name="SharingHintHash" ma:index="9" nillable="true" ma:displayName="Delar tips, Hash" ma:internalName="SharingHintHash" ma:readOnly="true">
      <xsd:simpleType>
        <xsd:restriction base="dms:Text"/>
      </xsd:simpleType>
    </xsd:element>
    <xsd:element name="SharedWithDetails" ma:index="1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BEE62-6715-4AA3-9082-260A7C0C0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f93ba-9162-4c2f-b0e1-32f811e35d0e"/>
    <ds:schemaRef ds:uri="e6363e2c-be58-4b7a-9e7c-65e7e5adb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D9EAEB-7E39-4CA6-8856-E1B5BFA64D04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e6363e2c-be58-4b7a-9e7c-65e7e5adba20"/>
    <ds:schemaRef ds:uri="http://purl.org/dc/terms/"/>
    <ds:schemaRef ds:uri="http://schemas.openxmlformats.org/package/2006/metadata/core-properties"/>
    <ds:schemaRef ds:uri="5b9f93ba-9162-4c2f-b0e1-32f811e35d0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DA7AEA0-6662-4C1E-99C2-302E4727E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F92608-0DF5-4D72-A5F3-CAE34DD76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Anmälningsblankett central-Blekinge</Template>
  <TotalTime>0</TotalTime>
  <Pages>2</Pages>
  <Words>248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SISU Idrottsutbildarnas notering</vt:lpstr>
    </vt:vector>
  </TitlesOfParts>
  <Company>SISU Idrottsutbildarna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SISU Idrottsutbildarnas notering</dc:title>
  <dc:creator>jejosisu001</dc:creator>
  <cp:lastModifiedBy>Linda Hjortborg</cp:lastModifiedBy>
  <cp:revision>2</cp:revision>
  <cp:lastPrinted>2016-06-28T11:30:00Z</cp:lastPrinted>
  <dcterms:created xsi:type="dcterms:W3CDTF">2016-10-25T09:31:00Z</dcterms:created>
  <dcterms:modified xsi:type="dcterms:W3CDTF">2016-10-25T09:31:00Z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0x01010011A12257A1AF204086025CCB0FF82C9B</vt:lpwstr>
  </property>
</Properties>
</file>