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C8F" w:rsidRDefault="00745C8F" w:rsidP="00050CA6">
      <w:pPr>
        <w:spacing w:after="0"/>
        <w:rPr>
          <w:rFonts w:ascii="Franklin Gothic Book" w:hAnsi="Franklin Gothic Book"/>
          <w:b/>
          <w:sz w:val="32"/>
        </w:rPr>
      </w:pPr>
      <w:bookmarkStart w:id="0" w:name="_GoBack"/>
      <w:bookmarkEnd w:id="0"/>
      <w:r>
        <w:rPr>
          <w:rFonts w:ascii="Franklin Gothic Book" w:hAnsi="Franklin Gothic Book"/>
          <w:noProof/>
          <w:lang w:eastAsia="sv-S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7" type="#_x0000_t202" style="position:absolute;margin-left:239.3pt;margin-top:-29.15pt;width:232.85pt;height:44.25pt;z-index:251656704" stroked="f">
            <v:textbox>
              <w:txbxContent>
                <w:p w:rsidR="009E5EDC" w:rsidRPr="000B0FA4" w:rsidRDefault="009E5EDC" w:rsidP="000B0FA4">
                  <w:pPr>
                    <w:rPr>
                      <w:sz w:val="16"/>
                      <w:szCs w:val="16"/>
                    </w:rPr>
                  </w:pPr>
                  <w:r w:rsidRPr="000B0FA4">
                    <w:rPr>
                      <w:rFonts w:ascii="Franklin Gothic Book" w:hAnsi="Franklin Gothic Book"/>
                      <w:i/>
                      <w:sz w:val="16"/>
                      <w:szCs w:val="16"/>
                    </w:rPr>
                    <w:t>Tidsangivelser är rekommendationer. Improvisera, byt eller förläng övningar beroende på hur det fungerar.</w:t>
                  </w:r>
                </w:p>
              </w:txbxContent>
            </v:textbox>
          </v:shape>
        </w:pict>
      </w:r>
    </w:p>
    <w:p w:rsidR="00745C8F" w:rsidRDefault="00745C8F" w:rsidP="00050CA6">
      <w:pPr>
        <w:spacing w:after="0"/>
        <w:rPr>
          <w:rFonts w:ascii="Franklin Gothic Book" w:hAnsi="Franklin Gothic Book"/>
          <w:b/>
          <w:sz w:val="32"/>
        </w:rPr>
      </w:pPr>
    </w:p>
    <w:p w:rsidR="00745C8F" w:rsidRDefault="00745C8F" w:rsidP="00050CA6">
      <w:pPr>
        <w:spacing w:after="0"/>
        <w:rPr>
          <w:rFonts w:ascii="Franklin Gothic Book" w:hAnsi="Franklin Gothic Book"/>
          <w:b/>
          <w:sz w:val="32"/>
        </w:rPr>
      </w:pPr>
    </w:p>
    <w:p w:rsidR="00433808" w:rsidRPr="00F92314" w:rsidRDefault="00985017" w:rsidP="00050CA6">
      <w:pPr>
        <w:spacing w:after="0"/>
        <w:rPr>
          <w:rFonts w:ascii="Franklin Gothic Book" w:hAnsi="Franklin Gothic Book"/>
          <w:b/>
          <w:sz w:val="32"/>
        </w:rPr>
      </w:pPr>
      <w:r>
        <w:rPr>
          <w:rFonts w:ascii="Franklin Gothic Book" w:hAnsi="Franklin Gothic Book"/>
          <w:b/>
          <w:sz w:val="32"/>
        </w:rPr>
        <w:t>Pojkar 03</w:t>
      </w:r>
      <w:r w:rsidR="002306B2">
        <w:rPr>
          <w:rFonts w:ascii="Franklin Gothic Book" w:hAnsi="Franklin Gothic Book"/>
          <w:b/>
          <w:sz w:val="32"/>
        </w:rPr>
        <w:t>, t</w:t>
      </w:r>
      <w:r w:rsidR="00F77967">
        <w:rPr>
          <w:rFonts w:ascii="Franklin Gothic Book" w:hAnsi="Franklin Gothic Book"/>
          <w:b/>
          <w:sz w:val="32"/>
        </w:rPr>
        <w:t xml:space="preserve">räning, vecka </w:t>
      </w:r>
      <w:r w:rsidR="006E35C5">
        <w:rPr>
          <w:rFonts w:ascii="Franklin Gothic Book" w:hAnsi="Franklin Gothic Book"/>
          <w:b/>
          <w:sz w:val="32"/>
        </w:rPr>
        <w:t>10</w:t>
      </w:r>
      <w:r w:rsidR="001309AA">
        <w:rPr>
          <w:rFonts w:ascii="Franklin Gothic Book" w:hAnsi="Franklin Gothic Book"/>
          <w:b/>
          <w:sz w:val="32"/>
        </w:rPr>
        <w:t xml:space="preserve"> </w:t>
      </w:r>
      <w:r w:rsidR="001309AA" w:rsidRPr="001309AA">
        <w:rPr>
          <w:rFonts w:ascii="Franklin Gothic Book" w:hAnsi="Franklin Gothic Book"/>
          <w:b/>
          <w:color w:val="FF0000"/>
          <w:sz w:val="32"/>
        </w:rPr>
        <w:t xml:space="preserve">– TEMA </w:t>
      </w:r>
      <w:r w:rsidR="00015760">
        <w:rPr>
          <w:rFonts w:ascii="Franklin Gothic Book" w:hAnsi="Franklin Gothic Book"/>
          <w:b/>
          <w:color w:val="FF0000"/>
          <w:sz w:val="32"/>
        </w:rPr>
        <w:t>PASS/MOTTAGNING</w:t>
      </w:r>
    </w:p>
    <w:p w:rsidR="00B55AA2" w:rsidRPr="004E59D7" w:rsidRDefault="00B55AA2" w:rsidP="00050CA6">
      <w:pPr>
        <w:spacing w:after="0"/>
        <w:rPr>
          <w:rFonts w:ascii="Franklin Gothic Book" w:hAnsi="Franklin Gothic Book"/>
          <w:sz w:val="14"/>
        </w:rPr>
      </w:pPr>
    </w:p>
    <w:p w:rsidR="00573691" w:rsidRPr="007F3594" w:rsidRDefault="001309AA" w:rsidP="00050CA6">
      <w:pPr>
        <w:spacing w:after="0"/>
        <w:ind w:right="1134"/>
        <w:rPr>
          <w:rFonts w:ascii="Franklin Gothic Book" w:hAnsi="Franklin Gothic Book"/>
          <w:sz w:val="16"/>
        </w:rPr>
      </w:pPr>
      <w:r w:rsidRPr="007F3594">
        <w:rPr>
          <w:rFonts w:ascii="Franklin Gothic Book" w:hAnsi="Franklin Gothic Book"/>
          <w:sz w:val="16"/>
        </w:rPr>
        <w:t xml:space="preserve">Denna träning är det fokus på </w:t>
      </w:r>
      <w:r w:rsidR="00015760">
        <w:rPr>
          <w:rFonts w:ascii="Franklin Gothic Book" w:hAnsi="Franklin Gothic Book"/>
          <w:sz w:val="16"/>
        </w:rPr>
        <w:t>passningar och mottagningar. Budskapet under träningen är att man ska slå hårda passningar så motståndaren inte kan bryta dem. För mottagaren gäller då att vara ”mjuk” i handlederna och följsam med klubban så man kan ta emot bollen bra.</w:t>
      </w:r>
      <w:r w:rsidR="00653A0E">
        <w:rPr>
          <w:rFonts w:ascii="Franklin Gothic Book" w:hAnsi="Franklin Gothic Book"/>
          <w:sz w:val="16"/>
        </w:rPr>
        <w:t xml:space="preserve"> Övningarna försöker vi göra med ”långt” avstånd mellan spelarna.</w:t>
      </w:r>
    </w:p>
    <w:p w:rsidR="00046EE5" w:rsidRPr="005121B0" w:rsidRDefault="00046EE5" w:rsidP="00050CA6">
      <w:pPr>
        <w:spacing w:after="0"/>
        <w:rPr>
          <w:rFonts w:ascii="Franklin Gothic Book" w:hAnsi="Franklin Gothic Book"/>
          <w:b/>
          <w:sz w:val="16"/>
        </w:rPr>
      </w:pPr>
    </w:p>
    <w:tbl>
      <w:tblPr>
        <w:tblW w:w="0" w:type="auto"/>
        <w:tblInd w:w="108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1843"/>
        <w:gridCol w:w="850"/>
      </w:tblGrid>
      <w:tr w:rsidR="00BE4BA9" w:rsidRPr="00F611AB" w:rsidTr="00F611AB">
        <w:trPr>
          <w:trHeight w:val="1620"/>
        </w:trPr>
        <w:tc>
          <w:tcPr>
            <w:tcW w:w="4678" w:type="dxa"/>
          </w:tcPr>
          <w:p w:rsidR="003B3DBE" w:rsidRPr="00D272C3" w:rsidRDefault="00046EE5" w:rsidP="00050CA6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  <w:r w:rsidRPr="00D272C3">
              <w:rPr>
                <w:rFonts w:ascii="Franklin Gothic Book" w:hAnsi="Franklin Gothic Book"/>
                <w:b/>
                <w:sz w:val="14"/>
                <w:szCs w:val="14"/>
              </w:rPr>
              <w:t>Uppvärmning</w:t>
            </w:r>
            <w:r w:rsidR="003B3DBE" w:rsidRPr="00D272C3">
              <w:rPr>
                <w:rFonts w:ascii="Franklin Gothic Book" w:hAnsi="Franklin Gothic Book"/>
                <w:b/>
                <w:sz w:val="14"/>
                <w:szCs w:val="14"/>
              </w:rPr>
              <w:t xml:space="preserve"> </w:t>
            </w:r>
            <w:r w:rsidR="001309AA">
              <w:rPr>
                <w:rFonts w:ascii="Franklin Gothic Book" w:hAnsi="Franklin Gothic Book"/>
                <w:b/>
                <w:sz w:val="14"/>
                <w:szCs w:val="14"/>
              </w:rPr>
              <w:t xml:space="preserve"> </w:t>
            </w:r>
          </w:p>
          <w:p w:rsidR="00EB04FB" w:rsidRDefault="00EB04FB" w:rsidP="00050CA6">
            <w:pPr>
              <w:numPr>
                <w:ilvl w:val="0"/>
                <w:numId w:val="3"/>
              </w:numPr>
              <w:spacing w:after="0"/>
              <w:ind w:left="0" w:right="175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 xml:space="preserve">Målvakterna byter om </w:t>
            </w:r>
            <w:r w:rsidR="00107F79">
              <w:rPr>
                <w:rFonts w:ascii="Franklin Gothic Book" w:hAnsi="Franklin Gothic Book"/>
                <w:sz w:val="14"/>
                <w:szCs w:val="14"/>
              </w:rPr>
              <w:t>och är med på uppvärmningen, men utan hjälm.</w:t>
            </w:r>
          </w:p>
          <w:p w:rsidR="00EB04FB" w:rsidRDefault="00EB04FB" w:rsidP="00050CA6">
            <w:pPr>
              <w:numPr>
                <w:ilvl w:val="0"/>
                <w:numId w:val="3"/>
              </w:numPr>
              <w:spacing w:after="0"/>
              <w:ind w:left="0" w:right="175"/>
              <w:rPr>
                <w:rFonts w:ascii="Franklin Gothic Book" w:hAnsi="Franklin Gothic Book"/>
                <w:sz w:val="14"/>
                <w:szCs w:val="14"/>
              </w:rPr>
            </w:pPr>
            <w:proofErr w:type="spellStart"/>
            <w:r>
              <w:rPr>
                <w:rFonts w:ascii="Franklin Gothic Book" w:hAnsi="Franklin Gothic Book"/>
                <w:sz w:val="14"/>
                <w:szCs w:val="14"/>
              </w:rPr>
              <w:t>Jogg</w:t>
            </w:r>
            <w:proofErr w:type="spellEnd"/>
            <w:r w:rsidR="007422C3">
              <w:rPr>
                <w:rFonts w:ascii="Franklin Gothic Book" w:hAnsi="Franklin Gothic Book"/>
                <w:sz w:val="14"/>
                <w:szCs w:val="14"/>
              </w:rPr>
              <w:t xml:space="preserve"> m</w:t>
            </w:r>
            <w:r w:rsidR="00107F79">
              <w:rPr>
                <w:rFonts w:ascii="Franklin Gothic Book" w:hAnsi="Franklin Gothic Book"/>
                <w:sz w:val="14"/>
                <w:szCs w:val="14"/>
              </w:rPr>
              <w:t>ed klubba i hand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: 2 varv vanligt i hallen. Därefter 1 varv med indianhopp på långsidorna, 1 varv med höga knän på långsidan, 1 varv med </w:t>
            </w:r>
            <w:r w:rsidR="00015760">
              <w:rPr>
                <w:rFonts w:ascii="Franklin Gothic Book" w:hAnsi="Franklin Gothic Book"/>
                <w:sz w:val="14"/>
                <w:szCs w:val="14"/>
              </w:rPr>
              <w:t>häl</w:t>
            </w:r>
            <w:r>
              <w:rPr>
                <w:rFonts w:ascii="Franklin Gothic Book" w:hAnsi="Franklin Gothic Book"/>
                <w:sz w:val="14"/>
                <w:szCs w:val="14"/>
              </w:rPr>
              <w:t>sparkar på långsid</w:t>
            </w:r>
            <w:r w:rsidR="00015760">
              <w:rPr>
                <w:rFonts w:ascii="Franklin Gothic Book" w:hAnsi="Franklin Gothic Book"/>
                <w:sz w:val="14"/>
                <w:szCs w:val="14"/>
              </w:rPr>
              <w:t>orna</w:t>
            </w:r>
            <w:r>
              <w:rPr>
                <w:rFonts w:ascii="Franklin Gothic Book" w:hAnsi="Franklin Gothic Book"/>
                <w:sz w:val="14"/>
                <w:szCs w:val="14"/>
              </w:rPr>
              <w:t>.</w:t>
            </w:r>
            <w:r w:rsidR="00107F79">
              <w:rPr>
                <w:rFonts w:ascii="Franklin Gothic Book" w:hAnsi="Franklin Gothic Book"/>
                <w:sz w:val="14"/>
                <w:szCs w:val="14"/>
              </w:rPr>
              <w:t xml:space="preserve"> </w:t>
            </w:r>
          </w:p>
          <w:p w:rsidR="00015760" w:rsidRDefault="00015760" w:rsidP="00015760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</w:p>
          <w:p w:rsidR="00015760" w:rsidRPr="007422C3" w:rsidRDefault="00015760" w:rsidP="00015760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  <w:r w:rsidRPr="007422C3">
              <w:rPr>
                <w:rFonts w:ascii="Franklin Gothic Book" w:hAnsi="Franklin Gothic Book"/>
                <w:b/>
                <w:sz w:val="14"/>
                <w:szCs w:val="14"/>
              </w:rPr>
              <w:t xml:space="preserve">Snabbhet </w:t>
            </w:r>
          </w:p>
          <w:p w:rsidR="00015760" w:rsidRDefault="00015760" w:rsidP="00015760">
            <w:pPr>
              <w:spacing w:after="0"/>
              <w:ind w:right="175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 xml:space="preserve">Ställ alla längs med </w:t>
            </w:r>
            <w:r w:rsidR="00653A0E" w:rsidRPr="00653A0E">
              <w:rPr>
                <w:rFonts w:ascii="Franklin Gothic Book" w:hAnsi="Franklin Gothic Book"/>
                <w:sz w:val="14"/>
                <w:szCs w:val="14"/>
                <w:u w:val="single"/>
              </w:rPr>
              <w:t>kortsidan</w:t>
            </w:r>
            <w:r>
              <w:rPr>
                <w:rFonts w:ascii="Franklin Gothic Book" w:hAnsi="Franklin Gothic Book"/>
                <w:sz w:val="14"/>
                <w:szCs w:val="14"/>
              </w:rPr>
              <w:t>. På signal ska alla ruscha (ca 70 % av max) över till andra sidan och tillbaka. Längd</w:t>
            </w:r>
            <w:r w:rsidR="00745C8F">
              <w:rPr>
                <w:rFonts w:ascii="Franklin Gothic Book" w:hAnsi="Franklin Gothic Book"/>
                <w:sz w:val="14"/>
                <w:szCs w:val="14"/>
              </w:rPr>
              <w:t>er: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 1) Vanligt, 2) starta liggande på mage, 3) starta liggande på rygg.</w:t>
            </w:r>
            <w:r w:rsidR="00745C8F">
              <w:rPr>
                <w:rFonts w:ascii="Franklin Gothic Book" w:hAnsi="Franklin Gothic Book"/>
                <w:sz w:val="14"/>
                <w:szCs w:val="14"/>
              </w:rPr>
              <w:t xml:space="preserve"> 4) Tillsammans på ett led, i samma hastighet. 5) Blunda när starten går. 6) Gå på alla fyra.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 </w:t>
            </w:r>
            <w:r w:rsidRPr="00107F79">
              <w:rPr>
                <w:rFonts w:ascii="Franklin Gothic Book" w:hAnsi="Franklin Gothic Book"/>
                <w:color w:val="FF0000"/>
                <w:sz w:val="14"/>
                <w:szCs w:val="14"/>
              </w:rPr>
              <w:t>V</w:t>
            </w:r>
            <w:r>
              <w:rPr>
                <w:rFonts w:ascii="Franklin Gothic Book" w:hAnsi="Franklin Gothic Book"/>
                <w:color w:val="FF0000"/>
                <w:sz w:val="14"/>
                <w:szCs w:val="14"/>
              </w:rPr>
              <w:t>iktigt: v</w:t>
            </w:r>
            <w:r w:rsidRPr="00107F79">
              <w:rPr>
                <w:rFonts w:ascii="Franklin Gothic Book" w:hAnsi="Franklin Gothic Book"/>
                <w:color w:val="FF0000"/>
                <w:sz w:val="14"/>
                <w:szCs w:val="14"/>
              </w:rPr>
              <w:t>ila 1 min mellan ruscherna</w:t>
            </w:r>
            <w:r>
              <w:rPr>
                <w:rFonts w:ascii="Franklin Gothic Book" w:hAnsi="Franklin Gothic Book"/>
                <w:color w:val="FF0000"/>
                <w:sz w:val="14"/>
                <w:szCs w:val="14"/>
              </w:rPr>
              <w:t>/längderna, annars blir det ingen snabbhetsträning</w:t>
            </w:r>
          </w:p>
          <w:p w:rsidR="00015760" w:rsidRDefault="00015760" w:rsidP="00050CA6">
            <w:pPr>
              <w:numPr>
                <w:ilvl w:val="0"/>
                <w:numId w:val="3"/>
              </w:numPr>
              <w:spacing w:after="0"/>
              <w:ind w:left="0" w:right="175"/>
              <w:rPr>
                <w:rFonts w:ascii="Franklin Gothic Book" w:hAnsi="Franklin Gothic Book"/>
                <w:sz w:val="14"/>
                <w:szCs w:val="14"/>
              </w:rPr>
            </w:pPr>
          </w:p>
          <w:p w:rsidR="00015760" w:rsidRPr="00015760" w:rsidRDefault="00EB04FB" w:rsidP="00050CA6">
            <w:pPr>
              <w:numPr>
                <w:ilvl w:val="0"/>
                <w:numId w:val="3"/>
              </w:numPr>
              <w:spacing w:after="0"/>
              <w:ind w:left="0" w:right="175"/>
              <w:rPr>
                <w:rFonts w:ascii="Franklin Gothic Book" w:hAnsi="Franklin Gothic Book"/>
                <w:b/>
                <w:sz w:val="14"/>
                <w:szCs w:val="14"/>
              </w:rPr>
            </w:pPr>
            <w:r w:rsidRPr="00015760">
              <w:rPr>
                <w:rFonts w:ascii="Franklin Gothic Book" w:hAnsi="Franklin Gothic Book"/>
                <w:b/>
                <w:sz w:val="14"/>
                <w:szCs w:val="14"/>
              </w:rPr>
              <w:t>Knäkontroll</w:t>
            </w:r>
          </w:p>
          <w:p w:rsidR="007F3594" w:rsidRPr="00015760" w:rsidRDefault="006E35C5" w:rsidP="006E35C5">
            <w:pPr>
              <w:numPr>
                <w:ilvl w:val="0"/>
                <w:numId w:val="3"/>
              </w:numPr>
              <w:spacing w:after="0"/>
              <w:ind w:left="0" w:right="175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 xml:space="preserve">Pass mot sarg. Stå på ett ben och passa </w:t>
            </w:r>
            <w:r w:rsidR="00745C8F">
              <w:rPr>
                <w:rFonts w:ascii="Franklin Gothic Book" w:hAnsi="Franklin Gothic Book"/>
                <w:sz w:val="14"/>
                <w:szCs w:val="14"/>
              </w:rPr>
              <w:t>bollen mot sargen. Ta emot bollen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, </w:t>
            </w:r>
            <w:r w:rsidR="00745C8F">
              <w:rPr>
                <w:rFonts w:ascii="Franklin Gothic Book" w:hAnsi="Franklin Gothic Book"/>
                <w:sz w:val="14"/>
                <w:szCs w:val="14"/>
              </w:rPr>
              <w:t xml:space="preserve">passa 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igen </w:t>
            </w:r>
            <w:r w:rsidR="00745C8F">
              <w:rPr>
                <w:rFonts w:ascii="Franklin Gothic Book" w:hAnsi="Franklin Gothic Book"/>
                <w:sz w:val="14"/>
                <w:szCs w:val="14"/>
              </w:rPr>
              <w:t>etc.</w:t>
            </w:r>
            <w:r w:rsidR="00015760">
              <w:rPr>
                <w:rFonts w:ascii="Franklin Gothic Book" w:hAnsi="Franklin Gothic Book"/>
                <w:sz w:val="14"/>
                <w:szCs w:val="14"/>
              </w:rPr>
              <w:t xml:space="preserve"> Gör </w:t>
            </w:r>
            <w:r>
              <w:rPr>
                <w:rFonts w:ascii="Franklin Gothic Book" w:hAnsi="Franklin Gothic Book"/>
                <w:sz w:val="14"/>
                <w:szCs w:val="14"/>
              </w:rPr>
              <w:t>2</w:t>
            </w:r>
            <w:r w:rsidR="00015760">
              <w:rPr>
                <w:rFonts w:ascii="Franklin Gothic Book" w:hAnsi="Franklin Gothic Book"/>
                <w:sz w:val="14"/>
                <w:szCs w:val="14"/>
              </w:rPr>
              <w:t xml:space="preserve">0 passningar </w:t>
            </w:r>
            <w:r>
              <w:rPr>
                <w:rFonts w:ascii="Franklin Gothic Book" w:hAnsi="Franklin Gothic Book"/>
                <w:sz w:val="14"/>
                <w:szCs w:val="14"/>
              </w:rPr>
              <w:t>per ben</w:t>
            </w:r>
            <w:r w:rsidR="00015760">
              <w:rPr>
                <w:rFonts w:ascii="Franklin Gothic Book" w:hAnsi="Franklin Gothic Book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:rsidR="00BE4BA9" w:rsidRDefault="00091C39" w:rsidP="00050CA6">
            <w:pPr>
              <w:spacing w:after="0"/>
              <w:ind w:right="2119"/>
              <w:rPr>
                <w:rFonts w:ascii="Franklin Gothic Book" w:hAnsi="Franklin Gothic Book"/>
                <w:i/>
                <w:sz w:val="14"/>
                <w:szCs w:val="14"/>
              </w:rPr>
            </w:pPr>
            <w:r w:rsidRPr="00F611AB">
              <w:rPr>
                <w:rFonts w:ascii="Franklin Gothic Book" w:hAnsi="Franklin Gothic Book"/>
                <w:i/>
                <w:sz w:val="14"/>
                <w:szCs w:val="1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81.35pt;height:124.65pt">
                  <v:imagedata r:id="rId7" o:title=""/>
                </v:shape>
              </w:pict>
            </w:r>
          </w:p>
          <w:p w:rsidR="007422C3" w:rsidRPr="00F611AB" w:rsidRDefault="007422C3" w:rsidP="00050CA6">
            <w:pPr>
              <w:spacing w:after="0"/>
              <w:ind w:right="2119"/>
              <w:rPr>
                <w:rFonts w:ascii="Franklin Gothic Book" w:hAnsi="Franklin Gothic Book"/>
                <w:i/>
                <w:sz w:val="14"/>
                <w:szCs w:val="14"/>
              </w:rPr>
            </w:pPr>
          </w:p>
        </w:tc>
        <w:tc>
          <w:tcPr>
            <w:tcW w:w="850" w:type="dxa"/>
          </w:tcPr>
          <w:p w:rsidR="00BE4BA9" w:rsidRPr="00F611AB" w:rsidRDefault="005F00CC" w:rsidP="006E35C5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>1</w:t>
            </w:r>
            <w:r w:rsidR="006E35C5">
              <w:rPr>
                <w:rFonts w:ascii="Franklin Gothic Book" w:hAnsi="Franklin Gothic Book"/>
                <w:sz w:val="14"/>
                <w:szCs w:val="14"/>
              </w:rPr>
              <w:t>5</w:t>
            </w:r>
            <w:r w:rsidR="00BE4BA9" w:rsidRPr="00F611AB">
              <w:rPr>
                <w:rFonts w:ascii="Franklin Gothic Book" w:hAnsi="Franklin Gothic Book"/>
                <w:sz w:val="14"/>
                <w:szCs w:val="14"/>
              </w:rPr>
              <w:t xml:space="preserve"> min</w:t>
            </w:r>
          </w:p>
        </w:tc>
      </w:tr>
    </w:tbl>
    <w:p w:rsidR="002306B2" w:rsidRDefault="002306B2" w:rsidP="00050CA6">
      <w:pPr>
        <w:spacing w:after="0"/>
        <w:ind w:right="2119"/>
        <w:rPr>
          <w:rFonts w:ascii="Franklin Gothic Book" w:hAnsi="Franklin Gothic Book"/>
          <w:i/>
          <w:sz w:val="20"/>
          <w:szCs w:val="20"/>
        </w:rPr>
      </w:pPr>
    </w:p>
    <w:tbl>
      <w:tblPr>
        <w:tblW w:w="0" w:type="auto"/>
        <w:tblInd w:w="108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1843"/>
        <w:gridCol w:w="850"/>
      </w:tblGrid>
      <w:tr w:rsidR="00B6087F" w:rsidRPr="00F611AB" w:rsidTr="00F611AB">
        <w:trPr>
          <w:trHeight w:val="1620"/>
        </w:trPr>
        <w:tc>
          <w:tcPr>
            <w:tcW w:w="4678" w:type="dxa"/>
          </w:tcPr>
          <w:p w:rsidR="00653A0E" w:rsidRDefault="00653A0E" w:rsidP="00653A0E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  <w:r>
              <w:rPr>
                <w:rFonts w:ascii="Franklin Gothic Book" w:hAnsi="Franklin Gothic Book"/>
                <w:b/>
                <w:sz w:val="14"/>
                <w:szCs w:val="14"/>
              </w:rPr>
              <w:t>Passning</w:t>
            </w:r>
            <w:r w:rsidR="009E5EDC">
              <w:rPr>
                <w:rFonts w:ascii="Franklin Gothic Book" w:hAnsi="Franklin Gothic Book"/>
                <w:b/>
                <w:sz w:val="14"/>
                <w:szCs w:val="14"/>
              </w:rPr>
              <w:t xml:space="preserve"> (obs målvakterna egen övning)</w:t>
            </w:r>
          </w:p>
          <w:p w:rsidR="00653A0E" w:rsidRDefault="00653A0E" w:rsidP="00653A0E">
            <w:pPr>
              <w:spacing w:after="0"/>
              <w:ind w:right="175"/>
              <w:rPr>
                <w:rFonts w:ascii="Franklin Gothic Book" w:hAnsi="Franklin Gothic Book"/>
                <w:sz w:val="14"/>
                <w:szCs w:val="14"/>
              </w:rPr>
            </w:pPr>
            <w:r w:rsidRPr="00653A0E">
              <w:rPr>
                <w:rFonts w:ascii="Franklin Gothic Book" w:hAnsi="Franklin Gothic Book"/>
                <w:sz w:val="14"/>
                <w:szCs w:val="14"/>
              </w:rPr>
              <w:t xml:space="preserve">Spelarna går ihop två och två med en boll. Ställ upp spelarna längs långsidorna och låt dem slå passningar till varandra. </w:t>
            </w:r>
          </w:p>
          <w:p w:rsidR="00653A0E" w:rsidRDefault="00653A0E" w:rsidP="00653A0E">
            <w:pPr>
              <w:numPr>
                <w:ilvl w:val="0"/>
                <w:numId w:val="5"/>
              </w:numPr>
              <w:spacing w:after="0"/>
              <w:ind w:right="175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>Passningar längs</w:t>
            </w:r>
            <w:r w:rsidR="009E5EDC">
              <w:rPr>
                <w:rFonts w:ascii="Franklin Gothic Book" w:hAnsi="Franklin Gothic Book"/>
                <w:sz w:val="14"/>
                <w:szCs w:val="14"/>
              </w:rPr>
              <w:t xml:space="preserve"> </w:t>
            </w:r>
            <w:r>
              <w:rPr>
                <w:rFonts w:ascii="Franklin Gothic Book" w:hAnsi="Franklin Gothic Book"/>
                <w:sz w:val="14"/>
                <w:szCs w:val="14"/>
              </w:rPr>
              <w:t>mar</w:t>
            </w:r>
            <w:r w:rsidR="006E35C5">
              <w:rPr>
                <w:rFonts w:ascii="Franklin Gothic Book" w:hAnsi="Franklin Gothic Book"/>
                <w:sz w:val="14"/>
                <w:szCs w:val="14"/>
              </w:rPr>
              <w:t>ken till mottagaren på den sida som han visar att han vill ha bollen med klubban</w:t>
            </w:r>
            <w:r w:rsidR="009E5EDC">
              <w:rPr>
                <w:rFonts w:ascii="Franklin Gothic Book" w:hAnsi="Franklin Gothic Book"/>
                <w:sz w:val="14"/>
                <w:szCs w:val="14"/>
              </w:rPr>
              <w:t>.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 Ta emot och pa</w:t>
            </w:r>
            <w:r w:rsidR="006E35C5">
              <w:rPr>
                <w:rFonts w:ascii="Franklin Gothic Book" w:hAnsi="Franklin Gothic Book"/>
                <w:sz w:val="14"/>
                <w:szCs w:val="14"/>
              </w:rPr>
              <w:t>ssa tillbaka</w:t>
            </w:r>
            <w:r>
              <w:rPr>
                <w:rFonts w:ascii="Franklin Gothic Book" w:hAnsi="Franklin Gothic Book"/>
                <w:sz w:val="14"/>
                <w:szCs w:val="14"/>
              </w:rPr>
              <w:t>.</w:t>
            </w:r>
          </w:p>
          <w:p w:rsidR="00653A0E" w:rsidRDefault="00653A0E" w:rsidP="00653A0E">
            <w:pPr>
              <w:numPr>
                <w:ilvl w:val="0"/>
                <w:numId w:val="5"/>
              </w:numPr>
              <w:spacing w:after="0"/>
              <w:ind w:right="175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>I nästa steg ska mottagaren ta emot bollen, snurra ett varv och sedan passa till kompisen på andra sidan igen.</w:t>
            </w:r>
          </w:p>
          <w:p w:rsidR="00653A0E" w:rsidRDefault="00653A0E" w:rsidP="00050CA6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</w:p>
          <w:p w:rsidR="009E5EDC" w:rsidRDefault="009E5EDC" w:rsidP="00050CA6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  <w:r>
              <w:rPr>
                <w:rFonts w:ascii="Franklin Gothic Book" w:hAnsi="Franklin Gothic Book"/>
                <w:b/>
                <w:sz w:val="14"/>
                <w:szCs w:val="14"/>
              </w:rPr>
              <w:t xml:space="preserve">Målvaktsövning </w:t>
            </w:r>
          </w:p>
          <w:p w:rsidR="00195E1D" w:rsidRPr="00653A0E" w:rsidRDefault="009E5EDC" w:rsidP="00653A0E">
            <w:pPr>
              <w:spacing w:after="0"/>
              <w:ind w:right="175"/>
              <w:rPr>
                <w:rFonts w:ascii="Franklin Gothic Book" w:hAnsi="Franklin Gothic Book"/>
                <w:sz w:val="14"/>
                <w:szCs w:val="14"/>
              </w:rPr>
            </w:pPr>
            <w:r w:rsidRPr="009E5EDC">
              <w:rPr>
                <w:rFonts w:ascii="Franklin Gothic Book" w:hAnsi="Franklin Gothic Book"/>
                <w:sz w:val="14"/>
                <w:szCs w:val="14"/>
              </w:rPr>
              <w:t xml:space="preserve">När spelarna 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över passningar över målvakterna utkast/utrullning. Båda målvakterna står i varsitt mål med bollar antingen i eller ovanpå målet. Målvakt 1 tar en boll, ställer sig upp och rullar en boll till målvakt 2. Målvakt 2 tar en ny boll, ställer sig upp och rullar ut en boll till målvakt 1. Nästa gång ska de kasta en boll till målvaktskollegan, Bollen ska dock </w:t>
            </w:r>
            <w:proofErr w:type="spellStart"/>
            <w:r>
              <w:rPr>
                <w:rFonts w:ascii="Franklin Gothic Book" w:hAnsi="Franklin Gothic Book"/>
                <w:sz w:val="14"/>
                <w:szCs w:val="14"/>
              </w:rPr>
              <w:t>studa</w:t>
            </w:r>
            <w:proofErr w:type="spellEnd"/>
            <w:r>
              <w:rPr>
                <w:rFonts w:ascii="Franklin Gothic Book" w:hAnsi="Franklin Gothic Book"/>
                <w:sz w:val="14"/>
                <w:szCs w:val="14"/>
              </w:rPr>
              <w:t xml:space="preserve"> i golvet en gång innan den kommer fram till målvakten.</w:t>
            </w:r>
          </w:p>
        </w:tc>
        <w:tc>
          <w:tcPr>
            <w:tcW w:w="1843" w:type="dxa"/>
          </w:tcPr>
          <w:p w:rsidR="00B6087F" w:rsidRPr="00195E1D" w:rsidRDefault="00AE33B9" w:rsidP="00050CA6">
            <w:pPr>
              <w:spacing w:after="162"/>
              <w:rPr>
                <w:rFonts w:ascii="Times New Roman" w:eastAsia="Times New Roman" w:hAnsi="Times New Roman"/>
                <w:lang w:eastAsia="sv-SE"/>
              </w:rPr>
            </w:pPr>
            <w:r>
              <w:rPr>
                <w:noProof/>
              </w:rPr>
            </w:r>
            <w:r>
              <w:pict>
                <v:shape id="_x0000_s2211" type="#_x0000_t75" style="width:79.35pt;height:125.95pt;mso-position-horizontal-relative:char;mso-position-vertical-relative:line">
                  <v:imagedata r:id="rId8" o:title="bild (2)" croptop="11594f" cropbottom="4510f" cropleft="11057f" cropright="12858f" blacklevel="13107f"/>
                  <w10:wrap type="none"/>
                  <w10:anchorlock/>
                </v:shape>
              </w:pict>
            </w:r>
          </w:p>
        </w:tc>
        <w:tc>
          <w:tcPr>
            <w:tcW w:w="850" w:type="dxa"/>
          </w:tcPr>
          <w:p w:rsidR="00B6087F" w:rsidRPr="00F611AB" w:rsidRDefault="006E35C5" w:rsidP="005F00CC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>10</w:t>
            </w:r>
            <w:r w:rsidR="00B6087F" w:rsidRPr="00F611AB">
              <w:rPr>
                <w:rFonts w:ascii="Franklin Gothic Book" w:hAnsi="Franklin Gothic Book"/>
                <w:sz w:val="14"/>
                <w:szCs w:val="14"/>
              </w:rPr>
              <w:t xml:space="preserve"> min</w:t>
            </w:r>
          </w:p>
        </w:tc>
      </w:tr>
    </w:tbl>
    <w:p w:rsidR="005121B0" w:rsidRPr="00745033" w:rsidRDefault="005121B0" w:rsidP="00050CA6">
      <w:pPr>
        <w:spacing w:after="0"/>
        <w:ind w:right="2119"/>
        <w:rPr>
          <w:rFonts w:ascii="Franklin Gothic Book" w:hAnsi="Franklin Gothic Book"/>
          <w:b/>
          <w:i/>
          <w:sz w:val="14"/>
          <w:szCs w:val="20"/>
        </w:rPr>
      </w:pPr>
    </w:p>
    <w:tbl>
      <w:tblPr>
        <w:tblW w:w="0" w:type="auto"/>
        <w:tblInd w:w="108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1843"/>
        <w:gridCol w:w="850"/>
      </w:tblGrid>
      <w:tr w:rsidR="00B6087F" w:rsidRPr="00F611AB" w:rsidTr="00F1693D">
        <w:trPr>
          <w:trHeight w:val="2509"/>
        </w:trPr>
        <w:tc>
          <w:tcPr>
            <w:tcW w:w="4678" w:type="dxa"/>
          </w:tcPr>
          <w:p w:rsidR="009E5EDC" w:rsidRDefault="009E5EDC" w:rsidP="009E5EDC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  <w:r>
              <w:rPr>
                <w:rFonts w:ascii="Franklin Gothic Book" w:hAnsi="Franklin Gothic Book"/>
                <w:b/>
                <w:sz w:val="14"/>
                <w:szCs w:val="14"/>
              </w:rPr>
              <w:t xml:space="preserve">Lek/tävling: </w:t>
            </w:r>
            <w:r w:rsidR="006E35C5">
              <w:rPr>
                <w:rFonts w:ascii="Franklin Gothic Book" w:hAnsi="Franklin Gothic Book"/>
                <w:b/>
                <w:sz w:val="14"/>
                <w:szCs w:val="14"/>
              </w:rPr>
              <w:t>Hjälmen</w:t>
            </w:r>
          </w:p>
          <w:p w:rsidR="009E5EDC" w:rsidRDefault="009E5EDC" w:rsidP="009E5EDC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 xml:space="preserve">Dela gruppen i två halvor, en halva per kortsida. Placera en </w:t>
            </w:r>
            <w:r w:rsidR="006E35C5">
              <w:rPr>
                <w:rFonts w:ascii="Franklin Gothic Book" w:hAnsi="Franklin Gothic Book"/>
                <w:sz w:val="14"/>
                <w:szCs w:val="14"/>
              </w:rPr>
              <w:t xml:space="preserve">hjälm </w:t>
            </w:r>
            <w:r>
              <w:rPr>
                <w:rFonts w:ascii="Franklin Gothic Book" w:hAnsi="Franklin Gothic Book"/>
                <w:sz w:val="14"/>
                <w:szCs w:val="14"/>
              </w:rPr>
              <w:t>i mitten. Spelarna ska nu med distinkta passningar (</w:t>
            </w:r>
            <w:proofErr w:type="gramStart"/>
            <w:r>
              <w:rPr>
                <w:rFonts w:ascii="Franklin Gothic Book" w:hAnsi="Franklin Gothic Book"/>
                <w:sz w:val="14"/>
                <w:szCs w:val="14"/>
              </w:rPr>
              <w:t>ej</w:t>
            </w:r>
            <w:proofErr w:type="gramEnd"/>
            <w:r>
              <w:rPr>
                <w:rFonts w:ascii="Franklin Gothic Book" w:hAnsi="Franklin Gothic Book"/>
                <w:sz w:val="14"/>
                <w:szCs w:val="14"/>
              </w:rPr>
              <w:t xml:space="preserve"> skott) träffa </w:t>
            </w:r>
            <w:r w:rsidR="006E35C5">
              <w:rPr>
                <w:rFonts w:ascii="Franklin Gothic Book" w:hAnsi="Franklin Gothic Book"/>
                <w:sz w:val="14"/>
                <w:szCs w:val="14"/>
              </w:rPr>
              <w:t>hjälmen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. Varje träff ger två poäng. Först till </w:t>
            </w:r>
            <w:r w:rsidR="006E35C5">
              <w:rPr>
                <w:rFonts w:ascii="Franklin Gothic Book" w:hAnsi="Franklin Gothic Book"/>
                <w:sz w:val="14"/>
                <w:szCs w:val="14"/>
              </w:rPr>
              <w:t>12</w:t>
            </w:r>
            <w:r>
              <w:rPr>
                <w:rFonts w:ascii="Franklin Gothic Book" w:hAnsi="Franklin Gothic Book"/>
                <w:sz w:val="14"/>
                <w:szCs w:val="14"/>
              </w:rPr>
              <w:t xml:space="preserve"> poäng vinner.</w:t>
            </w:r>
          </w:p>
          <w:p w:rsidR="009E5EDC" w:rsidRDefault="009E5EDC" w:rsidP="00FA3E5D">
            <w:pPr>
              <w:spacing w:after="0"/>
              <w:ind w:right="175"/>
              <w:rPr>
                <w:rFonts w:ascii="Franklin Gothic Book" w:hAnsi="Franklin Gothic Book"/>
                <w:b/>
                <w:sz w:val="14"/>
                <w:szCs w:val="14"/>
              </w:rPr>
            </w:pPr>
          </w:p>
          <w:p w:rsidR="00B96FE0" w:rsidRPr="00F611AB" w:rsidRDefault="00B96FE0" w:rsidP="00FA3E5D">
            <w:pPr>
              <w:spacing w:after="0"/>
              <w:ind w:right="175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b/>
                <w:sz w:val="14"/>
                <w:szCs w:val="14"/>
              </w:rPr>
              <w:t>Matchspel</w:t>
            </w:r>
            <w:r w:rsidRPr="00F611AB">
              <w:rPr>
                <w:rFonts w:ascii="Franklin Gothic Book" w:hAnsi="Franklin Gothic Book"/>
                <w:sz w:val="14"/>
                <w:szCs w:val="14"/>
              </w:rPr>
              <w:br/>
            </w:r>
            <w:r w:rsidR="00FA3E5D">
              <w:rPr>
                <w:rFonts w:ascii="Franklin Gothic Book" w:hAnsi="Franklin Gothic Book"/>
                <w:sz w:val="14"/>
                <w:szCs w:val="14"/>
              </w:rPr>
              <w:t>Som vanligt.</w:t>
            </w:r>
          </w:p>
        </w:tc>
        <w:tc>
          <w:tcPr>
            <w:tcW w:w="1843" w:type="dxa"/>
          </w:tcPr>
          <w:p w:rsidR="00050CA6" w:rsidRDefault="00AE33B9" w:rsidP="00050CA6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i/>
                <w:sz w:val="14"/>
                <w:szCs w:val="14"/>
              </w:rPr>
            </w:pPr>
            <w:r>
              <w:rPr>
                <w:noProof/>
              </w:rPr>
            </w:r>
            <w:r>
              <w:pict>
                <v:shape id="_x0000_s2209" type="#_x0000_t75" style="width:79.35pt;height:125.5pt;mso-position-horizontal-relative:char;mso-position-vertical-relative:line">
                  <v:imagedata r:id="rId9" o:title="bild" croptop="8587f" cropbottom="5408f" cropleft="9649f" cropright="12350f" blacklevel="13107f"/>
                  <w10:wrap type="none"/>
                  <w10:anchorlock/>
                </v:shape>
              </w:pict>
            </w:r>
          </w:p>
          <w:p w:rsidR="005F00CC" w:rsidRPr="00F611AB" w:rsidRDefault="005F00CC" w:rsidP="00050CA6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i/>
                <w:sz w:val="14"/>
                <w:szCs w:val="14"/>
              </w:rPr>
            </w:pPr>
          </w:p>
        </w:tc>
        <w:tc>
          <w:tcPr>
            <w:tcW w:w="850" w:type="dxa"/>
          </w:tcPr>
          <w:p w:rsidR="00B6087F" w:rsidRDefault="006E35C5" w:rsidP="00050CA6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sz w:val="14"/>
                <w:szCs w:val="14"/>
              </w:rPr>
            </w:pPr>
            <w:r>
              <w:rPr>
                <w:rFonts w:ascii="Franklin Gothic Book" w:hAnsi="Franklin Gothic Book"/>
                <w:sz w:val="14"/>
                <w:szCs w:val="14"/>
              </w:rPr>
              <w:t>35</w:t>
            </w:r>
            <w:r w:rsidR="00745033" w:rsidRPr="00F611AB">
              <w:rPr>
                <w:rFonts w:ascii="Franklin Gothic Book" w:hAnsi="Franklin Gothic Book"/>
                <w:sz w:val="14"/>
                <w:szCs w:val="14"/>
              </w:rPr>
              <w:t xml:space="preserve"> min</w:t>
            </w:r>
          </w:p>
          <w:p w:rsidR="006A58C9" w:rsidRDefault="006A58C9" w:rsidP="00050CA6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sz w:val="14"/>
                <w:szCs w:val="14"/>
              </w:rPr>
            </w:pPr>
          </w:p>
          <w:p w:rsidR="006A58C9" w:rsidRDefault="006A58C9" w:rsidP="00050CA6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sz w:val="14"/>
                <w:szCs w:val="14"/>
              </w:rPr>
            </w:pPr>
          </w:p>
          <w:p w:rsidR="006A58C9" w:rsidRPr="00F611AB" w:rsidRDefault="006A58C9" w:rsidP="00050CA6">
            <w:pPr>
              <w:tabs>
                <w:tab w:val="left" w:pos="0"/>
              </w:tabs>
              <w:spacing w:after="0"/>
              <w:ind w:right="-7"/>
              <w:rPr>
                <w:rFonts w:ascii="Franklin Gothic Book" w:hAnsi="Franklin Gothic Book"/>
                <w:sz w:val="14"/>
                <w:szCs w:val="14"/>
              </w:rPr>
            </w:pPr>
          </w:p>
        </w:tc>
      </w:tr>
    </w:tbl>
    <w:p w:rsidR="005C7FE3" w:rsidRDefault="005C7FE3" w:rsidP="00945585">
      <w:pPr>
        <w:spacing w:after="0"/>
        <w:ind w:right="2119"/>
      </w:pPr>
    </w:p>
    <w:sectPr w:rsidR="005C7FE3" w:rsidSect="00945585">
      <w:headerReference w:type="default" r:id="rId10"/>
      <w:footerReference w:type="default" r:id="rId11"/>
      <w:pgSz w:w="11900" w:h="16840"/>
      <w:pgMar w:top="1276" w:right="1268" w:bottom="1985" w:left="2127" w:header="709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0B7" w:rsidRDefault="009500B7">
      <w:pPr>
        <w:spacing w:after="0"/>
      </w:pPr>
      <w:r>
        <w:separator/>
      </w:r>
    </w:p>
  </w:endnote>
  <w:endnote w:type="continuationSeparator" w:id="0">
    <w:p w:rsidR="009500B7" w:rsidRDefault="009500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Std Demi">
    <w:altName w:val="Arial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Book">
    <w:altName w:val="ITC Franklin Gothic Std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Franklin Gothic Medium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EDC" w:rsidRDefault="009E5EDC">
    <w:pPr>
      <w:pStyle w:val="Sidfot"/>
    </w:pPr>
    <w:r w:rsidRPr="00FA3E5D">
      <w:rPr>
        <w:noProof/>
        <w:lang w:eastAsia="sv-S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287.65pt;height:74.35pt">
          <v:imagedata r:id="rId1" o:title=""/>
        </v:shape>
      </w:pict>
    </w:r>
    <w:r>
      <w:rPr>
        <w:noProof/>
        <w:lang w:eastAsia="sv-S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0B7" w:rsidRDefault="009500B7">
      <w:pPr>
        <w:spacing w:after="0"/>
      </w:pPr>
      <w:r>
        <w:separator/>
      </w:r>
    </w:p>
  </w:footnote>
  <w:footnote w:type="continuationSeparator" w:id="0">
    <w:p w:rsidR="009500B7" w:rsidRDefault="009500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EDC" w:rsidRDefault="009E5EDC">
    <w:pPr>
      <w:pStyle w:val="Sidhuvud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VIF.jpg" style="position:absolute;margin-left:-75.75pt;margin-top:-13.4pt;width:55.75pt;height:57pt;z-index:251657728;visibility:visible">
          <v:imagedata r:id="rId1" o:title="VI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F408A"/>
    <w:multiLevelType w:val="hybridMultilevel"/>
    <w:tmpl w:val="7D5A5B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42E9"/>
    <w:multiLevelType w:val="hybridMultilevel"/>
    <w:tmpl w:val="0D90BDC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31CE5"/>
    <w:multiLevelType w:val="hybridMultilevel"/>
    <w:tmpl w:val="D72C2ED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87DE1"/>
    <w:multiLevelType w:val="hybridMultilevel"/>
    <w:tmpl w:val="06C636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545B79"/>
    <w:multiLevelType w:val="hybridMultilevel"/>
    <w:tmpl w:val="E65C19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5A3A"/>
    <w:rsid w:val="00015760"/>
    <w:rsid w:val="00022702"/>
    <w:rsid w:val="00046EE5"/>
    <w:rsid w:val="00050CA6"/>
    <w:rsid w:val="00091C39"/>
    <w:rsid w:val="00093BD9"/>
    <w:rsid w:val="00097CA7"/>
    <w:rsid w:val="000B0FA4"/>
    <w:rsid w:val="000B7B76"/>
    <w:rsid w:val="000D481C"/>
    <w:rsid w:val="00103443"/>
    <w:rsid w:val="00107F79"/>
    <w:rsid w:val="001309AA"/>
    <w:rsid w:val="00153C9D"/>
    <w:rsid w:val="00153FEE"/>
    <w:rsid w:val="00174E39"/>
    <w:rsid w:val="001754A8"/>
    <w:rsid w:val="00195E1D"/>
    <w:rsid w:val="001A16C4"/>
    <w:rsid w:val="001A559B"/>
    <w:rsid w:val="001B0C3B"/>
    <w:rsid w:val="001B6A70"/>
    <w:rsid w:val="001B7542"/>
    <w:rsid w:val="00226F1B"/>
    <w:rsid w:val="002306B2"/>
    <w:rsid w:val="002409D5"/>
    <w:rsid w:val="00240F83"/>
    <w:rsid w:val="002671E8"/>
    <w:rsid w:val="00280AE5"/>
    <w:rsid w:val="002C03BB"/>
    <w:rsid w:val="002D5D17"/>
    <w:rsid w:val="002D6CF5"/>
    <w:rsid w:val="00321F49"/>
    <w:rsid w:val="00325E5D"/>
    <w:rsid w:val="00331B57"/>
    <w:rsid w:val="00336402"/>
    <w:rsid w:val="003B3DBE"/>
    <w:rsid w:val="003B54A6"/>
    <w:rsid w:val="003E798E"/>
    <w:rsid w:val="00401296"/>
    <w:rsid w:val="004113E3"/>
    <w:rsid w:val="0041577D"/>
    <w:rsid w:val="00433808"/>
    <w:rsid w:val="00442D26"/>
    <w:rsid w:val="00454A1A"/>
    <w:rsid w:val="00497C69"/>
    <w:rsid w:val="004A289D"/>
    <w:rsid w:val="004B2369"/>
    <w:rsid w:val="004B3A85"/>
    <w:rsid w:val="004E2299"/>
    <w:rsid w:val="004E35F1"/>
    <w:rsid w:val="004E59D7"/>
    <w:rsid w:val="005059BF"/>
    <w:rsid w:val="005121B0"/>
    <w:rsid w:val="00520C69"/>
    <w:rsid w:val="005575C1"/>
    <w:rsid w:val="00573691"/>
    <w:rsid w:val="005806F4"/>
    <w:rsid w:val="005B6939"/>
    <w:rsid w:val="005B7D81"/>
    <w:rsid w:val="005C0912"/>
    <w:rsid w:val="005C7FE3"/>
    <w:rsid w:val="005D7AA7"/>
    <w:rsid w:val="005F00CC"/>
    <w:rsid w:val="00603B5B"/>
    <w:rsid w:val="00633FED"/>
    <w:rsid w:val="00653A0E"/>
    <w:rsid w:val="00692458"/>
    <w:rsid w:val="00695E53"/>
    <w:rsid w:val="006A58C9"/>
    <w:rsid w:val="006C1314"/>
    <w:rsid w:val="006E1D20"/>
    <w:rsid w:val="006E35C5"/>
    <w:rsid w:val="00705DEA"/>
    <w:rsid w:val="00711080"/>
    <w:rsid w:val="00714F07"/>
    <w:rsid w:val="00737126"/>
    <w:rsid w:val="007422C3"/>
    <w:rsid w:val="00745033"/>
    <w:rsid w:val="00745C8F"/>
    <w:rsid w:val="00746AF7"/>
    <w:rsid w:val="00747657"/>
    <w:rsid w:val="00763366"/>
    <w:rsid w:val="00781218"/>
    <w:rsid w:val="007C01DE"/>
    <w:rsid w:val="007C0286"/>
    <w:rsid w:val="007F3594"/>
    <w:rsid w:val="007F72E7"/>
    <w:rsid w:val="008248BF"/>
    <w:rsid w:val="008543DB"/>
    <w:rsid w:val="00885C85"/>
    <w:rsid w:val="00896CFD"/>
    <w:rsid w:val="00897741"/>
    <w:rsid w:val="008A7391"/>
    <w:rsid w:val="00915744"/>
    <w:rsid w:val="00945585"/>
    <w:rsid w:val="009500B7"/>
    <w:rsid w:val="00985017"/>
    <w:rsid w:val="009A6362"/>
    <w:rsid w:val="009E5EDC"/>
    <w:rsid w:val="00A0586E"/>
    <w:rsid w:val="00A25DA0"/>
    <w:rsid w:val="00A4450C"/>
    <w:rsid w:val="00A85B75"/>
    <w:rsid w:val="00A911C1"/>
    <w:rsid w:val="00A94B7F"/>
    <w:rsid w:val="00A95952"/>
    <w:rsid w:val="00A95A3A"/>
    <w:rsid w:val="00AB00C4"/>
    <w:rsid w:val="00AD242D"/>
    <w:rsid w:val="00AD25FF"/>
    <w:rsid w:val="00AD527F"/>
    <w:rsid w:val="00AD54A0"/>
    <w:rsid w:val="00AE33B9"/>
    <w:rsid w:val="00AE4262"/>
    <w:rsid w:val="00AE6DCA"/>
    <w:rsid w:val="00B37EC9"/>
    <w:rsid w:val="00B55AA2"/>
    <w:rsid w:val="00B6087F"/>
    <w:rsid w:val="00B60BDC"/>
    <w:rsid w:val="00B61BE2"/>
    <w:rsid w:val="00B63F74"/>
    <w:rsid w:val="00B83CDF"/>
    <w:rsid w:val="00B96FE0"/>
    <w:rsid w:val="00BD26A5"/>
    <w:rsid w:val="00BE4933"/>
    <w:rsid w:val="00BE4BA9"/>
    <w:rsid w:val="00BF64A4"/>
    <w:rsid w:val="00C33175"/>
    <w:rsid w:val="00C8406E"/>
    <w:rsid w:val="00D20BD2"/>
    <w:rsid w:val="00D272C3"/>
    <w:rsid w:val="00D32A6E"/>
    <w:rsid w:val="00D4722B"/>
    <w:rsid w:val="00D543A1"/>
    <w:rsid w:val="00E0025F"/>
    <w:rsid w:val="00E01664"/>
    <w:rsid w:val="00E54F0E"/>
    <w:rsid w:val="00E9063F"/>
    <w:rsid w:val="00EA7EC3"/>
    <w:rsid w:val="00EB04FB"/>
    <w:rsid w:val="00EB428B"/>
    <w:rsid w:val="00EC457B"/>
    <w:rsid w:val="00F113A2"/>
    <w:rsid w:val="00F168E2"/>
    <w:rsid w:val="00F1693D"/>
    <w:rsid w:val="00F611AB"/>
    <w:rsid w:val="00F77967"/>
    <w:rsid w:val="00F81F2C"/>
    <w:rsid w:val="00F92314"/>
    <w:rsid w:val="00FA3E5D"/>
    <w:rsid w:val="00FA618F"/>
    <w:rsid w:val="00FE596C"/>
    <w:rsid w:val="00FF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  <o:regrouptable v:ext="edit">
        <o:entry new="1" old="0"/>
        <o:entry new="2" old="0"/>
        <o:entry new="3" old="0"/>
        <o:entry new="4" old="0"/>
        <o:entry new="5" old="0"/>
        <o:entry new="6" old="5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71"/>
    <w:pPr>
      <w:spacing w:after="200"/>
    </w:pPr>
    <w:rPr>
      <w:sz w:val="24"/>
      <w:szCs w:val="24"/>
      <w:lang w:eastAsia="en-US"/>
    </w:rPr>
  </w:style>
  <w:style w:type="paragraph" w:styleId="Rubrik1">
    <w:name w:val="heading 1"/>
    <w:aliases w:val="Rubrik 1 VIF"/>
    <w:basedOn w:val="Normal"/>
    <w:next w:val="Normal"/>
    <w:link w:val="Rubrik1Char"/>
    <w:uiPriority w:val="9"/>
    <w:qFormat/>
    <w:rsid w:val="003558DF"/>
    <w:pPr>
      <w:keepNext/>
      <w:keepLines/>
      <w:spacing w:after="100"/>
      <w:outlineLvl w:val="0"/>
    </w:pPr>
    <w:rPr>
      <w:rFonts w:ascii="ITC Franklin Gothic Std Demi" w:eastAsia="Times New Roman" w:hAnsi="ITC Franklin Gothic Std Demi"/>
      <w:bCs/>
      <w:color w:val="000000"/>
      <w:sz w:val="40"/>
      <w:szCs w:val="32"/>
    </w:rPr>
  </w:style>
  <w:style w:type="paragraph" w:styleId="Rubrik2">
    <w:name w:val="heading 2"/>
    <w:aliases w:val="Rubrik 2 VIF"/>
    <w:basedOn w:val="Normal"/>
    <w:next w:val="Normal"/>
    <w:link w:val="Rubrik2Char"/>
    <w:uiPriority w:val="9"/>
    <w:qFormat/>
    <w:rsid w:val="00352A7D"/>
    <w:pPr>
      <w:keepNext/>
      <w:keepLines/>
      <w:spacing w:after="60"/>
      <w:outlineLvl w:val="1"/>
    </w:pPr>
    <w:rPr>
      <w:rFonts w:ascii="ITC Franklin Gothic Std Demi" w:eastAsia="Times New Roman" w:hAnsi="ITC Franklin Gothic Std Demi"/>
      <w:bCs/>
      <w:color w:val="000000"/>
      <w:szCs w:val="26"/>
    </w:rPr>
  </w:style>
  <w:style w:type="character" w:default="1" w:styleId="Standardstycketeckensnitt">
    <w:name w:val="Default Paragraph Font"/>
    <w:semiHidden/>
    <w:unhideWhenUsed/>
  </w:style>
  <w:style w:type="table" w:default="1" w:styleId="Normaltabel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A278D0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278D0"/>
    <w:rPr>
      <w:sz w:val="24"/>
      <w:szCs w:val="24"/>
    </w:rPr>
  </w:style>
  <w:style w:type="paragraph" w:styleId="Sidfot">
    <w:name w:val="footer"/>
    <w:basedOn w:val="Normal"/>
    <w:link w:val="SidfotChar"/>
    <w:uiPriority w:val="99"/>
    <w:semiHidden/>
    <w:unhideWhenUsed/>
    <w:rsid w:val="00A278D0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A278D0"/>
    <w:rPr>
      <w:sz w:val="24"/>
      <w:szCs w:val="24"/>
    </w:rPr>
  </w:style>
  <w:style w:type="paragraph" w:customStyle="1" w:styleId="Allmntstyckeformat">
    <w:name w:val="[AllmŠnt styckeformat]"/>
    <w:basedOn w:val="Normal"/>
    <w:uiPriority w:val="99"/>
    <w:rsid w:val="00352A7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character" w:customStyle="1" w:styleId="Rubrik1Char">
    <w:name w:val="Rubrik 1 Char"/>
    <w:aliases w:val="Rubrik 1 VIF Char"/>
    <w:basedOn w:val="Standardstycketeckensnitt"/>
    <w:link w:val="Rubrik1"/>
    <w:uiPriority w:val="9"/>
    <w:rsid w:val="003558DF"/>
    <w:rPr>
      <w:rFonts w:ascii="ITC Franklin Gothic Std Demi" w:eastAsia="Times New Roman" w:hAnsi="ITC Franklin Gothic Std Demi" w:cs="Times New Roman"/>
      <w:bCs/>
      <w:color w:val="000000"/>
      <w:sz w:val="40"/>
      <w:szCs w:val="32"/>
    </w:rPr>
  </w:style>
  <w:style w:type="character" w:customStyle="1" w:styleId="Rubrik2Char">
    <w:name w:val="Rubrik 2 Char"/>
    <w:aliases w:val="Rubrik 2 VIF Char"/>
    <w:basedOn w:val="Standardstycketeckensnitt"/>
    <w:link w:val="Rubrik2"/>
    <w:uiPriority w:val="9"/>
    <w:rsid w:val="00352A7D"/>
    <w:rPr>
      <w:rFonts w:ascii="ITC Franklin Gothic Std Demi" w:eastAsia="Times New Roman" w:hAnsi="ITC Franklin Gothic Std Demi" w:cs="Times New Roman"/>
      <w:bCs/>
      <w:color w:val="000000"/>
      <w:sz w:val="24"/>
      <w:szCs w:val="26"/>
    </w:rPr>
  </w:style>
  <w:style w:type="paragraph" w:customStyle="1" w:styleId="BrdtextVIF">
    <w:name w:val="Brödtext VIF"/>
    <w:basedOn w:val="Allmntstyckeformat"/>
    <w:qFormat/>
    <w:rsid w:val="00352A7D"/>
    <w:pPr>
      <w:spacing w:line="240" w:lineRule="exact"/>
    </w:pPr>
    <w:rPr>
      <w:rFonts w:ascii="ITCFranklinGothicStd-Book" w:hAnsi="ITCFranklinGothicStd-Book" w:cs="ITCFranklinGothicStd-Book"/>
      <w:sz w:val="18"/>
      <w:szCs w:val="18"/>
    </w:rPr>
  </w:style>
  <w:style w:type="table" w:styleId="Tabellrutnt">
    <w:name w:val="Table Grid"/>
    <w:basedOn w:val="Normaltabell"/>
    <w:rsid w:val="002306B2"/>
    <w:pPr>
      <w:spacing w:after="20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nk">
    <w:name w:val="Hyperlink"/>
    <w:basedOn w:val="Standardstycketeckensnitt"/>
    <w:uiPriority w:val="99"/>
    <w:unhideWhenUsed/>
    <w:rsid w:val="00573691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20BD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20BD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601004">
      <w:bodyDiv w:val="1"/>
      <w:marLeft w:val="51"/>
      <w:marRight w:val="51"/>
      <w:marTop w:val="51"/>
      <w:marBottom w:val="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10365">
              <w:marLeft w:val="5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6905">
                  <w:marLeft w:val="0"/>
                  <w:marRight w:val="0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54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09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5592">
      <w:bodyDiv w:val="1"/>
      <w:marLeft w:val="51"/>
      <w:marRight w:val="51"/>
      <w:marTop w:val="51"/>
      <w:marBottom w:val="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5706">
              <w:marLeft w:val="5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4407">
                  <w:marLeft w:val="0"/>
                  <w:marRight w:val="0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4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3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70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niklas\Documents\V&#228;rmd&#246;%20IF%20-%20Grafisk%20Profil\Brev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Brevmall.dot</Template>
  <TotalTime>1</TotalTime>
  <Pages>1</Pages>
  <Words>370</Words>
  <Characters>1966</Characters>
  <Application>Microsoft Office Word</Application>
  <DocSecurity>4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Träning, vecka 43</vt:lpstr>
    </vt:vector>
  </TitlesOfParts>
  <Company>Castenfors Co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Träning, vecka 43</dc:title>
  <dc:creator>Niklas</dc:creator>
  <cp:lastModifiedBy>Elisabeth</cp:lastModifiedBy>
  <cp:revision>2</cp:revision>
  <cp:lastPrinted>2011-02-26T14:10:00Z</cp:lastPrinted>
  <dcterms:created xsi:type="dcterms:W3CDTF">2014-03-17T09:01:00Z</dcterms:created>
  <dcterms:modified xsi:type="dcterms:W3CDTF">2014-03-17T09:01:00Z</dcterms:modified>
</cp:coreProperties>
</file>