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AF560" w14:textId="687E7F66" w:rsidR="00542899" w:rsidRPr="006D5345" w:rsidRDefault="006D5345" w:rsidP="006D5345">
      <w:pPr>
        <w:pStyle w:val="Starktcitat"/>
        <w:rPr>
          <w:rStyle w:val="Betoning"/>
          <w:sz w:val="56"/>
          <w:szCs w:val="56"/>
        </w:rPr>
      </w:pPr>
      <w:r w:rsidRPr="006D5345">
        <w:rPr>
          <w:rStyle w:val="Betoning"/>
          <w:sz w:val="56"/>
          <w:szCs w:val="56"/>
        </w:rPr>
        <w:t>RUBRIK</w:t>
      </w:r>
    </w:p>
    <w:p w14:paraId="2DB44057" w14:textId="77777777" w:rsidR="00542899" w:rsidRDefault="00542899">
      <w:pPr>
        <w:rPr>
          <w:rStyle w:val="Betoning"/>
        </w:rPr>
      </w:pPr>
      <w:r>
        <w:rPr>
          <w:rStyle w:val="Betoning"/>
        </w:rPr>
        <w:br w:type="page"/>
      </w:r>
    </w:p>
    <w:p w14:paraId="7715029F" w14:textId="77777777" w:rsidR="00542899" w:rsidRPr="005F6D24" w:rsidRDefault="00542899" w:rsidP="00542899">
      <w:pPr>
        <w:rPr>
          <w:rStyle w:val="Betoning"/>
          <w:i w:val="0"/>
          <w:iCs w:val="0"/>
        </w:rPr>
      </w:pPr>
    </w:p>
    <w:sectPr w:rsidR="00542899" w:rsidRPr="005F6D24" w:rsidSect="006D534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304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501B5" w14:textId="77777777" w:rsidR="00D5319B" w:rsidRDefault="00D5319B" w:rsidP="00017E98">
      <w:pPr>
        <w:spacing w:after="0" w:line="240" w:lineRule="auto"/>
      </w:pPr>
      <w:r>
        <w:separator/>
      </w:r>
    </w:p>
  </w:endnote>
  <w:endnote w:type="continuationSeparator" w:id="0">
    <w:p w14:paraId="1C6322A5" w14:textId="77777777" w:rsidR="00D5319B" w:rsidRDefault="00D5319B" w:rsidP="00017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295FE" w14:textId="77777777" w:rsidR="006D5345" w:rsidRDefault="006D5345">
    <w:pPr>
      <w:pStyle w:val="Sidhuvud"/>
      <w:pBdr>
        <w:top w:val="single" w:sz="6" w:space="10" w:color="156082" w:themeColor="accent1"/>
      </w:pBdr>
      <w:spacing w:before="240"/>
      <w:jc w:val="center"/>
      <w:rPr>
        <w:color w:val="156082" w:themeColor="accent1"/>
      </w:rPr>
    </w:pPr>
  </w:p>
  <w:p w14:paraId="054C0179" w14:textId="77777777" w:rsidR="006D5345" w:rsidRPr="006D5345" w:rsidRDefault="006D5345" w:rsidP="006D5345">
    <w:pPr>
      <w:pStyle w:val="Sidfot"/>
      <w:rPr>
        <w:color w:val="C1272D"/>
        <w:sz w:val="16"/>
        <w:szCs w:val="16"/>
      </w:rPr>
    </w:pPr>
    <w:r w:rsidRPr="006D5345">
      <w:rPr>
        <w:color w:val="C1272D"/>
        <w:sz w:val="16"/>
        <w:szCs w:val="16"/>
      </w:rPr>
      <w:t>Gustavsbergs IF FK</w:t>
    </w:r>
    <w:r w:rsidRPr="006D5345">
      <w:rPr>
        <w:color w:val="C1272D"/>
        <w:sz w:val="16"/>
        <w:szCs w:val="16"/>
      </w:rPr>
      <w:tab/>
      <w:t>kansliet@giffk.com</w:t>
    </w:r>
    <w:r w:rsidRPr="006D5345">
      <w:rPr>
        <w:color w:val="C1272D"/>
        <w:sz w:val="16"/>
        <w:szCs w:val="16"/>
      </w:rPr>
      <w:tab/>
      <w:t>0735 29 82 49</w:t>
    </w:r>
  </w:p>
  <w:p w14:paraId="5A190746" w14:textId="7916C29B" w:rsidR="00017E98" w:rsidRPr="00017E98" w:rsidRDefault="00017E98">
    <w:pPr>
      <w:pStyle w:val="Sidfot"/>
      <w:rPr>
        <w:color w:val="C1272D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2C82E" w14:textId="3E045EF1" w:rsidR="006D5345" w:rsidRPr="006D5345" w:rsidRDefault="006D5345">
    <w:pPr>
      <w:pStyle w:val="Sidhuvud"/>
      <w:pBdr>
        <w:top w:val="single" w:sz="6" w:space="10" w:color="156082" w:themeColor="accent1"/>
      </w:pBdr>
      <w:spacing w:before="240"/>
      <w:jc w:val="center"/>
      <w:rPr>
        <w:color w:val="C1272D"/>
        <w:sz w:val="16"/>
        <w:szCs w:val="16"/>
      </w:rPr>
    </w:pPr>
  </w:p>
  <w:p w14:paraId="07F4DAB1" w14:textId="62C4938D" w:rsidR="008A0241" w:rsidRPr="006D5345" w:rsidRDefault="006D5345">
    <w:pPr>
      <w:pStyle w:val="Sidfot"/>
      <w:rPr>
        <w:color w:val="C1272D"/>
        <w:sz w:val="16"/>
        <w:szCs w:val="16"/>
      </w:rPr>
    </w:pPr>
    <w:r w:rsidRPr="006D5345">
      <w:rPr>
        <w:color w:val="C1272D"/>
        <w:sz w:val="16"/>
        <w:szCs w:val="16"/>
      </w:rPr>
      <w:t>Gustavsbergs IF FK</w:t>
    </w:r>
    <w:r w:rsidRPr="006D5345">
      <w:rPr>
        <w:color w:val="C1272D"/>
        <w:sz w:val="16"/>
        <w:szCs w:val="16"/>
      </w:rPr>
      <w:tab/>
      <w:t>kansliet@giffk.com</w:t>
    </w:r>
    <w:r w:rsidRPr="006D5345">
      <w:rPr>
        <w:color w:val="C1272D"/>
        <w:sz w:val="16"/>
        <w:szCs w:val="16"/>
      </w:rPr>
      <w:tab/>
      <w:t>0735 29 82 49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63649" w14:textId="77777777" w:rsidR="00D5319B" w:rsidRDefault="00D5319B" w:rsidP="00017E98">
      <w:pPr>
        <w:spacing w:after="0" w:line="240" w:lineRule="auto"/>
      </w:pPr>
      <w:r>
        <w:separator/>
      </w:r>
    </w:p>
  </w:footnote>
  <w:footnote w:type="continuationSeparator" w:id="0">
    <w:p w14:paraId="452F79DB" w14:textId="77777777" w:rsidR="00D5319B" w:rsidRDefault="00D5319B" w:rsidP="00017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5971" w14:textId="77777777" w:rsidR="00017E98" w:rsidRDefault="00017E98" w:rsidP="005F6D24">
    <w:pPr>
      <w:pStyle w:val="Sidhuvud"/>
      <w:jc w:val="center"/>
    </w:pPr>
  </w:p>
  <w:p w14:paraId="622D49C9" w14:textId="77777777" w:rsidR="00017E98" w:rsidRDefault="00017E9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55FD2" w14:textId="77777777" w:rsidR="005F6D24" w:rsidRDefault="005F6D24" w:rsidP="005F6D24">
    <w:pPr>
      <w:pStyle w:val="Sidhuvud"/>
      <w:jc w:val="center"/>
    </w:pPr>
    <w:r>
      <w:rPr>
        <w:noProof/>
      </w:rPr>
      <w:drawing>
        <wp:inline distT="0" distB="0" distL="0" distR="0" wp14:anchorId="570399FC" wp14:editId="40374053">
          <wp:extent cx="1447393" cy="1447393"/>
          <wp:effectExtent l="0" t="0" r="0" b="0"/>
          <wp:docPr id="971438367" name="Bildobjekt 4" descr="En bild som visar logotyp, emblem, Varumärke, symbol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438367" name="Bildobjekt 4" descr="En bild som visar logotyp, emblem, Varumärke, symbol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282" cy="1450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7C"/>
    <w:rsid w:val="00017E98"/>
    <w:rsid w:val="00032922"/>
    <w:rsid w:val="00084954"/>
    <w:rsid w:val="000F39B3"/>
    <w:rsid w:val="001366E6"/>
    <w:rsid w:val="001B25FE"/>
    <w:rsid w:val="00210394"/>
    <w:rsid w:val="002725C3"/>
    <w:rsid w:val="002B1F14"/>
    <w:rsid w:val="003566C9"/>
    <w:rsid w:val="00400BF3"/>
    <w:rsid w:val="004B4D18"/>
    <w:rsid w:val="00542899"/>
    <w:rsid w:val="005A2500"/>
    <w:rsid w:val="005F6D24"/>
    <w:rsid w:val="00614CCB"/>
    <w:rsid w:val="00623B64"/>
    <w:rsid w:val="00687EE6"/>
    <w:rsid w:val="006D5345"/>
    <w:rsid w:val="00747D83"/>
    <w:rsid w:val="008A0241"/>
    <w:rsid w:val="008A05C3"/>
    <w:rsid w:val="00B37673"/>
    <w:rsid w:val="00C90C7C"/>
    <w:rsid w:val="00D5319B"/>
    <w:rsid w:val="00DC232D"/>
    <w:rsid w:val="00DC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6C127"/>
  <w15:chartTrackingRefBased/>
  <w15:docId w15:val="{C028992C-8292-46E9-A16E-9B06B559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32D"/>
  </w:style>
  <w:style w:type="paragraph" w:styleId="Rubrik1">
    <w:name w:val="heading 1"/>
    <w:basedOn w:val="Normal"/>
    <w:next w:val="Normal"/>
    <w:link w:val="Rubrik1Char"/>
    <w:uiPriority w:val="9"/>
    <w:qFormat/>
    <w:rsid w:val="00017E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17E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17E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1" w:themeColor="accent1" w:themeShade="80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17E98"/>
    <w:pPr>
      <w:keepNext/>
      <w:keepLines/>
      <w:spacing w:before="40" w:after="0"/>
      <w:outlineLvl w:val="3"/>
    </w:pPr>
    <w:rPr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17E98"/>
    <w:pPr>
      <w:keepNext/>
      <w:keepLines/>
      <w:spacing w:before="40" w:after="0"/>
      <w:outlineLvl w:val="4"/>
    </w:pPr>
    <w:rPr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17E98"/>
    <w:pPr>
      <w:keepNext/>
      <w:keepLines/>
      <w:spacing w:before="40" w:after="0"/>
      <w:outlineLvl w:val="5"/>
    </w:pPr>
    <w:rPr>
      <w:color w:val="0A2F41" w:themeColor="accent1" w:themeShade="8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17E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17E98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17E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17E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17E98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17E98"/>
    <w:rPr>
      <w:rFonts w:asciiTheme="majorHAnsi" w:eastAsiaTheme="majorEastAsia" w:hAnsiTheme="majorHAnsi" w:cstheme="majorBidi"/>
      <w:color w:val="0A2F41" w:themeColor="accent1" w:themeShade="80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17E98"/>
    <w:rPr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17E98"/>
    <w:rPr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17E98"/>
    <w:rPr>
      <w:color w:val="0A2F41" w:themeColor="accent1" w:themeShade="8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17E98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17E98"/>
    <w:rPr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17E98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017E9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017E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17E98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17E98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17E98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qFormat/>
    <w:rsid w:val="00017E98"/>
    <w:rPr>
      <w:b/>
      <w:bCs/>
      <w:color w:val="auto"/>
    </w:rPr>
  </w:style>
  <w:style w:type="character" w:styleId="Betoning">
    <w:name w:val="Emphasis"/>
    <w:basedOn w:val="Standardstycketeckensnitt"/>
    <w:uiPriority w:val="20"/>
    <w:qFormat/>
    <w:rsid w:val="00017E98"/>
    <w:rPr>
      <w:i/>
      <w:iCs/>
      <w:color w:val="auto"/>
    </w:rPr>
  </w:style>
  <w:style w:type="paragraph" w:styleId="Ingetavstnd">
    <w:name w:val="No Spacing"/>
    <w:uiPriority w:val="1"/>
    <w:qFormat/>
    <w:rsid w:val="00017E98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017E98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17E98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17E98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17E98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17E98"/>
    <w:rPr>
      <w:i/>
      <w:iCs/>
      <w:color w:val="156082" w:themeColor="accent1"/>
    </w:rPr>
  </w:style>
  <w:style w:type="character" w:styleId="Diskretbetoning">
    <w:name w:val="Subtle Emphasis"/>
    <w:basedOn w:val="Standardstycketeckensnitt"/>
    <w:uiPriority w:val="19"/>
    <w:qFormat/>
    <w:rsid w:val="00017E98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qFormat/>
    <w:rsid w:val="00017E98"/>
    <w:rPr>
      <w:i/>
      <w:iCs/>
      <w:color w:val="156082" w:themeColor="accent1"/>
    </w:rPr>
  </w:style>
  <w:style w:type="character" w:styleId="Diskretreferens">
    <w:name w:val="Subtle Reference"/>
    <w:basedOn w:val="Standardstycketeckensnitt"/>
    <w:uiPriority w:val="31"/>
    <w:qFormat/>
    <w:rsid w:val="00017E98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qFormat/>
    <w:rsid w:val="00017E98"/>
    <w:rPr>
      <w:b/>
      <w:bCs/>
      <w:smallCaps/>
      <w:color w:val="156082" w:themeColor="accent1"/>
      <w:spacing w:val="5"/>
    </w:rPr>
  </w:style>
  <w:style w:type="character" w:styleId="Bokenstitel">
    <w:name w:val="Book Title"/>
    <w:basedOn w:val="Standardstycketeckensnitt"/>
    <w:uiPriority w:val="33"/>
    <w:qFormat/>
    <w:rsid w:val="00017E98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17E98"/>
    <w:pPr>
      <w:outlineLvl w:val="9"/>
    </w:pPr>
  </w:style>
  <w:style w:type="paragraph" w:customStyle="1" w:styleId="Formatmall1Fotbollen">
    <w:name w:val="Formatmall1 Fotbollen"/>
    <w:basedOn w:val="Normal"/>
    <w:link w:val="Formatmall1FotbollenChar"/>
    <w:qFormat/>
    <w:rsid w:val="00017E98"/>
  </w:style>
  <w:style w:type="character" w:customStyle="1" w:styleId="Formatmall1FotbollenChar">
    <w:name w:val="Formatmall1 Fotbollen Char"/>
    <w:basedOn w:val="Standardstycketeckensnitt"/>
    <w:link w:val="Formatmall1Fotbollen"/>
    <w:rsid w:val="00017E98"/>
  </w:style>
  <w:style w:type="paragraph" w:styleId="Sidhuvud">
    <w:name w:val="header"/>
    <w:basedOn w:val="Normal"/>
    <w:link w:val="SidhuvudChar"/>
    <w:uiPriority w:val="99"/>
    <w:unhideWhenUsed/>
    <w:rsid w:val="00017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17E98"/>
  </w:style>
  <w:style w:type="paragraph" w:styleId="Sidfot">
    <w:name w:val="footer"/>
    <w:basedOn w:val="Normal"/>
    <w:link w:val="SidfotChar"/>
    <w:uiPriority w:val="99"/>
    <w:unhideWhenUsed/>
    <w:rsid w:val="00017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17E98"/>
  </w:style>
  <w:style w:type="character" w:styleId="Hyperlnk">
    <w:name w:val="Hyperlink"/>
    <w:basedOn w:val="Standardstycketeckensnitt"/>
    <w:uiPriority w:val="99"/>
    <w:unhideWhenUsed/>
    <w:rsid w:val="00017E98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17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torn\Documents\Anpassade%20Office-mallar\GIF%20FK%20-%20Word%20dokument%20-%20Mal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179658EAAA7E488CA43A72F8EAB56A" ma:contentTypeVersion="12" ma:contentTypeDescription="Skapa ett nytt dokument." ma:contentTypeScope="" ma:versionID="2e4601362fc557403a7ec4acdbc05626">
  <xsd:schema xmlns:xsd="http://www.w3.org/2001/XMLSchema" xmlns:xs="http://www.w3.org/2001/XMLSchema" xmlns:p="http://schemas.microsoft.com/office/2006/metadata/properties" xmlns:ns3="b3e630e0-841c-4a2e-81c1-664fd9ca8673" targetNamespace="http://schemas.microsoft.com/office/2006/metadata/properties" ma:root="true" ma:fieldsID="bcb022502e904623166ab6bdcccae40f" ns3:_="">
    <xsd:import namespace="b3e630e0-841c-4a2e-81c1-664fd9ca867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30e0-841c-4a2e-81c1-664fd9ca867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e630e0-841c-4a2e-81c1-664fd9ca8673" xsi:nil="true"/>
  </documentManagement>
</p:properties>
</file>

<file path=customXml/itemProps1.xml><?xml version="1.0" encoding="utf-8"?>
<ds:datastoreItem xmlns:ds="http://schemas.openxmlformats.org/officeDocument/2006/customXml" ds:itemID="{32316740-32BF-40F6-8262-417AEE9133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B6F48D-19C9-43CD-B015-DA040452A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630e0-841c-4a2e-81c1-664fd9ca86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552B39-022D-404B-AC55-97D6C25E7521}">
  <ds:schemaRefs>
    <ds:schemaRef ds:uri="http://schemas.microsoft.com/office/2006/metadata/properties"/>
    <ds:schemaRef ds:uri="http://schemas.microsoft.com/office/infopath/2007/PartnerControls"/>
    <ds:schemaRef ds:uri="b3e630e0-841c-4a2e-81c1-664fd9ca86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GIF FK - Word dokument - Mall</Template>
  <TotalTime>22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Törnqvist</dc:creator>
  <cp:keywords/>
  <dc:description/>
  <cp:lastModifiedBy>Frida Törnqvist</cp:lastModifiedBy>
  <cp:revision>1</cp:revision>
  <dcterms:created xsi:type="dcterms:W3CDTF">2025-04-11T09:54:00Z</dcterms:created>
  <dcterms:modified xsi:type="dcterms:W3CDTF">2025-04-11T10:16:00Z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0x01010060179658EAAA7E488CA43A72F8EAB56A</vt:lpwstr>
  </property>
</Properties>
</file>