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638D" w14:textId="6C70395A" w:rsidR="00542899" w:rsidRPr="00652658" w:rsidRDefault="00652658" w:rsidP="00943C36">
      <w:pPr>
        <w:pStyle w:val="Rubrik"/>
        <w:rPr>
          <w:rStyle w:val="Betoning"/>
          <w:rFonts w:ascii="Oswald" w:hAnsi="Oswald"/>
          <w:i w:val="0"/>
          <w:iCs w:val="0"/>
          <w:color w:val="auto"/>
        </w:rPr>
      </w:pPr>
      <w:r w:rsidRPr="00652658">
        <w:rPr>
          <w:rStyle w:val="Betoning"/>
          <w:rFonts w:ascii="Oswald" w:hAnsi="Oswald"/>
          <w:i w:val="0"/>
          <w:iCs w:val="0"/>
          <w:color w:val="auto"/>
        </w:rPr>
        <w:t>VÄRMDÖ KNATTELIGA</w:t>
      </w:r>
    </w:p>
    <w:p w14:paraId="6B881851" w14:textId="77B2A103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  <w:i/>
          <w:iCs/>
        </w:rPr>
        <w:t>Varje år håller varsin klubb i Värmdö kommun en cup för pojk, - och flicklagen som under året fyller 7 år.  Det är alltså lagen som har barn i den åldern som håller i cupen för varje klubb. Detta ger en bra erfarenhet inför kommande år med cuper och matcher. I det här dokumentet kan du läsa om hur Knatteligan ska utföras när det är dags för ditt lag att hålla i cupen.</w:t>
      </w:r>
      <w:r w:rsidRPr="00652658">
        <w:rPr>
          <w:rFonts w:ascii="Roboto Condensed" w:hAnsi="Roboto Condensed"/>
        </w:rPr>
        <w:t> </w:t>
      </w:r>
    </w:p>
    <w:p w14:paraId="5F19D781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Knatteligan är en cup som har spelformen 3-spel (3 mot 3) med sarger och små mål. Du kan läsa mer om 3-spelformen </w:t>
      </w:r>
      <w:hyperlink r:id="rId10" w:tgtFrame="_blank" w:history="1">
        <w:r w:rsidRPr="00652658">
          <w:rPr>
            <w:rStyle w:val="Hyperlnk"/>
            <w:rFonts w:ascii="Roboto Condensed" w:hAnsi="Roboto Condensed"/>
          </w:rPr>
          <w:t>här.</w:t>
        </w:r>
      </w:hyperlink>
      <w:r w:rsidRPr="00652658">
        <w:rPr>
          <w:rFonts w:ascii="Roboto Condensed" w:hAnsi="Roboto Condensed"/>
        </w:rPr>
        <w:t> </w:t>
      </w:r>
    </w:p>
    <w:p w14:paraId="7D6D6845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b/>
          <w:bCs/>
          <w:sz w:val="28"/>
          <w:szCs w:val="28"/>
        </w:rPr>
      </w:pPr>
      <w:r w:rsidRPr="00652658">
        <w:rPr>
          <w:rFonts w:ascii="Roboto Condensed" w:hAnsi="Roboto Condensed"/>
          <w:b/>
          <w:bCs/>
          <w:sz w:val="28"/>
          <w:szCs w:val="28"/>
        </w:rPr>
        <w:t>Det som Kansliet sköter inför cupen är: </w:t>
      </w:r>
    </w:p>
    <w:p w14:paraId="69461B4C" w14:textId="77777777" w:rsidR="00652658" w:rsidRPr="00652658" w:rsidRDefault="00652658" w:rsidP="00652658">
      <w:pPr>
        <w:numPr>
          <w:ilvl w:val="0"/>
          <w:numId w:val="2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Kontakten med övriga Värmdöföreningar initialt. </w:t>
      </w:r>
    </w:p>
    <w:p w14:paraId="419212BE" w14:textId="77777777" w:rsidR="00652658" w:rsidRPr="00652658" w:rsidRDefault="00652658" w:rsidP="00652658">
      <w:pPr>
        <w:numPr>
          <w:ilvl w:val="0"/>
          <w:numId w:val="3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Kontaktar arrangerande GIF FK-lag och ser till att informera om cupen, samt meddelar datum och bokar anläggning. </w:t>
      </w:r>
    </w:p>
    <w:p w14:paraId="1BE5DE97" w14:textId="77777777" w:rsidR="00652658" w:rsidRPr="00652658" w:rsidRDefault="00652658" w:rsidP="00652658">
      <w:pPr>
        <w:numPr>
          <w:ilvl w:val="0"/>
          <w:numId w:val="4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Frågar Värmdö-klubbarna om antal lag inför cupen, gör spelschemat och meddelar kontaktpersoner när det är klart. </w:t>
      </w:r>
    </w:p>
    <w:p w14:paraId="5C98F8FB" w14:textId="77777777" w:rsidR="00652658" w:rsidRPr="00652658" w:rsidRDefault="00652658" w:rsidP="00652658">
      <w:pPr>
        <w:numPr>
          <w:ilvl w:val="0"/>
          <w:numId w:val="5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Skickar ut förfrågan till domare, som sedan kontaktar de arrangerande lagen. </w:t>
      </w:r>
    </w:p>
    <w:p w14:paraId="7394A2E0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b/>
          <w:bCs/>
          <w:sz w:val="28"/>
          <w:szCs w:val="28"/>
        </w:rPr>
      </w:pPr>
      <w:r w:rsidRPr="00652658">
        <w:rPr>
          <w:rFonts w:ascii="Roboto Condensed" w:hAnsi="Roboto Condensed"/>
          <w:b/>
          <w:bCs/>
          <w:sz w:val="28"/>
          <w:szCs w:val="28"/>
        </w:rPr>
        <w:t>Det som de arrangerande lagen behöver ordna med under cupen är följande: </w:t>
      </w:r>
    </w:p>
    <w:p w14:paraId="28396895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sz w:val="28"/>
          <w:szCs w:val="28"/>
        </w:rPr>
      </w:pPr>
      <w:r w:rsidRPr="00652658">
        <w:rPr>
          <w:rFonts w:ascii="Roboto Condensed" w:hAnsi="Roboto Condensed"/>
          <w:sz w:val="28"/>
          <w:szCs w:val="28"/>
        </w:rPr>
        <w:t>Inför cupen: </w:t>
      </w:r>
    </w:p>
    <w:p w14:paraId="3D6DE3B0" w14:textId="77777777" w:rsidR="00652658" w:rsidRPr="00652658" w:rsidRDefault="00652658" w:rsidP="00652658">
      <w:pPr>
        <w:numPr>
          <w:ilvl w:val="0"/>
          <w:numId w:val="6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1 - 2 personer som är lite sammanhållande kring information. Dessa två kontaktpersoner meddelas till kansliet: </w:t>
      </w:r>
      <w:hyperlink r:id="rId11" w:tgtFrame="_blank" w:history="1">
        <w:r w:rsidRPr="00652658">
          <w:rPr>
            <w:rStyle w:val="Hyperlnk"/>
            <w:rFonts w:ascii="Roboto Condensed" w:hAnsi="Roboto Condensed"/>
          </w:rPr>
          <w:t>kansliet@giffk.com</w:t>
        </w:r>
      </w:hyperlink>
      <w:r w:rsidRPr="00652658">
        <w:rPr>
          <w:rFonts w:ascii="Roboto Condensed" w:hAnsi="Roboto Condensed"/>
        </w:rPr>
        <w:t>  </w:t>
      </w:r>
    </w:p>
    <w:p w14:paraId="3BC49C52" w14:textId="77777777" w:rsidR="00652658" w:rsidRPr="00652658" w:rsidRDefault="00652658" w:rsidP="00652658">
      <w:pPr>
        <w:numPr>
          <w:ilvl w:val="0"/>
          <w:numId w:val="7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Beställa sarger från kommunen som kör ut dessa till fotbollsplanen. Det gör du genom att kontakta driften på telefonnummer: </w:t>
      </w:r>
      <w:hyperlink r:id="rId12" w:tgtFrame="_blank" w:history="1">
        <w:r w:rsidRPr="00652658">
          <w:rPr>
            <w:rStyle w:val="Hyperlnk"/>
            <w:rFonts w:ascii="Roboto Condensed" w:hAnsi="Roboto Condensed"/>
          </w:rPr>
          <w:t>0700 07 52 08</w:t>
        </w:r>
      </w:hyperlink>
      <w:r w:rsidRPr="00652658">
        <w:rPr>
          <w:rFonts w:ascii="Roboto Condensed" w:hAnsi="Roboto Condensed"/>
        </w:rPr>
        <w:t> </w:t>
      </w:r>
    </w:p>
    <w:p w14:paraId="00ADD746" w14:textId="77777777" w:rsidR="00652658" w:rsidRPr="00652658" w:rsidRDefault="00652658" w:rsidP="00652658">
      <w:pPr>
        <w:numPr>
          <w:ilvl w:val="0"/>
          <w:numId w:val="8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lastRenderedPageBreak/>
        <w:t>Hanterar domarkontakten. Samla in deras namn, telefonnummer, mejladress och kontonummer, hur många matcher de kan döma och meddela all information till Kansliet. Kansliet lägger sedan in domarna i spelschemat. </w:t>
      </w:r>
      <w:r w:rsidRPr="00652658">
        <w:rPr>
          <w:rFonts w:ascii="Roboto Condensed" w:hAnsi="Roboto Condensed"/>
          <w:b/>
          <w:bCs/>
        </w:rPr>
        <w:t>(De får betalt några dagar efter Knatteligan).</w:t>
      </w:r>
      <w:r w:rsidRPr="00652658">
        <w:rPr>
          <w:rFonts w:ascii="Roboto Condensed" w:hAnsi="Roboto Condensed"/>
        </w:rPr>
        <w:t> </w:t>
      </w:r>
    </w:p>
    <w:p w14:paraId="282857F8" w14:textId="77777777" w:rsidR="00652658" w:rsidRPr="00652658" w:rsidRDefault="00652658" w:rsidP="00652658">
      <w:pPr>
        <w:numPr>
          <w:ilvl w:val="0"/>
          <w:numId w:val="9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Om ni ska ha cafeteria/försäljning, så planerar ni det själva. Bord, termosar, grill och tält finns att låna, kontakta Kansliet för det. Fråga lagen som, året innan, ordnade cup om handlingslista. </w:t>
      </w:r>
    </w:p>
    <w:p w14:paraId="2EC3A022" w14:textId="77777777" w:rsidR="00652658" w:rsidRPr="00652658" w:rsidRDefault="00652658" w:rsidP="00652658">
      <w:pPr>
        <w:numPr>
          <w:ilvl w:val="0"/>
          <w:numId w:val="10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Se till att ni har eventuell access till utrymmen som ni behöver komma åt. Kontakta Sven Edin på </w:t>
      </w:r>
      <w:hyperlink r:id="rId13" w:tgtFrame="_blank" w:history="1">
        <w:r w:rsidRPr="00652658">
          <w:rPr>
            <w:rStyle w:val="Hyperlnk"/>
            <w:rFonts w:ascii="Roboto Condensed" w:hAnsi="Roboto Condensed"/>
          </w:rPr>
          <w:t>access.anlaggning@gustavsbergsfotboll.se</w:t>
        </w:r>
      </w:hyperlink>
      <w:r w:rsidRPr="00652658">
        <w:rPr>
          <w:rFonts w:ascii="Roboto Condensed" w:hAnsi="Roboto Condensed"/>
        </w:rPr>
        <w:t> för att få accesser. </w:t>
      </w:r>
    </w:p>
    <w:p w14:paraId="1F33A3ED" w14:textId="7555B935" w:rsidR="00652658" w:rsidRPr="00652658" w:rsidRDefault="00652658" w:rsidP="00652658">
      <w:pPr>
        <w:numPr>
          <w:ilvl w:val="0"/>
          <w:numId w:val="11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Boka föräldrar som ska hjälpa till under dagen med att bygga/riva sarg, eventuell cafeteriaförsäljning osv. </w:t>
      </w:r>
    </w:p>
    <w:p w14:paraId="1B248FBB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sz w:val="28"/>
          <w:szCs w:val="28"/>
        </w:rPr>
      </w:pPr>
      <w:r w:rsidRPr="00652658">
        <w:rPr>
          <w:rFonts w:ascii="Roboto Condensed" w:hAnsi="Roboto Condensed"/>
          <w:sz w:val="28"/>
          <w:szCs w:val="28"/>
        </w:rPr>
        <w:t>Under </w:t>
      </w:r>
      <w:proofErr w:type="spellStart"/>
      <w:r w:rsidRPr="00652658">
        <w:rPr>
          <w:rFonts w:ascii="Roboto Condensed" w:hAnsi="Roboto Condensed"/>
          <w:sz w:val="28"/>
          <w:szCs w:val="28"/>
        </w:rPr>
        <w:t>cupdagen</w:t>
      </w:r>
      <w:proofErr w:type="spellEnd"/>
      <w:r w:rsidRPr="00652658">
        <w:rPr>
          <w:rFonts w:ascii="Roboto Condensed" w:hAnsi="Roboto Condensed"/>
          <w:sz w:val="28"/>
          <w:szCs w:val="28"/>
        </w:rPr>
        <w:t>: </w:t>
      </w:r>
    </w:p>
    <w:p w14:paraId="64AAC5D8" w14:textId="77777777" w:rsidR="00652658" w:rsidRPr="00652658" w:rsidRDefault="00652658" w:rsidP="00652658">
      <w:pPr>
        <w:numPr>
          <w:ilvl w:val="0"/>
          <w:numId w:val="12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8 – 10 vårdnadshavare som bygger/river sarg (Värmdö Kommun (vaktmästarna på driften) kör ut/hämtar sargerna, och är med och bygger, men behöver några vuxnas hjälp att bygga/riva). </w:t>
      </w:r>
    </w:p>
    <w:p w14:paraId="0674EDEA" w14:textId="77777777" w:rsidR="00652658" w:rsidRPr="00652658" w:rsidRDefault="00652658" w:rsidP="00652658">
      <w:pPr>
        <w:numPr>
          <w:ilvl w:val="0"/>
          <w:numId w:val="13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Någon hos de arrangerande lagen behöver vara ”ansvarig på plats” det datum som ni håller i Knatteligan. Denne tar emot domare, som får sitt arvode av föreningen i efterhand. </w:t>
      </w:r>
    </w:p>
    <w:p w14:paraId="4A728E8E" w14:textId="3E9B53FC" w:rsidR="00652658" w:rsidRPr="00652658" w:rsidRDefault="00652658" w:rsidP="00652658">
      <w:pPr>
        <w:numPr>
          <w:ilvl w:val="0"/>
          <w:numId w:val="14"/>
        </w:num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Frivilligt att ordna cafeteria/försäljning, fika, korvgrillning, för att dra in lite pengar till lagkassan. I sådant fall så arrangerar ni allt kring det.  </w:t>
      </w:r>
    </w:p>
    <w:p w14:paraId="27D3B840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b/>
          <w:bCs/>
          <w:sz w:val="28"/>
          <w:szCs w:val="28"/>
        </w:rPr>
      </w:pPr>
      <w:r w:rsidRPr="00652658">
        <w:rPr>
          <w:rFonts w:ascii="Roboto Condensed" w:hAnsi="Roboto Condensed"/>
          <w:b/>
          <w:bCs/>
          <w:sz w:val="28"/>
          <w:szCs w:val="28"/>
        </w:rPr>
        <w:t>Ungefärligt upplägg på dagen ser ut så här: </w:t>
      </w:r>
    </w:p>
    <w:p w14:paraId="005040DA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  <w:i/>
          <w:iCs/>
        </w:rPr>
        <w:t>08.00-10.00 </w:t>
      </w:r>
      <w:r w:rsidRPr="00652658">
        <w:rPr>
          <w:rFonts w:ascii="Roboto Condensed" w:hAnsi="Roboto Condensed"/>
        </w:rPr>
        <w:t>    Sarger monteras upp. Förbered eventuell cafeteria/försäljning. </w:t>
      </w:r>
    </w:p>
    <w:p w14:paraId="21D49741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  <w:i/>
          <w:iCs/>
        </w:rPr>
        <w:t>10.00-12.00 </w:t>
      </w:r>
      <w:r w:rsidRPr="00652658">
        <w:rPr>
          <w:rFonts w:ascii="Roboto Condensed" w:hAnsi="Roboto Condensed"/>
        </w:rPr>
        <w:t>    Hälften av lagen spelar sina matcher. </w:t>
      </w:r>
    </w:p>
    <w:p w14:paraId="73BB6AF5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  <w:i/>
          <w:iCs/>
        </w:rPr>
        <w:t>12.00-14.00</w:t>
      </w:r>
      <w:r w:rsidRPr="00652658">
        <w:rPr>
          <w:rFonts w:ascii="Roboto Condensed" w:hAnsi="Roboto Condensed"/>
        </w:rPr>
        <w:t>     Resterande hälften av lagen spelar sina matcher. </w:t>
      </w:r>
    </w:p>
    <w:p w14:paraId="78033921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  <w:i/>
          <w:iCs/>
        </w:rPr>
        <w:t>14.00-15.00</w:t>
      </w:r>
      <w:r w:rsidRPr="00652658">
        <w:rPr>
          <w:rFonts w:ascii="Roboto Condensed" w:hAnsi="Roboto Condensed"/>
          <w:b/>
          <w:bCs/>
        </w:rPr>
        <w:t> </w:t>
      </w:r>
      <w:r w:rsidRPr="00652658">
        <w:rPr>
          <w:rFonts w:ascii="Roboto Condensed" w:hAnsi="Roboto Condensed"/>
        </w:rPr>
        <w:t>    Nedmontering av sarger, städa undan ev. cafeteria/försäljning. </w:t>
      </w:r>
    </w:p>
    <w:p w14:paraId="2EB39835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 </w:t>
      </w:r>
    </w:p>
    <w:p w14:paraId="3AE2EE6A" w14:textId="77777777" w:rsidR="00652658" w:rsidRPr="00652658" w:rsidRDefault="00652658" w:rsidP="00652658">
      <w:pPr>
        <w:pStyle w:val="Rubrik1"/>
        <w:jc w:val="left"/>
        <w:rPr>
          <w:rFonts w:ascii="Roboto Condensed" w:hAnsi="Roboto Condensed"/>
          <w:b/>
          <w:bCs/>
          <w:sz w:val="28"/>
          <w:szCs w:val="28"/>
        </w:rPr>
      </w:pPr>
      <w:r w:rsidRPr="00652658">
        <w:rPr>
          <w:rFonts w:ascii="Roboto Condensed" w:hAnsi="Roboto Condensed"/>
          <w:b/>
          <w:bCs/>
          <w:sz w:val="28"/>
          <w:szCs w:val="28"/>
        </w:rPr>
        <w:t>Kontakter: </w:t>
      </w:r>
    </w:p>
    <w:p w14:paraId="2EE12516" w14:textId="77777777" w:rsidR="00652658" w:rsidRPr="00652658" w:rsidRDefault="00652658" w:rsidP="00652658">
      <w:pPr>
        <w:rPr>
          <w:rFonts w:ascii="Roboto Condensed" w:hAnsi="Roboto Condensed"/>
        </w:rPr>
      </w:pPr>
      <w:r w:rsidRPr="00652658">
        <w:rPr>
          <w:rFonts w:ascii="Roboto Condensed" w:hAnsi="Roboto Condensed"/>
        </w:rPr>
        <w:t>Kansliet: </w:t>
      </w:r>
      <w:hyperlink r:id="rId14" w:tgtFrame="_blank" w:history="1">
        <w:r w:rsidRPr="00652658">
          <w:rPr>
            <w:rStyle w:val="Hyperlnk"/>
            <w:rFonts w:ascii="Roboto Condensed" w:hAnsi="Roboto Condensed"/>
          </w:rPr>
          <w:t>kansliet@giffk.com</w:t>
        </w:r>
      </w:hyperlink>
      <w:r w:rsidRPr="00652658">
        <w:rPr>
          <w:rFonts w:ascii="Roboto Condensed" w:hAnsi="Roboto Condensed"/>
        </w:rPr>
        <w:t>, </w:t>
      </w:r>
      <w:hyperlink r:id="rId15" w:tgtFrame="_blank" w:history="1">
        <w:r w:rsidRPr="00652658">
          <w:rPr>
            <w:rStyle w:val="Hyperlnk"/>
            <w:rFonts w:ascii="Roboto Condensed" w:hAnsi="Roboto Condensed"/>
          </w:rPr>
          <w:t>0735 29 82 49</w:t>
        </w:r>
      </w:hyperlink>
      <w:r w:rsidRPr="00652658">
        <w:rPr>
          <w:rFonts w:ascii="Roboto Condensed" w:hAnsi="Roboto Condensed"/>
        </w:rPr>
        <w:t> (mån – </w:t>
      </w:r>
      <w:proofErr w:type="spellStart"/>
      <w:r w:rsidRPr="00652658">
        <w:rPr>
          <w:rFonts w:ascii="Roboto Condensed" w:hAnsi="Roboto Condensed"/>
        </w:rPr>
        <w:t>fre</w:t>
      </w:r>
      <w:proofErr w:type="spellEnd"/>
      <w:r w:rsidRPr="00652658">
        <w:rPr>
          <w:rFonts w:ascii="Roboto Condensed" w:hAnsi="Roboto Condensed"/>
        </w:rPr>
        <w:t>, kl:10.00 – 15.00) </w:t>
      </w:r>
      <w:r w:rsidRPr="00652658">
        <w:rPr>
          <w:rFonts w:ascii="Roboto Condensed" w:hAnsi="Roboto Condensed"/>
        </w:rPr>
        <w:br/>
        <w:t>Accesser: </w:t>
      </w:r>
      <w:hyperlink r:id="rId16" w:tgtFrame="_blank" w:history="1">
        <w:r w:rsidRPr="00652658">
          <w:rPr>
            <w:rStyle w:val="Hyperlnk"/>
            <w:rFonts w:ascii="Roboto Condensed" w:hAnsi="Roboto Condensed"/>
          </w:rPr>
          <w:t>access.anlaggning@gustavsbergsfotboll.se,</w:t>
        </w:r>
      </w:hyperlink>
      <w:r w:rsidRPr="00652658">
        <w:rPr>
          <w:rFonts w:ascii="Roboto Condensed" w:hAnsi="Roboto Condensed"/>
        </w:rPr>
        <w:t> </w:t>
      </w:r>
      <w:hyperlink r:id="rId17" w:tgtFrame="_blank" w:history="1">
        <w:r w:rsidRPr="00652658">
          <w:rPr>
            <w:rStyle w:val="Hyperlnk"/>
            <w:rFonts w:ascii="Roboto Condensed" w:hAnsi="Roboto Condensed"/>
          </w:rPr>
          <w:t>0708 34 89 28</w:t>
        </w:r>
      </w:hyperlink>
      <w:r w:rsidRPr="00652658">
        <w:rPr>
          <w:rFonts w:ascii="Roboto Condensed" w:hAnsi="Roboto Condensed"/>
        </w:rPr>
        <w:t> </w:t>
      </w:r>
      <w:r w:rsidRPr="00652658">
        <w:rPr>
          <w:rFonts w:ascii="Roboto Condensed" w:hAnsi="Roboto Condensed"/>
        </w:rPr>
        <w:br/>
        <w:t>Driften: </w:t>
      </w:r>
      <w:hyperlink r:id="rId18" w:tgtFrame="_blank" w:history="1">
        <w:r w:rsidRPr="00652658">
          <w:rPr>
            <w:rStyle w:val="Hyperlnk"/>
            <w:rFonts w:ascii="Roboto Condensed" w:hAnsi="Roboto Condensed"/>
          </w:rPr>
          <w:t>0700 07 52 08</w:t>
        </w:r>
      </w:hyperlink>
      <w:r w:rsidRPr="00652658">
        <w:rPr>
          <w:rFonts w:ascii="Roboto Condensed" w:hAnsi="Roboto Condensed"/>
        </w:rPr>
        <w:t>  </w:t>
      </w:r>
    </w:p>
    <w:p w14:paraId="4B06CED8" w14:textId="77777777" w:rsidR="003D4E63" w:rsidRDefault="003D4E63" w:rsidP="001727A5">
      <w:pPr>
        <w:rPr>
          <w:rFonts w:ascii="Roboto Condensed" w:hAnsi="Roboto Condensed"/>
        </w:rPr>
      </w:pPr>
    </w:p>
    <w:p w14:paraId="7BA3B480" w14:textId="77777777" w:rsidR="00652658" w:rsidRPr="00652658" w:rsidRDefault="00652658" w:rsidP="00652658">
      <w:pPr>
        <w:rPr>
          <w:rFonts w:ascii="Roboto Condensed" w:hAnsi="Roboto Condensed"/>
        </w:rPr>
      </w:pPr>
    </w:p>
    <w:p w14:paraId="74EB59A9" w14:textId="77777777" w:rsidR="00652658" w:rsidRPr="00652658" w:rsidRDefault="00652658" w:rsidP="00652658">
      <w:pPr>
        <w:rPr>
          <w:rFonts w:ascii="Roboto Condensed" w:hAnsi="Roboto Condensed"/>
        </w:rPr>
      </w:pPr>
    </w:p>
    <w:p w14:paraId="195C0FE3" w14:textId="77777777" w:rsidR="00652658" w:rsidRPr="00652658" w:rsidRDefault="00652658" w:rsidP="00652658">
      <w:pPr>
        <w:rPr>
          <w:rFonts w:ascii="Roboto Condensed" w:hAnsi="Roboto Condensed"/>
        </w:rPr>
      </w:pPr>
    </w:p>
    <w:p w14:paraId="7B88D2E7" w14:textId="4B0FD098" w:rsidR="00652658" w:rsidRPr="00652658" w:rsidRDefault="00652658" w:rsidP="00652658">
      <w:pPr>
        <w:tabs>
          <w:tab w:val="left" w:pos="2280"/>
        </w:tabs>
        <w:rPr>
          <w:rFonts w:ascii="Roboto Condensed" w:hAnsi="Roboto Condensed"/>
        </w:rPr>
      </w:pPr>
      <w:r>
        <w:rPr>
          <w:rFonts w:ascii="Roboto Condensed" w:hAnsi="Roboto Condensed"/>
        </w:rPr>
        <w:tab/>
      </w:r>
    </w:p>
    <w:sectPr w:rsidR="00652658" w:rsidRPr="00652658" w:rsidSect="005F6D24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1304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C316" w14:textId="77777777" w:rsidR="00652658" w:rsidRDefault="00652658" w:rsidP="00017E98">
      <w:pPr>
        <w:spacing w:after="0" w:line="240" w:lineRule="auto"/>
      </w:pPr>
      <w:r>
        <w:separator/>
      </w:r>
    </w:p>
  </w:endnote>
  <w:endnote w:type="continuationSeparator" w:id="0">
    <w:p w14:paraId="59F4EBB5" w14:textId="77777777" w:rsidR="00652658" w:rsidRDefault="00652658" w:rsidP="00017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9FA7" w14:textId="77777777" w:rsidR="00017E98" w:rsidRPr="00017E98" w:rsidRDefault="00542899">
    <w:pPr>
      <w:pStyle w:val="Sidfot"/>
      <w:rPr>
        <w:color w:val="C1272D"/>
        <w:sz w:val="16"/>
        <w:szCs w:val="16"/>
      </w:rPr>
    </w:pPr>
    <w:r>
      <w:rPr>
        <w:noProof/>
        <w:color w:val="C1272D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4D1250" wp14:editId="02428C4E">
              <wp:simplePos x="0" y="0"/>
              <wp:positionH relativeFrom="margin">
                <wp:align>center</wp:align>
              </wp:positionH>
              <wp:positionV relativeFrom="page">
                <wp:posOffset>9779679</wp:posOffset>
              </wp:positionV>
              <wp:extent cx="6014085" cy="9525"/>
              <wp:effectExtent l="0" t="0" r="24765" b="28575"/>
              <wp:wrapNone/>
              <wp:docPr id="1272621052" name="Rak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4085" cy="9525"/>
                      </a:xfrm>
                      <a:prstGeom prst="line">
                        <a:avLst/>
                      </a:prstGeom>
                      <a:ln w="12700">
                        <a:solidFill>
                          <a:srgbClr val="C1272D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B9220" id="Rak koppli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770.05pt" to="473.55pt,7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" strokecolor="#c1272d" strokeweight="1pt">
              <v:stroke joinstyle="miter"/>
              <w10:wrap anchorx="margin" anchory="page"/>
            </v:line>
          </w:pict>
        </mc:Fallback>
      </mc:AlternateContent>
    </w:r>
    <w:r w:rsidR="00017E98" w:rsidRPr="00017E98">
      <w:rPr>
        <w:color w:val="C1272D"/>
        <w:sz w:val="16"/>
        <w:szCs w:val="16"/>
      </w:rPr>
      <w:t>Gustavsbergs IF FK</w:t>
    </w:r>
    <w:r w:rsidR="00017E98" w:rsidRPr="00017E98">
      <w:rPr>
        <w:color w:val="C1272D"/>
        <w:sz w:val="16"/>
        <w:szCs w:val="16"/>
      </w:rPr>
      <w:ptab w:relativeTo="margin" w:alignment="center" w:leader="none"/>
    </w:r>
    <w:r w:rsidR="00017E98" w:rsidRPr="00017E98">
      <w:rPr>
        <w:color w:val="C1272D"/>
        <w:sz w:val="16"/>
        <w:szCs w:val="16"/>
      </w:rPr>
      <w:t>kansliet@giffk.com</w:t>
    </w:r>
    <w:r w:rsidR="00017E98" w:rsidRPr="00017E98">
      <w:rPr>
        <w:color w:val="C1272D"/>
        <w:sz w:val="16"/>
        <w:szCs w:val="16"/>
      </w:rPr>
      <w:ptab w:relativeTo="margin" w:alignment="right" w:leader="none"/>
    </w:r>
    <w:r w:rsidR="00017E98" w:rsidRPr="00017E98">
      <w:rPr>
        <w:color w:val="C1272D"/>
        <w:sz w:val="16"/>
        <w:szCs w:val="16"/>
      </w:rPr>
      <w:t>0735 29 82 49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4FC1" w14:textId="77777777" w:rsidR="001B77C6" w:rsidRDefault="001B77C6" w:rsidP="001B77C6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EFE2F2" wp14:editId="65E22EAF">
              <wp:simplePos x="0" y="0"/>
              <wp:positionH relativeFrom="margin">
                <wp:posOffset>-81915</wp:posOffset>
              </wp:positionH>
              <wp:positionV relativeFrom="paragraph">
                <wp:posOffset>71120</wp:posOffset>
              </wp:positionV>
              <wp:extent cx="5924611" cy="18604"/>
              <wp:effectExtent l="0" t="0" r="0" b="0"/>
              <wp:wrapSquare wrapText="bothSides"/>
              <wp:docPr id="866405455" name="Rektangel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C1272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22ABB3" id="Rektangel 38" o:spid="_x0000_s1026" style="position:absolute;margin-left:-6.45pt;margin-top:5.6pt;width:466.5pt;height:1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" fillcolor="#c1272d" stroked="f" strokeweight="1pt">
              <w10:wrap type="square" anchorx="margin"/>
            </v:rect>
          </w:pict>
        </mc:Fallback>
      </mc:AlternateContent>
    </w:r>
  </w:p>
  <w:tbl>
    <w:tblPr>
      <w:tblStyle w:val="Tabellrutnt"/>
      <w:tblW w:w="0" w:type="auto"/>
      <w:tblInd w:w="-3" w:type="dxa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B77C6" w:rsidRPr="001B77C6" w14:paraId="07BE8A0A" w14:textId="77777777" w:rsidTr="00AB6E61">
      <w:tc>
        <w:tcPr>
          <w:tcW w:w="3020" w:type="dxa"/>
        </w:tcPr>
        <w:p w14:paraId="1F3B937B" w14:textId="77777777" w:rsidR="001B77C6" w:rsidRPr="001B77C6" w:rsidRDefault="001B77C6" w:rsidP="001B77C6">
          <w:pPr>
            <w:pStyle w:val="Sidfot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Gustavsbergs IF Fotboll</w:t>
          </w:r>
        </w:p>
      </w:tc>
      <w:tc>
        <w:tcPr>
          <w:tcW w:w="3021" w:type="dxa"/>
        </w:tcPr>
        <w:p w14:paraId="4B958C9B" w14:textId="77777777" w:rsidR="001B77C6" w:rsidRPr="001B77C6" w:rsidRDefault="001B77C6" w:rsidP="001B77C6">
          <w:pPr>
            <w:pStyle w:val="Sidfot"/>
            <w:jc w:val="center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0735 – 29 82 49</w:t>
          </w:r>
        </w:p>
      </w:tc>
      <w:tc>
        <w:tcPr>
          <w:tcW w:w="3021" w:type="dxa"/>
        </w:tcPr>
        <w:p w14:paraId="433FF59E" w14:textId="77777777" w:rsidR="001B77C6" w:rsidRPr="001B77C6" w:rsidRDefault="001B77C6" w:rsidP="001B77C6">
          <w:pPr>
            <w:pStyle w:val="Sidfot"/>
            <w:jc w:val="right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kansliet@giffk.com</w:t>
          </w:r>
        </w:p>
      </w:tc>
    </w:tr>
  </w:tbl>
  <w:p w14:paraId="33C25ABB" w14:textId="77777777" w:rsidR="001B77C6" w:rsidRDefault="001B77C6" w:rsidP="001B77C6">
    <w:pPr>
      <w:pStyle w:val="Sidfot"/>
    </w:pPr>
  </w:p>
  <w:p w14:paraId="421F7B25" w14:textId="77777777" w:rsidR="001B77C6" w:rsidRPr="002034F8" w:rsidRDefault="001B77C6" w:rsidP="001B77C6">
    <w:pPr>
      <w:pStyle w:val="Sidfot"/>
    </w:pPr>
  </w:p>
  <w:p w14:paraId="4CC411A8" w14:textId="77777777" w:rsidR="008A0241" w:rsidRDefault="008A024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02D3" w14:textId="77777777" w:rsidR="00652658" w:rsidRDefault="00652658" w:rsidP="00017E98">
      <w:pPr>
        <w:spacing w:after="0" w:line="240" w:lineRule="auto"/>
      </w:pPr>
      <w:r>
        <w:separator/>
      </w:r>
    </w:p>
  </w:footnote>
  <w:footnote w:type="continuationSeparator" w:id="0">
    <w:p w14:paraId="4B18F655" w14:textId="77777777" w:rsidR="00652658" w:rsidRDefault="00652658" w:rsidP="00017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9D6C" w14:textId="77777777" w:rsidR="00017E98" w:rsidRDefault="00017E98" w:rsidP="005F6D24">
    <w:pPr>
      <w:pStyle w:val="Sidhuvud"/>
      <w:jc w:val="center"/>
    </w:pPr>
  </w:p>
  <w:p w14:paraId="17BDF4B4" w14:textId="77777777" w:rsidR="00017E98" w:rsidRDefault="00017E9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CC6F" w14:textId="77777777" w:rsidR="005F6D24" w:rsidRDefault="005F6D24" w:rsidP="005F6D24">
    <w:pPr>
      <w:pStyle w:val="Sidhuvud"/>
      <w:jc w:val="center"/>
    </w:pPr>
    <w:r>
      <w:rPr>
        <w:noProof/>
      </w:rPr>
      <w:drawing>
        <wp:inline distT="0" distB="0" distL="0" distR="0" wp14:anchorId="2FA9E7E8" wp14:editId="243269CD">
          <wp:extent cx="1447393" cy="1447393"/>
          <wp:effectExtent l="0" t="0" r="0" b="0"/>
          <wp:docPr id="971438367" name="Bildobjekt 4" descr="En bild som visar logotyp, emblem, Varumärke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38367" name="Bildobjekt 4" descr="En bild som visar logotyp, emblem, Varumärke, symbo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282" cy="1450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30395"/>
    <w:multiLevelType w:val="multilevel"/>
    <w:tmpl w:val="5AC6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6C2DFB"/>
    <w:multiLevelType w:val="multilevel"/>
    <w:tmpl w:val="437A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F4036D"/>
    <w:multiLevelType w:val="multilevel"/>
    <w:tmpl w:val="278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472054"/>
    <w:multiLevelType w:val="multilevel"/>
    <w:tmpl w:val="D050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5F6B9A"/>
    <w:multiLevelType w:val="multilevel"/>
    <w:tmpl w:val="7C1E2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8B6633"/>
    <w:multiLevelType w:val="multilevel"/>
    <w:tmpl w:val="F6AE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56535B"/>
    <w:multiLevelType w:val="multilevel"/>
    <w:tmpl w:val="1AF2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8A241B"/>
    <w:multiLevelType w:val="hybridMultilevel"/>
    <w:tmpl w:val="98E864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1DB4"/>
    <w:multiLevelType w:val="multilevel"/>
    <w:tmpl w:val="6738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EB3848"/>
    <w:multiLevelType w:val="multilevel"/>
    <w:tmpl w:val="B61C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D422A3"/>
    <w:multiLevelType w:val="multilevel"/>
    <w:tmpl w:val="FB4A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3663B3"/>
    <w:multiLevelType w:val="multilevel"/>
    <w:tmpl w:val="41AA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6A4250"/>
    <w:multiLevelType w:val="multilevel"/>
    <w:tmpl w:val="5D96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1212E0"/>
    <w:multiLevelType w:val="multilevel"/>
    <w:tmpl w:val="B8E4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969783">
    <w:abstractNumId w:val="7"/>
  </w:num>
  <w:num w:numId="2" w16cid:durableId="1740129590">
    <w:abstractNumId w:val="8"/>
  </w:num>
  <w:num w:numId="3" w16cid:durableId="1976063336">
    <w:abstractNumId w:val="11"/>
  </w:num>
  <w:num w:numId="4" w16cid:durableId="1546600417">
    <w:abstractNumId w:val="4"/>
  </w:num>
  <w:num w:numId="5" w16cid:durableId="745494466">
    <w:abstractNumId w:val="9"/>
  </w:num>
  <w:num w:numId="6" w16cid:durableId="777485775">
    <w:abstractNumId w:val="12"/>
  </w:num>
  <w:num w:numId="7" w16cid:durableId="1583176688">
    <w:abstractNumId w:val="6"/>
  </w:num>
  <w:num w:numId="8" w16cid:durableId="1216551274">
    <w:abstractNumId w:val="10"/>
  </w:num>
  <w:num w:numId="9" w16cid:durableId="436214161">
    <w:abstractNumId w:val="3"/>
  </w:num>
  <w:num w:numId="10" w16cid:durableId="782962135">
    <w:abstractNumId w:val="13"/>
  </w:num>
  <w:num w:numId="11" w16cid:durableId="1247114008">
    <w:abstractNumId w:val="0"/>
  </w:num>
  <w:num w:numId="12" w16cid:durableId="83065778">
    <w:abstractNumId w:val="1"/>
  </w:num>
  <w:num w:numId="13" w16cid:durableId="234358104">
    <w:abstractNumId w:val="2"/>
  </w:num>
  <w:num w:numId="14" w16cid:durableId="1371110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58"/>
    <w:rsid w:val="00017E98"/>
    <w:rsid w:val="00032922"/>
    <w:rsid w:val="00084954"/>
    <w:rsid w:val="000855A8"/>
    <w:rsid w:val="00090064"/>
    <w:rsid w:val="00096E6A"/>
    <w:rsid w:val="000F39B3"/>
    <w:rsid w:val="000F7EBC"/>
    <w:rsid w:val="00102749"/>
    <w:rsid w:val="001366E6"/>
    <w:rsid w:val="001727A5"/>
    <w:rsid w:val="0017687B"/>
    <w:rsid w:val="00176C85"/>
    <w:rsid w:val="001B25FE"/>
    <w:rsid w:val="001B77C6"/>
    <w:rsid w:val="00223280"/>
    <w:rsid w:val="00261536"/>
    <w:rsid w:val="002725C3"/>
    <w:rsid w:val="00280CAC"/>
    <w:rsid w:val="002B1F14"/>
    <w:rsid w:val="002E2AE2"/>
    <w:rsid w:val="003566C9"/>
    <w:rsid w:val="00397AD0"/>
    <w:rsid w:val="003B076C"/>
    <w:rsid w:val="003D0D64"/>
    <w:rsid w:val="003D4E63"/>
    <w:rsid w:val="00400BF3"/>
    <w:rsid w:val="00436F05"/>
    <w:rsid w:val="004B4D18"/>
    <w:rsid w:val="00532041"/>
    <w:rsid w:val="00542899"/>
    <w:rsid w:val="005A2500"/>
    <w:rsid w:val="005F6D24"/>
    <w:rsid w:val="00614CCB"/>
    <w:rsid w:val="00623B64"/>
    <w:rsid w:val="00641B85"/>
    <w:rsid w:val="00652658"/>
    <w:rsid w:val="00687EE6"/>
    <w:rsid w:val="006C6140"/>
    <w:rsid w:val="006D2805"/>
    <w:rsid w:val="00747D83"/>
    <w:rsid w:val="007B5613"/>
    <w:rsid w:val="007F767E"/>
    <w:rsid w:val="0082128F"/>
    <w:rsid w:val="00850C33"/>
    <w:rsid w:val="008A0241"/>
    <w:rsid w:val="008A05C3"/>
    <w:rsid w:val="009000BE"/>
    <w:rsid w:val="00943C36"/>
    <w:rsid w:val="00A66EFD"/>
    <w:rsid w:val="00B37673"/>
    <w:rsid w:val="00BD1DD3"/>
    <w:rsid w:val="00C53D97"/>
    <w:rsid w:val="00C61A80"/>
    <w:rsid w:val="00C61B22"/>
    <w:rsid w:val="00DC232D"/>
    <w:rsid w:val="00FB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46391"/>
  <w15:chartTrackingRefBased/>
  <w15:docId w15:val="{99423C47-9103-4B2F-88AF-3F7576BE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7A5"/>
  </w:style>
  <w:style w:type="paragraph" w:styleId="Rubrik1">
    <w:name w:val="heading 1"/>
    <w:basedOn w:val="Normal"/>
    <w:next w:val="Normal"/>
    <w:link w:val="Rubrik1Char"/>
    <w:uiPriority w:val="9"/>
    <w:qFormat/>
    <w:rsid w:val="001727A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01D2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727A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27A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27A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27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27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27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27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27A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27A5"/>
    <w:rPr>
      <w:rFonts w:asciiTheme="majorHAnsi" w:eastAsiaTheme="majorEastAsia" w:hAnsiTheme="majorHAnsi" w:cstheme="majorBidi"/>
      <w:color w:val="901D2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1727A5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27A5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27A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27A5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27A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27A5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27A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27A5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727A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autoRedefine/>
    <w:uiPriority w:val="10"/>
    <w:qFormat/>
    <w:rsid w:val="00943C36"/>
    <w:pPr>
      <w:pBdr>
        <w:top w:val="single" w:sz="6" w:space="8" w:color="C1272D"/>
        <w:bottom w:val="single" w:sz="6" w:space="8" w:color="C1272D"/>
      </w:pBdr>
      <w:spacing w:after="400" w:line="240" w:lineRule="auto"/>
      <w:contextualSpacing/>
      <w:jc w:val="center"/>
    </w:pPr>
    <w:rPr>
      <w:rFonts w:ascii="Aptos Narrow" w:eastAsiaTheme="majorEastAsia" w:hAnsi="Aptos Narrow" w:cstheme="majorBidi"/>
      <w:caps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943C36"/>
    <w:rPr>
      <w:rFonts w:ascii="Aptos Narrow" w:eastAsiaTheme="majorEastAsia" w:hAnsi="Aptos Narrow" w:cstheme="majorBidi"/>
      <w:caps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27A5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27A5"/>
    <w:rPr>
      <w:color w:val="0E2841" w:themeColor="text2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1727A5"/>
    <w:rPr>
      <w:b/>
      <w:bCs/>
    </w:rPr>
  </w:style>
  <w:style w:type="character" w:styleId="Betoning">
    <w:name w:val="Emphasis"/>
    <w:basedOn w:val="Standardstycketeckensnitt"/>
    <w:uiPriority w:val="20"/>
    <w:qFormat/>
    <w:rsid w:val="001727A5"/>
    <w:rPr>
      <w:i/>
      <w:iCs/>
      <w:color w:val="000000" w:themeColor="text1"/>
    </w:rPr>
  </w:style>
  <w:style w:type="paragraph" w:styleId="Ingetavstnd">
    <w:name w:val="No Spacing"/>
    <w:uiPriority w:val="1"/>
    <w:qFormat/>
    <w:rsid w:val="001727A5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17E98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1727A5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1727A5"/>
    <w:rPr>
      <w:i/>
      <w:iCs/>
      <w:color w:val="124F1A" w:themeColor="accent3" w:themeShade="BF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27A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01D21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27A5"/>
    <w:rPr>
      <w:rFonts w:asciiTheme="majorHAnsi" w:eastAsiaTheme="majorEastAsia" w:hAnsiTheme="majorHAnsi" w:cstheme="majorBidi"/>
      <w:caps/>
      <w:color w:val="901D21" w:themeColor="accent1" w:themeShade="BF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1727A5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1727A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1727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1727A5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1727A5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1727A5"/>
    <w:pPr>
      <w:outlineLvl w:val="9"/>
    </w:pPr>
  </w:style>
  <w:style w:type="paragraph" w:customStyle="1" w:styleId="Formatmall1Fotbollen">
    <w:name w:val="Formatmall1 Fotbollen"/>
    <w:basedOn w:val="Normal"/>
    <w:link w:val="Formatmall1FotbollenChar"/>
    <w:rsid w:val="00017E98"/>
  </w:style>
  <w:style w:type="character" w:customStyle="1" w:styleId="Formatmall1FotbollenChar">
    <w:name w:val="Formatmall1 Fotbollen Char"/>
    <w:basedOn w:val="Standardstycketeckensnitt"/>
    <w:link w:val="Formatmall1Fotbollen"/>
    <w:rsid w:val="00017E98"/>
  </w:style>
  <w:style w:type="paragraph" w:styleId="Sidhuvud">
    <w:name w:val="header"/>
    <w:basedOn w:val="Normal"/>
    <w:link w:val="Sidhuvud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7E98"/>
  </w:style>
  <w:style w:type="paragraph" w:styleId="Sidfot">
    <w:name w:val="footer"/>
    <w:basedOn w:val="Normal"/>
    <w:link w:val="Sidfot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17E98"/>
  </w:style>
  <w:style w:type="character" w:styleId="Hyperlnk">
    <w:name w:val="Hyperlink"/>
    <w:basedOn w:val="Standardstycketeckensnitt"/>
    <w:uiPriority w:val="99"/>
    <w:unhideWhenUsed/>
    <w:rsid w:val="00017E9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17E98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1B77C6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ccess.anlaggning@gustavsbergsfotboll.se" TargetMode="External"/><Relationship Id="rId18" Type="http://schemas.openxmlformats.org/officeDocument/2006/relationships/hyperlink" Target="tel:0700075208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tel:0700075208" TargetMode="External"/><Relationship Id="rId17" Type="http://schemas.openxmlformats.org/officeDocument/2006/relationships/hyperlink" Target="tel:070834892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ccess.anlaggning@gustavsbergsfotboll.s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sliet@giffk.com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tel:073529824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ktiva.svenskfotboll.se/tranare/spelformer/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ansliet@giffk.com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torn\Documents\Anpassade%20Office-mallar\GIF%20FK%20Liten%20logga.dotm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C1272D"/>
      </a:accent1>
      <a:accent2>
        <a:srgbClr val="F1B9BC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TaxCatchAll xmlns="27693c82-40e7-489c-bd0d-bf6aa2bb678f"/>
    <PublishingStartDate xmlns="http://schemas.microsoft.com/sharepoint/v3" xsi:nil="true"/>
    <lcf76f155ced4ddcb4097134ff3c332f xmlns="80b2c48b-24d5-46a4-adc9-10a2aaf35b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1047DF7ABE7746A4D594BB6C90DBB1" ma:contentTypeVersion="14" ma:contentTypeDescription="Skapa ett nytt dokument." ma:contentTypeScope="" ma:versionID="75acca4d5f6fdea5f07cf49631234836">
  <xsd:schema xmlns:xsd="http://www.w3.org/2001/XMLSchema" xmlns:xs="http://www.w3.org/2001/XMLSchema" xmlns:p="http://schemas.microsoft.com/office/2006/metadata/properties" xmlns:ns1="http://schemas.microsoft.com/sharepoint/v3" xmlns:ns2="80b2c48b-24d5-46a4-adc9-10a2aaf35b04" xmlns:ns3="27693c82-40e7-489c-bd0d-bf6aa2bb678f" targetNamespace="http://schemas.microsoft.com/office/2006/metadata/properties" ma:root="true" ma:fieldsID="af485fbc34c398df43dc0fe3047e477d" ns1:_="" ns2:_="" ns3:_="">
    <xsd:import namespace="http://schemas.microsoft.com/sharepoint/v3"/>
    <xsd:import namespace="80b2c48b-24d5-46a4-adc9-10a2aaf35b04"/>
    <xsd:import namespace="27693c82-40e7-489c-bd0d-bf6aa2bb6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PublishingStartDate" minOccurs="0"/>
                <xsd:element ref="ns1:PublishingExpiration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malagt startdatum" ma:description="Schemalagt startdatum är en webbplatskolumn som skapas via publiceringsfunktionen. Den används för att ange datum och tid för när sidan ska visas för besökare på webbplatsen för första gången." ma:internalName="PublishingStartDate">
      <xsd:simpleType>
        <xsd:restriction base="dms:Unknown"/>
      </xsd:simpleType>
    </xsd:element>
    <xsd:element name="PublishingExpirationDate" ma:index="21" nillable="true" ma:displayName="Schemalagt slutdatum" ma:description="Schemalagt slutdatum är en webbplatskolumn som skapas via publiceringsfunktionen. Den används för att ange datum och tid för när sidan inte längre ska visas för besökare på webbplatsen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2c48b-24d5-46a4-adc9-10a2aaf35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bdc881a1-9d42-4d74-b228-0747138339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93c82-40e7-489c-bd0d-bf6aa2bb67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0cf1fc-d799-4814-8b6a-c271a6f31c9e}" ma:internalName="TaxCatchAll" ma:showField="CatchAllData" ma:web="27693c82-40e7-489c-bd0d-bf6aa2bb6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16740-32BF-40F6-8262-417AEE913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52B39-022D-404B-AC55-97D6C25E7521}">
  <ds:schemaRefs>
    <ds:schemaRef ds:uri="http://schemas.openxmlformats.org/package/2006/metadata/core-properties"/>
    <ds:schemaRef ds:uri="80b2c48b-24d5-46a4-adc9-10a2aaf35b04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27693c82-40e7-489c-bd0d-bf6aa2bb678f"/>
    <ds:schemaRef ds:uri="http://www.w3.org/XML/1998/namespace"/>
    <ds:schemaRef ds:uri="http://purl.org/dc/terms/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CF634ED-E11A-464E-80E7-0AD772EE8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b2c48b-24d5-46a4-adc9-10a2aaf35b04"/>
    <ds:schemaRef ds:uri="27693c82-40e7-489c-bd0d-bf6aa2bb6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GIF FK Liten logga</Template>
  <TotalTime>5</TotalTime>
  <Pages>2</Pages>
  <Words>561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Törnqvist</dc:creator>
  <cp:keywords/>
  <dc:description/>
  <cp:lastModifiedBy>Frida Törnqvist</cp:lastModifiedBy>
  <cp:revision>2</cp:revision>
  <cp:lastPrinted>2026-01-30T10:00:00Z</cp:lastPrinted>
  <dcterms:created xsi:type="dcterms:W3CDTF">2026-01-30T10:05:00Z</dcterms:created>
  <dcterms:modified xsi:type="dcterms:W3CDTF">2026-01-30T10:05:00Z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0x010100071047DF7ABE7746A4D594BB6C90DBB1</vt:lpwstr>
  </property>
</Properties>
</file>