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5247B5" w14:textId="023565F2" w:rsidR="000F667E" w:rsidRDefault="002E401B">
      <w:pPr>
        <w:pStyle w:val="Rubrik1"/>
        <w:jc w:val="center"/>
        <w:rPr>
          <w:rFonts w:ascii="Arial" w:hAnsi="Arial" w:cs="Arial"/>
          <w:b w:val="0"/>
          <w:bCs w:val="0"/>
          <w:sz w:val="48"/>
        </w:rPr>
      </w:pPr>
      <w:r>
        <w:rPr>
          <w:rFonts w:ascii="Arial" w:hAnsi="Arial" w:cs="Arial"/>
          <w:b w:val="0"/>
          <w:noProof/>
          <w:sz w:val="48"/>
        </w:rPr>
        <w:pict w14:anchorId="5AA8EA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1" o:spid="_x0000_i1025" type="#_x0000_t75" style="width:230.6pt;height:213.1pt;visibility:visible">
            <v:imagedata r:id="rId7" o:title=""/>
          </v:shape>
        </w:pict>
      </w:r>
      <w:r w:rsidR="002E7FFA">
        <w:rPr>
          <w:rFonts w:ascii="Arial" w:hAnsi="Arial" w:cs="Arial"/>
          <w:b w:val="0"/>
          <w:bCs w:val="0"/>
          <w:sz w:val="48"/>
        </w:rPr>
        <w:br/>
      </w:r>
      <w:r w:rsidR="002E7FFA">
        <w:rPr>
          <w:rFonts w:ascii="Arial" w:hAnsi="Arial" w:cs="Arial"/>
          <w:b w:val="0"/>
          <w:bCs w:val="0"/>
          <w:sz w:val="48"/>
        </w:rPr>
        <w:br/>
      </w:r>
      <w:r w:rsidR="002E7FFA">
        <w:rPr>
          <w:rFonts w:ascii="Arial" w:hAnsi="Arial" w:cs="Arial"/>
          <w:b w:val="0"/>
          <w:bCs w:val="0"/>
          <w:sz w:val="48"/>
        </w:rPr>
        <w:br/>
      </w:r>
      <w:r w:rsidR="002E7FFA">
        <w:rPr>
          <w:rFonts w:ascii="Arial" w:hAnsi="Arial" w:cs="Arial"/>
          <w:b w:val="0"/>
          <w:bCs w:val="0"/>
          <w:sz w:val="48"/>
        </w:rPr>
        <w:br/>
        <w:t xml:space="preserve">Verksamhetsberättelse </w:t>
      </w:r>
      <w:r w:rsidR="002E7FFA">
        <w:rPr>
          <w:rFonts w:ascii="Arial" w:hAnsi="Arial" w:cs="Arial"/>
          <w:b w:val="0"/>
          <w:bCs w:val="0"/>
          <w:sz w:val="48"/>
        </w:rPr>
        <w:br/>
      </w:r>
      <w:r w:rsidR="00C609A2">
        <w:rPr>
          <w:rFonts w:ascii="Arial" w:hAnsi="Arial" w:cs="Arial"/>
          <w:b w:val="0"/>
          <w:bCs w:val="0"/>
          <w:sz w:val="48"/>
        </w:rPr>
        <w:t>Norrtälje Simklubb</w:t>
      </w:r>
      <w:r w:rsidR="00343B7E">
        <w:rPr>
          <w:rFonts w:ascii="Arial" w:hAnsi="Arial" w:cs="Arial"/>
          <w:b w:val="0"/>
          <w:bCs w:val="0"/>
          <w:sz w:val="48"/>
        </w:rPr>
        <w:br/>
        <w:t>202</w:t>
      </w:r>
      <w:r w:rsidR="006B67C0">
        <w:rPr>
          <w:rFonts w:ascii="Arial" w:hAnsi="Arial" w:cs="Arial"/>
          <w:b w:val="0"/>
          <w:bCs w:val="0"/>
          <w:sz w:val="48"/>
        </w:rPr>
        <w:t>1</w:t>
      </w:r>
      <w:r w:rsidR="000F667E">
        <w:rPr>
          <w:rFonts w:ascii="Arial" w:hAnsi="Arial" w:cs="Arial"/>
          <w:b w:val="0"/>
          <w:bCs w:val="0"/>
          <w:sz w:val="48"/>
        </w:rPr>
        <w:br/>
      </w:r>
      <w:r w:rsidR="000F667E">
        <w:rPr>
          <w:rFonts w:ascii="Arial" w:hAnsi="Arial" w:cs="Arial"/>
          <w:b w:val="0"/>
          <w:bCs w:val="0"/>
          <w:sz w:val="48"/>
        </w:rPr>
        <w:br/>
      </w:r>
      <w:r w:rsidR="000F667E">
        <w:rPr>
          <w:rFonts w:ascii="Arial" w:hAnsi="Arial" w:cs="Arial"/>
          <w:b w:val="0"/>
          <w:bCs w:val="0"/>
          <w:sz w:val="48"/>
        </w:rPr>
        <w:br/>
      </w:r>
    </w:p>
    <w:p w14:paraId="5095D334" w14:textId="77777777" w:rsidR="000F667E" w:rsidRDefault="000F667E"/>
    <w:p w14:paraId="1ED46210" w14:textId="77777777" w:rsidR="000F667E" w:rsidRDefault="000F667E"/>
    <w:p w14:paraId="54C2B011" w14:textId="77777777" w:rsidR="000F667E" w:rsidRDefault="000F667E" w:rsidP="004177B1">
      <w:pPr>
        <w:pStyle w:val="Brdtext"/>
        <w:jc w:val="center"/>
      </w:pPr>
      <w:r>
        <w:t>Styrelsen för Norrtälje Simklubb lämnar härmed följande</w:t>
      </w:r>
    </w:p>
    <w:p w14:paraId="4BE9551E" w14:textId="44510737" w:rsidR="000F667E" w:rsidRDefault="00343B7E" w:rsidP="004177B1">
      <w:pPr>
        <w:pStyle w:val="Brdtext"/>
        <w:jc w:val="center"/>
      </w:pPr>
      <w:r>
        <w:t>berättelse för 202</w:t>
      </w:r>
      <w:r w:rsidR="006B67C0">
        <w:t>1</w:t>
      </w:r>
      <w:r>
        <w:t>, klubbens 6</w:t>
      </w:r>
      <w:r w:rsidR="006B67C0">
        <w:t>4</w:t>
      </w:r>
      <w:r>
        <w:t>:e</w:t>
      </w:r>
      <w:r w:rsidR="000F667E">
        <w:t xml:space="preserve"> verksamhetsår.</w:t>
      </w:r>
    </w:p>
    <w:p w14:paraId="51732AAD" w14:textId="77777777" w:rsidR="000F667E" w:rsidRDefault="000F667E"/>
    <w:p w14:paraId="4A391354" w14:textId="77777777" w:rsidR="00083BE7" w:rsidRDefault="000F667E" w:rsidP="009A2F26">
      <w:pPr>
        <w:pStyle w:val="Rubrik3"/>
      </w:pPr>
      <w:r>
        <w:br w:type="page"/>
      </w:r>
    </w:p>
    <w:p w14:paraId="0AA74740" w14:textId="36E2829E" w:rsidR="000F667E" w:rsidRPr="007F1151" w:rsidRDefault="009A2F26" w:rsidP="009A2F26">
      <w:pPr>
        <w:pStyle w:val="Rubrik3"/>
        <w:rPr>
          <w:sz w:val="24"/>
          <w:szCs w:val="24"/>
        </w:rPr>
      </w:pPr>
      <w:r w:rsidRPr="007F1151">
        <w:rPr>
          <w:sz w:val="24"/>
          <w:szCs w:val="24"/>
        </w:rPr>
        <w:t>202</w:t>
      </w:r>
      <w:r w:rsidR="0057215E" w:rsidRPr="007F1151">
        <w:rPr>
          <w:sz w:val="24"/>
          <w:szCs w:val="24"/>
        </w:rPr>
        <w:t>1</w:t>
      </w:r>
      <w:r w:rsidRPr="007F1151">
        <w:rPr>
          <w:sz w:val="24"/>
          <w:szCs w:val="24"/>
        </w:rPr>
        <w:t xml:space="preserve"> </w:t>
      </w:r>
      <w:r w:rsidR="00AC685D" w:rsidRPr="007F1151">
        <w:rPr>
          <w:sz w:val="24"/>
          <w:szCs w:val="24"/>
        </w:rPr>
        <w:t>–</w:t>
      </w:r>
      <w:r w:rsidRPr="007F1151">
        <w:rPr>
          <w:sz w:val="24"/>
          <w:szCs w:val="24"/>
        </w:rPr>
        <w:t xml:space="preserve"> </w:t>
      </w:r>
      <w:r w:rsidR="00AC685D" w:rsidRPr="007F1151">
        <w:rPr>
          <w:sz w:val="24"/>
          <w:szCs w:val="24"/>
        </w:rPr>
        <w:t xml:space="preserve">fortfarande </w:t>
      </w:r>
      <w:r w:rsidR="001F2A20" w:rsidRPr="007F1151">
        <w:rPr>
          <w:sz w:val="24"/>
          <w:szCs w:val="24"/>
        </w:rPr>
        <w:t>pandemi</w:t>
      </w:r>
      <w:r w:rsidR="005B261E" w:rsidRPr="007F1151">
        <w:rPr>
          <w:sz w:val="24"/>
          <w:szCs w:val="24"/>
        </w:rPr>
        <w:t xml:space="preserve"> m</w:t>
      </w:r>
      <w:r w:rsidR="0014783A" w:rsidRPr="007F1151">
        <w:rPr>
          <w:sz w:val="24"/>
          <w:szCs w:val="24"/>
        </w:rPr>
        <w:t>ed mycket anpassningar</w:t>
      </w:r>
      <w:r w:rsidR="007E0CEE" w:rsidRPr="007F1151">
        <w:rPr>
          <w:sz w:val="24"/>
          <w:szCs w:val="24"/>
        </w:rPr>
        <w:t>.</w:t>
      </w:r>
    </w:p>
    <w:p w14:paraId="4E650B89" w14:textId="77777777" w:rsidR="009A2F26" w:rsidRDefault="009A2F26"/>
    <w:p w14:paraId="157863D5" w14:textId="2A7F0131" w:rsidR="00C62F77" w:rsidRDefault="009A2F26">
      <w:r>
        <w:t>Året</w:t>
      </w:r>
      <w:r w:rsidR="00716456">
        <w:t xml:space="preserve"> började med </w:t>
      </w:r>
      <w:r w:rsidR="004D11AF">
        <w:t>stängda badhus</w:t>
      </w:r>
      <w:r w:rsidR="00FC61D9">
        <w:t xml:space="preserve"> och vi </w:t>
      </w:r>
      <w:r w:rsidR="00DA717C">
        <w:t xml:space="preserve">tvingades </w:t>
      </w:r>
      <w:r w:rsidR="000A3AAA">
        <w:t>förlägga träningen utomhus</w:t>
      </w:r>
      <w:r w:rsidR="00C91523">
        <w:t>. Det blev</w:t>
      </w:r>
      <w:r w:rsidR="004C622E">
        <w:t xml:space="preserve"> både</w:t>
      </w:r>
      <w:r w:rsidR="00C91523">
        <w:t xml:space="preserve"> stavgång</w:t>
      </w:r>
      <w:r w:rsidR="000C29B4">
        <w:t xml:space="preserve"> </w:t>
      </w:r>
      <w:r w:rsidR="004C622E">
        <w:t>och</w:t>
      </w:r>
      <w:r w:rsidR="000C29B4">
        <w:t xml:space="preserve"> </w:t>
      </w:r>
      <w:r w:rsidR="00543F22">
        <w:t>utomhusfys</w:t>
      </w:r>
      <w:r w:rsidR="000C29B4">
        <w:t>.</w:t>
      </w:r>
      <w:r w:rsidR="00476A49">
        <w:t xml:space="preserve"> I februari öppnades badhusen för träning för </w:t>
      </w:r>
      <w:r w:rsidR="002F00D4">
        <w:t>våra barn och ungdomar.</w:t>
      </w:r>
      <w:r w:rsidR="00EA76B5">
        <w:t xml:space="preserve"> De äldre fick </w:t>
      </w:r>
      <w:r w:rsidR="009510ED">
        <w:t>däremot inte börja simma igen förrän i maj.</w:t>
      </w:r>
    </w:p>
    <w:p w14:paraId="7C2DB6B6" w14:textId="4039C31E" w:rsidR="00197245" w:rsidRDefault="00FD60C3">
      <w:r>
        <w:t>Trängselrestriktionerna som fanns</w:t>
      </w:r>
      <w:r w:rsidR="00ED586A">
        <w:t xml:space="preserve"> under våren 2021 innebar</w:t>
      </w:r>
      <w:r w:rsidR="00AA3B84">
        <w:t xml:space="preserve"> mycket arbete från vår sida. Vi fick schemalägga dusch och omklädningstider på minutnivå för att få det att fungera. Vi behövde </w:t>
      </w:r>
      <w:r w:rsidR="005E0B9F">
        <w:t>ocks</w:t>
      </w:r>
      <w:r w:rsidR="00CA6CB8">
        <w:t>å</w:t>
      </w:r>
      <w:r w:rsidR="00E44ADA">
        <w:t xml:space="preserve"> </w:t>
      </w:r>
      <w:r w:rsidR="003B217C">
        <w:t>bevaka omklädnings</w:t>
      </w:r>
      <w:r w:rsidR="00166409">
        <w:t xml:space="preserve">rummen för att undvika att man blev för </w:t>
      </w:r>
      <w:r w:rsidR="001B4FB5">
        <w:t>många samtidigt därinne.</w:t>
      </w:r>
      <w:r w:rsidR="004A6D31">
        <w:t xml:space="preserve"> På det stora hela fungerade det</w:t>
      </w:r>
      <w:r w:rsidR="00E30147">
        <w:t xml:space="preserve"> trots allt och vi </w:t>
      </w:r>
      <w:r w:rsidR="003A30C7">
        <w:t xml:space="preserve">har inte haft någon </w:t>
      </w:r>
      <w:r w:rsidR="00E30147">
        <w:t>smittspridning</w:t>
      </w:r>
      <w:r w:rsidR="006524E7">
        <w:t xml:space="preserve"> i </w:t>
      </w:r>
      <w:r w:rsidR="003A30C7">
        <w:t>föreningens</w:t>
      </w:r>
      <w:r w:rsidR="004034C5">
        <w:t xml:space="preserve"> verksamhet</w:t>
      </w:r>
      <w:r w:rsidR="00FB5364">
        <w:t>.</w:t>
      </w:r>
    </w:p>
    <w:p w14:paraId="718CFF58" w14:textId="5263F862" w:rsidR="00C21746" w:rsidRDefault="00450755">
      <w:r>
        <w:t>Hösten var lugnare ur pandemisynpunkt och verksamheten blev förhållandevis normal</w:t>
      </w:r>
      <w:r w:rsidR="00B75DDB">
        <w:t xml:space="preserve">. Vi kunde </w:t>
      </w:r>
      <w:r w:rsidR="00B079C5">
        <w:t>arrangera två externa tävlingar</w:t>
      </w:r>
      <w:r w:rsidR="00D55F5A">
        <w:t xml:space="preserve">, </w:t>
      </w:r>
      <w:r w:rsidR="00B079C5">
        <w:t xml:space="preserve">fyra </w:t>
      </w:r>
      <w:r w:rsidR="00DB274C">
        <w:t>utmanartävlingar</w:t>
      </w:r>
      <w:r w:rsidR="00D55F5A">
        <w:t xml:space="preserve"> och en Luciauppvisning.</w:t>
      </w:r>
      <w:r w:rsidR="00DB274C">
        <w:t xml:space="preserve"> </w:t>
      </w:r>
      <w:r w:rsidR="00E42F81">
        <w:t>Vi hade också vuxencrawlkurser</w:t>
      </w:r>
      <w:r w:rsidR="00A51E51">
        <w:t xml:space="preserve"> och vuxenmotion fungerade som </w:t>
      </w:r>
      <w:r w:rsidR="00410DB6">
        <w:t>vanligt.</w:t>
      </w:r>
      <w:r w:rsidR="007E10BE">
        <w:t xml:space="preserve"> Det gick också att genomföra ett simläger i Spanien</w:t>
      </w:r>
      <w:r w:rsidR="00C35466">
        <w:t>. Detta läger var flyttat från 2020</w:t>
      </w:r>
      <w:r w:rsidR="00023A46">
        <w:t>.</w:t>
      </w:r>
    </w:p>
    <w:p w14:paraId="71217EE3" w14:textId="143159AA" w:rsidR="002C14D3" w:rsidRDefault="009E7F36">
      <w:r>
        <w:t>Till Jul ökade smittspridningen</w:t>
      </w:r>
      <w:r w:rsidR="00953E1A">
        <w:t xml:space="preserve"> markant och </w:t>
      </w:r>
      <w:r w:rsidR="00D805C5">
        <w:t>det infördes restriktioner som påverkade verksamheten igen.</w:t>
      </w:r>
      <w:r w:rsidR="005F280A">
        <w:t xml:space="preserve"> Detta innebar att all verksamhet ställdes in på </w:t>
      </w:r>
      <w:r w:rsidR="004B1D6A">
        <w:t>jullovet</w:t>
      </w:r>
      <w:r w:rsidR="008D285A">
        <w:t>.</w:t>
      </w:r>
    </w:p>
    <w:p w14:paraId="41486DBD" w14:textId="77777777" w:rsidR="00C413F4" w:rsidRDefault="00C413F4"/>
    <w:tbl>
      <w:tblPr>
        <w:tblW w:w="0" w:type="auto"/>
        <w:tblCellMar>
          <w:left w:w="70" w:type="dxa"/>
          <w:right w:w="70" w:type="dxa"/>
        </w:tblCellMar>
        <w:tblLook w:val="0000" w:firstRow="0" w:lastRow="0" w:firstColumn="0" w:lastColumn="0" w:noHBand="0" w:noVBand="0"/>
      </w:tblPr>
      <w:tblGrid>
        <w:gridCol w:w="1999"/>
        <w:gridCol w:w="3929"/>
        <w:gridCol w:w="3282"/>
      </w:tblGrid>
      <w:tr w:rsidR="000F667E" w:rsidRPr="007F1151" w14:paraId="19C84545" w14:textId="77777777">
        <w:tc>
          <w:tcPr>
            <w:tcW w:w="5928" w:type="dxa"/>
            <w:gridSpan w:val="2"/>
            <w:tcBorders>
              <w:bottom w:val="single" w:sz="4" w:space="0" w:color="auto"/>
            </w:tcBorders>
          </w:tcPr>
          <w:p w14:paraId="2B9CD4CC" w14:textId="77777777" w:rsidR="000F667E" w:rsidRPr="007F1151" w:rsidRDefault="000F667E">
            <w:pPr>
              <w:pStyle w:val="Rubrik3"/>
              <w:rPr>
                <w:sz w:val="24"/>
                <w:szCs w:val="24"/>
              </w:rPr>
            </w:pPr>
            <w:r w:rsidRPr="007F1151">
              <w:rPr>
                <w:sz w:val="24"/>
                <w:szCs w:val="24"/>
              </w:rPr>
              <w:t>Styrelsens sammansättning</w:t>
            </w:r>
            <w:r w:rsidRPr="007F1151">
              <w:rPr>
                <w:sz w:val="24"/>
                <w:szCs w:val="24"/>
              </w:rPr>
              <w:tab/>
            </w:r>
          </w:p>
        </w:tc>
        <w:tc>
          <w:tcPr>
            <w:tcW w:w="3282" w:type="dxa"/>
            <w:tcBorders>
              <w:bottom w:val="single" w:sz="4" w:space="0" w:color="auto"/>
            </w:tcBorders>
          </w:tcPr>
          <w:p w14:paraId="3A9C507B" w14:textId="77777777" w:rsidR="000F667E" w:rsidRPr="007F1151" w:rsidRDefault="000F667E">
            <w:pPr>
              <w:pStyle w:val="Rubrik3"/>
              <w:rPr>
                <w:sz w:val="24"/>
                <w:szCs w:val="24"/>
              </w:rPr>
            </w:pPr>
            <w:r w:rsidRPr="007F1151">
              <w:rPr>
                <w:sz w:val="24"/>
                <w:szCs w:val="24"/>
              </w:rPr>
              <w:t>Vald fram till årsmötet</w:t>
            </w:r>
          </w:p>
        </w:tc>
      </w:tr>
      <w:tr w:rsidR="000F667E" w14:paraId="2C40815D" w14:textId="77777777">
        <w:tc>
          <w:tcPr>
            <w:tcW w:w="1999" w:type="dxa"/>
            <w:tcBorders>
              <w:top w:val="single" w:sz="4" w:space="0" w:color="auto"/>
            </w:tcBorders>
          </w:tcPr>
          <w:p w14:paraId="33161F97" w14:textId="77777777" w:rsidR="000F667E" w:rsidRDefault="000F667E" w:rsidP="002E1DB7">
            <w:pPr>
              <w:pStyle w:val="Sidhuvud"/>
              <w:tabs>
                <w:tab w:val="clear" w:pos="4536"/>
                <w:tab w:val="clear" w:pos="9072"/>
              </w:tabs>
              <w:spacing w:after="0"/>
            </w:pPr>
          </w:p>
          <w:p w14:paraId="72C6AE2E" w14:textId="77777777" w:rsidR="000F667E" w:rsidRDefault="000F667E" w:rsidP="002E1DB7">
            <w:pPr>
              <w:pStyle w:val="Sidhuvud"/>
              <w:tabs>
                <w:tab w:val="clear" w:pos="4536"/>
                <w:tab w:val="clear" w:pos="9072"/>
              </w:tabs>
              <w:spacing w:after="0"/>
            </w:pPr>
            <w:r>
              <w:t xml:space="preserve">Ordförande  </w:t>
            </w:r>
          </w:p>
        </w:tc>
        <w:tc>
          <w:tcPr>
            <w:tcW w:w="3929" w:type="dxa"/>
            <w:tcBorders>
              <w:top w:val="single" w:sz="4" w:space="0" w:color="auto"/>
            </w:tcBorders>
          </w:tcPr>
          <w:p w14:paraId="4B15221B" w14:textId="77777777" w:rsidR="000F667E" w:rsidRDefault="000F667E" w:rsidP="002E1DB7">
            <w:pPr>
              <w:spacing w:after="0"/>
            </w:pPr>
          </w:p>
          <w:p w14:paraId="04CA4858" w14:textId="77777777" w:rsidR="000F667E" w:rsidRDefault="00EB4C6E" w:rsidP="002E1DB7">
            <w:pPr>
              <w:spacing w:after="0"/>
            </w:pPr>
            <w:r>
              <w:t>Marie Westholm</w:t>
            </w:r>
          </w:p>
        </w:tc>
        <w:tc>
          <w:tcPr>
            <w:tcW w:w="3282" w:type="dxa"/>
            <w:tcBorders>
              <w:top w:val="single" w:sz="4" w:space="0" w:color="auto"/>
            </w:tcBorders>
          </w:tcPr>
          <w:p w14:paraId="5F4605F9" w14:textId="77777777" w:rsidR="000F667E" w:rsidRDefault="000F667E" w:rsidP="002E1DB7">
            <w:pPr>
              <w:spacing w:after="0"/>
            </w:pPr>
          </w:p>
          <w:p w14:paraId="1C600F87" w14:textId="71BD6C6D" w:rsidR="000F667E" w:rsidRDefault="00AC514E" w:rsidP="002E1DB7">
            <w:pPr>
              <w:spacing w:after="0"/>
            </w:pPr>
            <w:r>
              <w:t>20</w:t>
            </w:r>
            <w:r w:rsidR="00B143D3">
              <w:t>2</w:t>
            </w:r>
            <w:r w:rsidR="00B96AD8">
              <w:t>2</w:t>
            </w:r>
          </w:p>
        </w:tc>
      </w:tr>
      <w:tr w:rsidR="000F667E" w14:paraId="1445FB1B" w14:textId="77777777">
        <w:trPr>
          <w:trHeight w:val="230"/>
        </w:trPr>
        <w:tc>
          <w:tcPr>
            <w:tcW w:w="1999" w:type="dxa"/>
          </w:tcPr>
          <w:p w14:paraId="41AFA606" w14:textId="77777777" w:rsidR="000F667E" w:rsidRDefault="000F667E" w:rsidP="002E1DB7">
            <w:pPr>
              <w:spacing w:after="0"/>
            </w:pPr>
            <w:r>
              <w:t xml:space="preserve">Vice ordförande  </w:t>
            </w:r>
          </w:p>
        </w:tc>
        <w:tc>
          <w:tcPr>
            <w:tcW w:w="3929" w:type="dxa"/>
          </w:tcPr>
          <w:p w14:paraId="0A811AD6" w14:textId="2691476E" w:rsidR="000F667E" w:rsidRDefault="00B96AD8" w:rsidP="002E1DB7">
            <w:pPr>
              <w:pStyle w:val="Sidhuvud"/>
              <w:tabs>
                <w:tab w:val="clear" w:pos="4536"/>
                <w:tab w:val="clear" w:pos="9072"/>
              </w:tabs>
              <w:spacing w:after="0"/>
            </w:pPr>
            <w:r>
              <w:t>Lovisa</w:t>
            </w:r>
            <w:r w:rsidR="00AE4C81">
              <w:t xml:space="preserve"> </w:t>
            </w:r>
            <w:r w:rsidR="00D06443">
              <w:t>Hagstedt</w:t>
            </w:r>
          </w:p>
        </w:tc>
        <w:tc>
          <w:tcPr>
            <w:tcW w:w="3282" w:type="dxa"/>
          </w:tcPr>
          <w:p w14:paraId="15EF3160" w14:textId="4D50BEE6" w:rsidR="000F667E" w:rsidRDefault="00EB4C6E" w:rsidP="002E1DB7">
            <w:pPr>
              <w:pStyle w:val="Sidhuvud"/>
              <w:tabs>
                <w:tab w:val="clear" w:pos="4536"/>
                <w:tab w:val="clear" w:pos="9072"/>
              </w:tabs>
              <w:spacing w:after="0"/>
            </w:pPr>
            <w:r>
              <w:t>20</w:t>
            </w:r>
            <w:r w:rsidR="00B143D3">
              <w:t>2</w:t>
            </w:r>
            <w:r w:rsidR="005D2C4F">
              <w:t>2</w:t>
            </w:r>
          </w:p>
        </w:tc>
      </w:tr>
      <w:tr w:rsidR="000F667E" w14:paraId="0946D126" w14:textId="77777777">
        <w:tc>
          <w:tcPr>
            <w:tcW w:w="1999" w:type="dxa"/>
          </w:tcPr>
          <w:p w14:paraId="5BBEFC5F" w14:textId="77777777" w:rsidR="000F667E" w:rsidRDefault="000F667E" w:rsidP="002E1DB7">
            <w:pPr>
              <w:spacing w:after="0"/>
            </w:pPr>
            <w:r>
              <w:t xml:space="preserve">Kassör </w:t>
            </w:r>
          </w:p>
        </w:tc>
        <w:tc>
          <w:tcPr>
            <w:tcW w:w="3929" w:type="dxa"/>
          </w:tcPr>
          <w:p w14:paraId="48E49FE1" w14:textId="460E9114" w:rsidR="000F667E" w:rsidRDefault="00E1732B" w:rsidP="00343B7E">
            <w:pPr>
              <w:spacing w:after="0"/>
            </w:pPr>
            <w:r>
              <w:t>Petra Hall</w:t>
            </w:r>
          </w:p>
        </w:tc>
        <w:tc>
          <w:tcPr>
            <w:tcW w:w="3282" w:type="dxa"/>
          </w:tcPr>
          <w:p w14:paraId="05D64CA4" w14:textId="335561B0" w:rsidR="000F667E" w:rsidRDefault="00EB4C6E" w:rsidP="002E7FFA">
            <w:pPr>
              <w:spacing w:after="0"/>
            </w:pPr>
            <w:r>
              <w:t>20</w:t>
            </w:r>
            <w:r w:rsidR="002E7FFA">
              <w:t>2</w:t>
            </w:r>
            <w:r w:rsidR="00327EE4">
              <w:t>3</w:t>
            </w:r>
          </w:p>
        </w:tc>
      </w:tr>
      <w:tr w:rsidR="000F667E" w14:paraId="412AFDAE" w14:textId="77777777">
        <w:tc>
          <w:tcPr>
            <w:tcW w:w="1999" w:type="dxa"/>
          </w:tcPr>
          <w:p w14:paraId="7CD260AA" w14:textId="77777777" w:rsidR="000F667E" w:rsidRDefault="000F667E" w:rsidP="002E1DB7">
            <w:pPr>
              <w:spacing w:after="0"/>
            </w:pPr>
            <w:r>
              <w:t xml:space="preserve">Sekreterare  </w:t>
            </w:r>
          </w:p>
        </w:tc>
        <w:tc>
          <w:tcPr>
            <w:tcW w:w="3929" w:type="dxa"/>
          </w:tcPr>
          <w:p w14:paraId="2DD34D00" w14:textId="2C5B43D9" w:rsidR="000F667E" w:rsidRDefault="00343B7E" w:rsidP="00343B7E">
            <w:pPr>
              <w:spacing w:after="0"/>
            </w:pPr>
            <w:r>
              <w:t>Leif Sörensson</w:t>
            </w:r>
          </w:p>
        </w:tc>
        <w:tc>
          <w:tcPr>
            <w:tcW w:w="3282" w:type="dxa"/>
          </w:tcPr>
          <w:p w14:paraId="1E3DBA91" w14:textId="252CFAEF" w:rsidR="000F667E" w:rsidRDefault="00EB4C6E" w:rsidP="002E1DB7">
            <w:pPr>
              <w:spacing w:after="0"/>
            </w:pPr>
            <w:r>
              <w:t>20</w:t>
            </w:r>
            <w:r w:rsidR="00B143D3">
              <w:t>2</w:t>
            </w:r>
            <w:r w:rsidR="00310FF6">
              <w:t>3</w:t>
            </w:r>
          </w:p>
        </w:tc>
      </w:tr>
      <w:tr w:rsidR="000F667E" w14:paraId="07235C5D" w14:textId="77777777">
        <w:tc>
          <w:tcPr>
            <w:tcW w:w="1999" w:type="dxa"/>
          </w:tcPr>
          <w:p w14:paraId="2952CE1C" w14:textId="77777777" w:rsidR="000F667E" w:rsidRDefault="00A62B0A" w:rsidP="002E1DB7">
            <w:pPr>
              <w:spacing w:after="0"/>
            </w:pPr>
            <w:r>
              <w:t>Ledamot</w:t>
            </w:r>
          </w:p>
        </w:tc>
        <w:tc>
          <w:tcPr>
            <w:tcW w:w="3929" w:type="dxa"/>
          </w:tcPr>
          <w:p w14:paraId="68B9D01A" w14:textId="43CFE215" w:rsidR="000F667E" w:rsidRDefault="00310FF6" w:rsidP="00A62B0A">
            <w:pPr>
              <w:spacing w:after="0"/>
            </w:pPr>
            <w:r>
              <w:t>Johan Blomgren</w:t>
            </w:r>
          </w:p>
        </w:tc>
        <w:tc>
          <w:tcPr>
            <w:tcW w:w="3282" w:type="dxa"/>
          </w:tcPr>
          <w:p w14:paraId="3B715DAC" w14:textId="73EBDB0D" w:rsidR="00A62B0A" w:rsidRDefault="00B143D3" w:rsidP="00A62B0A">
            <w:pPr>
              <w:spacing w:after="0"/>
            </w:pPr>
            <w:r>
              <w:t>202</w:t>
            </w:r>
            <w:r w:rsidR="00C5703F">
              <w:t>2</w:t>
            </w:r>
          </w:p>
        </w:tc>
      </w:tr>
      <w:tr w:rsidR="000F667E" w14:paraId="52F4E6A1" w14:textId="77777777">
        <w:tc>
          <w:tcPr>
            <w:tcW w:w="1999" w:type="dxa"/>
          </w:tcPr>
          <w:p w14:paraId="729B1D32" w14:textId="55003859" w:rsidR="000F667E" w:rsidRDefault="000F667E" w:rsidP="002E1DB7">
            <w:pPr>
              <w:spacing w:after="0"/>
            </w:pPr>
            <w:r>
              <w:t>Suppleant</w:t>
            </w:r>
          </w:p>
        </w:tc>
        <w:tc>
          <w:tcPr>
            <w:tcW w:w="3929" w:type="dxa"/>
          </w:tcPr>
          <w:p w14:paraId="252D62C2" w14:textId="77777777" w:rsidR="00A92C2C" w:rsidRDefault="005E3EAE" w:rsidP="00B143D3">
            <w:pPr>
              <w:spacing w:after="0"/>
            </w:pPr>
            <w:r>
              <w:t>Mikael Johansson</w:t>
            </w:r>
          </w:p>
          <w:p w14:paraId="43BBF6F5" w14:textId="4563EAA4" w:rsidR="000F667E" w:rsidRDefault="00EB4C6E" w:rsidP="00B143D3">
            <w:pPr>
              <w:spacing w:after="0"/>
            </w:pPr>
            <w:r>
              <w:br/>
            </w:r>
          </w:p>
        </w:tc>
        <w:tc>
          <w:tcPr>
            <w:tcW w:w="3282" w:type="dxa"/>
          </w:tcPr>
          <w:p w14:paraId="54CC259F" w14:textId="5A5F81D7" w:rsidR="00A62B0A" w:rsidRDefault="002F0124" w:rsidP="00B143D3">
            <w:pPr>
              <w:spacing w:after="0"/>
            </w:pPr>
            <w:r>
              <w:t>2022</w:t>
            </w:r>
          </w:p>
          <w:p w14:paraId="36CC3408" w14:textId="77777777" w:rsidR="00A62B0A" w:rsidRDefault="00A62B0A" w:rsidP="00B143D3">
            <w:pPr>
              <w:spacing w:after="0"/>
            </w:pPr>
          </w:p>
        </w:tc>
      </w:tr>
      <w:tr w:rsidR="000F667E" w14:paraId="47B820D1" w14:textId="77777777">
        <w:tc>
          <w:tcPr>
            <w:tcW w:w="1999" w:type="dxa"/>
          </w:tcPr>
          <w:p w14:paraId="18409285" w14:textId="77777777" w:rsidR="000F667E" w:rsidRDefault="00B143D3" w:rsidP="002E1DB7">
            <w:pPr>
              <w:spacing w:after="0"/>
            </w:pPr>
            <w:r>
              <w:t>Revisor</w:t>
            </w:r>
            <w:r w:rsidR="00A62B0A">
              <w:t>er</w:t>
            </w:r>
          </w:p>
        </w:tc>
        <w:tc>
          <w:tcPr>
            <w:tcW w:w="3929" w:type="dxa"/>
          </w:tcPr>
          <w:p w14:paraId="0041BE9A" w14:textId="77777777" w:rsidR="000F667E" w:rsidRPr="004D7817" w:rsidRDefault="00B143D3" w:rsidP="002E7FFA">
            <w:pPr>
              <w:spacing w:after="0"/>
              <w:rPr>
                <w:lang w:val="en-US"/>
              </w:rPr>
            </w:pPr>
            <w:r w:rsidRPr="004D7817">
              <w:rPr>
                <w:lang w:val="en-US"/>
              </w:rPr>
              <w:t>Eva Norman Widell</w:t>
            </w:r>
            <w:r w:rsidR="000F667E" w:rsidRPr="004D7817">
              <w:rPr>
                <w:lang w:val="en-US"/>
              </w:rPr>
              <w:br/>
            </w:r>
            <w:r w:rsidR="00A62B0A" w:rsidRPr="004D7817">
              <w:rPr>
                <w:lang w:val="en-US"/>
              </w:rPr>
              <w:t>Peter Wahlqvist</w:t>
            </w:r>
          </w:p>
        </w:tc>
        <w:tc>
          <w:tcPr>
            <w:tcW w:w="3282" w:type="dxa"/>
          </w:tcPr>
          <w:p w14:paraId="7539DBF4" w14:textId="5AFA82F9" w:rsidR="000F667E" w:rsidRDefault="000F667E" w:rsidP="002E1DB7">
            <w:pPr>
              <w:spacing w:after="0"/>
            </w:pPr>
            <w:r>
              <w:t>2</w:t>
            </w:r>
            <w:r w:rsidR="00A62B0A">
              <w:t>02</w:t>
            </w:r>
            <w:r w:rsidR="00F85936">
              <w:t>2</w:t>
            </w:r>
            <w:r w:rsidR="00EB4C6E">
              <w:br/>
            </w:r>
            <w:r w:rsidR="00A62B0A">
              <w:t>202</w:t>
            </w:r>
            <w:r w:rsidR="003C0E79">
              <w:t>2</w:t>
            </w:r>
          </w:p>
        </w:tc>
      </w:tr>
      <w:tr w:rsidR="000F667E" w14:paraId="38E30C83" w14:textId="77777777">
        <w:tc>
          <w:tcPr>
            <w:tcW w:w="1999" w:type="dxa"/>
          </w:tcPr>
          <w:p w14:paraId="7DCFDFD8" w14:textId="77777777" w:rsidR="000F667E" w:rsidRDefault="000F667E" w:rsidP="002E1DB7">
            <w:pPr>
              <w:spacing w:after="0"/>
            </w:pPr>
            <w:r>
              <w:t>Valberedning</w:t>
            </w:r>
          </w:p>
        </w:tc>
        <w:tc>
          <w:tcPr>
            <w:tcW w:w="3929" w:type="dxa"/>
          </w:tcPr>
          <w:p w14:paraId="2ACB4D38" w14:textId="77777777" w:rsidR="000F667E" w:rsidRDefault="00AC514E" w:rsidP="002E1DB7">
            <w:pPr>
              <w:spacing w:after="0"/>
            </w:pPr>
            <w:r>
              <w:t>Kajsa Hultin</w:t>
            </w:r>
            <w:r w:rsidR="00A62B0A">
              <w:t xml:space="preserve"> (sammankallande)</w:t>
            </w:r>
          </w:p>
        </w:tc>
        <w:tc>
          <w:tcPr>
            <w:tcW w:w="3282" w:type="dxa"/>
          </w:tcPr>
          <w:p w14:paraId="545E189C" w14:textId="4F6DCFCE" w:rsidR="000F667E" w:rsidRDefault="00EB4C6E" w:rsidP="002E1DB7">
            <w:pPr>
              <w:spacing w:after="0"/>
            </w:pPr>
            <w:r>
              <w:t>20</w:t>
            </w:r>
            <w:r w:rsidR="00B143D3">
              <w:t>2</w:t>
            </w:r>
            <w:r w:rsidR="003C0E79">
              <w:t>2</w:t>
            </w:r>
          </w:p>
        </w:tc>
      </w:tr>
      <w:tr w:rsidR="000F667E" w14:paraId="48BBAF9C" w14:textId="77777777">
        <w:tc>
          <w:tcPr>
            <w:tcW w:w="1999" w:type="dxa"/>
          </w:tcPr>
          <w:p w14:paraId="7963D062" w14:textId="77777777" w:rsidR="000F667E" w:rsidRDefault="000F667E" w:rsidP="002E1DB7">
            <w:pPr>
              <w:spacing w:after="0"/>
            </w:pPr>
          </w:p>
          <w:p w14:paraId="053E34CB" w14:textId="77777777" w:rsidR="0040044C" w:rsidRDefault="0040044C" w:rsidP="002E1DB7">
            <w:pPr>
              <w:spacing w:after="0"/>
            </w:pPr>
          </w:p>
          <w:p w14:paraId="6E5613B6" w14:textId="77777777" w:rsidR="0040044C" w:rsidRDefault="0040044C" w:rsidP="002E1DB7">
            <w:pPr>
              <w:spacing w:after="0"/>
            </w:pPr>
          </w:p>
          <w:p w14:paraId="1705ABA0" w14:textId="77777777" w:rsidR="00EF7A81" w:rsidRDefault="00EF7A81" w:rsidP="002E1DB7">
            <w:pPr>
              <w:spacing w:after="0"/>
            </w:pPr>
          </w:p>
          <w:p w14:paraId="3E7C0685" w14:textId="5D5B6A30" w:rsidR="00D31293" w:rsidRDefault="00D31293" w:rsidP="002E1DB7">
            <w:pPr>
              <w:spacing w:after="0"/>
            </w:pPr>
          </w:p>
        </w:tc>
        <w:tc>
          <w:tcPr>
            <w:tcW w:w="3929" w:type="dxa"/>
          </w:tcPr>
          <w:p w14:paraId="3712EDB0" w14:textId="77777777" w:rsidR="000F667E" w:rsidRDefault="00AC514E" w:rsidP="002E1DB7">
            <w:pPr>
              <w:spacing w:after="0"/>
            </w:pPr>
            <w:r>
              <w:t>Jessica Alm</w:t>
            </w:r>
          </w:p>
          <w:p w14:paraId="6C355CD1" w14:textId="77777777" w:rsidR="00AC514E" w:rsidRDefault="00AC514E" w:rsidP="002E1DB7">
            <w:pPr>
              <w:spacing w:after="0"/>
            </w:pPr>
            <w:r>
              <w:t>Johan Lampén</w:t>
            </w:r>
          </w:p>
        </w:tc>
        <w:tc>
          <w:tcPr>
            <w:tcW w:w="3282" w:type="dxa"/>
          </w:tcPr>
          <w:p w14:paraId="56369CA2" w14:textId="56634907" w:rsidR="000F667E" w:rsidRDefault="00A62B0A" w:rsidP="002E1DB7">
            <w:pPr>
              <w:spacing w:after="0"/>
            </w:pPr>
            <w:r>
              <w:t>202</w:t>
            </w:r>
            <w:r w:rsidR="003C0E79">
              <w:t>2</w:t>
            </w:r>
          </w:p>
          <w:p w14:paraId="0823E379" w14:textId="1A4D1BEF" w:rsidR="00AC514E" w:rsidRDefault="002E7FFA" w:rsidP="002E1DB7">
            <w:pPr>
              <w:spacing w:after="0"/>
            </w:pPr>
            <w:r>
              <w:t>20</w:t>
            </w:r>
            <w:r w:rsidR="00B143D3">
              <w:t>2</w:t>
            </w:r>
            <w:r w:rsidR="003C0E79">
              <w:t>2</w:t>
            </w:r>
          </w:p>
          <w:p w14:paraId="63DA4CA8" w14:textId="77777777" w:rsidR="0040044C" w:rsidRDefault="0040044C" w:rsidP="002E1DB7">
            <w:pPr>
              <w:spacing w:after="0"/>
            </w:pPr>
          </w:p>
        </w:tc>
      </w:tr>
    </w:tbl>
    <w:p w14:paraId="53D4F91B" w14:textId="77777777" w:rsidR="00D31293" w:rsidRPr="007F1151" w:rsidRDefault="00D31293" w:rsidP="00D31293">
      <w:pPr>
        <w:pStyle w:val="Rubrik3"/>
        <w:spacing w:before="0" w:after="0"/>
        <w:rPr>
          <w:sz w:val="24"/>
          <w:szCs w:val="24"/>
        </w:rPr>
      </w:pPr>
      <w:r w:rsidRPr="007F1151">
        <w:rPr>
          <w:sz w:val="24"/>
          <w:szCs w:val="24"/>
        </w:rPr>
        <w:t>Styrelsens arbete</w:t>
      </w:r>
    </w:p>
    <w:p w14:paraId="2C6560B8" w14:textId="494AB7DA" w:rsidR="00D31293" w:rsidRDefault="00D31293" w:rsidP="00D31293">
      <w:pPr>
        <w:spacing w:after="0"/>
      </w:pPr>
      <w:r>
        <w:t>Styrelsen har sedan förra årsmötet haft 1</w:t>
      </w:r>
      <w:r w:rsidR="009624BD">
        <w:t>2</w:t>
      </w:r>
      <w:r>
        <w:t xml:space="preserve"> protokollförda sammanträden. På alla möten fanns det en möjlighet att delta digitalt via Teams och många möten har enbart varit digitala.</w:t>
      </w:r>
    </w:p>
    <w:p w14:paraId="483C3980" w14:textId="45000624" w:rsidR="00D31293" w:rsidRDefault="00D31293" w:rsidP="00D31293">
      <w:pPr>
        <w:spacing w:after="0"/>
      </w:pPr>
      <w:r>
        <w:t xml:space="preserve">Revisorerna har bjudits in till våra styrelsemöten för att de löpande ska kunna ta del i hur arbetet i styrelsen bedrivs. De har också deltagit i </w:t>
      </w:r>
      <w:r w:rsidR="00566872">
        <w:t>samtliga</w:t>
      </w:r>
      <w:r>
        <w:t xml:space="preserve"> möten samt tagit del av styrelseprotokollen.</w:t>
      </w:r>
    </w:p>
    <w:p w14:paraId="3CACBF3B" w14:textId="77777777" w:rsidR="008E5075" w:rsidRDefault="008E5075">
      <w:pPr>
        <w:pStyle w:val="Rubrik3"/>
        <w:rPr>
          <w:sz w:val="24"/>
          <w:szCs w:val="24"/>
        </w:rPr>
      </w:pPr>
    </w:p>
    <w:p w14:paraId="289034B8" w14:textId="6772DD9D" w:rsidR="000F667E" w:rsidRPr="007F1151" w:rsidRDefault="000F667E">
      <w:pPr>
        <w:pStyle w:val="Rubrik3"/>
        <w:rPr>
          <w:sz w:val="24"/>
          <w:szCs w:val="24"/>
        </w:rPr>
      </w:pPr>
      <w:r w:rsidRPr="007F1151">
        <w:rPr>
          <w:sz w:val="24"/>
          <w:szCs w:val="24"/>
        </w:rPr>
        <w:t>Ekonomi</w:t>
      </w:r>
    </w:p>
    <w:p w14:paraId="75C5DB60" w14:textId="37C57229" w:rsidR="006278EA" w:rsidRDefault="006278EA" w:rsidP="001A6491">
      <w:pPr>
        <w:spacing w:after="0"/>
      </w:pPr>
      <w:r>
        <w:t xml:space="preserve">Ekonomin i föreningen är god och </w:t>
      </w:r>
      <w:r w:rsidR="002944C6">
        <w:t>vi</w:t>
      </w:r>
      <w:r w:rsidR="007C68EE">
        <w:t xml:space="preserve"> har byggt upp en grund för framtida satsningar</w:t>
      </w:r>
      <w:r w:rsidR="00C858E9">
        <w:t xml:space="preserve">. </w:t>
      </w:r>
    </w:p>
    <w:p w14:paraId="3F434D16" w14:textId="2E17D5FE" w:rsidR="00DC67CC" w:rsidRDefault="00DC67CC" w:rsidP="001A6491">
      <w:pPr>
        <w:spacing w:after="0"/>
      </w:pPr>
      <w:r>
        <w:t>Föreningen har haft en omsättning på</w:t>
      </w:r>
      <w:r w:rsidR="001A595B">
        <w:t xml:space="preserve"> </w:t>
      </w:r>
      <w:r w:rsidR="00531B56">
        <w:t>864</w:t>
      </w:r>
      <w:r w:rsidR="00B92844">
        <w:t> 000 kr (7</w:t>
      </w:r>
      <w:r w:rsidR="00531B56">
        <w:t>80</w:t>
      </w:r>
      <w:r w:rsidR="00EF57D6">
        <w:t> 000 föregående år)</w:t>
      </w:r>
      <w:r w:rsidR="00326BE6">
        <w:t>.</w:t>
      </w:r>
    </w:p>
    <w:p w14:paraId="1C47355E" w14:textId="22B7DEB0" w:rsidR="006C5C8A" w:rsidRDefault="001A595B" w:rsidP="001A6491">
      <w:pPr>
        <w:spacing w:after="0"/>
      </w:pPr>
      <w:r>
        <w:t>F</w:t>
      </w:r>
      <w:r w:rsidR="00EF57D6">
        <w:t>öreningen har gjort ett resultat</w:t>
      </w:r>
      <w:r w:rsidR="00921786">
        <w:t xml:space="preserve"> på </w:t>
      </w:r>
      <w:r w:rsidR="00B92844">
        <w:t>+</w:t>
      </w:r>
      <w:r w:rsidR="00F959A9">
        <w:t>19</w:t>
      </w:r>
      <w:r w:rsidR="00472E52">
        <w:t>5</w:t>
      </w:r>
      <w:r w:rsidR="00921786">
        <w:t> 000 kr</w:t>
      </w:r>
      <w:r w:rsidR="00B92844">
        <w:t xml:space="preserve"> (</w:t>
      </w:r>
      <w:r w:rsidR="00F959A9">
        <w:t>+228</w:t>
      </w:r>
      <w:r w:rsidR="00EF57D6">
        <w:t> 000 föregående år)</w:t>
      </w:r>
      <w:r w:rsidR="00921786">
        <w:t>.</w:t>
      </w:r>
    </w:p>
    <w:p w14:paraId="13F12175" w14:textId="398A77A2" w:rsidR="00EF57D6" w:rsidRDefault="006C5C8A" w:rsidP="001A6491">
      <w:pPr>
        <w:spacing w:after="0"/>
      </w:pPr>
      <w:r>
        <w:t xml:space="preserve">Under året har </w:t>
      </w:r>
      <w:r w:rsidR="00353B9F">
        <w:t>vi</w:t>
      </w:r>
      <w:r>
        <w:t xml:space="preserve"> satsat på att genomföra </w:t>
      </w:r>
      <w:r w:rsidR="00A12CB7">
        <w:t>utlandslägret som flyttades från 2020 på grund av pandemin.</w:t>
      </w:r>
      <w:r w:rsidR="00921786">
        <w:t xml:space="preserve"> </w:t>
      </w:r>
    </w:p>
    <w:p w14:paraId="3F747D49" w14:textId="0229892B" w:rsidR="00E7281F" w:rsidRDefault="00E7281F" w:rsidP="009E000D">
      <w:pPr>
        <w:spacing w:after="0"/>
        <w:rPr>
          <w:bCs/>
        </w:rPr>
      </w:pPr>
    </w:p>
    <w:p w14:paraId="72F734DB" w14:textId="77777777" w:rsidR="00834558" w:rsidRDefault="00834558" w:rsidP="009E000D">
      <w:pPr>
        <w:spacing w:after="0"/>
        <w:rPr>
          <w:b/>
        </w:rPr>
      </w:pPr>
      <w:r w:rsidRPr="00834558">
        <w:rPr>
          <w:b/>
        </w:rPr>
        <w:t>Intäkter:</w:t>
      </w:r>
    </w:p>
    <w:p w14:paraId="10B39F83" w14:textId="6653D7C6" w:rsidR="00834558" w:rsidRPr="00245F59" w:rsidRDefault="00023CE9" w:rsidP="001A6491">
      <w:pPr>
        <w:spacing w:after="0"/>
      </w:pPr>
      <w:r w:rsidRPr="00245F59">
        <w:t>Avgifter medlemmar</w:t>
      </w:r>
      <w:r w:rsidRPr="00245F59">
        <w:tab/>
      </w:r>
      <w:r w:rsidR="00185A32">
        <w:t>44</w:t>
      </w:r>
      <w:r w:rsidR="00E7281F">
        <w:t>4</w:t>
      </w:r>
      <w:r w:rsidR="002E1DB7" w:rsidRPr="00245F59">
        <w:t> </w:t>
      </w:r>
      <w:r w:rsidR="00B941C8" w:rsidRPr="00245F59">
        <w:t>000</w:t>
      </w:r>
    </w:p>
    <w:p w14:paraId="55FB1212" w14:textId="2309DCB0" w:rsidR="00834558" w:rsidRPr="00245F59" w:rsidRDefault="008C58D7" w:rsidP="001A6491">
      <w:pPr>
        <w:spacing w:after="0"/>
      </w:pPr>
      <w:r w:rsidRPr="00245F59">
        <w:t>B</w:t>
      </w:r>
      <w:r w:rsidR="00834558" w:rsidRPr="00245F59">
        <w:t>idrag</w:t>
      </w:r>
      <w:r w:rsidRPr="00245F59">
        <w:tab/>
      </w:r>
      <w:r w:rsidR="00834558" w:rsidRPr="00245F59">
        <w:tab/>
      </w:r>
      <w:r w:rsidR="00E7281F">
        <w:t>1</w:t>
      </w:r>
      <w:r w:rsidR="00185A32">
        <w:t>90</w:t>
      </w:r>
      <w:r w:rsidR="00B941C8" w:rsidRPr="00245F59">
        <w:t xml:space="preserve"> 000</w:t>
      </w:r>
    </w:p>
    <w:p w14:paraId="1BF12032" w14:textId="6B438ABB" w:rsidR="009571D5" w:rsidRPr="00245F59" w:rsidRDefault="00432FCD" w:rsidP="001A6491">
      <w:pPr>
        <w:spacing w:after="0"/>
      </w:pPr>
      <w:r w:rsidRPr="00245F59">
        <w:t>Egna tävlingar</w:t>
      </w:r>
      <w:r w:rsidRPr="00245F59">
        <w:tab/>
      </w:r>
      <w:r w:rsidR="00023D52">
        <w:t xml:space="preserve">  </w:t>
      </w:r>
      <w:r w:rsidR="00DB16B3">
        <w:t>89</w:t>
      </w:r>
      <w:r w:rsidR="00B941C8" w:rsidRPr="00245F59">
        <w:t> </w:t>
      </w:r>
      <w:r w:rsidR="00834558" w:rsidRPr="00245F59">
        <w:t>000</w:t>
      </w:r>
    </w:p>
    <w:p w14:paraId="0C6CE7F9" w14:textId="3F41A718" w:rsidR="00432FCD" w:rsidRDefault="00E7281F" w:rsidP="001A6491">
      <w:pPr>
        <w:spacing w:after="0"/>
      </w:pPr>
      <w:r>
        <w:t>Lägeravgifter</w:t>
      </w:r>
      <w:r>
        <w:tab/>
      </w:r>
      <w:r w:rsidR="00DB16B3">
        <w:t xml:space="preserve">  92</w:t>
      </w:r>
      <w:r>
        <w:t> </w:t>
      </w:r>
      <w:r w:rsidR="00432FCD" w:rsidRPr="00245F59">
        <w:t>000</w:t>
      </w:r>
    </w:p>
    <w:p w14:paraId="490BEBB6" w14:textId="38A2B8BA" w:rsidR="00E7281F" w:rsidRPr="00245F59" w:rsidRDefault="00E7281F" w:rsidP="001A6491">
      <w:pPr>
        <w:spacing w:after="0"/>
      </w:pPr>
      <w:r>
        <w:t>Försäljning</w:t>
      </w:r>
      <w:r w:rsidR="009F37D0">
        <w:t xml:space="preserve"> mm</w:t>
      </w:r>
      <w:r>
        <w:tab/>
        <w:t xml:space="preserve">  </w:t>
      </w:r>
      <w:r w:rsidR="00147FEF">
        <w:t>4</w:t>
      </w:r>
      <w:r w:rsidR="00B97CC6">
        <w:t>2</w:t>
      </w:r>
      <w:r>
        <w:t xml:space="preserve"> 000</w:t>
      </w:r>
    </w:p>
    <w:p w14:paraId="695E7E0E" w14:textId="2775A541" w:rsidR="009571D5" w:rsidRPr="00245F59" w:rsidRDefault="00B97CC6" w:rsidP="001A6491">
      <w:pPr>
        <w:spacing w:after="0"/>
        <w:rPr>
          <w:u w:val="single"/>
        </w:rPr>
      </w:pPr>
      <w:r>
        <w:rPr>
          <w:u w:val="single"/>
        </w:rPr>
        <w:t>Skollagkapp</w:t>
      </w:r>
      <w:r w:rsidR="00432FCD" w:rsidRPr="00245F59">
        <w:rPr>
          <w:u w:val="single"/>
        </w:rPr>
        <w:tab/>
      </w:r>
      <w:r w:rsidR="00432FCD" w:rsidRPr="00245F59">
        <w:rPr>
          <w:u w:val="single"/>
        </w:rPr>
        <w:tab/>
        <w:t xml:space="preserve"> </w:t>
      </w:r>
      <w:r w:rsidR="00FA1709">
        <w:rPr>
          <w:u w:val="single"/>
        </w:rPr>
        <w:t xml:space="preserve">   </w:t>
      </w:r>
      <w:r>
        <w:rPr>
          <w:u w:val="single"/>
        </w:rPr>
        <w:t>7</w:t>
      </w:r>
      <w:r w:rsidR="00461B74">
        <w:rPr>
          <w:u w:val="single"/>
        </w:rPr>
        <w:t xml:space="preserve"> </w:t>
      </w:r>
      <w:r w:rsidR="00432FCD" w:rsidRPr="00245F59">
        <w:rPr>
          <w:u w:val="single"/>
        </w:rPr>
        <w:t>000</w:t>
      </w:r>
    </w:p>
    <w:p w14:paraId="6916D03A" w14:textId="5B59457D" w:rsidR="009571D5" w:rsidRPr="001C1A48" w:rsidRDefault="00432FCD" w:rsidP="001A6491">
      <w:pPr>
        <w:spacing w:after="0"/>
        <w:rPr>
          <w:b/>
          <w:bCs/>
        </w:rPr>
      </w:pPr>
      <w:r w:rsidRPr="001C1A48">
        <w:rPr>
          <w:b/>
          <w:bCs/>
        </w:rPr>
        <w:t>Totalt</w:t>
      </w:r>
      <w:r w:rsidRPr="001C1A48">
        <w:rPr>
          <w:b/>
          <w:bCs/>
        </w:rPr>
        <w:tab/>
      </w:r>
      <w:r w:rsidRPr="001C1A48">
        <w:rPr>
          <w:b/>
          <w:bCs/>
        </w:rPr>
        <w:tab/>
      </w:r>
      <w:r w:rsidR="0072476E" w:rsidRPr="001C1A48">
        <w:rPr>
          <w:b/>
          <w:bCs/>
        </w:rPr>
        <w:t>864</w:t>
      </w:r>
      <w:r w:rsidR="00414868" w:rsidRPr="001C1A48">
        <w:rPr>
          <w:b/>
          <w:bCs/>
        </w:rPr>
        <w:t> </w:t>
      </w:r>
      <w:r w:rsidR="009571D5" w:rsidRPr="001C1A48">
        <w:rPr>
          <w:b/>
          <w:bCs/>
        </w:rPr>
        <w:t>000</w:t>
      </w:r>
    </w:p>
    <w:p w14:paraId="2B3F258D" w14:textId="77777777" w:rsidR="00414868" w:rsidRDefault="00414868" w:rsidP="009E000D">
      <w:pPr>
        <w:spacing w:after="0"/>
        <w:rPr>
          <w:b/>
        </w:rPr>
      </w:pPr>
    </w:p>
    <w:p w14:paraId="30905BF4" w14:textId="77777777" w:rsidR="009571D5" w:rsidRPr="00245F59" w:rsidRDefault="009571D5" w:rsidP="009E000D">
      <w:pPr>
        <w:spacing w:after="0"/>
        <w:rPr>
          <w:b/>
        </w:rPr>
      </w:pPr>
      <w:r w:rsidRPr="00245F59">
        <w:rPr>
          <w:b/>
        </w:rPr>
        <w:t>Kostnader:</w:t>
      </w:r>
    </w:p>
    <w:p w14:paraId="2D246F4A" w14:textId="1D38B576" w:rsidR="009571D5" w:rsidRDefault="00E80A77" w:rsidP="001A6491">
      <w:pPr>
        <w:spacing w:after="0"/>
      </w:pPr>
      <w:r w:rsidRPr="00245F59">
        <w:t xml:space="preserve">Hyra </w:t>
      </w:r>
      <w:r w:rsidR="00E441C2" w:rsidRPr="00245F59">
        <w:t>simhall</w:t>
      </w:r>
      <w:r w:rsidR="00FA1709">
        <w:t>+kansli</w:t>
      </w:r>
      <w:r w:rsidR="009571D5" w:rsidRPr="00245F59">
        <w:tab/>
      </w:r>
      <w:r w:rsidR="00E06AC9">
        <w:t>113</w:t>
      </w:r>
      <w:r w:rsidR="00B45E4B">
        <w:t> </w:t>
      </w:r>
      <w:r w:rsidR="009571D5" w:rsidRPr="00245F59">
        <w:t>000</w:t>
      </w:r>
    </w:p>
    <w:p w14:paraId="68947550" w14:textId="5033F470" w:rsidR="00B45E4B" w:rsidRPr="00245F59" w:rsidRDefault="00B45E4B" w:rsidP="001A6491">
      <w:pPr>
        <w:spacing w:after="0"/>
      </w:pPr>
      <w:r>
        <w:t>Hyra kansli</w:t>
      </w:r>
      <w:r>
        <w:tab/>
      </w:r>
      <w:r>
        <w:tab/>
        <w:t xml:space="preserve">    8 000</w:t>
      </w:r>
    </w:p>
    <w:p w14:paraId="69CE46F1" w14:textId="56DF4051" w:rsidR="009571D5" w:rsidRPr="00245F59" w:rsidRDefault="00E80A77" w:rsidP="001A6491">
      <w:pPr>
        <w:spacing w:after="0"/>
      </w:pPr>
      <w:r w:rsidRPr="00245F59">
        <w:t>Startavgifter</w:t>
      </w:r>
      <w:r w:rsidRPr="00245F59">
        <w:tab/>
      </w:r>
      <w:r w:rsidR="00C42EAC" w:rsidRPr="00245F59">
        <w:t>tävlingar</w:t>
      </w:r>
      <w:r w:rsidRPr="00245F59">
        <w:tab/>
        <w:t xml:space="preserve">  </w:t>
      </w:r>
      <w:r w:rsidR="00A57949">
        <w:t>16</w:t>
      </w:r>
      <w:r w:rsidR="00873290" w:rsidRPr="00245F59">
        <w:t> </w:t>
      </w:r>
      <w:r w:rsidR="009571D5" w:rsidRPr="00245F59">
        <w:t>000</w:t>
      </w:r>
    </w:p>
    <w:p w14:paraId="29847C52" w14:textId="5A6FC750" w:rsidR="00873290" w:rsidRPr="00245F59" w:rsidRDefault="00E7281F" w:rsidP="001A6491">
      <w:pPr>
        <w:spacing w:after="0"/>
      </w:pPr>
      <w:r>
        <w:t>Licensavgifter</w:t>
      </w:r>
      <w:r>
        <w:tab/>
        <w:t xml:space="preserve">  </w:t>
      </w:r>
      <w:r w:rsidR="00E2258E">
        <w:t>18</w:t>
      </w:r>
      <w:r w:rsidR="00873290" w:rsidRPr="00245F59">
        <w:t xml:space="preserve"> 000</w:t>
      </w:r>
    </w:p>
    <w:p w14:paraId="5AA2176D" w14:textId="135F4D1D" w:rsidR="00E80A77" w:rsidRPr="00245F59" w:rsidRDefault="00E80A77" w:rsidP="001A6491">
      <w:pPr>
        <w:spacing w:after="0"/>
      </w:pPr>
      <w:r w:rsidRPr="00245F59">
        <w:t>Egna tävlingar</w:t>
      </w:r>
      <w:r w:rsidRPr="00245F59">
        <w:tab/>
        <w:t xml:space="preserve">  </w:t>
      </w:r>
      <w:r w:rsidR="00310FBA">
        <w:t>3</w:t>
      </w:r>
      <w:r w:rsidR="000700D5">
        <w:t>6</w:t>
      </w:r>
      <w:r w:rsidRPr="00245F59">
        <w:t> 000</w:t>
      </w:r>
    </w:p>
    <w:p w14:paraId="17698EEF" w14:textId="11C20846" w:rsidR="00E80A77" w:rsidRPr="00245F59" w:rsidRDefault="00E80A77" w:rsidP="001A6491">
      <w:pPr>
        <w:spacing w:after="0"/>
      </w:pPr>
      <w:r w:rsidRPr="00245F59">
        <w:t>Kostnad läger</w:t>
      </w:r>
      <w:r w:rsidRPr="00245F59">
        <w:tab/>
      </w:r>
      <w:r w:rsidR="00631F4E">
        <w:t>24</w:t>
      </w:r>
      <w:r w:rsidR="00E7281F">
        <w:t>5</w:t>
      </w:r>
      <w:r w:rsidRPr="00245F59">
        <w:t xml:space="preserve"> 000</w:t>
      </w:r>
    </w:p>
    <w:p w14:paraId="479D349A" w14:textId="1E1FB229" w:rsidR="009571D5" w:rsidRPr="00245F59" w:rsidRDefault="00873290" w:rsidP="001A6491">
      <w:pPr>
        <w:spacing w:after="0"/>
      </w:pPr>
      <w:r w:rsidRPr="00245F59">
        <w:t>Personal</w:t>
      </w:r>
      <w:r w:rsidR="00C42EAC" w:rsidRPr="00245F59">
        <w:t>/tränar</w:t>
      </w:r>
      <w:r w:rsidRPr="00245F59">
        <w:t>kostnader</w:t>
      </w:r>
      <w:r w:rsidR="00E7281F">
        <w:tab/>
      </w:r>
      <w:r w:rsidR="00414868">
        <w:t>15</w:t>
      </w:r>
      <w:r w:rsidR="00A05279">
        <w:t>6</w:t>
      </w:r>
      <w:r w:rsidR="009571D5" w:rsidRPr="00245F59">
        <w:t> 000</w:t>
      </w:r>
    </w:p>
    <w:p w14:paraId="74F7C040" w14:textId="110A6384" w:rsidR="00E80A77" w:rsidRPr="00023D52" w:rsidRDefault="00E80A77" w:rsidP="001A6491">
      <w:pPr>
        <w:spacing w:after="0"/>
      </w:pPr>
      <w:r w:rsidRPr="00023D52">
        <w:t>IT+Bank</w:t>
      </w:r>
      <w:r w:rsidR="00245F59" w:rsidRPr="00023D52">
        <w:t>+Data</w:t>
      </w:r>
      <w:r w:rsidRPr="00023D52">
        <w:tab/>
      </w:r>
      <w:r w:rsidR="00023CE9" w:rsidRPr="00023D52">
        <w:t xml:space="preserve"> </w:t>
      </w:r>
      <w:r w:rsidRPr="00023D52">
        <w:t xml:space="preserve"> </w:t>
      </w:r>
      <w:r w:rsidR="00FA1709">
        <w:t>2</w:t>
      </w:r>
      <w:r w:rsidR="00FB2232">
        <w:t>9</w:t>
      </w:r>
      <w:r w:rsidR="00454C43" w:rsidRPr="00023D52">
        <w:t> </w:t>
      </w:r>
      <w:r w:rsidRPr="00023D52">
        <w:t>000</w:t>
      </w:r>
    </w:p>
    <w:p w14:paraId="5F973BF4" w14:textId="77777777" w:rsidR="00454C43" w:rsidRPr="004D7817" w:rsidRDefault="00454C43" w:rsidP="001A6491">
      <w:pPr>
        <w:spacing w:after="0"/>
      </w:pPr>
      <w:r w:rsidRPr="004D7817">
        <w:t>Fysträning</w:t>
      </w:r>
      <w:r w:rsidRPr="004D7817">
        <w:tab/>
      </w:r>
      <w:r w:rsidRPr="004D7817">
        <w:tab/>
        <w:t xml:space="preserve">  </w:t>
      </w:r>
      <w:r w:rsidR="00FA1709" w:rsidRPr="004D7817">
        <w:t xml:space="preserve">  3</w:t>
      </w:r>
      <w:r w:rsidR="00D96DBC" w:rsidRPr="004D7817">
        <w:t> </w:t>
      </w:r>
      <w:r w:rsidRPr="004D7817">
        <w:t>000</w:t>
      </w:r>
    </w:p>
    <w:p w14:paraId="47E3DE46" w14:textId="0EE87B3A" w:rsidR="00D96DBC" w:rsidRPr="004D7817" w:rsidRDefault="00FA1709" w:rsidP="001A6491">
      <w:pPr>
        <w:spacing w:after="0"/>
      </w:pPr>
      <w:r w:rsidRPr="004D7817">
        <w:t>Idrottskläder/material</w:t>
      </w:r>
      <w:r w:rsidRPr="004D7817">
        <w:tab/>
        <w:t xml:space="preserve">  </w:t>
      </w:r>
      <w:r w:rsidR="00B50E10">
        <w:t>1</w:t>
      </w:r>
      <w:r w:rsidRPr="004D7817">
        <w:t>2 </w:t>
      </w:r>
      <w:r w:rsidR="00D96DBC" w:rsidRPr="004D7817">
        <w:t>000</w:t>
      </w:r>
    </w:p>
    <w:p w14:paraId="0BD30D15" w14:textId="5FCAF980" w:rsidR="00FA1709" w:rsidRPr="004D7817" w:rsidRDefault="00FA1709" w:rsidP="001A6491">
      <w:pPr>
        <w:spacing w:after="0"/>
      </w:pPr>
      <w:r w:rsidRPr="004D7817">
        <w:t>Klubbrabatten</w:t>
      </w:r>
      <w:r w:rsidRPr="004D7817">
        <w:tab/>
        <w:t xml:space="preserve">  1</w:t>
      </w:r>
      <w:r w:rsidR="00B50E10">
        <w:t>6</w:t>
      </w:r>
      <w:r w:rsidRPr="004D7817">
        <w:t xml:space="preserve"> 000</w:t>
      </w:r>
    </w:p>
    <w:p w14:paraId="3AA99673" w14:textId="17B50F2C" w:rsidR="00FA1709" w:rsidRPr="004D7817" w:rsidRDefault="00FA1709" w:rsidP="001A6491">
      <w:pPr>
        <w:spacing w:after="0"/>
      </w:pPr>
      <w:r w:rsidRPr="004D7817">
        <w:t>Avskrivningar</w:t>
      </w:r>
      <w:r w:rsidRPr="004D7817">
        <w:tab/>
        <w:t xml:space="preserve">    </w:t>
      </w:r>
      <w:r w:rsidR="00A05279">
        <w:t>5</w:t>
      </w:r>
      <w:r w:rsidRPr="004D7817">
        <w:t xml:space="preserve"> 000</w:t>
      </w:r>
    </w:p>
    <w:p w14:paraId="16FD9FFB" w14:textId="12CF9626" w:rsidR="00D96DBC" w:rsidRPr="00245F59" w:rsidRDefault="00454C43" w:rsidP="001A6491">
      <w:pPr>
        <w:spacing w:after="0"/>
        <w:rPr>
          <w:u w:val="single"/>
        </w:rPr>
      </w:pPr>
      <w:r w:rsidRPr="00245F59">
        <w:rPr>
          <w:u w:val="single"/>
        </w:rPr>
        <w:t>Övrigt</w:t>
      </w:r>
      <w:r w:rsidRPr="00245F59">
        <w:rPr>
          <w:u w:val="single"/>
        </w:rPr>
        <w:tab/>
      </w:r>
      <w:r w:rsidRPr="00245F59">
        <w:rPr>
          <w:u w:val="single"/>
        </w:rPr>
        <w:tab/>
        <w:t xml:space="preserve">  </w:t>
      </w:r>
      <w:r w:rsidR="00414868">
        <w:rPr>
          <w:u w:val="single"/>
        </w:rPr>
        <w:t>1</w:t>
      </w:r>
      <w:r w:rsidR="000D1E89">
        <w:rPr>
          <w:u w:val="single"/>
        </w:rPr>
        <w:t>2</w:t>
      </w:r>
      <w:r w:rsidR="00D96DBC">
        <w:rPr>
          <w:u w:val="single"/>
        </w:rPr>
        <w:t> </w:t>
      </w:r>
      <w:r w:rsidRPr="00245F59">
        <w:rPr>
          <w:u w:val="single"/>
        </w:rPr>
        <w:t>000</w:t>
      </w:r>
    </w:p>
    <w:p w14:paraId="1AEF30BC" w14:textId="2F90861D" w:rsidR="00454C43" w:rsidRPr="001C1A48" w:rsidRDefault="009571D5" w:rsidP="001A6491">
      <w:pPr>
        <w:spacing w:after="0"/>
        <w:rPr>
          <w:b/>
          <w:bCs/>
        </w:rPr>
      </w:pPr>
      <w:r w:rsidRPr="001C1A48">
        <w:rPr>
          <w:b/>
          <w:bCs/>
        </w:rPr>
        <w:t>Totalt</w:t>
      </w:r>
      <w:r w:rsidRPr="001C1A48">
        <w:rPr>
          <w:b/>
          <w:bCs/>
        </w:rPr>
        <w:tab/>
      </w:r>
      <w:r w:rsidRPr="001C1A48">
        <w:rPr>
          <w:b/>
          <w:bCs/>
        </w:rPr>
        <w:tab/>
      </w:r>
      <w:r w:rsidR="00DC6A64" w:rsidRPr="001C1A48">
        <w:rPr>
          <w:b/>
          <w:bCs/>
        </w:rPr>
        <w:t>669</w:t>
      </w:r>
      <w:r w:rsidR="00454C43" w:rsidRPr="001C1A48">
        <w:rPr>
          <w:b/>
          <w:bCs/>
        </w:rPr>
        <w:t> </w:t>
      </w:r>
      <w:r w:rsidRPr="001C1A48">
        <w:rPr>
          <w:b/>
          <w:bCs/>
        </w:rPr>
        <w:t>000</w:t>
      </w:r>
    </w:p>
    <w:p w14:paraId="652D59E3" w14:textId="77777777" w:rsidR="000F667E" w:rsidRDefault="000F667E" w:rsidP="001A6491">
      <w:pPr>
        <w:spacing w:after="0"/>
      </w:pPr>
    </w:p>
    <w:p w14:paraId="58F0B3C7" w14:textId="77777777" w:rsidR="00EF7A81" w:rsidRPr="00EF7A81" w:rsidRDefault="00EF7A81" w:rsidP="00EF7A81"/>
    <w:p w14:paraId="44293493" w14:textId="77777777" w:rsidR="00A00F86" w:rsidRPr="007F1151" w:rsidRDefault="00A00F86" w:rsidP="00A00F86">
      <w:pPr>
        <w:pStyle w:val="Rubrik3"/>
        <w:spacing w:before="0" w:after="0"/>
        <w:rPr>
          <w:sz w:val="24"/>
          <w:szCs w:val="24"/>
        </w:rPr>
      </w:pPr>
      <w:r w:rsidRPr="007F1151">
        <w:rPr>
          <w:sz w:val="24"/>
          <w:szCs w:val="24"/>
        </w:rPr>
        <w:t>Medlemsavgift</w:t>
      </w:r>
    </w:p>
    <w:p w14:paraId="06724004" w14:textId="77777777" w:rsidR="009311F4" w:rsidRDefault="000F667E" w:rsidP="00414868">
      <w:r>
        <w:t>Medlemsavgiften föres</w:t>
      </w:r>
      <w:r w:rsidR="009674E9">
        <w:t>lås bli 10</w:t>
      </w:r>
      <w:r w:rsidR="007E6345">
        <w:t>0: - per år, samma belopp som 202</w:t>
      </w:r>
      <w:r w:rsidR="00457DEE">
        <w:t>1</w:t>
      </w:r>
    </w:p>
    <w:p w14:paraId="5FFCAC29" w14:textId="6C96E3CB" w:rsidR="00414868" w:rsidRDefault="007E6345" w:rsidP="00414868">
      <w:pPr>
        <w:rPr>
          <w:sz w:val="28"/>
          <w:szCs w:val="28"/>
        </w:rPr>
      </w:pPr>
      <w:r>
        <w:t>.</w:t>
      </w:r>
    </w:p>
    <w:p w14:paraId="2089494B" w14:textId="77777777" w:rsidR="00457BE9" w:rsidRPr="007F1151" w:rsidRDefault="00457BE9" w:rsidP="00457BE9">
      <w:pPr>
        <w:pStyle w:val="Rubrik3"/>
        <w:rPr>
          <w:sz w:val="24"/>
          <w:szCs w:val="24"/>
        </w:rPr>
      </w:pPr>
      <w:r w:rsidRPr="007F1151">
        <w:rPr>
          <w:sz w:val="24"/>
          <w:szCs w:val="24"/>
        </w:rPr>
        <w:t>Medlemmar</w:t>
      </w:r>
    </w:p>
    <w:p w14:paraId="4DCD95A4" w14:textId="77777777" w:rsidR="00457BE9" w:rsidRDefault="00457BE9" w:rsidP="00457BE9">
      <w:r>
        <w:t>Medlemsantalet under 2021 ligger kvar på samma nivå som 2020. Detta betyder att det medlemstapp vi fick erfara under 2020 mattades av under 2021.</w:t>
      </w:r>
    </w:p>
    <w:p w14:paraId="62F294C9" w14:textId="77777777" w:rsidR="00457BE9" w:rsidRDefault="00457BE9" w:rsidP="00457BE9">
      <w:r w:rsidRPr="007876E7">
        <w:t>Klubben hade under 20</w:t>
      </w:r>
      <w:r>
        <w:t>21 totalt 286</w:t>
      </w:r>
      <w:r w:rsidRPr="007876E7">
        <w:t xml:space="preserve"> </w:t>
      </w:r>
      <w:r>
        <w:t>aktiva</w:t>
      </w:r>
      <w:r w:rsidRPr="007876E7">
        <w:t xml:space="preserve"> medlemmar, varav </w:t>
      </w:r>
      <w:r>
        <w:t>177 kvinnor och 109</w:t>
      </w:r>
      <w:r w:rsidRPr="007876E7">
        <w:t xml:space="preserve"> män.</w:t>
      </w:r>
      <w:r>
        <w:t xml:space="preserve"> Andelen kvinnor har ökat under året.</w:t>
      </w:r>
    </w:p>
    <w:p w14:paraId="2D16D733" w14:textId="2323F24A" w:rsidR="00414868" w:rsidRDefault="00457BE9" w:rsidP="00414868">
      <w:pPr>
        <w:rPr>
          <w:sz w:val="28"/>
          <w:szCs w:val="28"/>
        </w:rPr>
      </w:pPr>
      <w:r>
        <w:t>Vi har 26 utbildade funktionärer varav 6 även är utbildade distriktsfunktionärer. Vi har också två personer som är utbildade funktionärsutbildare (s.k. KLÄRK).</w:t>
      </w:r>
    </w:p>
    <w:p w14:paraId="604A8EE0" w14:textId="77777777" w:rsidR="000F667E" w:rsidRPr="007F1151" w:rsidRDefault="003752D7" w:rsidP="00A00F86">
      <w:pPr>
        <w:pStyle w:val="Rubrik3"/>
        <w:spacing w:before="0" w:after="0"/>
        <w:rPr>
          <w:sz w:val="24"/>
          <w:szCs w:val="24"/>
        </w:rPr>
      </w:pPr>
      <w:r>
        <w:rPr>
          <w:sz w:val="28"/>
          <w:szCs w:val="28"/>
        </w:rPr>
        <w:br w:type="page"/>
      </w:r>
      <w:r w:rsidR="00414868" w:rsidRPr="007F1151">
        <w:rPr>
          <w:sz w:val="24"/>
          <w:szCs w:val="24"/>
        </w:rPr>
        <w:lastRenderedPageBreak/>
        <w:t>U</w:t>
      </w:r>
      <w:r w:rsidR="000F667E" w:rsidRPr="007F1151">
        <w:rPr>
          <w:sz w:val="24"/>
          <w:szCs w:val="24"/>
        </w:rPr>
        <w:t>tbildning</w:t>
      </w:r>
    </w:p>
    <w:p w14:paraId="27580EED" w14:textId="02F1F97B" w:rsidR="000F667E" w:rsidRDefault="00482B9B" w:rsidP="00F77E11">
      <w:pPr>
        <w:spacing w:after="0"/>
      </w:pPr>
      <w:r>
        <w:t>Två</w:t>
      </w:r>
      <w:r w:rsidR="00400F80">
        <w:t xml:space="preserve"> </w:t>
      </w:r>
      <w:r w:rsidR="00414868">
        <w:t xml:space="preserve">tränare har gått Grundutbildning tränare hos </w:t>
      </w:r>
      <w:r w:rsidR="00400F80">
        <w:t xml:space="preserve">SISU. </w:t>
      </w:r>
      <w:r w:rsidR="00414868">
        <w:t>N</w:t>
      </w:r>
      <w:r>
        <w:t>ågra</w:t>
      </w:r>
      <w:r w:rsidR="00414868">
        <w:t xml:space="preserve"> tränare har gått HLR</w:t>
      </w:r>
      <w:r w:rsidR="00B83FDB">
        <w:t>-utbi</w:t>
      </w:r>
      <w:r w:rsidR="00603AB6">
        <w:t>ldning.</w:t>
      </w:r>
    </w:p>
    <w:p w14:paraId="784174FC" w14:textId="7223C606" w:rsidR="00335B7D" w:rsidRDefault="00893C99" w:rsidP="001A595B">
      <w:pPr>
        <w:spacing w:after="0"/>
      </w:pPr>
      <w:r>
        <w:t>En</w:t>
      </w:r>
      <w:r w:rsidR="00B83FDB">
        <w:t xml:space="preserve"> person har utbildat sig </w:t>
      </w:r>
      <w:r>
        <w:t xml:space="preserve">i Wingrodan som </w:t>
      </w:r>
      <w:r w:rsidR="001E2082">
        <w:t>administrerar</w:t>
      </w:r>
      <w:r w:rsidR="00E655F0">
        <w:t xml:space="preserve"> </w:t>
      </w:r>
      <w:r w:rsidR="006D794D">
        <w:t>tävlingar.</w:t>
      </w:r>
    </w:p>
    <w:p w14:paraId="0231CE0E" w14:textId="77777777" w:rsidR="001A595B" w:rsidRDefault="001A595B" w:rsidP="00A00F86">
      <w:pPr>
        <w:spacing w:after="0"/>
        <w:rPr>
          <w:rFonts w:ascii="Arial" w:hAnsi="Arial" w:cs="Arial"/>
          <w:b/>
          <w:sz w:val="28"/>
          <w:szCs w:val="28"/>
        </w:rPr>
      </w:pPr>
    </w:p>
    <w:p w14:paraId="4BBA8EC8" w14:textId="77777777" w:rsidR="000F667E" w:rsidRPr="007F1151" w:rsidRDefault="000F667E" w:rsidP="00A00F86">
      <w:pPr>
        <w:spacing w:after="0"/>
        <w:rPr>
          <w:b/>
        </w:rPr>
      </w:pPr>
      <w:r w:rsidRPr="007F1151">
        <w:rPr>
          <w:rFonts w:ascii="Arial" w:hAnsi="Arial" w:cs="Arial"/>
          <w:b/>
        </w:rPr>
        <w:t>Egna</w:t>
      </w:r>
      <w:r w:rsidRPr="007F1151">
        <w:rPr>
          <w:b/>
        </w:rPr>
        <w:t xml:space="preserve"> </w:t>
      </w:r>
      <w:r w:rsidRPr="007F1151">
        <w:rPr>
          <w:rFonts w:ascii="Arial" w:hAnsi="Arial" w:cs="Arial"/>
          <w:b/>
        </w:rPr>
        <w:t>tävlingar</w:t>
      </w:r>
    </w:p>
    <w:p w14:paraId="4F046221" w14:textId="75DD88E4" w:rsidR="002C64AB" w:rsidRDefault="00BE6C32" w:rsidP="005F1668">
      <w:r>
        <w:t xml:space="preserve">Roslagsmästerskapen </w:t>
      </w:r>
      <w:r w:rsidR="00931657">
        <w:t xml:space="preserve">som skulle arrangerats i februari </w:t>
      </w:r>
      <w:r w:rsidR="009C64C4">
        <w:t xml:space="preserve">fick ställas in på grund av </w:t>
      </w:r>
      <w:r w:rsidR="009A0A86">
        <w:t>pandemi</w:t>
      </w:r>
      <w:r w:rsidR="00E5182D">
        <w:t>n.</w:t>
      </w:r>
      <w:r>
        <w:t xml:space="preserve"> Vi genomförde </w:t>
      </w:r>
      <w:r w:rsidR="00855E6F">
        <w:t xml:space="preserve">däremot </w:t>
      </w:r>
      <w:r>
        <w:t>sanktionerade tävlingar för våra egna simmare und</w:t>
      </w:r>
      <w:r w:rsidR="00855E6F">
        <w:t>er våren</w:t>
      </w:r>
      <w:r>
        <w:t xml:space="preserve">. Under </w:t>
      </w:r>
      <w:r w:rsidR="00903342">
        <w:t xml:space="preserve">hösten </w:t>
      </w:r>
      <w:r w:rsidR="006B4EB8">
        <w:t>släpptes flera av restriktionerna</w:t>
      </w:r>
      <w:r w:rsidR="0093397C">
        <w:t xml:space="preserve"> och vi kunde arrangera </w:t>
      </w:r>
      <w:r w:rsidR="00922DC0">
        <w:t xml:space="preserve">både </w:t>
      </w:r>
      <w:r w:rsidR="0093397C">
        <w:t>UGP3 och Norrtäljedoppet</w:t>
      </w:r>
      <w:r w:rsidR="001B6C61">
        <w:t xml:space="preserve"> enligt plan. Skollagkapperna blev inställda på våren men kunde </w:t>
      </w:r>
      <w:r w:rsidR="007C6171">
        <w:t>genomföras på hösten i stället.</w:t>
      </w:r>
      <w:r w:rsidR="00DA6DBF">
        <w:t xml:space="preserve"> Vi kunde också genomföra fyra utmanartävlingar under </w:t>
      </w:r>
      <w:r w:rsidR="00A9742D">
        <w:t>hösten.</w:t>
      </w:r>
    </w:p>
    <w:p w14:paraId="0DADD95B" w14:textId="77777777" w:rsidR="000F667E" w:rsidRPr="000B67C4" w:rsidRDefault="000F667E" w:rsidP="00265E85">
      <w:pPr>
        <w:pStyle w:val="Rubrik3"/>
        <w:rPr>
          <w:sz w:val="24"/>
          <w:szCs w:val="24"/>
        </w:rPr>
      </w:pPr>
      <w:r w:rsidRPr="000B67C4">
        <w:rPr>
          <w:sz w:val="24"/>
          <w:szCs w:val="24"/>
        </w:rPr>
        <w:t>Träning</w:t>
      </w:r>
    </w:p>
    <w:p w14:paraId="61784336" w14:textId="157492CD" w:rsidR="000C490D" w:rsidRDefault="000F667E" w:rsidP="00A00F86">
      <w:pPr>
        <w:spacing w:after="0"/>
      </w:pPr>
      <w:r>
        <w:t xml:space="preserve">Under </w:t>
      </w:r>
      <w:r w:rsidR="006B6B23">
        <w:t>våren</w:t>
      </w:r>
      <w:r>
        <w:t xml:space="preserve"> hade vi </w:t>
      </w:r>
      <w:r w:rsidR="00FB3379">
        <w:t>18</w:t>
      </w:r>
      <w:r>
        <w:t xml:space="preserve"> grupper i träning från </w:t>
      </w:r>
      <w:r w:rsidR="005B450F">
        <w:t>simskola</w:t>
      </w:r>
      <w:r w:rsidR="00D64C33">
        <w:t xml:space="preserve"> till </w:t>
      </w:r>
      <w:r w:rsidR="006801AA">
        <w:t>tävlings</w:t>
      </w:r>
      <w:r w:rsidR="00D64C33">
        <w:t>grupp</w:t>
      </w:r>
      <w:r w:rsidR="006801AA">
        <w:t>er</w:t>
      </w:r>
      <w:r w:rsidR="00A45984">
        <w:t xml:space="preserve">. </w:t>
      </w:r>
    </w:p>
    <w:p w14:paraId="5C7495E3" w14:textId="6EFEF5F6" w:rsidR="00A00F86" w:rsidRDefault="00B90AEE" w:rsidP="00A00F86">
      <w:pPr>
        <w:spacing w:after="0"/>
      </w:pPr>
      <w:r>
        <w:t>Under hösten fick de vuxna simma igen samtidigt som simskolan utök</w:t>
      </w:r>
      <w:r w:rsidR="00504BF9">
        <w:t>a</w:t>
      </w:r>
      <w:r>
        <w:t>des</w:t>
      </w:r>
      <w:r w:rsidR="00504BF9">
        <w:t xml:space="preserve"> detta innebar att antalet grupper ökade kraftigt </w:t>
      </w:r>
      <w:r w:rsidR="0032354A">
        <w:t>till 24st.</w:t>
      </w:r>
      <w:r w:rsidR="002652CC">
        <w:t xml:space="preserve"> Vi har haft grupper på två bad, Rimbo och Norrtälje.</w:t>
      </w:r>
    </w:p>
    <w:p w14:paraId="0C16B53B" w14:textId="77777777" w:rsidR="009878B8" w:rsidRDefault="009878B8" w:rsidP="00A00F86">
      <w:pPr>
        <w:spacing w:after="0"/>
      </w:pPr>
    </w:p>
    <w:p w14:paraId="7FA71D59" w14:textId="16A5A9A0" w:rsidR="00131A90" w:rsidRDefault="00605515" w:rsidP="00131A90">
      <w:pPr>
        <w:pStyle w:val="Rubrik3"/>
        <w:rPr>
          <w:sz w:val="24"/>
          <w:szCs w:val="24"/>
        </w:rPr>
      </w:pPr>
      <w:r>
        <w:rPr>
          <w:sz w:val="24"/>
          <w:szCs w:val="24"/>
        </w:rPr>
        <w:t>TT-gruppen</w:t>
      </w:r>
    </w:p>
    <w:p w14:paraId="1BA0D27C" w14:textId="7D88831F" w:rsidR="000A00A1" w:rsidRDefault="00E17FD9" w:rsidP="000A00A1">
      <w:pPr>
        <w:rPr>
          <w:rFonts w:ascii="Helvetica" w:hAnsi="Helvetica" w:cs="Helvetica"/>
          <w:color w:val="000000"/>
          <w:sz w:val="20"/>
          <w:szCs w:val="20"/>
          <w:shd w:val="clear" w:color="auto" w:fill="FFFFFF"/>
        </w:rPr>
      </w:pPr>
      <w:r w:rsidRPr="005754FB">
        <w:rPr>
          <w:color w:val="000000"/>
          <w:shd w:val="clear" w:color="auto" w:fill="FFFFFF"/>
        </w:rPr>
        <w:t>TT-gruppen är en liten grupp med 10 simmare som har kul på träningarna. Covid-19 har drabbat gruppen även under 2021 med flera sjuka. Tävlingar har det inte blivit heller på grund av Corona men gruppen tränar på och mår bra vilket är en viktig poäng med denna grupp. Två simmare kvalade till Swim Open Stockholm 2021 men på grund av Covid-19 begränsades startfältet till bara topp 300 simmare från hela världen vilket gjorde att de inte kom med</w:t>
      </w:r>
      <w:r>
        <w:rPr>
          <w:rFonts w:ascii="Helvetica" w:hAnsi="Helvetica" w:cs="Helvetica"/>
          <w:color w:val="000000"/>
          <w:sz w:val="20"/>
          <w:szCs w:val="20"/>
          <w:shd w:val="clear" w:color="auto" w:fill="FFFFFF"/>
        </w:rPr>
        <w:t>.</w:t>
      </w:r>
    </w:p>
    <w:p w14:paraId="139340C4" w14:textId="77777777" w:rsidR="005754FB" w:rsidRPr="000A00A1" w:rsidRDefault="005754FB" w:rsidP="000A00A1"/>
    <w:p w14:paraId="5C6051F3" w14:textId="67F9CA4B" w:rsidR="00673843" w:rsidRPr="000A00A1" w:rsidRDefault="00BE6374" w:rsidP="00673843">
      <w:pPr>
        <w:tabs>
          <w:tab w:val="left" w:pos="4605"/>
          <w:tab w:val="left" w:pos="9210"/>
        </w:tabs>
        <w:rPr>
          <w:rStyle w:val="Rubrik3Char"/>
          <w:rFonts w:ascii="Arial" w:hAnsi="Arial" w:cs="Arial"/>
          <w:sz w:val="24"/>
          <w:szCs w:val="24"/>
        </w:rPr>
      </w:pPr>
      <w:r w:rsidRPr="000A00A1">
        <w:rPr>
          <w:rStyle w:val="Rubrik3Char"/>
          <w:rFonts w:ascii="Arial" w:hAnsi="Arial" w:cs="Arial"/>
          <w:sz w:val="24"/>
          <w:szCs w:val="24"/>
        </w:rPr>
        <w:t>S</w:t>
      </w:r>
      <w:r w:rsidR="00196D27" w:rsidRPr="000A00A1">
        <w:rPr>
          <w:rStyle w:val="Rubrik3Char"/>
          <w:rFonts w:ascii="Arial" w:hAnsi="Arial" w:cs="Arial"/>
          <w:sz w:val="24"/>
          <w:szCs w:val="24"/>
        </w:rPr>
        <w:t>UM-SIM</w:t>
      </w:r>
    </w:p>
    <w:p w14:paraId="3CD9596E" w14:textId="78B8CE92" w:rsidR="00C57BFA" w:rsidRDefault="00C57BFA" w:rsidP="00397F59">
      <w:pPr>
        <w:spacing w:after="0"/>
        <w:rPr>
          <w:shd w:val="clear" w:color="auto" w:fill="FFFFFF"/>
        </w:rPr>
      </w:pPr>
      <w:r>
        <w:rPr>
          <w:shd w:val="clear" w:color="auto" w:fill="FFFFFF"/>
        </w:rPr>
        <w:t>Gruppen bestod av 13 simmare i början av året</w:t>
      </w:r>
      <w:r w:rsidR="00C120C8">
        <w:rPr>
          <w:shd w:val="clear" w:color="auto" w:fill="FFFFFF"/>
        </w:rPr>
        <w:t xml:space="preserve">. I januari när badet var stängt på </w:t>
      </w:r>
      <w:r w:rsidR="00F45F4D">
        <w:rPr>
          <w:shd w:val="clear" w:color="auto" w:fill="FFFFFF"/>
        </w:rPr>
        <w:t xml:space="preserve">grund av Corona hade vi utefys på tisdagarna </w:t>
      </w:r>
      <w:r w:rsidR="00D43655">
        <w:rPr>
          <w:shd w:val="clear" w:color="auto" w:fill="FFFFFF"/>
        </w:rPr>
        <w:t xml:space="preserve">samt stavgång på lördagarna. </w:t>
      </w:r>
    </w:p>
    <w:p w14:paraId="0C8EB759" w14:textId="38C02F9F" w:rsidR="00D43655" w:rsidRDefault="00D43655" w:rsidP="00397F59">
      <w:pPr>
        <w:spacing w:after="0"/>
        <w:rPr>
          <w:shd w:val="clear" w:color="auto" w:fill="FFFFFF"/>
        </w:rPr>
      </w:pPr>
      <w:r>
        <w:rPr>
          <w:shd w:val="clear" w:color="auto" w:fill="FFFFFF"/>
        </w:rPr>
        <w:t>I februari öppnade</w:t>
      </w:r>
      <w:r w:rsidR="00F66394">
        <w:rPr>
          <w:shd w:val="clear" w:color="auto" w:fill="FFFFFF"/>
        </w:rPr>
        <w:t xml:space="preserve"> simhallen och vi kunde träna 5 gånger per vecka</w:t>
      </w:r>
      <w:r w:rsidR="004B7795">
        <w:rPr>
          <w:shd w:val="clear" w:color="auto" w:fill="FFFFFF"/>
        </w:rPr>
        <w:t>.</w:t>
      </w:r>
      <w:r w:rsidR="006A55CB">
        <w:rPr>
          <w:shd w:val="clear" w:color="auto" w:fill="FFFFFF"/>
        </w:rPr>
        <w:t xml:space="preserve"> Älvdalenlägret på sportlovet blev inställt</w:t>
      </w:r>
      <w:r w:rsidR="00DD451F">
        <w:rPr>
          <w:shd w:val="clear" w:color="auto" w:fill="FFFFFF"/>
        </w:rPr>
        <w:t>. Vi simma</w:t>
      </w:r>
      <w:r w:rsidR="00DC5BBF">
        <w:rPr>
          <w:shd w:val="clear" w:color="auto" w:fill="FFFFFF"/>
        </w:rPr>
        <w:t>de</w:t>
      </w:r>
      <w:r w:rsidR="00DD451F">
        <w:rPr>
          <w:shd w:val="clear" w:color="auto" w:fill="FFFFFF"/>
        </w:rPr>
        <w:t xml:space="preserve"> hemma</w:t>
      </w:r>
      <w:r w:rsidR="00DC5BBF">
        <w:rPr>
          <w:shd w:val="clear" w:color="auto" w:fill="FFFFFF"/>
        </w:rPr>
        <w:t>,</w:t>
      </w:r>
      <w:r w:rsidR="00DD451F">
        <w:rPr>
          <w:shd w:val="clear" w:color="auto" w:fill="FFFFFF"/>
        </w:rPr>
        <w:t xml:space="preserve"> åkte slalom</w:t>
      </w:r>
      <w:r w:rsidR="00DC5BBF">
        <w:rPr>
          <w:shd w:val="clear" w:color="auto" w:fill="FFFFFF"/>
        </w:rPr>
        <w:t xml:space="preserve"> </w:t>
      </w:r>
      <w:r w:rsidR="000104CD">
        <w:rPr>
          <w:shd w:val="clear" w:color="auto" w:fill="FFFFFF"/>
        </w:rPr>
        <w:t xml:space="preserve">i Kvisthamrabacken </w:t>
      </w:r>
      <w:r w:rsidR="00DC5BBF">
        <w:rPr>
          <w:shd w:val="clear" w:color="auto" w:fill="FFFFFF"/>
        </w:rPr>
        <w:t xml:space="preserve">samt </w:t>
      </w:r>
      <w:r w:rsidR="000104CD">
        <w:rPr>
          <w:shd w:val="clear" w:color="auto" w:fill="FFFFFF"/>
        </w:rPr>
        <w:t>gick stavgång</w:t>
      </w:r>
      <w:r w:rsidR="002F0858">
        <w:rPr>
          <w:shd w:val="clear" w:color="auto" w:fill="FFFFFF"/>
        </w:rPr>
        <w:t>. I maj hade vi Covidrace under 3 kvällar</w:t>
      </w:r>
      <w:r w:rsidR="0082129A">
        <w:rPr>
          <w:shd w:val="clear" w:color="auto" w:fill="FFFFFF"/>
        </w:rPr>
        <w:t>.</w:t>
      </w:r>
      <w:r w:rsidR="00A74094">
        <w:rPr>
          <w:shd w:val="clear" w:color="auto" w:fill="FFFFFF"/>
        </w:rPr>
        <w:t xml:space="preserve"> Efter skolavslutningen hade vi en Swimrun-tävling som Noah Almén och Tyra Hållinder vann.</w:t>
      </w:r>
      <w:r w:rsidR="00D424FF">
        <w:rPr>
          <w:shd w:val="clear" w:color="auto" w:fill="FFFFFF"/>
        </w:rPr>
        <w:t xml:space="preserve"> 12 simmare deltog på Söderöralägret i augusti</w:t>
      </w:r>
      <w:r w:rsidR="00822E25">
        <w:rPr>
          <w:shd w:val="clear" w:color="auto" w:fill="FFFFFF"/>
        </w:rPr>
        <w:t>. Efter lägret kom</w:t>
      </w:r>
      <w:r w:rsidR="00320247">
        <w:rPr>
          <w:shd w:val="clear" w:color="auto" w:fill="FFFFFF"/>
        </w:rPr>
        <w:t xml:space="preserve"> Isabella Johansson och Vira Sarlin till gruppen från T1</w:t>
      </w:r>
      <w:r w:rsidR="0066270D">
        <w:rPr>
          <w:shd w:val="clear" w:color="auto" w:fill="FFFFFF"/>
        </w:rPr>
        <w:t>. En lördag i september plockade vi skräp</w:t>
      </w:r>
      <w:r w:rsidR="0038693D">
        <w:rPr>
          <w:shd w:val="clear" w:color="auto" w:fill="FFFFFF"/>
        </w:rPr>
        <w:t xml:space="preserve"> runt Kvisthamraviken på Strandens dag</w:t>
      </w:r>
      <w:r w:rsidR="007829FC">
        <w:rPr>
          <w:shd w:val="clear" w:color="auto" w:fill="FFFFFF"/>
        </w:rPr>
        <w:t>. I september simmade 10 s</w:t>
      </w:r>
      <w:r w:rsidR="003E76A8">
        <w:rPr>
          <w:shd w:val="clear" w:color="auto" w:fill="FFFFFF"/>
        </w:rPr>
        <w:t>immare</w:t>
      </w:r>
      <w:r w:rsidR="007829FC">
        <w:rPr>
          <w:shd w:val="clear" w:color="auto" w:fill="FFFFFF"/>
        </w:rPr>
        <w:t xml:space="preserve"> Jöns Svanberg i Uppsala</w:t>
      </w:r>
      <w:r w:rsidR="003E76A8">
        <w:rPr>
          <w:shd w:val="clear" w:color="auto" w:fill="FFFFFF"/>
        </w:rPr>
        <w:t>. I oktober simmade 10 simmare UGP3</w:t>
      </w:r>
      <w:r w:rsidR="00A649E4">
        <w:rPr>
          <w:shd w:val="clear" w:color="auto" w:fill="FFFFFF"/>
        </w:rPr>
        <w:t>. I november simmade 8 simmare SUM-SIM och</w:t>
      </w:r>
      <w:r w:rsidR="00B5799D">
        <w:rPr>
          <w:shd w:val="clear" w:color="auto" w:fill="FFFFFF"/>
        </w:rPr>
        <w:t xml:space="preserve"> 14 simmare Norrtäljedoppet.</w:t>
      </w:r>
      <w:r w:rsidR="007D7132">
        <w:rPr>
          <w:shd w:val="clear" w:color="auto" w:fill="FFFFFF"/>
        </w:rPr>
        <w:t xml:space="preserve"> I december simmade Linnea Sjöström</w:t>
      </w:r>
      <w:r w:rsidR="005975A5">
        <w:rPr>
          <w:shd w:val="clear" w:color="auto" w:fill="FFFFFF"/>
        </w:rPr>
        <w:t xml:space="preserve"> SUM-SIM Riks på 200 m ryggsim</w:t>
      </w:r>
      <w:r w:rsidR="00CA3489">
        <w:rPr>
          <w:shd w:val="clear" w:color="auto" w:fill="FFFFFF"/>
        </w:rPr>
        <w:t xml:space="preserve"> på Eriksdalsbadet.</w:t>
      </w:r>
      <w:r w:rsidR="008D430C">
        <w:rPr>
          <w:shd w:val="clear" w:color="auto" w:fill="FFFFFF"/>
        </w:rPr>
        <w:t xml:space="preserve"> Placering 15.</w:t>
      </w:r>
      <w:r w:rsidR="00E64C1F">
        <w:rPr>
          <w:shd w:val="clear" w:color="auto" w:fill="FFFFFF"/>
        </w:rPr>
        <w:t xml:space="preserve"> Under hösten hade vi fyra söndagar med KM i fjäril, rygg bröst och fritt</w:t>
      </w:r>
      <w:r w:rsidR="008F25C7">
        <w:rPr>
          <w:shd w:val="clear" w:color="auto" w:fill="FFFFFF"/>
        </w:rPr>
        <w:t>. Under höstlovet åkte 15 simmare till Malaga</w:t>
      </w:r>
      <w:r w:rsidR="00056F2D">
        <w:rPr>
          <w:shd w:val="clear" w:color="auto" w:fill="FFFFFF"/>
        </w:rPr>
        <w:t xml:space="preserve"> på simläger. Efter lägret börjar Sofia Dobriserevic och Siri Moxne</w:t>
      </w:r>
      <w:r w:rsidR="00A55A41">
        <w:rPr>
          <w:shd w:val="clear" w:color="auto" w:fill="FFFFFF"/>
        </w:rPr>
        <w:t>ss</w:t>
      </w:r>
      <w:r w:rsidR="00520F78">
        <w:rPr>
          <w:shd w:val="clear" w:color="auto" w:fill="FFFFFF"/>
        </w:rPr>
        <w:t>-</w:t>
      </w:r>
      <w:r w:rsidR="00A55A41">
        <w:rPr>
          <w:shd w:val="clear" w:color="auto" w:fill="FFFFFF"/>
        </w:rPr>
        <w:t>Igefors i gruppen. Gruppen be</w:t>
      </w:r>
      <w:r w:rsidR="00F7655F">
        <w:rPr>
          <w:shd w:val="clear" w:color="auto" w:fill="FFFFFF"/>
        </w:rPr>
        <w:t xml:space="preserve">stod vid årsskiftet av 17 simmare. </w:t>
      </w:r>
    </w:p>
    <w:p w14:paraId="56059C4F" w14:textId="0F4FE253" w:rsidR="00F7655F" w:rsidRDefault="00F7655F" w:rsidP="00397F59">
      <w:pPr>
        <w:spacing w:after="0"/>
        <w:rPr>
          <w:shd w:val="clear" w:color="auto" w:fill="FFFFFF"/>
        </w:rPr>
      </w:pPr>
      <w:r>
        <w:rPr>
          <w:shd w:val="clear" w:color="auto" w:fill="FFFFFF"/>
        </w:rPr>
        <w:t xml:space="preserve">Peter </w:t>
      </w:r>
      <w:r w:rsidR="00CF436B">
        <w:rPr>
          <w:shd w:val="clear" w:color="auto" w:fill="FFFFFF"/>
        </w:rPr>
        <w:t>W</w:t>
      </w:r>
      <w:r>
        <w:rPr>
          <w:shd w:val="clear" w:color="auto" w:fill="FFFFFF"/>
        </w:rPr>
        <w:t>estholm är ansvarig tränare och träna</w:t>
      </w:r>
      <w:r w:rsidR="00D573EE">
        <w:rPr>
          <w:shd w:val="clear" w:color="auto" w:fill="FFFFFF"/>
        </w:rPr>
        <w:t>de</w:t>
      </w:r>
      <w:r>
        <w:rPr>
          <w:shd w:val="clear" w:color="auto" w:fill="FFFFFF"/>
        </w:rPr>
        <w:t xml:space="preserve"> gruppen måndag, tisdag, torsdag och fredag.</w:t>
      </w:r>
    </w:p>
    <w:p w14:paraId="4C875991" w14:textId="1E66ADC9" w:rsidR="00CF436B" w:rsidRDefault="00CF436B" w:rsidP="00397F59">
      <w:pPr>
        <w:spacing w:after="0"/>
        <w:rPr>
          <w:rStyle w:val="Rubrik3Char"/>
        </w:rPr>
      </w:pPr>
      <w:r>
        <w:rPr>
          <w:shd w:val="clear" w:color="auto" w:fill="FFFFFF"/>
        </w:rPr>
        <w:t>Johan Lampén träna</w:t>
      </w:r>
      <w:r w:rsidR="00D573EE">
        <w:rPr>
          <w:shd w:val="clear" w:color="auto" w:fill="FFFFFF"/>
        </w:rPr>
        <w:t>de</w:t>
      </w:r>
      <w:r>
        <w:rPr>
          <w:shd w:val="clear" w:color="auto" w:fill="FFFFFF"/>
        </w:rPr>
        <w:t xml:space="preserve"> grupp</w:t>
      </w:r>
      <w:r w:rsidR="00D573EE">
        <w:rPr>
          <w:shd w:val="clear" w:color="auto" w:fill="FFFFFF"/>
        </w:rPr>
        <w:t>en på onsdagar</w:t>
      </w:r>
      <w:r w:rsidR="00800391">
        <w:rPr>
          <w:shd w:val="clear" w:color="auto" w:fill="FFFFFF"/>
        </w:rPr>
        <w:t xml:space="preserve">. Övriga tränare har varit </w:t>
      </w:r>
      <w:r w:rsidR="00DB6DBF">
        <w:rPr>
          <w:shd w:val="clear" w:color="auto" w:fill="FFFFFF"/>
        </w:rPr>
        <w:t>Jörgen och Maria Hållinder.</w:t>
      </w:r>
    </w:p>
    <w:p w14:paraId="5FBD8F16" w14:textId="77777777" w:rsidR="003752D7" w:rsidRDefault="003752D7" w:rsidP="00131A90">
      <w:pPr>
        <w:pStyle w:val="Rubrik3"/>
      </w:pPr>
    </w:p>
    <w:p w14:paraId="06271756" w14:textId="77777777" w:rsidR="008E1672" w:rsidRPr="000C565B" w:rsidRDefault="0095467B" w:rsidP="00131A90">
      <w:pPr>
        <w:pStyle w:val="Rubrik3"/>
        <w:rPr>
          <w:sz w:val="24"/>
          <w:szCs w:val="24"/>
        </w:rPr>
      </w:pPr>
      <w:r w:rsidRPr="000C565B">
        <w:rPr>
          <w:sz w:val="24"/>
          <w:szCs w:val="24"/>
        </w:rPr>
        <w:t>Teknikgru</w:t>
      </w:r>
      <w:r w:rsidR="00F61BAE" w:rsidRPr="000C565B">
        <w:rPr>
          <w:sz w:val="24"/>
          <w:szCs w:val="24"/>
        </w:rPr>
        <w:t>ppen</w:t>
      </w:r>
      <w:r w:rsidRPr="000C565B">
        <w:rPr>
          <w:sz w:val="24"/>
          <w:szCs w:val="24"/>
        </w:rPr>
        <w:t xml:space="preserve"> </w:t>
      </w:r>
      <w:r w:rsidR="00F61BAE" w:rsidRPr="000C565B">
        <w:rPr>
          <w:sz w:val="24"/>
          <w:szCs w:val="24"/>
        </w:rPr>
        <w:t>T1</w:t>
      </w:r>
    </w:p>
    <w:p w14:paraId="31EFDBB5" w14:textId="19E7DBDB" w:rsidR="003752D7" w:rsidRDefault="001E28D0" w:rsidP="00E43370">
      <w:r>
        <w:t>T1</w:t>
      </w:r>
      <w:r w:rsidRPr="00D85432">
        <w:t xml:space="preserve"> gruppen </w:t>
      </w:r>
      <w:r>
        <w:t xml:space="preserve">bestod </w:t>
      </w:r>
      <w:r w:rsidR="00DE6457">
        <w:t xml:space="preserve">av </w:t>
      </w:r>
      <w:r>
        <w:t xml:space="preserve">10 simmare </w:t>
      </w:r>
      <w:r w:rsidR="00394CE1">
        <w:t>vid årets början</w:t>
      </w:r>
      <w:r>
        <w:t>.</w:t>
      </w:r>
      <w:r>
        <w:br/>
      </w:r>
      <w:r w:rsidR="00BF7183">
        <w:t>Under januari när badet var stängt på grund av Corona</w:t>
      </w:r>
      <w:r w:rsidR="009359F7">
        <w:t xml:space="preserve"> hade vi utefys på tisdagar och stavgång på lördagar</w:t>
      </w:r>
      <w:r w:rsidR="00343C5C">
        <w:t xml:space="preserve"> tillsammans med SS. I februari öppnar badet och vi kunde träna måndag, onsdag</w:t>
      </w:r>
      <w:r w:rsidR="005F1B85">
        <w:t xml:space="preserve">, fredag. Under sportlovet </w:t>
      </w:r>
      <w:r w:rsidR="00052F30">
        <w:t>var det simträning och stavgång</w:t>
      </w:r>
      <w:r w:rsidR="002D7695">
        <w:t xml:space="preserve"> plus slalom i Kvisthamrabacken.</w:t>
      </w:r>
      <w:r w:rsidR="009367DA">
        <w:t xml:space="preserve"> </w:t>
      </w:r>
      <w:r w:rsidR="000A5E54">
        <w:t xml:space="preserve">I </w:t>
      </w:r>
      <w:r w:rsidR="009367DA">
        <w:t xml:space="preserve">maj simmade vi Covid-race </w:t>
      </w:r>
      <w:r w:rsidR="000A5E54">
        <w:t>under 3 kvällar. Efter skolavslutningen</w:t>
      </w:r>
      <w:r w:rsidR="00FA02C8">
        <w:t xml:space="preserve"> deltar 6 simmare på Swimru</w:t>
      </w:r>
      <w:r w:rsidR="00A827AA">
        <w:t>n-tävlingen</w:t>
      </w:r>
      <w:r w:rsidR="00935EEA">
        <w:t>. I augusti är gruppen</w:t>
      </w:r>
      <w:r w:rsidR="00A7403A">
        <w:t xml:space="preserve"> på Söderöralägret med SS</w:t>
      </w:r>
      <w:r w:rsidR="002C7A44">
        <w:t xml:space="preserve">. Efter sommaren </w:t>
      </w:r>
      <w:r w:rsidR="00401FBF">
        <w:t xml:space="preserve">bestod gruppen av </w:t>
      </w:r>
      <w:r w:rsidR="002C7A44">
        <w:t>14 simmare</w:t>
      </w:r>
      <w:r w:rsidR="00401FBF">
        <w:t>.</w:t>
      </w:r>
      <w:r w:rsidR="002B1A8E">
        <w:t xml:space="preserve"> </w:t>
      </w:r>
      <w:r w:rsidR="00CE691E">
        <w:t>Gruppen delt</w:t>
      </w:r>
      <w:r w:rsidR="00C7167B">
        <w:t>og</w:t>
      </w:r>
      <w:r w:rsidR="00CE691E">
        <w:t xml:space="preserve"> på höstens 4 KM och utmanare.</w:t>
      </w:r>
      <w:r w:rsidR="00C80913">
        <w:t xml:space="preserve"> Några simmare </w:t>
      </w:r>
      <w:r w:rsidR="00C7167B">
        <w:t>var</w:t>
      </w:r>
      <w:r w:rsidR="00C80913">
        <w:t xml:space="preserve"> med på Standens dag i september</w:t>
      </w:r>
      <w:r w:rsidR="005B3D52">
        <w:t>.</w:t>
      </w:r>
      <w:r w:rsidR="0037517A">
        <w:t xml:space="preserve"> Siri Moxness-Igefors och Sofia Dobriserevic</w:t>
      </w:r>
      <w:r w:rsidR="009A07CA">
        <w:t xml:space="preserve"> åk</w:t>
      </w:r>
      <w:r w:rsidR="00C7167B">
        <w:t>te</w:t>
      </w:r>
      <w:r w:rsidR="009A07CA">
        <w:t xml:space="preserve"> med på Malagalägret under höstlovet. De f</w:t>
      </w:r>
      <w:r w:rsidR="006B22E5">
        <w:t>ick</w:t>
      </w:r>
      <w:r w:rsidR="009A07CA">
        <w:t xml:space="preserve"> sedan byta grupp till SS.</w:t>
      </w:r>
      <w:r w:rsidR="006B22E5">
        <w:t xml:space="preserve"> 7 simmare deltog i Norrtäljedoppet och</w:t>
      </w:r>
      <w:r w:rsidR="00B85415">
        <w:t xml:space="preserve"> 8 simmare var med på Simiaden.</w:t>
      </w:r>
      <w:r w:rsidR="00C60B9D">
        <w:t xml:space="preserve"> Under året har gruppen tränats av Thindra Åkerblom på måndagar och Peter Westholm på </w:t>
      </w:r>
      <w:r w:rsidR="00E43370">
        <w:t>onsdagar och fredagar.</w:t>
      </w:r>
    </w:p>
    <w:p w14:paraId="1CB90797" w14:textId="77777777" w:rsidR="00C33AC3" w:rsidRDefault="00C33AC3" w:rsidP="00265E85">
      <w:pPr>
        <w:pStyle w:val="Rubrik3"/>
        <w:rPr>
          <w:sz w:val="24"/>
          <w:szCs w:val="24"/>
        </w:rPr>
      </w:pPr>
    </w:p>
    <w:p w14:paraId="59CC7436" w14:textId="3D55B978" w:rsidR="006651CA" w:rsidRPr="00A9427C" w:rsidRDefault="00F61BAE" w:rsidP="00265E85">
      <w:pPr>
        <w:pStyle w:val="Rubrik3"/>
        <w:rPr>
          <w:sz w:val="24"/>
          <w:szCs w:val="24"/>
        </w:rPr>
      </w:pPr>
      <w:r w:rsidRPr="00A9427C">
        <w:rPr>
          <w:sz w:val="24"/>
          <w:szCs w:val="24"/>
        </w:rPr>
        <w:t>Teknikgruppen T2</w:t>
      </w:r>
    </w:p>
    <w:p w14:paraId="16156F6B" w14:textId="36E02957" w:rsidR="003752D7" w:rsidRDefault="00FA24BF" w:rsidP="00E16EB7">
      <w:r>
        <w:rPr>
          <w:lang w:val="sv"/>
        </w:rPr>
        <w:t>Gruppen bestod av 17 simmare vid årets början</w:t>
      </w:r>
      <w:r w:rsidR="00672B98">
        <w:rPr>
          <w:lang w:val="sv"/>
        </w:rPr>
        <w:t>. Gruppen började träna i februari när badet öppnade upp.</w:t>
      </w:r>
      <w:r w:rsidR="000F49CE">
        <w:rPr>
          <w:lang w:val="sv"/>
        </w:rPr>
        <w:t xml:space="preserve"> På våren var Moa Zetterström tränare för gruppen </w:t>
      </w:r>
      <w:r w:rsidR="004A148B">
        <w:rPr>
          <w:lang w:val="sv"/>
        </w:rPr>
        <w:t>på måndagar och Peter Westholm på torsdagar.</w:t>
      </w:r>
      <w:r w:rsidR="0056494C">
        <w:rPr>
          <w:lang w:val="sv"/>
        </w:rPr>
        <w:t xml:space="preserve"> I juni deltog 5 simmare i Swim</w:t>
      </w:r>
      <w:r w:rsidR="005C5912">
        <w:rPr>
          <w:lang w:val="sv"/>
        </w:rPr>
        <w:t>r</w:t>
      </w:r>
      <w:r w:rsidR="0056494C">
        <w:rPr>
          <w:lang w:val="sv"/>
        </w:rPr>
        <w:t>un. Flera simmare deltog på Söderöralägret</w:t>
      </w:r>
      <w:r w:rsidR="007C4A78">
        <w:rPr>
          <w:lang w:val="sv"/>
        </w:rPr>
        <w:t>. Efter sommaren gick flera simmare upp till T1-gruppen</w:t>
      </w:r>
      <w:r w:rsidR="0039224B">
        <w:rPr>
          <w:lang w:val="sv"/>
        </w:rPr>
        <w:t xml:space="preserve"> och nya simmare kom till T2.</w:t>
      </w:r>
      <w:r w:rsidR="00E52089">
        <w:rPr>
          <w:lang w:val="sv"/>
        </w:rPr>
        <w:t xml:space="preserve"> Gruppen bestod då av 14 simmare.</w:t>
      </w:r>
      <w:r w:rsidR="00BB5CCB">
        <w:rPr>
          <w:lang w:val="sv"/>
        </w:rPr>
        <w:t xml:space="preserve"> </w:t>
      </w:r>
      <w:r w:rsidR="00DB53D3">
        <w:rPr>
          <w:lang w:val="sv"/>
        </w:rPr>
        <w:t>Gruppen deltog i höstens 4 utmanartävlingar.</w:t>
      </w:r>
      <w:r w:rsidR="00DB53D3" w:rsidRPr="00DB53D3">
        <w:rPr>
          <w:lang w:val="sv"/>
        </w:rPr>
        <w:t xml:space="preserve"> </w:t>
      </w:r>
      <w:r w:rsidR="00DB53D3">
        <w:rPr>
          <w:lang w:val="sv"/>
        </w:rPr>
        <w:t>Under hösten tränades gruppen av Kenan Obradovac och Peter Westholm på tisdagar och onsdagar.</w:t>
      </w:r>
    </w:p>
    <w:p w14:paraId="152EF92F" w14:textId="77777777" w:rsidR="00C33AC3" w:rsidRDefault="00C33AC3" w:rsidP="00B416A7">
      <w:pPr>
        <w:pStyle w:val="Rubrik3"/>
        <w:spacing w:after="0"/>
        <w:rPr>
          <w:sz w:val="24"/>
          <w:szCs w:val="24"/>
        </w:rPr>
      </w:pPr>
    </w:p>
    <w:p w14:paraId="49045E5F" w14:textId="0164DAEA" w:rsidR="00B416A7" w:rsidRDefault="000F667E" w:rsidP="00B416A7">
      <w:pPr>
        <w:pStyle w:val="Rubrik3"/>
        <w:spacing w:after="0"/>
        <w:rPr>
          <w:sz w:val="24"/>
          <w:szCs w:val="24"/>
        </w:rPr>
      </w:pPr>
      <w:r w:rsidRPr="00A9427C">
        <w:rPr>
          <w:sz w:val="24"/>
          <w:szCs w:val="24"/>
        </w:rPr>
        <w:t>Rimbo</w:t>
      </w:r>
    </w:p>
    <w:p w14:paraId="03D72A1D" w14:textId="07AE6925" w:rsidR="00696847" w:rsidRPr="0053012E" w:rsidRDefault="00946DD2" w:rsidP="00B416A7">
      <w:pPr>
        <w:pStyle w:val="Rubrik3"/>
        <w:spacing w:before="0"/>
        <w:rPr>
          <w:rFonts w:ascii="Times New Roman" w:hAnsi="Times New Roman" w:cs="Times New Roman"/>
          <w:b w:val="0"/>
          <w:bCs w:val="0"/>
          <w:sz w:val="24"/>
          <w:szCs w:val="24"/>
        </w:rPr>
      </w:pPr>
      <w:r w:rsidRPr="0053012E">
        <w:rPr>
          <w:rFonts w:ascii="Times New Roman" w:hAnsi="Times New Roman" w:cs="Times New Roman"/>
          <w:b w:val="0"/>
          <w:bCs w:val="0"/>
          <w:sz w:val="24"/>
          <w:szCs w:val="24"/>
          <w:shd w:val="clear" w:color="auto" w:fill="FFFFFF"/>
        </w:rPr>
        <w:t xml:space="preserve">Under 2021 hade vi </w:t>
      </w:r>
      <w:r w:rsidR="008D100F" w:rsidRPr="0053012E">
        <w:rPr>
          <w:rFonts w:ascii="Times New Roman" w:hAnsi="Times New Roman" w:cs="Times New Roman"/>
          <w:b w:val="0"/>
          <w:bCs w:val="0"/>
          <w:sz w:val="24"/>
          <w:szCs w:val="24"/>
          <w:shd w:val="clear" w:color="auto" w:fill="FFFFFF"/>
        </w:rPr>
        <w:t>28–42</w:t>
      </w:r>
      <w:r w:rsidRPr="0053012E">
        <w:rPr>
          <w:rFonts w:ascii="Times New Roman" w:hAnsi="Times New Roman" w:cs="Times New Roman"/>
          <w:b w:val="0"/>
          <w:bCs w:val="0"/>
          <w:sz w:val="24"/>
          <w:szCs w:val="24"/>
          <w:shd w:val="clear" w:color="auto" w:fill="FFFFFF"/>
        </w:rPr>
        <w:t xml:space="preserve"> barn/ungdomar mellan </w:t>
      </w:r>
      <w:r w:rsidR="008D100F" w:rsidRPr="0053012E">
        <w:rPr>
          <w:rFonts w:ascii="Times New Roman" w:hAnsi="Times New Roman" w:cs="Times New Roman"/>
          <w:b w:val="0"/>
          <w:bCs w:val="0"/>
          <w:sz w:val="24"/>
          <w:szCs w:val="24"/>
          <w:shd w:val="clear" w:color="auto" w:fill="FFFFFF"/>
        </w:rPr>
        <w:t>8–20</w:t>
      </w:r>
      <w:r w:rsidRPr="0053012E">
        <w:rPr>
          <w:rFonts w:ascii="Times New Roman" w:hAnsi="Times New Roman" w:cs="Times New Roman"/>
          <w:b w:val="0"/>
          <w:bCs w:val="0"/>
          <w:sz w:val="24"/>
          <w:szCs w:val="24"/>
          <w:shd w:val="clear" w:color="auto" w:fill="FFFFFF"/>
        </w:rPr>
        <w:t xml:space="preserve"> år som tränade i 4 olika grupper.</w:t>
      </w:r>
      <w:r w:rsidRPr="0053012E">
        <w:rPr>
          <w:rFonts w:ascii="Times New Roman" w:hAnsi="Times New Roman" w:cs="Times New Roman"/>
          <w:b w:val="0"/>
          <w:bCs w:val="0"/>
          <w:sz w:val="24"/>
          <w:szCs w:val="24"/>
        </w:rPr>
        <w:br/>
      </w:r>
      <w:r w:rsidRPr="0053012E">
        <w:rPr>
          <w:rFonts w:ascii="Times New Roman" w:hAnsi="Times New Roman" w:cs="Times New Roman"/>
          <w:b w:val="0"/>
          <w:bCs w:val="0"/>
          <w:sz w:val="24"/>
          <w:szCs w:val="24"/>
          <w:shd w:val="clear" w:color="auto" w:fill="FFFFFF"/>
        </w:rPr>
        <w:t>Vi har haft träningar 3 ggr i veckan för RTT. 2 ggr i veckan för teknikgrupperna och 1 ggr i veckan för nybörjarna.</w:t>
      </w:r>
      <w:r w:rsidR="00FB0B37" w:rsidRPr="0053012E">
        <w:rPr>
          <w:rFonts w:ascii="Times New Roman" w:hAnsi="Times New Roman" w:cs="Times New Roman"/>
          <w:b w:val="0"/>
          <w:bCs w:val="0"/>
          <w:sz w:val="24"/>
          <w:szCs w:val="24"/>
          <w:shd w:val="clear" w:color="auto" w:fill="FFFFFF"/>
        </w:rPr>
        <w:t xml:space="preserve"> </w:t>
      </w:r>
      <w:r w:rsidRPr="0053012E">
        <w:rPr>
          <w:rFonts w:ascii="Times New Roman" w:hAnsi="Times New Roman" w:cs="Times New Roman"/>
          <w:b w:val="0"/>
          <w:bCs w:val="0"/>
          <w:sz w:val="24"/>
          <w:szCs w:val="24"/>
          <w:shd w:val="clear" w:color="auto" w:fill="FFFFFF"/>
        </w:rPr>
        <w:t>Några av simmarna har varit med på de utmanartävlingarna som blev av och några var med på Norrtälje doppet!</w:t>
      </w:r>
      <w:r w:rsidRPr="0053012E">
        <w:rPr>
          <w:rFonts w:ascii="Times New Roman" w:hAnsi="Times New Roman" w:cs="Times New Roman"/>
          <w:b w:val="0"/>
          <w:bCs w:val="0"/>
          <w:sz w:val="24"/>
          <w:szCs w:val="24"/>
        </w:rPr>
        <w:br/>
      </w:r>
      <w:r w:rsidRPr="0053012E">
        <w:rPr>
          <w:rFonts w:ascii="Times New Roman" w:hAnsi="Times New Roman" w:cs="Times New Roman"/>
          <w:b w:val="0"/>
          <w:bCs w:val="0"/>
          <w:sz w:val="24"/>
          <w:szCs w:val="24"/>
          <w:shd w:val="clear" w:color="auto" w:fill="FFFFFF"/>
        </w:rPr>
        <w:t>I höstas hade vi en nybörjarkurs i crawl för vuxna och en envis grupp med vuxenmotionärer som tränade en g</w:t>
      </w:r>
      <w:r w:rsidR="0053012E">
        <w:rPr>
          <w:rFonts w:ascii="Times New Roman" w:hAnsi="Times New Roman" w:cs="Times New Roman"/>
          <w:b w:val="0"/>
          <w:bCs w:val="0"/>
          <w:sz w:val="24"/>
          <w:szCs w:val="24"/>
          <w:shd w:val="clear" w:color="auto" w:fill="FFFFFF"/>
        </w:rPr>
        <w:t>ång</w:t>
      </w:r>
      <w:r w:rsidRPr="0053012E">
        <w:rPr>
          <w:rFonts w:ascii="Times New Roman" w:hAnsi="Times New Roman" w:cs="Times New Roman"/>
          <w:b w:val="0"/>
          <w:bCs w:val="0"/>
          <w:sz w:val="24"/>
          <w:szCs w:val="24"/>
          <w:shd w:val="clear" w:color="auto" w:fill="FFFFFF"/>
        </w:rPr>
        <w:t xml:space="preserve"> i veckan.</w:t>
      </w:r>
      <w:r w:rsidRPr="0053012E">
        <w:rPr>
          <w:rFonts w:ascii="Times New Roman" w:hAnsi="Times New Roman" w:cs="Times New Roman"/>
          <w:b w:val="0"/>
          <w:bCs w:val="0"/>
          <w:sz w:val="24"/>
          <w:szCs w:val="24"/>
        </w:rPr>
        <w:t xml:space="preserve"> </w:t>
      </w:r>
    </w:p>
    <w:p w14:paraId="78188FCC" w14:textId="77777777" w:rsidR="00C33AC3" w:rsidRDefault="00C33AC3" w:rsidP="00265E85">
      <w:pPr>
        <w:pStyle w:val="Rubrik3"/>
        <w:rPr>
          <w:sz w:val="24"/>
          <w:szCs w:val="24"/>
        </w:rPr>
      </w:pPr>
    </w:p>
    <w:p w14:paraId="70B3B513" w14:textId="461A4010" w:rsidR="00153470" w:rsidRPr="00A9427C" w:rsidRDefault="000F667E" w:rsidP="00265E85">
      <w:pPr>
        <w:pStyle w:val="Rubrik3"/>
        <w:rPr>
          <w:sz w:val="24"/>
          <w:szCs w:val="24"/>
        </w:rPr>
      </w:pPr>
      <w:r w:rsidRPr="00A9427C">
        <w:rPr>
          <w:sz w:val="24"/>
          <w:szCs w:val="24"/>
        </w:rPr>
        <w:t>Nybörjare</w:t>
      </w:r>
    </w:p>
    <w:p w14:paraId="39368ECB" w14:textId="680A6CF8" w:rsidR="00153470" w:rsidRPr="00C01842" w:rsidRDefault="00673843" w:rsidP="001F33AB">
      <w:pPr>
        <w:spacing w:after="0"/>
        <w:rPr>
          <w:color w:val="000000"/>
        </w:rPr>
      </w:pPr>
      <w:r w:rsidRPr="00C01842">
        <w:rPr>
          <w:color w:val="000000"/>
        </w:rPr>
        <w:t xml:space="preserve">Under </w:t>
      </w:r>
      <w:r w:rsidR="00C510BF">
        <w:rPr>
          <w:color w:val="000000"/>
        </w:rPr>
        <w:t xml:space="preserve">våren </w:t>
      </w:r>
      <w:r w:rsidRPr="00C01842">
        <w:rPr>
          <w:color w:val="000000"/>
        </w:rPr>
        <w:t>202</w:t>
      </w:r>
      <w:r w:rsidR="00534EC9">
        <w:rPr>
          <w:color w:val="000000"/>
        </w:rPr>
        <w:t>1</w:t>
      </w:r>
      <w:r w:rsidRPr="00C01842">
        <w:rPr>
          <w:color w:val="000000"/>
        </w:rPr>
        <w:t xml:space="preserve"> </w:t>
      </w:r>
      <w:r w:rsidR="00C510BF">
        <w:rPr>
          <w:color w:val="000000"/>
        </w:rPr>
        <w:t xml:space="preserve">hade vi </w:t>
      </w:r>
      <w:r w:rsidR="00F54361">
        <w:rPr>
          <w:color w:val="000000"/>
        </w:rPr>
        <w:t>nybörjar</w:t>
      </w:r>
      <w:r w:rsidR="00C510BF">
        <w:rPr>
          <w:color w:val="000000"/>
        </w:rPr>
        <w:t xml:space="preserve">träning på </w:t>
      </w:r>
      <w:r w:rsidR="007D20CE">
        <w:rPr>
          <w:color w:val="000000"/>
        </w:rPr>
        <w:t>söndagsmorgnar</w:t>
      </w:r>
      <w:r w:rsidR="0013297F">
        <w:rPr>
          <w:color w:val="000000"/>
        </w:rPr>
        <w:t xml:space="preserve"> vilket innebar att det var svårt att fylla grupperna. </w:t>
      </w:r>
      <w:r w:rsidR="006627AF" w:rsidRPr="00C01842">
        <w:rPr>
          <w:color w:val="000000"/>
        </w:rPr>
        <w:t>Under hösten f</w:t>
      </w:r>
      <w:r w:rsidR="0075232E">
        <w:rPr>
          <w:color w:val="000000"/>
        </w:rPr>
        <w:t xml:space="preserve">ick </w:t>
      </w:r>
      <w:r w:rsidR="006627AF" w:rsidRPr="00C01842">
        <w:rPr>
          <w:color w:val="000000"/>
        </w:rPr>
        <w:t>vi m</w:t>
      </w:r>
      <w:r w:rsidR="00245F99">
        <w:rPr>
          <w:color w:val="000000"/>
        </w:rPr>
        <w:t>öjlighet att flytta tillbaka</w:t>
      </w:r>
      <w:r w:rsidR="006627AF" w:rsidRPr="00C01842">
        <w:rPr>
          <w:color w:val="000000"/>
        </w:rPr>
        <w:t xml:space="preserve"> träningen </w:t>
      </w:r>
      <w:r w:rsidR="00236379">
        <w:rPr>
          <w:color w:val="000000"/>
        </w:rPr>
        <w:t>till mån</w:t>
      </w:r>
      <w:r w:rsidR="006627AF" w:rsidRPr="00C01842">
        <w:rPr>
          <w:color w:val="000000"/>
        </w:rPr>
        <w:t xml:space="preserve">dagar </w:t>
      </w:r>
      <w:r w:rsidR="00063209">
        <w:rPr>
          <w:color w:val="000000"/>
        </w:rPr>
        <w:t xml:space="preserve">vilket innebar att alla </w:t>
      </w:r>
      <w:r w:rsidR="006C49B4">
        <w:rPr>
          <w:color w:val="000000"/>
        </w:rPr>
        <w:t>grupperna kunde fyllas med barn. Vi ha</w:t>
      </w:r>
      <w:r w:rsidR="00727DCF">
        <w:rPr>
          <w:color w:val="000000"/>
        </w:rPr>
        <w:t>de då 40</w:t>
      </w:r>
      <w:r w:rsidR="006627AF" w:rsidRPr="00C01842">
        <w:rPr>
          <w:color w:val="000000"/>
        </w:rPr>
        <w:t xml:space="preserve"> barn i träning fördelat på 4 grupper. </w:t>
      </w:r>
      <w:r w:rsidR="00153470" w:rsidRPr="00C01842">
        <w:rPr>
          <w:color w:val="000000"/>
        </w:rPr>
        <w:t xml:space="preserve">Barnens ålder har varierat från </w:t>
      </w:r>
      <w:r w:rsidR="00900511">
        <w:rPr>
          <w:color w:val="000000"/>
        </w:rPr>
        <w:t>sex</w:t>
      </w:r>
      <w:r w:rsidR="00153470" w:rsidRPr="00C01842">
        <w:rPr>
          <w:color w:val="000000"/>
        </w:rPr>
        <w:t xml:space="preserve"> år upp till t</w:t>
      </w:r>
      <w:r w:rsidR="001F33AB" w:rsidRPr="00C01842">
        <w:rPr>
          <w:color w:val="000000"/>
        </w:rPr>
        <w:t xml:space="preserve">olv. Vi har </w:t>
      </w:r>
      <w:r w:rsidR="00153470" w:rsidRPr="00C01842">
        <w:rPr>
          <w:color w:val="000000"/>
        </w:rPr>
        <w:t>några av klubbens simmande ungdomar som tränare, något vi är jätteglada över. De har under året varit förebilder och gjort ett riktigt bra jobb med att förmedla simglädje och kunskaper till våra yngsta simmare</w:t>
      </w:r>
      <w:r w:rsidR="00427F4F" w:rsidRPr="00C01842">
        <w:rPr>
          <w:color w:val="000000"/>
        </w:rPr>
        <w:t>.</w:t>
      </w:r>
    </w:p>
    <w:p w14:paraId="38C07348" w14:textId="77777777" w:rsidR="00DA743F" w:rsidRDefault="00DA743F" w:rsidP="00514189">
      <w:pPr>
        <w:pStyle w:val="Rubrik3"/>
      </w:pPr>
    </w:p>
    <w:p w14:paraId="7D10C301" w14:textId="70CB0D0C" w:rsidR="00514189" w:rsidRDefault="00514189" w:rsidP="00514189">
      <w:pPr>
        <w:pStyle w:val="Rubrik3"/>
      </w:pPr>
      <w:r>
        <w:t>Simskola</w:t>
      </w:r>
    </w:p>
    <w:p w14:paraId="07160596" w14:textId="1479B80B" w:rsidR="00122154" w:rsidRPr="00122154" w:rsidRDefault="00122154" w:rsidP="000B0665">
      <w:pPr>
        <w:spacing w:after="0"/>
      </w:pPr>
      <w:r w:rsidRPr="00122154">
        <w:t xml:space="preserve">Under </w:t>
      </w:r>
      <w:r w:rsidR="00936C6C">
        <w:t>våren 2021</w:t>
      </w:r>
      <w:r w:rsidR="00371EC5">
        <w:t xml:space="preserve"> byggde vi ut simskolan till 6 grupper</w:t>
      </w:r>
      <w:r w:rsidR="00382ACE">
        <w:t xml:space="preserve"> med plats</w:t>
      </w:r>
      <w:r w:rsidRPr="00122154">
        <w:t xml:space="preserve"> för 10 barn i varje grupp. </w:t>
      </w:r>
    </w:p>
    <w:p w14:paraId="72E107A8" w14:textId="3584C4F6" w:rsidR="00122154" w:rsidRPr="00122154" w:rsidRDefault="00122154" w:rsidP="000B0665">
      <w:pPr>
        <w:spacing w:after="0"/>
      </w:pPr>
      <w:r w:rsidRPr="00122154">
        <w:t>Karin Beronius</w:t>
      </w:r>
      <w:r w:rsidR="00045C11">
        <w:t xml:space="preserve"> ansvarade för simskolan under våren och </w:t>
      </w:r>
      <w:r w:rsidR="000B0665">
        <w:t>hade hjälp av våra duktiga ungdomar.</w:t>
      </w:r>
      <w:r w:rsidRPr="00122154">
        <w:t> </w:t>
      </w:r>
      <w:r w:rsidR="002914A7">
        <w:t>Under hösten 2021</w:t>
      </w:r>
      <w:r w:rsidR="00450A6E">
        <w:t xml:space="preserve"> byggde vi ut simskolan ytterligare till </w:t>
      </w:r>
      <w:r w:rsidR="009E49C4">
        <w:t>totalt 8 grupper</w:t>
      </w:r>
      <w:r w:rsidR="004671C3">
        <w:t xml:space="preserve"> med plats</w:t>
      </w:r>
      <w:r w:rsidR="000377C7">
        <w:t xml:space="preserve"> för 10 barn per grupp</w:t>
      </w:r>
      <w:r w:rsidR="009E49C4">
        <w:t xml:space="preserve">. Våra ungdomar har </w:t>
      </w:r>
      <w:r w:rsidR="00AD3B4E">
        <w:t>under hösten</w:t>
      </w:r>
      <w:r w:rsidR="009E49C4">
        <w:t xml:space="preserve"> fått </w:t>
      </w:r>
      <w:r w:rsidR="002539B9">
        <w:t>ta större ansvar för simskolans grupper</w:t>
      </w:r>
      <w:r w:rsidR="007C0AE8">
        <w:t xml:space="preserve"> vilket de klarat väldigt bra. Det är stor efterfrågan på plats i simskolan</w:t>
      </w:r>
      <w:r w:rsidR="00D218B0">
        <w:t xml:space="preserve"> och många som vill vara med får inte plats. Vi skulle därför vilja </w:t>
      </w:r>
      <w:r w:rsidR="00C5714B">
        <w:t>utöka simskolan ytterligare. Det återstår dock att se</w:t>
      </w:r>
      <w:r w:rsidR="007A3BBF">
        <w:t xml:space="preserve"> om vi får flera tider i undervisningsbassängen.</w:t>
      </w:r>
    </w:p>
    <w:p w14:paraId="62EEAD7C" w14:textId="77777777" w:rsidR="00DA743F" w:rsidRDefault="00DA743F" w:rsidP="00265E85">
      <w:pPr>
        <w:pStyle w:val="Rubrik3"/>
      </w:pPr>
    </w:p>
    <w:p w14:paraId="3DEFB2C4" w14:textId="4A13569D" w:rsidR="000F667E" w:rsidRPr="003E70A2" w:rsidRDefault="0095467B" w:rsidP="00265E85">
      <w:pPr>
        <w:pStyle w:val="Rubrik3"/>
      </w:pPr>
      <w:r>
        <w:t>Vuxensimning</w:t>
      </w:r>
    </w:p>
    <w:p w14:paraId="2FA9D110" w14:textId="368A0CA5" w:rsidR="0095467B" w:rsidRDefault="00514189" w:rsidP="00124EE1">
      <w:pPr>
        <w:spacing w:after="0"/>
      </w:pPr>
      <w:r>
        <w:t xml:space="preserve">Vuxenträningen har drabbats hårt under pandemin. Träningen har varit stängd under större delen av </w:t>
      </w:r>
      <w:r w:rsidR="00052BB7">
        <w:t>våren</w:t>
      </w:r>
      <w:r>
        <w:t xml:space="preserve">. Eftersom även badhusen har varit stängda har man inte heller kunnat bedriva träning på egen hand. Saknaden efter träningen </w:t>
      </w:r>
      <w:r w:rsidR="00697DFE">
        <w:t>var</w:t>
      </w:r>
      <w:r>
        <w:t xml:space="preserve"> stor hos de som tränade regelbundet. Vi </w:t>
      </w:r>
      <w:r w:rsidR="00697DFE">
        <w:t xml:space="preserve">kunde </w:t>
      </w:r>
      <w:r>
        <w:t xml:space="preserve">inte heller genomföra crawlkurser </w:t>
      </w:r>
      <w:r w:rsidR="000B03EB">
        <w:t xml:space="preserve">under våren </w:t>
      </w:r>
      <w:r>
        <w:t xml:space="preserve">vilket är en rekryteringsbas för vuxenverksamheten. </w:t>
      </w:r>
      <w:r w:rsidR="000B03EB">
        <w:t xml:space="preserve">När restriktionerna lättade under hösten fylldes </w:t>
      </w:r>
      <w:r w:rsidR="004E691E">
        <w:t xml:space="preserve">crawlkurserna snabbt och </w:t>
      </w:r>
      <w:r w:rsidR="003E695C">
        <w:t xml:space="preserve">många tog chansen att komma </w:t>
      </w:r>
      <w:r w:rsidR="00073E04">
        <w:t>i gång</w:t>
      </w:r>
      <w:r w:rsidR="003E695C">
        <w:t xml:space="preserve"> att simma.</w:t>
      </w:r>
      <w:r w:rsidR="00073E04">
        <w:t xml:space="preserve"> Vuxenmotion</w:t>
      </w:r>
      <w:r w:rsidR="003166FB">
        <w:t xml:space="preserve"> har haft en trögare uppstart men fylls nu successivt på med </w:t>
      </w:r>
      <w:r w:rsidR="00641328">
        <w:t>en del av dem som gått klart sin crawlkurs.</w:t>
      </w:r>
    </w:p>
    <w:p w14:paraId="20C60DB5" w14:textId="77777777" w:rsidR="003752D7" w:rsidRDefault="003752D7" w:rsidP="00124EE1">
      <w:pPr>
        <w:spacing w:after="0"/>
      </w:pPr>
    </w:p>
    <w:p w14:paraId="0C651228" w14:textId="77777777" w:rsidR="003752D7" w:rsidRDefault="003752D7" w:rsidP="00124EE1">
      <w:pPr>
        <w:spacing w:after="0"/>
      </w:pPr>
    </w:p>
    <w:p w14:paraId="1C762F1F" w14:textId="77777777" w:rsidR="00335CF3" w:rsidRDefault="00335CF3" w:rsidP="00265E85">
      <w:pPr>
        <w:pStyle w:val="Rubrik3"/>
      </w:pPr>
      <w:r>
        <w:t>Topp Tolv Norrtälje Simklubb</w:t>
      </w:r>
    </w:p>
    <w:p w14:paraId="3125FF40" w14:textId="4243A608" w:rsidR="00CE525B" w:rsidRDefault="00335CF3" w:rsidP="00E13E32">
      <w:r w:rsidRPr="00335CF3">
        <w:t xml:space="preserve">Vi </w:t>
      </w:r>
      <w:r>
        <w:t xml:space="preserve">har fört statistik över simmarnas resultat sedan länge och </w:t>
      </w:r>
      <w:r w:rsidR="007B6692">
        <w:t xml:space="preserve">vi sammanställer </w:t>
      </w:r>
      <w:r>
        <w:t>en lista på de tolv snabbaste resultaten på distanserna. Denna lista kallar vi för Topp Tolv.</w:t>
      </w:r>
      <w:r w:rsidR="00E93888">
        <w:t xml:space="preserve"> Under 202</w:t>
      </w:r>
      <w:r w:rsidR="00E13E32">
        <w:t>1</w:t>
      </w:r>
      <w:r w:rsidR="00CE525B">
        <w:t xml:space="preserve"> har vi </w:t>
      </w:r>
      <w:r w:rsidR="00425D8F">
        <w:t>7</w:t>
      </w:r>
      <w:r w:rsidR="006C673A">
        <w:t xml:space="preserve"> </w:t>
      </w:r>
      <w:r w:rsidR="00A72B02">
        <w:t xml:space="preserve">nya </w:t>
      </w:r>
      <w:r w:rsidR="006C673A">
        <w:t xml:space="preserve">noteringar på listan </w:t>
      </w:r>
      <w:r w:rsidR="003752D7">
        <w:t xml:space="preserve">för 25-metersbassäng </w:t>
      </w:r>
      <w:r w:rsidR="00816F3D">
        <w:t xml:space="preserve">och </w:t>
      </w:r>
      <w:r w:rsidR="00F26496">
        <w:t>1</w:t>
      </w:r>
      <w:r w:rsidR="003752D7">
        <w:t xml:space="preserve"> ny notering på listan för 50-metersbassäng. </w:t>
      </w:r>
    </w:p>
    <w:p w14:paraId="19BE14D7" w14:textId="361BEB8D" w:rsidR="000F667E" w:rsidRDefault="000F667E" w:rsidP="003752D7">
      <w:pPr>
        <w:spacing w:line="360" w:lineRule="auto"/>
      </w:pPr>
    </w:p>
    <w:p w14:paraId="2C3246BC" w14:textId="7BDAB8A8" w:rsidR="001F255E" w:rsidRDefault="00EA5FE1" w:rsidP="003752D7">
      <w:pPr>
        <w:spacing w:after="0"/>
      </w:pPr>
      <w:r>
        <w:t xml:space="preserve">Norrtälje </w:t>
      </w:r>
      <w:r w:rsidR="00E93888">
        <w:t>202</w:t>
      </w:r>
      <w:r w:rsidR="00E66A8D">
        <w:t>2-03</w:t>
      </w:r>
      <w:r w:rsidR="004930A4">
        <w:t>-</w:t>
      </w:r>
      <w:r w:rsidR="00026778">
        <w:t>11</w:t>
      </w:r>
    </w:p>
    <w:p w14:paraId="1FD070D7" w14:textId="77777777" w:rsidR="001F255E" w:rsidRDefault="001F255E" w:rsidP="003752D7">
      <w:pPr>
        <w:spacing w:after="0"/>
      </w:pPr>
      <w:r>
        <w:t>Marie Westholm</w:t>
      </w:r>
    </w:p>
    <w:p w14:paraId="1A85BA14" w14:textId="49EEF453" w:rsidR="00A2184A" w:rsidRDefault="001F255E" w:rsidP="003752D7">
      <w:pPr>
        <w:spacing w:after="0"/>
      </w:pPr>
      <w:r>
        <w:t>Ordförande</w:t>
      </w:r>
      <w:r w:rsidR="00131156">
        <w:tab/>
      </w:r>
      <w:r w:rsidR="00131156">
        <w:tab/>
      </w:r>
    </w:p>
    <w:p w14:paraId="6AD43E46" w14:textId="77777777" w:rsidR="000F667E" w:rsidRDefault="000F667E" w:rsidP="005B3E64">
      <w:pPr>
        <w:shd w:val="clear" w:color="auto" w:fill="FFFFFF"/>
        <w:spacing w:before="60" w:after="60"/>
      </w:pPr>
    </w:p>
    <w:p w14:paraId="36378321" w14:textId="77777777" w:rsidR="00E6685E" w:rsidRDefault="00E6685E" w:rsidP="005B3E64">
      <w:pPr>
        <w:shd w:val="clear" w:color="auto" w:fill="FFFFFF"/>
        <w:spacing w:before="60" w:after="60"/>
      </w:pPr>
    </w:p>
    <w:sectPr w:rsidR="00E6685E" w:rsidSect="007E6345">
      <w:headerReference w:type="default" r:id="rId8"/>
      <w:footerReference w:type="default" r:id="rId9"/>
      <w:pgSz w:w="11906" w:h="16838" w:code="9"/>
      <w:pgMar w:top="1246" w:right="1418" w:bottom="2155" w:left="1418" w:header="709" w:footer="4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102855" w14:textId="77777777" w:rsidR="002E401B" w:rsidRDefault="002E401B">
      <w:pPr>
        <w:spacing w:after="0"/>
      </w:pPr>
      <w:r>
        <w:separator/>
      </w:r>
    </w:p>
  </w:endnote>
  <w:endnote w:type="continuationSeparator" w:id="0">
    <w:p w14:paraId="089BEE45" w14:textId="77777777" w:rsidR="002E401B" w:rsidRDefault="002E401B">
      <w:pPr>
        <w:spacing w:after="0"/>
      </w:pPr>
      <w:r>
        <w:continuationSeparator/>
      </w:r>
    </w:p>
  </w:endnote>
  <w:endnote w:type="continuationNotice" w:id="1">
    <w:p w14:paraId="51B87F50" w14:textId="77777777" w:rsidR="002E401B" w:rsidRDefault="002E401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0F074" w14:textId="77777777" w:rsidR="00E6685E" w:rsidRDefault="00E6685E">
    <w:pPr>
      <w:pStyle w:val="Sidfot"/>
      <w:pBdr>
        <w:top w:val="single" w:sz="24" w:space="0" w:color="auto"/>
      </w:pBdr>
      <w:tabs>
        <w:tab w:val="clear" w:pos="4536"/>
        <w:tab w:val="clear" w:pos="9072"/>
        <w:tab w:val="left" w:pos="3969"/>
        <w:tab w:val="left" w:pos="5670"/>
        <w:tab w:val="left" w:pos="6804"/>
      </w:tabs>
      <w:rPr>
        <w:rFonts w:ascii="Arial Narrow" w:eastAsia="SimSun" w:hAnsi="Arial Narrow"/>
        <w:sz w:val="16"/>
      </w:rPr>
    </w:pPr>
    <w:r>
      <w:rPr>
        <w:sz w:val="28"/>
      </w:rPr>
      <w:t>Norrtälje Simklubb</w:t>
    </w:r>
    <w:r>
      <w:tab/>
    </w:r>
    <w:r>
      <w:rPr>
        <w:rFonts w:ascii="Arial Narrow" w:eastAsia="SimSun" w:hAnsi="Arial Narrow"/>
        <w:sz w:val="16"/>
      </w:rPr>
      <w:t xml:space="preserve">Organisationsnummer </w:t>
    </w:r>
    <w:r>
      <w:rPr>
        <w:rFonts w:ascii="Arial Narrow" w:eastAsia="SimSun" w:hAnsi="Arial Narrow"/>
        <w:sz w:val="16"/>
      </w:rPr>
      <w:tab/>
      <w:t>Bankgiro</w:t>
    </w:r>
    <w:r>
      <w:rPr>
        <w:rFonts w:ascii="Arial Narrow" w:eastAsia="SimSun" w:hAnsi="Arial Narrow"/>
        <w:sz w:val="16"/>
      </w:rPr>
      <w:tab/>
      <w:t>www adress</w:t>
    </w:r>
    <w:r>
      <w:rPr>
        <w:rFonts w:ascii="Arial Narrow" w:eastAsia="SimSun" w:hAnsi="Arial Narrow"/>
        <w:sz w:val="16"/>
      </w:rPr>
      <w:tab/>
    </w:r>
  </w:p>
  <w:p w14:paraId="51A55F8A" w14:textId="77777777" w:rsidR="00E6685E" w:rsidRDefault="00E6685E">
    <w:pPr>
      <w:pStyle w:val="Sidfot"/>
      <w:tabs>
        <w:tab w:val="clear" w:pos="4536"/>
        <w:tab w:val="clear" w:pos="9072"/>
        <w:tab w:val="left" w:pos="3969"/>
        <w:tab w:val="left" w:pos="5670"/>
        <w:tab w:val="left" w:pos="6804"/>
      </w:tabs>
    </w:pPr>
    <w:r>
      <w:t>Gustaf Adolfs väg 53</w:t>
    </w:r>
    <w:r>
      <w:tab/>
      <w:t>814400-5226</w:t>
    </w:r>
    <w:r>
      <w:tab/>
      <w:t>607-7911</w:t>
    </w:r>
    <w:r>
      <w:tab/>
      <w:t>norrtaljesim.se</w:t>
    </w:r>
  </w:p>
  <w:p w14:paraId="504F2353" w14:textId="77777777" w:rsidR="00E6685E" w:rsidRDefault="00E6685E">
    <w:pPr>
      <w:pStyle w:val="Sidfot"/>
      <w:tabs>
        <w:tab w:val="clear" w:pos="4536"/>
        <w:tab w:val="clear" w:pos="9072"/>
        <w:tab w:val="left" w:pos="3969"/>
        <w:tab w:val="left" w:pos="5670"/>
        <w:tab w:val="left" w:pos="6804"/>
      </w:tabs>
    </w:pPr>
    <w:r>
      <w:t>761 42  NORRTÄLJE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EFBCAD" w14:textId="77777777" w:rsidR="002E401B" w:rsidRDefault="002E401B">
      <w:pPr>
        <w:spacing w:after="0"/>
      </w:pPr>
      <w:r>
        <w:separator/>
      </w:r>
    </w:p>
  </w:footnote>
  <w:footnote w:type="continuationSeparator" w:id="0">
    <w:p w14:paraId="7BDBFBCF" w14:textId="77777777" w:rsidR="002E401B" w:rsidRDefault="002E401B">
      <w:pPr>
        <w:spacing w:after="0"/>
      </w:pPr>
      <w:r>
        <w:continuationSeparator/>
      </w:r>
    </w:p>
  </w:footnote>
  <w:footnote w:type="continuationNotice" w:id="1">
    <w:p w14:paraId="6E5DF67E" w14:textId="77777777" w:rsidR="002E401B" w:rsidRDefault="002E401B">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86CE0" w14:textId="77777777" w:rsidR="00E6685E" w:rsidRDefault="00E6685E">
    <w:pPr>
      <w:pStyle w:val="Sidhuvud"/>
      <w:pBdr>
        <w:bottom w:val="single" w:sz="24" w:space="1" w:color="auto"/>
      </w:pBdr>
      <w:tabs>
        <w:tab w:val="left" w:pos="5361"/>
        <w:tab w:val="left" w:pos="6059"/>
      </w:tabs>
      <w:rPr>
        <w:rStyle w:val="Sidnummer"/>
      </w:rPr>
    </w:pPr>
    <w:r>
      <w:tab/>
      <w:t xml:space="preserve">Sid </w:t>
    </w:r>
    <w:r>
      <w:rPr>
        <w:rStyle w:val="Sidnummer"/>
      </w:rPr>
      <w:fldChar w:fldCharType="begin"/>
    </w:r>
    <w:r>
      <w:rPr>
        <w:rStyle w:val="Sidnummer"/>
      </w:rPr>
      <w:instrText xml:space="preserve"> PAGE </w:instrText>
    </w:r>
    <w:r>
      <w:rPr>
        <w:rStyle w:val="Sidnummer"/>
      </w:rPr>
      <w:fldChar w:fldCharType="separate"/>
    </w:r>
    <w:r w:rsidR="00083BE7">
      <w:rPr>
        <w:rStyle w:val="Sidnummer"/>
        <w:noProof/>
      </w:rPr>
      <w:t>1</w:t>
    </w:r>
    <w:r>
      <w:rPr>
        <w:rStyle w:val="Sidnummer"/>
      </w:rPr>
      <w:fldChar w:fldCharType="end"/>
    </w:r>
    <w:r>
      <w:rPr>
        <w:rStyle w:val="Sidnummer"/>
      </w:rPr>
      <w:t xml:space="preserve">( </w:t>
    </w:r>
    <w:r>
      <w:rPr>
        <w:rStyle w:val="Sidnummer"/>
      </w:rPr>
      <w:fldChar w:fldCharType="begin"/>
    </w:r>
    <w:r>
      <w:rPr>
        <w:rStyle w:val="Sidnummer"/>
      </w:rPr>
      <w:instrText xml:space="preserve"> NUMPAGES </w:instrText>
    </w:r>
    <w:r>
      <w:rPr>
        <w:rStyle w:val="Sidnummer"/>
      </w:rPr>
      <w:fldChar w:fldCharType="separate"/>
    </w:r>
    <w:r w:rsidR="00083BE7">
      <w:rPr>
        <w:rStyle w:val="Sidnummer"/>
        <w:noProof/>
      </w:rPr>
      <w:t>19</w:t>
    </w:r>
    <w:r>
      <w:rPr>
        <w:rStyle w:val="Sidnummer"/>
      </w:rPr>
      <w:fldChar w:fldCharType="end"/>
    </w:r>
    <w:r>
      <w:rPr>
        <w:rStyle w:val="Sidnummer"/>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7408C2"/>
    <w:multiLevelType w:val="hybridMultilevel"/>
    <w:tmpl w:val="310E3E5C"/>
    <w:lvl w:ilvl="0" w:tplc="CD0E255A">
      <w:start w:val="21"/>
      <w:numFmt w:val="decimal"/>
      <w:lvlText w:val="%1)"/>
      <w:lvlJc w:val="left"/>
      <w:pPr>
        <w:tabs>
          <w:tab w:val="num" w:pos="2968"/>
        </w:tabs>
        <w:ind w:left="2968" w:hanging="360"/>
      </w:pPr>
      <w:rPr>
        <w:rFonts w:cs="Times New Roman" w:hint="default"/>
      </w:rPr>
    </w:lvl>
    <w:lvl w:ilvl="1" w:tplc="041D0019" w:tentative="1">
      <w:start w:val="1"/>
      <w:numFmt w:val="lowerLetter"/>
      <w:lvlText w:val="%2."/>
      <w:lvlJc w:val="left"/>
      <w:pPr>
        <w:tabs>
          <w:tab w:val="num" w:pos="3688"/>
        </w:tabs>
        <w:ind w:left="3688" w:hanging="360"/>
      </w:pPr>
      <w:rPr>
        <w:rFonts w:cs="Times New Roman"/>
      </w:rPr>
    </w:lvl>
    <w:lvl w:ilvl="2" w:tplc="041D001B" w:tentative="1">
      <w:start w:val="1"/>
      <w:numFmt w:val="lowerRoman"/>
      <w:lvlText w:val="%3."/>
      <w:lvlJc w:val="right"/>
      <w:pPr>
        <w:tabs>
          <w:tab w:val="num" w:pos="4408"/>
        </w:tabs>
        <w:ind w:left="4408" w:hanging="180"/>
      </w:pPr>
      <w:rPr>
        <w:rFonts w:cs="Times New Roman"/>
      </w:rPr>
    </w:lvl>
    <w:lvl w:ilvl="3" w:tplc="041D000F" w:tentative="1">
      <w:start w:val="1"/>
      <w:numFmt w:val="decimal"/>
      <w:lvlText w:val="%4."/>
      <w:lvlJc w:val="left"/>
      <w:pPr>
        <w:tabs>
          <w:tab w:val="num" w:pos="5128"/>
        </w:tabs>
        <w:ind w:left="5128" w:hanging="360"/>
      </w:pPr>
      <w:rPr>
        <w:rFonts w:cs="Times New Roman"/>
      </w:rPr>
    </w:lvl>
    <w:lvl w:ilvl="4" w:tplc="041D0019" w:tentative="1">
      <w:start w:val="1"/>
      <w:numFmt w:val="lowerLetter"/>
      <w:lvlText w:val="%5."/>
      <w:lvlJc w:val="left"/>
      <w:pPr>
        <w:tabs>
          <w:tab w:val="num" w:pos="5848"/>
        </w:tabs>
        <w:ind w:left="5848" w:hanging="360"/>
      </w:pPr>
      <w:rPr>
        <w:rFonts w:cs="Times New Roman"/>
      </w:rPr>
    </w:lvl>
    <w:lvl w:ilvl="5" w:tplc="041D001B" w:tentative="1">
      <w:start w:val="1"/>
      <w:numFmt w:val="lowerRoman"/>
      <w:lvlText w:val="%6."/>
      <w:lvlJc w:val="right"/>
      <w:pPr>
        <w:tabs>
          <w:tab w:val="num" w:pos="6568"/>
        </w:tabs>
        <w:ind w:left="6568" w:hanging="180"/>
      </w:pPr>
      <w:rPr>
        <w:rFonts w:cs="Times New Roman"/>
      </w:rPr>
    </w:lvl>
    <w:lvl w:ilvl="6" w:tplc="041D000F" w:tentative="1">
      <w:start w:val="1"/>
      <w:numFmt w:val="decimal"/>
      <w:lvlText w:val="%7."/>
      <w:lvlJc w:val="left"/>
      <w:pPr>
        <w:tabs>
          <w:tab w:val="num" w:pos="7288"/>
        </w:tabs>
        <w:ind w:left="7288" w:hanging="360"/>
      </w:pPr>
      <w:rPr>
        <w:rFonts w:cs="Times New Roman"/>
      </w:rPr>
    </w:lvl>
    <w:lvl w:ilvl="7" w:tplc="041D0019" w:tentative="1">
      <w:start w:val="1"/>
      <w:numFmt w:val="lowerLetter"/>
      <w:lvlText w:val="%8."/>
      <w:lvlJc w:val="left"/>
      <w:pPr>
        <w:tabs>
          <w:tab w:val="num" w:pos="8008"/>
        </w:tabs>
        <w:ind w:left="8008" w:hanging="360"/>
      </w:pPr>
      <w:rPr>
        <w:rFonts w:cs="Times New Roman"/>
      </w:rPr>
    </w:lvl>
    <w:lvl w:ilvl="8" w:tplc="041D001B" w:tentative="1">
      <w:start w:val="1"/>
      <w:numFmt w:val="lowerRoman"/>
      <w:lvlText w:val="%9."/>
      <w:lvlJc w:val="right"/>
      <w:pPr>
        <w:tabs>
          <w:tab w:val="num" w:pos="8728"/>
        </w:tabs>
        <w:ind w:left="8728" w:hanging="180"/>
      </w:pPr>
      <w:rPr>
        <w:rFonts w:cs="Times New Roman"/>
      </w:rPr>
    </w:lvl>
  </w:abstractNum>
  <w:abstractNum w:abstractNumId="1" w15:restartNumberingAfterBreak="0">
    <w:nsid w:val="4C065175"/>
    <w:multiLevelType w:val="hybridMultilevel"/>
    <w:tmpl w:val="94481D0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56605741"/>
    <w:multiLevelType w:val="hybridMultilevel"/>
    <w:tmpl w:val="696259CA"/>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6D1306C"/>
    <w:multiLevelType w:val="hybridMultilevel"/>
    <w:tmpl w:val="9404FA2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4E12E4B"/>
    <w:multiLevelType w:val="hybridMultilevel"/>
    <w:tmpl w:val="5832EDD8"/>
    <w:lvl w:ilvl="0" w:tplc="000F041D">
      <w:start w:val="1"/>
      <w:numFmt w:val="decimal"/>
      <w:lvlText w:val="%1."/>
      <w:lvlJc w:val="left"/>
      <w:pPr>
        <w:tabs>
          <w:tab w:val="num" w:pos="720"/>
        </w:tabs>
        <w:ind w:left="720" w:hanging="360"/>
      </w:pPr>
      <w:rPr>
        <w:rFonts w:cs="Times New Roman"/>
      </w:rPr>
    </w:lvl>
    <w:lvl w:ilvl="1" w:tplc="0019041D" w:tentative="1">
      <w:start w:val="1"/>
      <w:numFmt w:val="lowerLetter"/>
      <w:lvlText w:val="%2."/>
      <w:lvlJc w:val="left"/>
      <w:pPr>
        <w:tabs>
          <w:tab w:val="num" w:pos="1440"/>
        </w:tabs>
        <w:ind w:left="1440" w:hanging="360"/>
      </w:pPr>
      <w:rPr>
        <w:rFonts w:cs="Times New Roman"/>
      </w:rPr>
    </w:lvl>
    <w:lvl w:ilvl="2" w:tplc="001B041D" w:tentative="1">
      <w:start w:val="1"/>
      <w:numFmt w:val="lowerRoman"/>
      <w:lvlText w:val="%3."/>
      <w:lvlJc w:val="right"/>
      <w:pPr>
        <w:tabs>
          <w:tab w:val="num" w:pos="2160"/>
        </w:tabs>
        <w:ind w:left="2160" w:hanging="180"/>
      </w:pPr>
      <w:rPr>
        <w:rFonts w:cs="Times New Roman"/>
      </w:rPr>
    </w:lvl>
    <w:lvl w:ilvl="3" w:tplc="000F041D" w:tentative="1">
      <w:start w:val="1"/>
      <w:numFmt w:val="decimal"/>
      <w:lvlText w:val="%4."/>
      <w:lvlJc w:val="left"/>
      <w:pPr>
        <w:tabs>
          <w:tab w:val="num" w:pos="2880"/>
        </w:tabs>
        <w:ind w:left="2880" w:hanging="360"/>
      </w:pPr>
      <w:rPr>
        <w:rFonts w:cs="Times New Roman"/>
      </w:rPr>
    </w:lvl>
    <w:lvl w:ilvl="4" w:tplc="0019041D" w:tentative="1">
      <w:start w:val="1"/>
      <w:numFmt w:val="lowerLetter"/>
      <w:lvlText w:val="%5."/>
      <w:lvlJc w:val="left"/>
      <w:pPr>
        <w:tabs>
          <w:tab w:val="num" w:pos="3600"/>
        </w:tabs>
        <w:ind w:left="3600" w:hanging="360"/>
      </w:pPr>
      <w:rPr>
        <w:rFonts w:cs="Times New Roman"/>
      </w:rPr>
    </w:lvl>
    <w:lvl w:ilvl="5" w:tplc="001B041D" w:tentative="1">
      <w:start w:val="1"/>
      <w:numFmt w:val="lowerRoman"/>
      <w:lvlText w:val="%6."/>
      <w:lvlJc w:val="right"/>
      <w:pPr>
        <w:tabs>
          <w:tab w:val="num" w:pos="4320"/>
        </w:tabs>
        <w:ind w:left="4320" w:hanging="180"/>
      </w:pPr>
      <w:rPr>
        <w:rFonts w:cs="Times New Roman"/>
      </w:rPr>
    </w:lvl>
    <w:lvl w:ilvl="6" w:tplc="000F041D" w:tentative="1">
      <w:start w:val="1"/>
      <w:numFmt w:val="decimal"/>
      <w:lvlText w:val="%7."/>
      <w:lvlJc w:val="left"/>
      <w:pPr>
        <w:tabs>
          <w:tab w:val="num" w:pos="5040"/>
        </w:tabs>
        <w:ind w:left="5040" w:hanging="360"/>
      </w:pPr>
      <w:rPr>
        <w:rFonts w:cs="Times New Roman"/>
      </w:rPr>
    </w:lvl>
    <w:lvl w:ilvl="7" w:tplc="0019041D" w:tentative="1">
      <w:start w:val="1"/>
      <w:numFmt w:val="lowerLetter"/>
      <w:lvlText w:val="%8."/>
      <w:lvlJc w:val="left"/>
      <w:pPr>
        <w:tabs>
          <w:tab w:val="num" w:pos="5760"/>
        </w:tabs>
        <w:ind w:left="5760" w:hanging="360"/>
      </w:pPr>
      <w:rPr>
        <w:rFonts w:cs="Times New Roman"/>
      </w:rPr>
    </w:lvl>
    <w:lvl w:ilvl="8" w:tplc="001B041D" w:tentative="1">
      <w:start w:val="1"/>
      <w:numFmt w:val="lowerRoman"/>
      <w:lvlText w:val="%9."/>
      <w:lvlJc w:val="right"/>
      <w:pPr>
        <w:tabs>
          <w:tab w:val="num" w:pos="6480"/>
        </w:tabs>
        <w:ind w:left="6480" w:hanging="180"/>
      </w:pPr>
      <w:rPr>
        <w:rFonts w:cs="Times New Roman"/>
      </w:rPr>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1304"/>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B4946"/>
    <w:rsid w:val="000104CD"/>
    <w:rsid w:val="0001285A"/>
    <w:rsid w:val="00015A12"/>
    <w:rsid w:val="000212FF"/>
    <w:rsid w:val="00021CD4"/>
    <w:rsid w:val="00023A46"/>
    <w:rsid w:val="00023CE9"/>
    <w:rsid w:val="00023D52"/>
    <w:rsid w:val="00026778"/>
    <w:rsid w:val="000271AF"/>
    <w:rsid w:val="0003344E"/>
    <w:rsid w:val="000364A8"/>
    <w:rsid w:val="000377C7"/>
    <w:rsid w:val="000407A3"/>
    <w:rsid w:val="00040A7F"/>
    <w:rsid w:val="00041846"/>
    <w:rsid w:val="00045C11"/>
    <w:rsid w:val="00052BB7"/>
    <w:rsid w:val="00052F30"/>
    <w:rsid w:val="00056F2D"/>
    <w:rsid w:val="00063209"/>
    <w:rsid w:val="00067D28"/>
    <w:rsid w:val="000700D5"/>
    <w:rsid w:val="00072297"/>
    <w:rsid w:val="00073E04"/>
    <w:rsid w:val="000808A8"/>
    <w:rsid w:val="00082C5A"/>
    <w:rsid w:val="00083BE7"/>
    <w:rsid w:val="000942BB"/>
    <w:rsid w:val="0009794A"/>
    <w:rsid w:val="000A00A1"/>
    <w:rsid w:val="000A0779"/>
    <w:rsid w:val="000A0AF2"/>
    <w:rsid w:val="000A2FF7"/>
    <w:rsid w:val="000A3AAA"/>
    <w:rsid w:val="000A5E54"/>
    <w:rsid w:val="000A6DEE"/>
    <w:rsid w:val="000B03EB"/>
    <w:rsid w:val="000B060C"/>
    <w:rsid w:val="000B0665"/>
    <w:rsid w:val="000B0EFA"/>
    <w:rsid w:val="000B304F"/>
    <w:rsid w:val="000B3509"/>
    <w:rsid w:val="000B67C4"/>
    <w:rsid w:val="000B7A8C"/>
    <w:rsid w:val="000C24BF"/>
    <w:rsid w:val="000C29B4"/>
    <w:rsid w:val="000C490D"/>
    <w:rsid w:val="000C565B"/>
    <w:rsid w:val="000C7007"/>
    <w:rsid w:val="000C7938"/>
    <w:rsid w:val="000C7D0E"/>
    <w:rsid w:val="000D1E89"/>
    <w:rsid w:val="000D5251"/>
    <w:rsid w:val="000E3BE2"/>
    <w:rsid w:val="000E7631"/>
    <w:rsid w:val="000F30EA"/>
    <w:rsid w:val="000F41DC"/>
    <w:rsid w:val="000F49CE"/>
    <w:rsid w:val="000F6032"/>
    <w:rsid w:val="000F667E"/>
    <w:rsid w:val="000F6B13"/>
    <w:rsid w:val="00122154"/>
    <w:rsid w:val="001231CA"/>
    <w:rsid w:val="00124EE1"/>
    <w:rsid w:val="00131156"/>
    <w:rsid w:val="00131A90"/>
    <w:rsid w:val="0013297F"/>
    <w:rsid w:val="00135CAD"/>
    <w:rsid w:val="0014125F"/>
    <w:rsid w:val="0014783A"/>
    <w:rsid w:val="00147B18"/>
    <w:rsid w:val="00147FEF"/>
    <w:rsid w:val="00151EF9"/>
    <w:rsid w:val="00153127"/>
    <w:rsid w:val="00153470"/>
    <w:rsid w:val="001547D4"/>
    <w:rsid w:val="00166409"/>
    <w:rsid w:val="00172B07"/>
    <w:rsid w:val="001754B5"/>
    <w:rsid w:val="00177A15"/>
    <w:rsid w:val="00181232"/>
    <w:rsid w:val="00181F0C"/>
    <w:rsid w:val="00183855"/>
    <w:rsid w:val="00185A32"/>
    <w:rsid w:val="00191FB2"/>
    <w:rsid w:val="00196D27"/>
    <w:rsid w:val="00197245"/>
    <w:rsid w:val="001A09DA"/>
    <w:rsid w:val="001A0A0B"/>
    <w:rsid w:val="001A0AA0"/>
    <w:rsid w:val="001A1249"/>
    <w:rsid w:val="001A589D"/>
    <w:rsid w:val="001A595B"/>
    <w:rsid w:val="001A6491"/>
    <w:rsid w:val="001A7FBC"/>
    <w:rsid w:val="001B4137"/>
    <w:rsid w:val="001B4FB5"/>
    <w:rsid w:val="001B53AC"/>
    <w:rsid w:val="001B6C61"/>
    <w:rsid w:val="001C1A48"/>
    <w:rsid w:val="001C3E20"/>
    <w:rsid w:val="001C712E"/>
    <w:rsid w:val="001D3111"/>
    <w:rsid w:val="001D690B"/>
    <w:rsid w:val="001E2082"/>
    <w:rsid w:val="001E28D0"/>
    <w:rsid w:val="001E2C0E"/>
    <w:rsid w:val="001E5381"/>
    <w:rsid w:val="001E5FF1"/>
    <w:rsid w:val="001F1518"/>
    <w:rsid w:val="001F255E"/>
    <w:rsid w:val="001F2A20"/>
    <w:rsid w:val="001F33AB"/>
    <w:rsid w:val="001F4394"/>
    <w:rsid w:val="002112C7"/>
    <w:rsid w:val="0022249F"/>
    <w:rsid w:val="002226AC"/>
    <w:rsid w:val="00226275"/>
    <w:rsid w:val="00235A9B"/>
    <w:rsid w:val="00236379"/>
    <w:rsid w:val="00240F51"/>
    <w:rsid w:val="002425FA"/>
    <w:rsid w:val="00245F59"/>
    <w:rsid w:val="00245F99"/>
    <w:rsid w:val="0025118F"/>
    <w:rsid w:val="00252C86"/>
    <w:rsid w:val="002537B4"/>
    <w:rsid w:val="002539B9"/>
    <w:rsid w:val="00256800"/>
    <w:rsid w:val="002625D1"/>
    <w:rsid w:val="002652CC"/>
    <w:rsid w:val="00265E85"/>
    <w:rsid w:val="0027129F"/>
    <w:rsid w:val="00273178"/>
    <w:rsid w:val="00283270"/>
    <w:rsid w:val="00287BFE"/>
    <w:rsid w:val="0029129A"/>
    <w:rsid w:val="002914A7"/>
    <w:rsid w:val="00292D6D"/>
    <w:rsid w:val="002944C6"/>
    <w:rsid w:val="00294530"/>
    <w:rsid w:val="00294667"/>
    <w:rsid w:val="002A2748"/>
    <w:rsid w:val="002A79CB"/>
    <w:rsid w:val="002B1A8E"/>
    <w:rsid w:val="002B45DE"/>
    <w:rsid w:val="002B5FD7"/>
    <w:rsid w:val="002C14D3"/>
    <w:rsid w:val="002C64AB"/>
    <w:rsid w:val="002C66B0"/>
    <w:rsid w:val="002C7A44"/>
    <w:rsid w:val="002D310C"/>
    <w:rsid w:val="002D7695"/>
    <w:rsid w:val="002E1DB7"/>
    <w:rsid w:val="002E401B"/>
    <w:rsid w:val="002E62BF"/>
    <w:rsid w:val="002E73E8"/>
    <w:rsid w:val="002E7FFA"/>
    <w:rsid w:val="002F00D4"/>
    <w:rsid w:val="002F0124"/>
    <w:rsid w:val="002F0858"/>
    <w:rsid w:val="002F4F03"/>
    <w:rsid w:val="0030212A"/>
    <w:rsid w:val="003108C7"/>
    <w:rsid w:val="00310FBA"/>
    <w:rsid w:val="00310FF6"/>
    <w:rsid w:val="003117BF"/>
    <w:rsid w:val="003166FB"/>
    <w:rsid w:val="00320247"/>
    <w:rsid w:val="0032354A"/>
    <w:rsid w:val="003237E6"/>
    <w:rsid w:val="00326672"/>
    <w:rsid w:val="00326BE6"/>
    <w:rsid w:val="00327EE4"/>
    <w:rsid w:val="0033409D"/>
    <w:rsid w:val="00335B7D"/>
    <w:rsid w:val="00335CF3"/>
    <w:rsid w:val="00336987"/>
    <w:rsid w:val="003414ED"/>
    <w:rsid w:val="00343B7E"/>
    <w:rsid w:val="00343C5C"/>
    <w:rsid w:val="00353B9F"/>
    <w:rsid w:val="0036056B"/>
    <w:rsid w:val="00370D2C"/>
    <w:rsid w:val="00371EC5"/>
    <w:rsid w:val="00372F12"/>
    <w:rsid w:val="00373AED"/>
    <w:rsid w:val="00375132"/>
    <w:rsid w:val="0037517A"/>
    <w:rsid w:val="003752D7"/>
    <w:rsid w:val="00382ACE"/>
    <w:rsid w:val="00383F4F"/>
    <w:rsid w:val="003844B7"/>
    <w:rsid w:val="0038693D"/>
    <w:rsid w:val="00387823"/>
    <w:rsid w:val="0039049D"/>
    <w:rsid w:val="00391C06"/>
    <w:rsid w:val="0039224B"/>
    <w:rsid w:val="00392D18"/>
    <w:rsid w:val="00393DA0"/>
    <w:rsid w:val="00394CE1"/>
    <w:rsid w:val="00397F59"/>
    <w:rsid w:val="003A30C7"/>
    <w:rsid w:val="003B217C"/>
    <w:rsid w:val="003C0E79"/>
    <w:rsid w:val="003C1003"/>
    <w:rsid w:val="003C3DBD"/>
    <w:rsid w:val="003C58E8"/>
    <w:rsid w:val="003C5E23"/>
    <w:rsid w:val="003D6D29"/>
    <w:rsid w:val="003E09C9"/>
    <w:rsid w:val="003E1A9A"/>
    <w:rsid w:val="003E695C"/>
    <w:rsid w:val="003E70A2"/>
    <w:rsid w:val="003E76A8"/>
    <w:rsid w:val="003F656D"/>
    <w:rsid w:val="0040044C"/>
    <w:rsid w:val="00400F80"/>
    <w:rsid w:val="00401FBF"/>
    <w:rsid w:val="004034C5"/>
    <w:rsid w:val="00406DEE"/>
    <w:rsid w:val="00410DB6"/>
    <w:rsid w:val="00414868"/>
    <w:rsid w:val="004174C0"/>
    <w:rsid w:val="004177B1"/>
    <w:rsid w:val="00417A6A"/>
    <w:rsid w:val="00425D8F"/>
    <w:rsid w:val="004275BD"/>
    <w:rsid w:val="00427F4F"/>
    <w:rsid w:val="00432FCD"/>
    <w:rsid w:val="00433291"/>
    <w:rsid w:val="00434F6F"/>
    <w:rsid w:val="00436176"/>
    <w:rsid w:val="0043651E"/>
    <w:rsid w:val="00441996"/>
    <w:rsid w:val="00443402"/>
    <w:rsid w:val="00450755"/>
    <w:rsid w:val="00450A6E"/>
    <w:rsid w:val="00454C43"/>
    <w:rsid w:val="00455FBB"/>
    <w:rsid w:val="00457BE9"/>
    <w:rsid w:val="00457DEE"/>
    <w:rsid w:val="004619C6"/>
    <w:rsid w:val="00461B74"/>
    <w:rsid w:val="0046518E"/>
    <w:rsid w:val="00465C74"/>
    <w:rsid w:val="004671C3"/>
    <w:rsid w:val="004721EB"/>
    <w:rsid w:val="0047251C"/>
    <w:rsid w:val="00472602"/>
    <w:rsid w:val="00472E52"/>
    <w:rsid w:val="004734C4"/>
    <w:rsid w:val="00476A49"/>
    <w:rsid w:val="00482B9B"/>
    <w:rsid w:val="004907C3"/>
    <w:rsid w:val="004930A4"/>
    <w:rsid w:val="004A148B"/>
    <w:rsid w:val="004A6D31"/>
    <w:rsid w:val="004B1D6A"/>
    <w:rsid w:val="004B6A87"/>
    <w:rsid w:val="004B7795"/>
    <w:rsid w:val="004C1D6C"/>
    <w:rsid w:val="004C622E"/>
    <w:rsid w:val="004C627D"/>
    <w:rsid w:val="004D079B"/>
    <w:rsid w:val="004D11AF"/>
    <w:rsid w:val="004D6736"/>
    <w:rsid w:val="004D704C"/>
    <w:rsid w:val="004D7817"/>
    <w:rsid w:val="004E1833"/>
    <w:rsid w:val="004E526F"/>
    <w:rsid w:val="004E691E"/>
    <w:rsid w:val="004E69A8"/>
    <w:rsid w:val="00501144"/>
    <w:rsid w:val="00502EC8"/>
    <w:rsid w:val="00504BF9"/>
    <w:rsid w:val="00514189"/>
    <w:rsid w:val="00520F78"/>
    <w:rsid w:val="0053012E"/>
    <w:rsid w:val="00531B56"/>
    <w:rsid w:val="00534EC9"/>
    <w:rsid w:val="00535CFB"/>
    <w:rsid w:val="00537D8C"/>
    <w:rsid w:val="00543F22"/>
    <w:rsid w:val="00544A69"/>
    <w:rsid w:val="00546315"/>
    <w:rsid w:val="00556E79"/>
    <w:rsid w:val="00557100"/>
    <w:rsid w:val="00561780"/>
    <w:rsid w:val="00562BF1"/>
    <w:rsid w:val="0056494C"/>
    <w:rsid w:val="00564EA4"/>
    <w:rsid w:val="00566872"/>
    <w:rsid w:val="0057215E"/>
    <w:rsid w:val="005754FB"/>
    <w:rsid w:val="005804E7"/>
    <w:rsid w:val="0058076D"/>
    <w:rsid w:val="005876ED"/>
    <w:rsid w:val="00593422"/>
    <w:rsid w:val="00595DAB"/>
    <w:rsid w:val="005975A5"/>
    <w:rsid w:val="00597A1A"/>
    <w:rsid w:val="005A69C9"/>
    <w:rsid w:val="005B1C87"/>
    <w:rsid w:val="005B261E"/>
    <w:rsid w:val="005B3D52"/>
    <w:rsid w:val="005B3E64"/>
    <w:rsid w:val="005B450F"/>
    <w:rsid w:val="005C4C5A"/>
    <w:rsid w:val="005C5912"/>
    <w:rsid w:val="005C68EE"/>
    <w:rsid w:val="005D2C4F"/>
    <w:rsid w:val="005D3446"/>
    <w:rsid w:val="005D3ECF"/>
    <w:rsid w:val="005E0B9F"/>
    <w:rsid w:val="005E36CF"/>
    <w:rsid w:val="005E3EAE"/>
    <w:rsid w:val="005F0C30"/>
    <w:rsid w:val="005F1668"/>
    <w:rsid w:val="005F1B85"/>
    <w:rsid w:val="005F280A"/>
    <w:rsid w:val="006003A9"/>
    <w:rsid w:val="00603AB6"/>
    <w:rsid w:val="006053D1"/>
    <w:rsid w:val="00605515"/>
    <w:rsid w:val="00612E4F"/>
    <w:rsid w:val="00621A90"/>
    <w:rsid w:val="00625E6E"/>
    <w:rsid w:val="006278EA"/>
    <w:rsid w:val="00631F4E"/>
    <w:rsid w:val="00632807"/>
    <w:rsid w:val="0063416B"/>
    <w:rsid w:val="00636215"/>
    <w:rsid w:val="00641328"/>
    <w:rsid w:val="00643ED1"/>
    <w:rsid w:val="0064404B"/>
    <w:rsid w:val="00646685"/>
    <w:rsid w:val="00647332"/>
    <w:rsid w:val="006524E7"/>
    <w:rsid w:val="00653C22"/>
    <w:rsid w:val="006603CA"/>
    <w:rsid w:val="00661732"/>
    <w:rsid w:val="0066270D"/>
    <w:rsid w:val="006627AF"/>
    <w:rsid w:val="00662917"/>
    <w:rsid w:val="006651CA"/>
    <w:rsid w:val="00672B98"/>
    <w:rsid w:val="00673843"/>
    <w:rsid w:val="006801AA"/>
    <w:rsid w:val="006817E6"/>
    <w:rsid w:val="00682195"/>
    <w:rsid w:val="006864E1"/>
    <w:rsid w:val="00695531"/>
    <w:rsid w:val="00695C79"/>
    <w:rsid w:val="00696847"/>
    <w:rsid w:val="00697DFE"/>
    <w:rsid w:val="006A55CB"/>
    <w:rsid w:val="006A6364"/>
    <w:rsid w:val="006B1279"/>
    <w:rsid w:val="006B1503"/>
    <w:rsid w:val="006B22E5"/>
    <w:rsid w:val="006B4EB8"/>
    <w:rsid w:val="006B67C0"/>
    <w:rsid w:val="006B6B23"/>
    <w:rsid w:val="006C49B4"/>
    <w:rsid w:val="006C559A"/>
    <w:rsid w:val="006C5C8A"/>
    <w:rsid w:val="006C673A"/>
    <w:rsid w:val="006C6BF1"/>
    <w:rsid w:val="006D19B2"/>
    <w:rsid w:val="006D45C5"/>
    <w:rsid w:val="006D794D"/>
    <w:rsid w:val="006D7B78"/>
    <w:rsid w:val="006E7B12"/>
    <w:rsid w:val="006F73B9"/>
    <w:rsid w:val="00710F0D"/>
    <w:rsid w:val="00716456"/>
    <w:rsid w:val="0072080C"/>
    <w:rsid w:val="0072476E"/>
    <w:rsid w:val="00724A8A"/>
    <w:rsid w:val="00727DCF"/>
    <w:rsid w:val="007470BE"/>
    <w:rsid w:val="00747C7F"/>
    <w:rsid w:val="0075232E"/>
    <w:rsid w:val="0076047B"/>
    <w:rsid w:val="00766314"/>
    <w:rsid w:val="0077267B"/>
    <w:rsid w:val="0077293C"/>
    <w:rsid w:val="007734E3"/>
    <w:rsid w:val="00780BF4"/>
    <w:rsid w:val="007829FC"/>
    <w:rsid w:val="007876E7"/>
    <w:rsid w:val="00787CF3"/>
    <w:rsid w:val="00790282"/>
    <w:rsid w:val="00790F80"/>
    <w:rsid w:val="00797C99"/>
    <w:rsid w:val="007A3BBF"/>
    <w:rsid w:val="007A5FF2"/>
    <w:rsid w:val="007A7C7F"/>
    <w:rsid w:val="007B47F2"/>
    <w:rsid w:val="007B6692"/>
    <w:rsid w:val="007B6894"/>
    <w:rsid w:val="007C0AE8"/>
    <w:rsid w:val="007C4A78"/>
    <w:rsid w:val="007C6171"/>
    <w:rsid w:val="007C68EE"/>
    <w:rsid w:val="007C7595"/>
    <w:rsid w:val="007D20CE"/>
    <w:rsid w:val="007D21EF"/>
    <w:rsid w:val="007D3D6E"/>
    <w:rsid w:val="007D42EF"/>
    <w:rsid w:val="007D7132"/>
    <w:rsid w:val="007E0CEE"/>
    <w:rsid w:val="007E10BE"/>
    <w:rsid w:val="007E30F1"/>
    <w:rsid w:val="007E5399"/>
    <w:rsid w:val="007E6345"/>
    <w:rsid w:val="007E6B53"/>
    <w:rsid w:val="007F1151"/>
    <w:rsid w:val="007F7A34"/>
    <w:rsid w:val="00800391"/>
    <w:rsid w:val="00811815"/>
    <w:rsid w:val="00816F3D"/>
    <w:rsid w:val="0082129A"/>
    <w:rsid w:val="00822E25"/>
    <w:rsid w:val="00824B5E"/>
    <w:rsid w:val="00825112"/>
    <w:rsid w:val="00831088"/>
    <w:rsid w:val="00834558"/>
    <w:rsid w:val="008421E0"/>
    <w:rsid w:val="00843FCF"/>
    <w:rsid w:val="00847220"/>
    <w:rsid w:val="00854B26"/>
    <w:rsid w:val="008553CF"/>
    <w:rsid w:val="00855E6F"/>
    <w:rsid w:val="00857C28"/>
    <w:rsid w:val="008618A3"/>
    <w:rsid w:val="00864F46"/>
    <w:rsid w:val="00872622"/>
    <w:rsid w:val="00873290"/>
    <w:rsid w:val="00874FE3"/>
    <w:rsid w:val="00876A6B"/>
    <w:rsid w:val="0088183B"/>
    <w:rsid w:val="00882391"/>
    <w:rsid w:val="00886081"/>
    <w:rsid w:val="00893C99"/>
    <w:rsid w:val="008974A8"/>
    <w:rsid w:val="008A1863"/>
    <w:rsid w:val="008A5AF5"/>
    <w:rsid w:val="008A7665"/>
    <w:rsid w:val="008B4946"/>
    <w:rsid w:val="008C543E"/>
    <w:rsid w:val="008C58D7"/>
    <w:rsid w:val="008C5EA0"/>
    <w:rsid w:val="008C67E4"/>
    <w:rsid w:val="008D100F"/>
    <w:rsid w:val="008D285A"/>
    <w:rsid w:val="008D3FED"/>
    <w:rsid w:val="008D430C"/>
    <w:rsid w:val="008E1571"/>
    <w:rsid w:val="008E1672"/>
    <w:rsid w:val="008E17B9"/>
    <w:rsid w:val="008E4B84"/>
    <w:rsid w:val="008E5075"/>
    <w:rsid w:val="008E5CDE"/>
    <w:rsid w:val="008F1528"/>
    <w:rsid w:val="008F25C7"/>
    <w:rsid w:val="008F4B6D"/>
    <w:rsid w:val="00900511"/>
    <w:rsid w:val="0090238F"/>
    <w:rsid w:val="00903342"/>
    <w:rsid w:val="00903797"/>
    <w:rsid w:val="0090457D"/>
    <w:rsid w:val="00911880"/>
    <w:rsid w:val="00921786"/>
    <w:rsid w:val="00922DC0"/>
    <w:rsid w:val="0093014B"/>
    <w:rsid w:val="009311F4"/>
    <w:rsid w:val="00931657"/>
    <w:rsid w:val="009331A0"/>
    <w:rsid w:val="0093397C"/>
    <w:rsid w:val="009359F7"/>
    <w:rsid w:val="00935EEA"/>
    <w:rsid w:val="00935FF4"/>
    <w:rsid w:val="009367DA"/>
    <w:rsid w:val="00936C6C"/>
    <w:rsid w:val="00941351"/>
    <w:rsid w:val="00946DD2"/>
    <w:rsid w:val="00950EB3"/>
    <w:rsid w:val="009510ED"/>
    <w:rsid w:val="00953994"/>
    <w:rsid w:val="00953E1A"/>
    <w:rsid w:val="0095467B"/>
    <w:rsid w:val="00954CD3"/>
    <w:rsid w:val="00955E21"/>
    <w:rsid w:val="009571D5"/>
    <w:rsid w:val="0095754F"/>
    <w:rsid w:val="009624BD"/>
    <w:rsid w:val="00966A67"/>
    <w:rsid w:val="009674E9"/>
    <w:rsid w:val="009711A1"/>
    <w:rsid w:val="009711E5"/>
    <w:rsid w:val="00974C73"/>
    <w:rsid w:val="0097611E"/>
    <w:rsid w:val="00986CEA"/>
    <w:rsid w:val="009878B8"/>
    <w:rsid w:val="009913EA"/>
    <w:rsid w:val="009A07CA"/>
    <w:rsid w:val="009A0A86"/>
    <w:rsid w:val="009A2F26"/>
    <w:rsid w:val="009A6C8F"/>
    <w:rsid w:val="009A70AC"/>
    <w:rsid w:val="009B1FD9"/>
    <w:rsid w:val="009B61C9"/>
    <w:rsid w:val="009C64C4"/>
    <w:rsid w:val="009D3A83"/>
    <w:rsid w:val="009D45BE"/>
    <w:rsid w:val="009D6DEB"/>
    <w:rsid w:val="009E000D"/>
    <w:rsid w:val="009E49C4"/>
    <w:rsid w:val="009E4B23"/>
    <w:rsid w:val="009E662F"/>
    <w:rsid w:val="009E7F36"/>
    <w:rsid w:val="009F37D0"/>
    <w:rsid w:val="009F58D2"/>
    <w:rsid w:val="00A00F86"/>
    <w:rsid w:val="00A02FF0"/>
    <w:rsid w:val="00A05279"/>
    <w:rsid w:val="00A1257B"/>
    <w:rsid w:val="00A12CB7"/>
    <w:rsid w:val="00A2184A"/>
    <w:rsid w:val="00A3075F"/>
    <w:rsid w:val="00A3193C"/>
    <w:rsid w:val="00A352DC"/>
    <w:rsid w:val="00A36334"/>
    <w:rsid w:val="00A37AE8"/>
    <w:rsid w:val="00A45377"/>
    <w:rsid w:val="00A45984"/>
    <w:rsid w:val="00A51E51"/>
    <w:rsid w:val="00A54BC4"/>
    <w:rsid w:val="00A55A41"/>
    <w:rsid w:val="00A57949"/>
    <w:rsid w:val="00A6028D"/>
    <w:rsid w:val="00A602EB"/>
    <w:rsid w:val="00A62B0A"/>
    <w:rsid w:val="00A63BBA"/>
    <w:rsid w:val="00A649E4"/>
    <w:rsid w:val="00A70DA2"/>
    <w:rsid w:val="00A724C2"/>
    <w:rsid w:val="00A72B02"/>
    <w:rsid w:val="00A7403A"/>
    <w:rsid w:val="00A74094"/>
    <w:rsid w:val="00A75DEC"/>
    <w:rsid w:val="00A827AA"/>
    <w:rsid w:val="00A8548F"/>
    <w:rsid w:val="00A869BE"/>
    <w:rsid w:val="00A874EB"/>
    <w:rsid w:val="00A92C2C"/>
    <w:rsid w:val="00A92F3F"/>
    <w:rsid w:val="00A9383F"/>
    <w:rsid w:val="00A9427C"/>
    <w:rsid w:val="00A94601"/>
    <w:rsid w:val="00A9742D"/>
    <w:rsid w:val="00AA3B84"/>
    <w:rsid w:val="00AA3DF2"/>
    <w:rsid w:val="00AA7C87"/>
    <w:rsid w:val="00AB5D30"/>
    <w:rsid w:val="00AB6B9D"/>
    <w:rsid w:val="00AC0BCA"/>
    <w:rsid w:val="00AC302C"/>
    <w:rsid w:val="00AC42B7"/>
    <w:rsid w:val="00AC4882"/>
    <w:rsid w:val="00AC514E"/>
    <w:rsid w:val="00AC685D"/>
    <w:rsid w:val="00AD19A6"/>
    <w:rsid w:val="00AD3B4E"/>
    <w:rsid w:val="00AD794F"/>
    <w:rsid w:val="00AE09E7"/>
    <w:rsid w:val="00AE2216"/>
    <w:rsid w:val="00AE4C81"/>
    <w:rsid w:val="00AE61E7"/>
    <w:rsid w:val="00AF07C3"/>
    <w:rsid w:val="00AF616B"/>
    <w:rsid w:val="00B003EC"/>
    <w:rsid w:val="00B02E7F"/>
    <w:rsid w:val="00B06B51"/>
    <w:rsid w:val="00B079C5"/>
    <w:rsid w:val="00B10535"/>
    <w:rsid w:val="00B143D3"/>
    <w:rsid w:val="00B20489"/>
    <w:rsid w:val="00B20595"/>
    <w:rsid w:val="00B2181C"/>
    <w:rsid w:val="00B37E47"/>
    <w:rsid w:val="00B416A7"/>
    <w:rsid w:val="00B42B59"/>
    <w:rsid w:val="00B45E4B"/>
    <w:rsid w:val="00B50E10"/>
    <w:rsid w:val="00B5799D"/>
    <w:rsid w:val="00B613F2"/>
    <w:rsid w:val="00B62AAE"/>
    <w:rsid w:val="00B649E0"/>
    <w:rsid w:val="00B74CE6"/>
    <w:rsid w:val="00B75DDB"/>
    <w:rsid w:val="00B83FDB"/>
    <w:rsid w:val="00B845B2"/>
    <w:rsid w:val="00B85415"/>
    <w:rsid w:val="00B90AEE"/>
    <w:rsid w:val="00B92844"/>
    <w:rsid w:val="00B941C8"/>
    <w:rsid w:val="00B96AD8"/>
    <w:rsid w:val="00B97CC6"/>
    <w:rsid w:val="00BA2616"/>
    <w:rsid w:val="00BA38B6"/>
    <w:rsid w:val="00BB04AB"/>
    <w:rsid w:val="00BB5CCB"/>
    <w:rsid w:val="00BB744F"/>
    <w:rsid w:val="00BC11D9"/>
    <w:rsid w:val="00BC124D"/>
    <w:rsid w:val="00BC361B"/>
    <w:rsid w:val="00BD6974"/>
    <w:rsid w:val="00BE0145"/>
    <w:rsid w:val="00BE6374"/>
    <w:rsid w:val="00BE6C32"/>
    <w:rsid w:val="00BF6A0E"/>
    <w:rsid w:val="00BF7183"/>
    <w:rsid w:val="00C01842"/>
    <w:rsid w:val="00C120C8"/>
    <w:rsid w:val="00C12CB9"/>
    <w:rsid w:val="00C161B6"/>
    <w:rsid w:val="00C21746"/>
    <w:rsid w:val="00C33AC3"/>
    <w:rsid w:val="00C35466"/>
    <w:rsid w:val="00C412BA"/>
    <w:rsid w:val="00C413F4"/>
    <w:rsid w:val="00C42EAC"/>
    <w:rsid w:val="00C50FAB"/>
    <w:rsid w:val="00C510BF"/>
    <w:rsid w:val="00C552BA"/>
    <w:rsid w:val="00C5703F"/>
    <w:rsid w:val="00C5714B"/>
    <w:rsid w:val="00C57BA0"/>
    <w:rsid w:val="00C57BFA"/>
    <w:rsid w:val="00C609A2"/>
    <w:rsid w:val="00C60B9D"/>
    <w:rsid w:val="00C61EB5"/>
    <w:rsid w:val="00C62F77"/>
    <w:rsid w:val="00C66E32"/>
    <w:rsid w:val="00C7167B"/>
    <w:rsid w:val="00C723E7"/>
    <w:rsid w:val="00C760B2"/>
    <w:rsid w:val="00C77EE2"/>
    <w:rsid w:val="00C80913"/>
    <w:rsid w:val="00C851DB"/>
    <w:rsid w:val="00C858E9"/>
    <w:rsid w:val="00C86276"/>
    <w:rsid w:val="00C91523"/>
    <w:rsid w:val="00C970F9"/>
    <w:rsid w:val="00CA3489"/>
    <w:rsid w:val="00CA502B"/>
    <w:rsid w:val="00CA6CB8"/>
    <w:rsid w:val="00CC3029"/>
    <w:rsid w:val="00CC5473"/>
    <w:rsid w:val="00CD0698"/>
    <w:rsid w:val="00CD365E"/>
    <w:rsid w:val="00CE214F"/>
    <w:rsid w:val="00CE525B"/>
    <w:rsid w:val="00CE691E"/>
    <w:rsid w:val="00CF2604"/>
    <w:rsid w:val="00CF39E7"/>
    <w:rsid w:val="00CF436B"/>
    <w:rsid w:val="00D062A2"/>
    <w:rsid w:val="00D06443"/>
    <w:rsid w:val="00D07848"/>
    <w:rsid w:val="00D12DF7"/>
    <w:rsid w:val="00D21212"/>
    <w:rsid w:val="00D218B0"/>
    <w:rsid w:val="00D22DE1"/>
    <w:rsid w:val="00D2410B"/>
    <w:rsid w:val="00D24A21"/>
    <w:rsid w:val="00D2624E"/>
    <w:rsid w:val="00D31293"/>
    <w:rsid w:val="00D36B97"/>
    <w:rsid w:val="00D36C31"/>
    <w:rsid w:val="00D416EB"/>
    <w:rsid w:val="00D424FF"/>
    <w:rsid w:val="00D42764"/>
    <w:rsid w:val="00D43655"/>
    <w:rsid w:val="00D45F76"/>
    <w:rsid w:val="00D55F5A"/>
    <w:rsid w:val="00D573EE"/>
    <w:rsid w:val="00D60D3A"/>
    <w:rsid w:val="00D61ED8"/>
    <w:rsid w:val="00D64C33"/>
    <w:rsid w:val="00D71A66"/>
    <w:rsid w:val="00D72513"/>
    <w:rsid w:val="00D805C5"/>
    <w:rsid w:val="00D83230"/>
    <w:rsid w:val="00D844A2"/>
    <w:rsid w:val="00D86E15"/>
    <w:rsid w:val="00D873AA"/>
    <w:rsid w:val="00D936A3"/>
    <w:rsid w:val="00D96DBC"/>
    <w:rsid w:val="00D97FD1"/>
    <w:rsid w:val="00DA04AF"/>
    <w:rsid w:val="00DA1556"/>
    <w:rsid w:val="00DA6DBF"/>
    <w:rsid w:val="00DA717C"/>
    <w:rsid w:val="00DA743F"/>
    <w:rsid w:val="00DB16B3"/>
    <w:rsid w:val="00DB274C"/>
    <w:rsid w:val="00DB53D3"/>
    <w:rsid w:val="00DB6DBF"/>
    <w:rsid w:val="00DC1387"/>
    <w:rsid w:val="00DC5530"/>
    <w:rsid w:val="00DC579D"/>
    <w:rsid w:val="00DC5BBF"/>
    <w:rsid w:val="00DC67CC"/>
    <w:rsid w:val="00DC6A64"/>
    <w:rsid w:val="00DD0EEF"/>
    <w:rsid w:val="00DD2181"/>
    <w:rsid w:val="00DD451F"/>
    <w:rsid w:val="00DD50A1"/>
    <w:rsid w:val="00DE6457"/>
    <w:rsid w:val="00DF0E27"/>
    <w:rsid w:val="00DF0F1E"/>
    <w:rsid w:val="00DF2BAD"/>
    <w:rsid w:val="00DF6C50"/>
    <w:rsid w:val="00DF7CF5"/>
    <w:rsid w:val="00E01BB3"/>
    <w:rsid w:val="00E06AC9"/>
    <w:rsid w:val="00E13E32"/>
    <w:rsid w:val="00E1410A"/>
    <w:rsid w:val="00E16EB7"/>
    <w:rsid w:val="00E1732B"/>
    <w:rsid w:val="00E17FD9"/>
    <w:rsid w:val="00E2071F"/>
    <w:rsid w:val="00E2258E"/>
    <w:rsid w:val="00E27DD6"/>
    <w:rsid w:val="00E30147"/>
    <w:rsid w:val="00E314D2"/>
    <w:rsid w:val="00E3349A"/>
    <w:rsid w:val="00E42F81"/>
    <w:rsid w:val="00E43370"/>
    <w:rsid w:val="00E441C2"/>
    <w:rsid w:val="00E44ADA"/>
    <w:rsid w:val="00E45A40"/>
    <w:rsid w:val="00E5182D"/>
    <w:rsid w:val="00E52089"/>
    <w:rsid w:val="00E61148"/>
    <w:rsid w:val="00E64C1F"/>
    <w:rsid w:val="00E655F0"/>
    <w:rsid w:val="00E6685E"/>
    <w:rsid w:val="00E66A8D"/>
    <w:rsid w:val="00E66AFC"/>
    <w:rsid w:val="00E7025A"/>
    <w:rsid w:val="00E7281F"/>
    <w:rsid w:val="00E80A77"/>
    <w:rsid w:val="00E8252B"/>
    <w:rsid w:val="00E87CB4"/>
    <w:rsid w:val="00E93888"/>
    <w:rsid w:val="00E93DA2"/>
    <w:rsid w:val="00E945F0"/>
    <w:rsid w:val="00EA5FE1"/>
    <w:rsid w:val="00EA76B5"/>
    <w:rsid w:val="00EB4C6E"/>
    <w:rsid w:val="00EB788E"/>
    <w:rsid w:val="00EC055A"/>
    <w:rsid w:val="00EC2CDE"/>
    <w:rsid w:val="00ED0299"/>
    <w:rsid w:val="00ED3145"/>
    <w:rsid w:val="00ED327C"/>
    <w:rsid w:val="00ED32CF"/>
    <w:rsid w:val="00ED4514"/>
    <w:rsid w:val="00ED586A"/>
    <w:rsid w:val="00EE04D9"/>
    <w:rsid w:val="00EE7631"/>
    <w:rsid w:val="00EF57D6"/>
    <w:rsid w:val="00EF7A81"/>
    <w:rsid w:val="00F02793"/>
    <w:rsid w:val="00F03911"/>
    <w:rsid w:val="00F06793"/>
    <w:rsid w:val="00F0730F"/>
    <w:rsid w:val="00F16A2C"/>
    <w:rsid w:val="00F26496"/>
    <w:rsid w:val="00F35A79"/>
    <w:rsid w:val="00F35ADB"/>
    <w:rsid w:val="00F41D10"/>
    <w:rsid w:val="00F45F4D"/>
    <w:rsid w:val="00F51109"/>
    <w:rsid w:val="00F54361"/>
    <w:rsid w:val="00F552B4"/>
    <w:rsid w:val="00F55B31"/>
    <w:rsid w:val="00F56EA9"/>
    <w:rsid w:val="00F61BAE"/>
    <w:rsid w:val="00F66394"/>
    <w:rsid w:val="00F730B2"/>
    <w:rsid w:val="00F732E9"/>
    <w:rsid w:val="00F7655F"/>
    <w:rsid w:val="00F77E11"/>
    <w:rsid w:val="00F85936"/>
    <w:rsid w:val="00F959A9"/>
    <w:rsid w:val="00F95FED"/>
    <w:rsid w:val="00FA0266"/>
    <w:rsid w:val="00FA02C8"/>
    <w:rsid w:val="00FA1709"/>
    <w:rsid w:val="00FA24BF"/>
    <w:rsid w:val="00FA28EE"/>
    <w:rsid w:val="00FA454C"/>
    <w:rsid w:val="00FA61EA"/>
    <w:rsid w:val="00FA7190"/>
    <w:rsid w:val="00FB0B37"/>
    <w:rsid w:val="00FB2232"/>
    <w:rsid w:val="00FB3379"/>
    <w:rsid w:val="00FB3858"/>
    <w:rsid w:val="00FB4A20"/>
    <w:rsid w:val="00FB5364"/>
    <w:rsid w:val="00FB74FC"/>
    <w:rsid w:val="00FC3B6E"/>
    <w:rsid w:val="00FC61D9"/>
    <w:rsid w:val="00FC69F7"/>
    <w:rsid w:val="00FC786E"/>
    <w:rsid w:val="00FD1169"/>
    <w:rsid w:val="00FD286C"/>
    <w:rsid w:val="00FD60C3"/>
    <w:rsid w:val="00FE1673"/>
    <w:rsid w:val="00FF064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17DDE9"/>
  <w15:chartTrackingRefBased/>
  <w15:docId w15:val="{420C5873-3103-4823-89FB-5A9344721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3DF2"/>
    <w:pPr>
      <w:spacing w:after="90"/>
    </w:pPr>
    <w:rPr>
      <w:sz w:val="24"/>
      <w:szCs w:val="24"/>
    </w:rPr>
  </w:style>
  <w:style w:type="paragraph" w:styleId="Rubrik1">
    <w:name w:val="heading 1"/>
    <w:basedOn w:val="Normal"/>
    <w:next w:val="Normal"/>
    <w:link w:val="Rubrik1Char"/>
    <w:uiPriority w:val="9"/>
    <w:qFormat/>
    <w:rsid w:val="00AA3DF2"/>
    <w:pPr>
      <w:keepNext/>
      <w:outlineLvl w:val="0"/>
    </w:pPr>
    <w:rPr>
      <w:b/>
      <w:bCs/>
    </w:rPr>
  </w:style>
  <w:style w:type="paragraph" w:styleId="Rubrik2">
    <w:name w:val="heading 2"/>
    <w:basedOn w:val="Normal"/>
    <w:next w:val="Normal"/>
    <w:link w:val="Rubrik2Char"/>
    <w:uiPriority w:val="9"/>
    <w:qFormat/>
    <w:rsid w:val="00AA3DF2"/>
    <w:pPr>
      <w:keepNext/>
      <w:spacing w:before="240" w:after="60"/>
      <w:outlineLvl w:val="1"/>
    </w:pPr>
    <w:rPr>
      <w:rFonts w:ascii="Arial" w:hAnsi="Arial" w:cs="Arial"/>
      <w:b/>
      <w:bCs/>
      <w:i/>
      <w:iCs/>
      <w:sz w:val="28"/>
      <w:szCs w:val="28"/>
    </w:rPr>
  </w:style>
  <w:style w:type="paragraph" w:styleId="Rubrik3">
    <w:name w:val="heading 3"/>
    <w:basedOn w:val="Normal"/>
    <w:next w:val="Normal"/>
    <w:link w:val="Rubrik3Char"/>
    <w:uiPriority w:val="9"/>
    <w:qFormat/>
    <w:rsid w:val="00AA3DF2"/>
    <w:pPr>
      <w:keepNext/>
      <w:spacing w:before="240" w:after="60"/>
      <w:outlineLvl w:val="2"/>
    </w:pPr>
    <w:rPr>
      <w:rFonts w:ascii="Arial" w:hAnsi="Arial" w:cs="Arial"/>
      <w:b/>
      <w:bCs/>
      <w:sz w:val="26"/>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link w:val="Rubrik1"/>
    <w:uiPriority w:val="9"/>
    <w:locked/>
    <w:rPr>
      <w:rFonts w:ascii="Cambria" w:hAnsi="Cambria" w:cs="Times New Roman"/>
      <w:b/>
      <w:bCs/>
      <w:kern w:val="32"/>
      <w:sz w:val="32"/>
      <w:szCs w:val="32"/>
    </w:rPr>
  </w:style>
  <w:style w:type="character" w:customStyle="1" w:styleId="Rubrik2Char">
    <w:name w:val="Rubrik 2 Char"/>
    <w:link w:val="Rubrik2"/>
    <w:uiPriority w:val="9"/>
    <w:semiHidden/>
    <w:locked/>
    <w:rPr>
      <w:rFonts w:ascii="Cambria" w:hAnsi="Cambria" w:cs="Times New Roman"/>
      <w:b/>
      <w:bCs/>
      <w:i/>
      <w:iCs/>
      <w:sz w:val="28"/>
      <w:szCs w:val="28"/>
    </w:rPr>
  </w:style>
  <w:style w:type="character" w:customStyle="1" w:styleId="Rubrik3Char">
    <w:name w:val="Rubrik 3 Char"/>
    <w:link w:val="Rubrik3"/>
    <w:uiPriority w:val="9"/>
    <w:semiHidden/>
    <w:locked/>
    <w:rPr>
      <w:rFonts w:ascii="Cambria" w:hAnsi="Cambria" w:cs="Times New Roman"/>
      <w:b/>
      <w:bCs/>
      <w:sz w:val="26"/>
      <w:szCs w:val="26"/>
    </w:rPr>
  </w:style>
  <w:style w:type="paragraph" w:styleId="Sidhuvud">
    <w:name w:val="header"/>
    <w:basedOn w:val="Normal"/>
    <w:link w:val="SidhuvudChar"/>
    <w:uiPriority w:val="99"/>
    <w:rsid w:val="00AA3DF2"/>
    <w:pPr>
      <w:tabs>
        <w:tab w:val="center" w:pos="4536"/>
        <w:tab w:val="right" w:pos="9072"/>
      </w:tabs>
    </w:pPr>
  </w:style>
  <w:style w:type="character" w:customStyle="1" w:styleId="SidhuvudChar">
    <w:name w:val="Sidhuvud Char"/>
    <w:link w:val="Sidhuvud"/>
    <w:uiPriority w:val="99"/>
    <w:locked/>
    <w:rPr>
      <w:rFonts w:cs="Times New Roman"/>
      <w:sz w:val="24"/>
      <w:szCs w:val="24"/>
    </w:rPr>
  </w:style>
  <w:style w:type="paragraph" w:styleId="Sidfot">
    <w:name w:val="footer"/>
    <w:basedOn w:val="Normal"/>
    <w:link w:val="SidfotChar"/>
    <w:uiPriority w:val="99"/>
    <w:rsid w:val="00AA3DF2"/>
    <w:pPr>
      <w:tabs>
        <w:tab w:val="center" w:pos="4536"/>
        <w:tab w:val="right" w:pos="9072"/>
      </w:tabs>
    </w:pPr>
  </w:style>
  <w:style w:type="character" w:customStyle="1" w:styleId="SidfotChar">
    <w:name w:val="Sidfot Char"/>
    <w:link w:val="Sidfot"/>
    <w:uiPriority w:val="99"/>
    <w:locked/>
    <w:rPr>
      <w:rFonts w:cs="Times New Roman"/>
      <w:sz w:val="24"/>
      <w:szCs w:val="24"/>
    </w:rPr>
  </w:style>
  <w:style w:type="character" w:styleId="Sidnummer">
    <w:name w:val="page number"/>
    <w:uiPriority w:val="99"/>
    <w:rsid w:val="00AA3DF2"/>
    <w:rPr>
      <w:rFonts w:cs="Times New Roman"/>
    </w:rPr>
  </w:style>
  <w:style w:type="paragraph" w:styleId="Dokumentversikt">
    <w:name w:val="Document Map"/>
    <w:basedOn w:val="Normal"/>
    <w:link w:val="DokumentversiktChar"/>
    <w:uiPriority w:val="99"/>
    <w:semiHidden/>
    <w:rsid w:val="00AA3DF2"/>
    <w:pPr>
      <w:shd w:val="clear" w:color="auto" w:fill="000080"/>
    </w:pPr>
    <w:rPr>
      <w:rFonts w:ascii="Tahoma" w:hAnsi="Tahoma" w:cs="Tahoma"/>
    </w:rPr>
  </w:style>
  <w:style w:type="character" w:customStyle="1" w:styleId="DokumentversiktChar">
    <w:name w:val="Dokumentöversikt Char"/>
    <w:link w:val="Dokumentversikt"/>
    <w:uiPriority w:val="99"/>
    <w:semiHidden/>
    <w:locked/>
    <w:rPr>
      <w:rFonts w:cs="Times New Roman"/>
      <w:sz w:val="2"/>
    </w:rPr>
  </w:style>
  <w:style w:type="paragraph" w:styleId="Brdtextmedindrag2">
    <w:name w:val="Body Text Indent 2"/>
    <w:basedOn w:val="Normal"/>
    <w:link w:val="Brdtextmedindrag2Char"/>
    <w:uiPriority w:val="99"/>
    <w:rsid w:val="00AA3DF2"/>
    <w:pPr>
      <w:ind w:left="1304" w:hanging="1304"/>
    </w:pPr>
    <w:rPr>
      <w:szCs w:val="20"/>
    </w:rPr>
  </w:style>
  <w:style w:type="character" w:customStyle="1" w:styleId="Brdtextmedindrag2Char">
    <w:name w:val="Brödtext med indrag 2 Char"/>
    <w:link w:val="Brdtextmedindrag2"/>
    <w:uiPriority w:val="99"/>
    <w:semiHidden/>
    <w:locked/>
    <w:rPr>
      <w:rFonts w:cs="Times New Roman"/>
      <w:sz w:val="24"/>
      <w:szCs w:val="24"/>
    </w:rPr>
  </w:style>
  <w:style w:type="paragraph" w:styleId="Brdtextmedindrag">
    <w:name w:val="Body Text Indent"/>
    <w:basedOn w:val="Normal"/>
    <w:link w:val="BrdtextmedindragChar"/>
    <w:uiPriority w:val="99"/>
    <w:rsid w:val="00AA3DF2"/>
    <w:pPr>
      <w:ind w:left="1304" w:firstLine="1"/>
    </w:pPr>
    <w:rPr>
      <w:sz w:val="22"/>
    </w:rPr>
  </w:style>
  <w:style w:type="character" w:customStyle="1" w:styleId="BrdtextmedindragChar">
    <w:name w:val="Brödtext med indrag Char"/>
    <w:link w:val="Brdtextmedindrag"/>
    <w:uiPriority w:val="99"/>
    <w:semiHidden/>
    <w:locked/>
    <w:rPr>
      <w:rFonts w:cs="Times New Roman"/>
      <w:sz w:val="24"/>
      <w:szCs w:val="24"/>
    </w:rPr>
  </w:style>
  <w:style w:type="paragraph" w:styleId="Brdtext">
    <w:name w:val="Body Text"/>
    <w:basedOn w:val="Normal"/>
    <w:link w:val="BrdtextChar"/>
    <w:uiPriority w:val="99"/>
    <w:rsid w:val="00AA3DF2"/>
    <w:rPr>
      <w:sz w:val="28"/>
    </w:rPr>
  </w:style>
  <w:style w:type="character" w:customStyle="1" w:styleId="BrdtextChar">
    <w:name w:val="Brödtext Char"/>
    <w:link w:val="Brdtext"/>
    <w:uiPriority w:val="99"/>
    <w:semiHidden/>
    <w:locked/>
    <w:rPr>
      <w:rFonts w:cs="Times New Roman"/>
      <w:sz w:val="24"/>
      <w:szCs w:val="24"/>
    </w:rPr>
  </w:style>
  <w:style w:type="paragraph" w:styleId="Normalwebb">
    <w:name w:val="Normal (Web)"/>
    <w:basedOn w:val="Normal"/>
    <w:uiPriority w:val="99"/>
    <w:unhideWhenUsed/>
    <w:rsid w:val="00BB04AB"/>
    <w:pPr>
      <w:spacing w:after="0"/>
    </w:pPr>
    <w:rPr>
      <w:sz w:val="13"/>
      <w:szCs w:val="13"/>
    </w:rPr>
  </w:style>
  <w:style w:type="paragraph" w:styleId="Ballongtext">
    <w:name w:val="Balloon Text"/>
    <w:basedOn w:val="Normal"/>
    <w:link w:val="BallongtextChar"/>
    <w:uiPriority w:val="99"/>
    <w:semiHidden/>
    <w:unhideWhenUsed/>
    <w:rsid w:val="00F41D10"/>
    <w:pPr>
      <w:spacing w:after="0"/>
    </w:pPr>
    <w:rPr>
      <w:rFonts w:ascii="Tahoma" w:hAnsi="Tahoma" w:cs="Tahoma"/>
      <w:sz w:val="16"/>
      <w:szCs w:val="16"/>
    </w:rPr>
  </w:style>
  <w:style w:type="character" w:customStyle="1" w:styleId="BallongtextChar">
    <w:name w:val="Ballongtext Char"/>
    <w:link w:val="Ballongtext"/>
    <w:uiPriority w:val="99"/>
    <w:semiHidden/>
    <w:locked/>
    <w:rsid w:val="00F41D10"/>
    <w:rPr>
      <w:rFonts w:ascii="Tahoma" w:hAnsi="Tahoma" w:cs="Tahoma"/>
      <w:sz w:val="16"/>
      <w:szCs w:val="16"/>
    </w:rPr>
  </w:style>
  <w:style w:type="paragraph" w:customStyle="1" w:styleId="onecomwebmail-msonormal">
    <w:name w:val="onecomwebmail-msonormal"/>
    <w:basedOn w:val="Normal"/>
    <w:rsid w:val="008974A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181963">
      <w:bodyDiv w:val="1"/>
      <w:marLeft w:val="0"/>
      <w:marRight w:val="0"/>
      <w:marTop w:val="0"/>
      <w:marBottom w:val="0"/>
      <w:divBdr>
        <w:top w:val="none" w:sz="0" w:space="0" w:color="auto"/>
        <w:left w:val="none" w:sz="0" w:space="0" w:color="auto"/>
        <w:bottom w:val="none" w:sz="0" w:space="0" w:color="auto"/>
        <w:right w:val="none" w:sz="0" w:space="0" w:color="auto"/>
      </w:divBdr>
      <w:divsChild>
        <w:div w:id="587620155">
          <w:marLeft w:val="0"/>
          <w:marRight w:val="0"/>
          <w:marTop w:val="0"/>
          <w:marBottom w:val="0"/>
          <w:divBdr>
            <w:top w:val="none" w:sz="0" w:space="0" w:color="auto"/>
            <w:left w:val="none" w:sz="0" w:space="0" w:color="auto"/>
            <w:bottom w:val="none" w:sz="0" w:space="0" w:color="auto"/>
            <w:right w:val="none" w:sz="0" w:space="0" w:color="auto"/>
          </w:divBdr>
        </w:div>
        <w:div w:id="1833443333">
          <w:marLeft w:val="0"/>
          <w:marRight w:val="0"/>
          <w:marTop w:val="0"/>
          <w:marBottom w:val="0"/>
          <w:divBdr>
            <w:top w:val="none" w:sz="0" w:space="0" w:color="auto"/>
            <w:left w:val="none" w:sz="0" w:space="0" w:color="auto"/>
            <w:bottom w:val="none" w:sz="0" w:space="0" w:color="auto"/>
            <w:right w:val="none" w:sz="0" w:space="0" w:color="auto"/>
          </w:divBdr>
        </w:div>
        <w:div w:id="1952974649">
          <w:marLeft w:val="0"/>
          <w:marRight w:val="0"/>
          <w:marTop w:val="0"/>
          <w:marBottom w:val="0"/>
          <w:divBdr>
            <w:top w:val="none" w:sz="0" w:space="0" w:color="auto"/>
            <w:left w:val="none" w:sz="0" w:space="0" w:color="auto"/>
            <w:bottom w:val="none" w:sz="0" w:space="0" w:color="auto"/>
            <w:right w:val="none" w:sz="0" w:space="0" w:color="auto"/>
          </w:divBdr>
        </w:div>
      </w:divsChild>
    </w:div>
    <w:div w:id="160851477">
      <w:bodyDiv w:val="1"/>
      <w:marLeft w:val="0"/>
      <w:marRight w:val="0"/>
      <w:marTop w:val="0"/>
      <w:marBottom w:val="0"/>
      <w:divBdr>
        <w:top w:val="none" w:sz="0" w:space="0" w:color="auto"/>
        <w:left w:val="none" w:sz="0" w:space="0" w:color="auto"/>
        <w:bottom w:val="none" w:sz="0" w:space="0" w:color="auto"/>
        <w:right w:val="none" w:sz="0" w:space="0" w:color="auto"/>
      </w:divBdr>
    </w:div>
    <w:div w:id="796605984">
      <w:bodyDiv w:val="1"/>
      <w:marLeft w:val="0"/>
      <w:marRight w:val="0"/>
      <w:marTop w:val="0"/>
      <w:marBottom w:val="0"/>
      <w:divBdr>
        <w:top w:val="none" w:sz="0" w:space="0" w:color="auto"/>
        <w:left w:val="none" w:sz="0" w:space="0" w:color="auto"/>
        <w:bottom w:val="none" w:sz="0" w:space="0" w:color="auto"/>
        <w:right w:val="none" w:sz="0" w:space="0" w:color="auto"/>
      </w:divBdr>
      <w:divsChild>
        <w:div w:id="1138300731">
          <w:marLeft w:val="0"/>
          <w:marRight w:val="0"/>
          <w:marTop w:val="0"/>
          <w:marBottom w:val="0"/>
          <w:divBdr>
            <w:top w:val="none" w:sz="0" w:space="0" w:color="auto"/>
            <w:left w:val="none" w:sz="0" w:space="0" w:color="auto"/>
            <w:bottom w:val="none" w:sz="0" w:space="0" w:color="auto"/>
            <w:right w:val="none" w:sz="0" w:space="0" w:color="auto"/>
          </w:divBdr>
          <w:divsChild>
            <w:div w:id="341517586">
              <w:marLeft w:val="0"/>
              <w:marRight w:val="0"/>
              <w:marTop w:val="0"/>
              <w:marBottom w:val="0"/>
              <w:divBdr>
                <w:top w:val="none" w:sz="0" w:space="0" w:color="auto"/>
                <w:left w:val="none" w:sz="0" w:space="0" w:color="auto"/>
                <w:bottom w:val="none" w:sz="0" w:space="0" w:color="auto"/>
                <w:right w:val="none" w:sz="0" w:space="0" w:color="auto"/>
              </w:divBdr>
              <w:divsChild>
                <w:div w:id="705061141">
                  <w:marLeft w:val="0"/>
                  <w:marRight w:val="0"/>
                  <w:marTop w:val="0"/>
                  <w:marBottom w:val="0"/>
                  <w:divBdr>
                    <w:top w:val="none" w:sz="0" w:space="0" w:color="auto"/>
                    <w:left w:val="none" w:sz="0" w:space="0" w:color="auto"/>
                    <w:bottom w:val="none" w:sz="0" w:space="0" w:color="auto"/>
                    <w:right w:val="none" w:sz="0" w:space="0" w:color="auto"/>
                  </w:divBdr>
                  <w:divsChild>
                    <w:div w:id="876354353">
                      <w:marLeft w:val="0"/>
                      <w:marRight w:val="0"/>
                      <w:marTop w:val="0"/>
                      <w:marBottom w:val="0"/>
                      <w:divBdr>
                        <w:top w:val="none" w:sz="0" w:space="0" w:color="auto"/>
                        <w:left w:val="none" w:sz="0" w:space="0" w:color="auto"/>
                        <w:bottom w:val="none" w:sz="0" w:space="0" w:color="auto"/>
                        <w:right w:val="none" w:sz="0" w:space="0" w:color="auto"/>
                      </w:divBdr>
                      <w:divsChild>
                        <w:div w:id="1167549158">
                          <w:marLeft w:val="0"/>
                          <w:marRight w:val="0"/>
                          <w:marTop w:val="0"/>
                          <w:marBottom w:val="0"/>
                          <w:divBdr>
                            <w:top w:val="none" w:sz="0" w:space="0" w:color="auto"/>
                            <w:left w:val="none" w:sz="0" w:space="0" w:color="auto"/>
                            <w:bottom w:val="none" w:sz="0" w:space="0" w:color="auto"/>
                            <w:right w:val="none" w:sz="0" w:space="0" w:color="auto"/>
                          </w:divBdr>
                          <w:divsChild>
                            <w:div w:id="912083031">
                              <w:marLeft w:val="0"/>
                              <w:marRight w:val="0"/>
                              <w:marTop w:val="0"/>
                              <w:marBottom w:val="0"/>
                              <w:divBdr>
                                <w:top w:val="none" w:sz="0" w:space="0" w:color="auto"/>
                                <w:left w:val="none" w:sz="0" w:space="0" w:color="auto"/>
                                <w:bottom w:val="none" w:sz="0" w:space="0" w:color="auto"/>
                                <w:right w:val="none" w:sz="0" w:space="0" w:color="auto"/>
                              </w:divBdr>
                              <w:divsChild>
                                <w:div w:id="1295646961">
                                  <w:marLeft w:val="0"/>
                                  <w:marRight w:val="0"/>
                                  <w:marTop w:val="0"/>
                                  <w:marBottom w:val="0"/>
                                  <w:divBdr>
                                    <w:top w:val="none" w:sz="0" w:space="0" w:color="auto"/>
                                    <w:left w:val="none" w:sz="0" w:space="0" w:color="auto"/>
                                    <w:bottom w:val="none" w:sz="0" w:space="0" w:color="auto"/>
                                    <w:right w:val="none" w:sz="0" w:space="0" w:color="auto"/>
                                  </w:divBdr>
                                  <w:divsChild>
                                    <w:div w:id="1371956096">
                                      <w:marLeft w:val="0"/>
                                      <w:marRight w:val="0"/>
                                      <w:marTop w:val="0"/>
                                      <w:marBottom w:val="0"/>
                                      <w:divBdr>
                                        <w:top w:val="none" w:sz="0" w:space="0" w:color="auto"/>
                                        <w:left w:val="none" w:sz="0" w:space="0" w:color="auto"/>
                                        <w:bottom w:val="none" w:sz="0" w:space="0" w:color="auto"/>
                                        <w:right w:val="none" w:sz="0" w:space="0" w:color="auto"/>
                                      </w:divBdr>
                                      <w:divsChild>
                                        <w:div w:id="1386567351">
                                          <w:marLeft w:val="0"/>
                                          <w:marRight w:val="0"/>
                                          <w:marTop w:val="0"/>
                                          <w:marBottom w:val="0"/>
                                          <w:divBdr>
                                            <w:top w:val="none" w:sz="0" w:space="0" w:color="auto"/>
                                            <w:left w:val="none" w:sz="0" w:space="0" w:color="auto"/>
                                            <w:bottom w:val="none" w:sz="0" w:space="0" w:color="auto"/>
                                            <w:right w:val="none" w:sz="0" w:space="0" w:color="auto"/>
                                          </w:divBdr>
                                          <w:divsChild>
                                            <w:div w:id="1297878759">
                                              <w:marLeft w:val="0"/>
                                              <w:marRight w:val="0"/>
                                              <w:marTop w:val="0"/>
                                              <w:marBottom w:val="144"/>
                                              <w:divBdr>
                                                <w:top w:val="none" w:sz="0" w:space="0" w:color="auto"/>
                                                <w:left w:val="none" w:sz="0" w:space="0" w:color="auto"/>
                                                <w:bottom w:val="none" w:sz="0" w:space="0" w:color="auto"/>
                                                <w:right w:val="none" w:sz="0" w:space="0" w:color="auto"/>
                                              </w:divBdr>
                                              <w:divsChild>
                                                <w:div w:id="1016037067">
                                                  <w:marLeft w:val="0"/>
                                                  <w:marRight w:val="0"/>
                                                  <w:marTop w:val="0"/>
                                                  <w:marBottom w:val="0"/>
                                                  <w:divBdr>
                                                    <w:top w:val="none" w:sz="0" w:space="0" w:color="auto"/>
                                                    <w:left w:val="none" w:sz="0" w:space="0" w:color="auto"/>
                                                    <w:bottom w:val="none" w:sz="0" w:space="0" w:color="auto"/>
                                                    <w:right w:val="none" w:sz="0" w:space="0" w:color="auto"/>
                                                  </w:divBdr>
                                                  <w:divsChild>
                                                    <w:div w:id="2114864651">
                                                      <w:marLeft w:val="0"/>
                                                      <w:marRight w:val="0"/>
                                                      <w:marTop w:val="0"/>
                                                      <w:marBottom w:val="0"/>
                                                      <w:divBdr>
                                                        <w:top w:val="none" w:sz="0" w:space="0" w:color="auto"/>
                                                        <w:left w:val="none" w:sz="0" w:space="0" w:color="auto"/>
                                                        <w:bottom w:val="none" w:sz="0" w:space="0" w:color="auto"/>
                                                        <w:right w:val="none" w:sz="0" w:space="0" w:color="auto"/>
                                                      </w:divBdr>
                                                      <w:divsChild>
                                                        <w:div w:id="602152421">
                                                          <w:marLeft w:val="0"/>
                                                          <w:marRight w:val="0"/>
                                                          <w:marTop w:val="0"/>
                                                          <w:marBottom w:val="0"/>
                                                          <w:divBdr>
                                                            <w:top w:val="none" w:sz="0" w:space="0" w:color="auto"/>
                                                            <w:left w:val="none" w:sz="0" w:space="0" w:color="auto"/>
                                                            <w:bottom w:val="none" w:sz="0" w:space="0" w:color="auto"/>
                                                            <w:right w:val="none" w:sz="0" w:space="0" w:color="auto"/>
                                                          </w:divBdr>
                                                          <w:divsChild>
                                                            <w:div w:id="1529756253">
                                                              <w:marLeft w:val="0"/>
                                                              <w:marRight w:val="0"/>
                                                              <w:marTop w:val="0"/>
                                                              <w:marBottom w:val="0"/>
                                                              <w:divBdr>
                                                                <w:top w:val="none" w:sz="0" w:space="0" w:color="auto"/>
                                                                <w:left w:val="none" w:sz="0" w:space="0" w:color="auto"/>
                                                                <w:bottom w:val="none" w:sz="0" w:space="0" w:color="auto"/>
                                                                <w:right w:val="none" w:sz="0" w:space="0" w:color="auto"/>
                                                              </w:divBdr>
                                                              <w:divsChild>
                                                                <w:div w:id="702091881">
                                                                  <w:marLeft w:val="0"/>
                                                                  <w:marRight w:val="0"/>
                                                                  <w:marTop w:val="0"/>
                                                                  <w:marBottom w:val="0"/>
                                                                  <w:divBdr>
                                                                    <w:top w:val="none" w:sz="0" w:space="0" w:color="auto"/>
                                                                    <w:left w:val="none" w:sz="0" w:space="0" w:color="auto"/>
                                                                    <w:bottom w:val="none" w:sz="0" w:space="0" w:color="auto"/>
                                                                    <w:right w:val="none" w:sz="0" w:space="0" w:color="auto"/>
                                                                  </w:divBdr>
                                                                  <w:divsChild>
                                                                    <w:div w:id="1174144779">
                                                                      <w:marLeft w:val="0"/>
                                                                      <w:marRight w:val="0"/>
                                                                      <w:marTop w:val="0"/>
                                                                      <w:marBottom w:val="0"/>
                                                                      <w:divBdr>
                                                                        <w:top w:val="none" w:sz="0" w:space="0" w:color="auto"/>
                                                                        <w:left w:val="none" w:sz="0" w:space="0" w:color="auto"/>
                                                                        <w:bottom w:val="none" w:sz="0" w:space="0" w:color="auto"/>
                                                                        <w:right w:val="none" w:sz="0" w:space="0" w:color="auto"/>
                                                                      </w:divBdr>
                                                                      <w:divsChild>
                                                                        <w:div w:id="261959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24204779">
      <w:marLeft w:val="0"/>
      <w:marRight w:val="0"/>
      <w:marTop w:val="0"/>
      <w:marBottom w:val="0"/>
      <w:divBdr>
        <w:top w:val="none" w:sz="0" w:space="0" w:color="auto"/>
        <w:left w:val="none" w:sz="0" w:space="0" w:color="auto"/>
        <w:bottom w:val="none" w:sz="0" w:space="0" w:color="auto"/>
        <w:right w:val="none" w:sz="0" w:space="0" w:color="auto"/>
      </w:divBdr>
    </w:div>
    <w:div w:id="824204785">
      <w:marLeft w:val="0"/>
      <w:marRight w:val="0"/>
      <w:marTop w:val="0"/>
      <w:marBottom w:val="0"/>
      <w:divBdr>
        <w:top w:val="none" w:sz="0" w:space="0" w:color="auto"/>
        <w:left w:val="none" w:sz="0" w:space="0" w:color="auto"/>
        <w:bottom w:val="none" w:sz="0" w:space="0" w:color="auto"/>
        <w:right w:val="none" w:sz="0" w:space="0" w:color="auto"/>
      </w:divBdr>
      <w:divsChild>
        <w:div w:id="824204780">
          <w:marLeft w:val="0"/>
          <w:marRight w:val="0"/>
          <w:marTop w:val="0"/>
          <w:marBottom w:val="0"/>
          <w:divBdr>
            <w:top w:val="none" w:sz="0" w:space="0" w:color="auto"/>
            <w:left w:val="none" w:sz="0" w:space="0" w:color="auto"/>
            <w:bottom w:val="none" w:sz="0" w:space="0" w:color="auto"/>
            <w:right w:val="none" w:sz="0" w:space="0" w:color="auto"/>
          </w:divBdr>
        </w:div>
        <w:div w:id="824204781">
          <w:marLeft w:val="0"/>
          <w:marRight w:val="0"/>
          <w:marTop w:val="0"/>
          <w:marBottom w:val="0"/>
          <w:divBdr>
            <w:top w:val="none" w:sz="0" w:space="0" w:color="auto"/>
            <w:left w:val="none" w:sz="0" w:space="0" w:color="auto"/>
            <w:bottom w:val="none" w:sz="0" w:space="0" w:color="auto"/>
            <w:right w:val="none" w:sz="0" w:space="0" w:color="auto"/>
          </w:divBdr>
        </w:div>
        <w:div w:id="824204782">
          <w:marLeft w:val="0"/>
          <w:marRight w:val="0"/>
          <w:marTop w:val="0"/>
          <w:marBottom w:val="0"/>
          <w:divBdr>
            <w:top w:val="none" w:sz="0" w:space="0" w:color="auto"/>
            <w:left w:val="none" w:sz="0" w:space="0" w:color="auto"/>
            <w:bottom w:val="none" w:sz="0" w:space="0" w:color="auto"/>
            <w:right w:val="none" w:sz="0" w:space="0" w:color="auto"/>
          </w:divBdr>
        </w:div>
        <w:div w:id="824204783">
          <w:marLeft w:val="0"/>
          <w:marRight w:val="0"/>
          <w:marTop w:val="0"/>
          <w:marBottom w:val="0"/>
          <w:divBdr>
            <w:top w:val="none" w:sz="0" w:space="0" w:color="auto"/>
            <w:left w:val="none" w:sz="0" w:space="0" w:color="auto"/>
            <w:bottom w:val="none" w:sz="0" w:space="0" w:color="auto"/>
            <w:right w:val="none" w:sz="0" w:space="0" w:color="auto"/>
          </w:divBdr>
        </w:div>
        <w:div w:id="824204784">
          <w:marLeft w:val="0"/>
          <w:marRight w:val="0"/>
          <w:marTop w:val="0"/>
          <w:marBottom w:val="0"/>
          <w:divBdr>
            <w:top w:val="none" w:sz="0" w:space="0" w:color="auto"/>
            <w:left w:val="none" w:sz="0" w:space="0" w:color="auto"/>
            <w:bottom w:val="none" w:sz="0" w:space="0" w:color="auto"/>
            <w:right w:val="none" w:sz="0" w:space="0" w:color="auto"/>
          </w:divBdr>
        </w:div>
        <w:div w:id="824204787">
          <w:marLeft w:val="0"/>
          <w:marRight w:val="0"/>
          <w:marTop w:val="0"/>
          <w:marBottom w:val="0"/>
          <w:divBdr>
            <w:top w:val="none" w:sz="0" w:space="0" w:color="auto"/>
            <w:left w:val="none" w:sz="0" w:space="0" w:color="auto"/>
            <w:bottom w:val="none" w:sz="0" w:space="0" w:color="auto"/>
            <w:right w:val="none" w:sz="0" w:space="0" w:color="auto"/>
          </w:divBdr>
        </w:div>
        <w:div w:id="824204788">
          <w:marLeft w:val="0"/>
          <w:marRight w:val="0"/>
          <w:marTop w:val="0"/>
          <w:marBottom w:val="0"/>
          <w:divBdr>
            <w:top w:val="none" w:sz="0" w:space="0" w:color="auto"/>
            <w:left w:val="none" w:sz="0" w:space="0" w:color="auto"/>
            <w:bottom w:val="none" w:sz="0" w:space="0" w:color="auto"/>
            <w:right w:val="none" w:sz="0" w:space="0" w:color="auto"/>
          </w:divBdr>
        </w:div>
        <w:div w:id="824204823">
          <w:marLeft w:val="0"/>
          <w:marRight w:val="0"/>
          <w:marTop w:val="0"/>
          <w:marBottom w:val="0"/>
          <w:divBdr>
            <w:top w:val="none" w:sz="0" w:space="0" w:color="auto"/>
            <w:left w:val="none" w:sz="0" w:space="0" w:color="auto"/>
            <w:bottom w:val="none" w:sz="0" w:space="0" w:color="auto"/>
            <w:right w:val="none" w:sz="0" w:space="0" w:color="auto"/>
          </w:divBdr>
        </w:div>
      </w:divsChild>
    </w:div>
    <w:div w:id="824204786">
      <w:marLeft w:val="0"/>
      <w:marRight w:val="0"/>
      <w:marTop w:val="0"/>
      <w:marBottom w:val="0"/>
      <w:divBdr>
        <w:top w:val="none" w:sz="0" w:space="0" w:color="auto"/>
        <w:left w:val="none" w:sz="0" w:space="0" w:color="auto"/>
        <w:bottom w:val="none" w:sz="0" w:space="0" w:color="auto"/>
        <w:right w:val="none" w:sz="0" w:space="0" w:color="auto"/>
      </w:divBdr>
    </w:div>
    <w:div w:id="824204797">
      <w:marLeft w:val="0"/>
      <w:marRight w:val="0"/>
      <w:marTop w:val="0"/>
      <w:marBottom w:val="0"/>
      <w:divBdr>
        <w:top w:val="none" w:sz="0" w:space="0" w:color="auto"/>
        <w:left w:val="none" w:sz="0" w:space="0" w:color="auto"/>
        <w:bottom w:val="none" w:sz="0" w:space="0" w:color="auto"/>
        <w:right w:val="none" w:sz="0" w:space="0" w:color="auto"/>
      </w:divBdr>
      <w:divsChild>
        <w:div w:id="824204817">
          <w:marLeft w:val="0"/>
          <w:marRight w:val="0"/>
          <w:marTop w:val="0"/>
          <w:marBottom w:val="0"/>
          <w:divBdr>
            <w:top w:val="none" w:sz="0" w:space="0" w:color="auto"/>
            <w:left w:val="none" w:sz="0" w:space="0" w:color="auto"/>
            <w:bottom w:val="none" w:sz="0" w:space="0" w:color="auto"/>
            <w:right w:val="none" w:sz="0" w:space="0" w:color="auto"/>
          </w:divBdr>
          <w:divsChild>
            <w:div w:id="824204819">
              <w:marLeft w:val="0"/>
              <w:marRight w:val="0"/>
              <w:marTop w:val="0"/>
              <w:marBottom w:val="0"/>
              <w:divBdr>
                <w:top w:val="none" w:sz="0" w:space="0" w:color="auto"/>
                <w:left w:val="none" w:sz="0" w:space="0" w:color="auto"/>
                <w:bottom w:val="none" w:sz="0" w:space="0" w:color="auto"/>
                <w:right w:val="none" w:sz="0" w:space="0" w:color="auto"/>
              </w:divBdr>
              <w:divsChild>
                <w:div w:id="824204795">
                  <w:marLeft w:val="0"/>
                  <w:marRight w:val="0"/>
                  <w:marTop w:val="0"/>
                  <w:marBottom w:val="0"/>
                  <w:divBdr>
                    <w:top w:val="none" w:sz="0" w:space="0" w:color="auto"/>
                    <w:left w:val="none" w:sz="0" w:space="0" w:color="auto"/>
                    <w:bottom w:val="none" w:sz="0" w:space="0" w:color="auto"/>
                    <w:right w:val="none" w:sz="0" w:space="0" w:color="auto"/>
                  </w:divBdr>
                  <w:divsChild>
                    <w:div w:id="824204808">
                      <w:marLeft w:val="0"/>
                      <w:marRight w:val="0"/>
                      <w:marTop w:val="0"/>
                      <w:marBottom w:val="0"/>
                      <w:divBdr>
                        <w:top w:val="none" w:sz="0" w:space="0" w:color="auto"/>
                        <w:left w:val="none" w:sz="0" w:space="0" w:color="auto"/>
                        <w:bottom w:val="none" w:sz="0" w:space="0" w:color="auto"/>
                        <w:right w:val="none" w:sz="0" w:space="0" w:color="auto"/>
                      </w:divBdr>
                      <w:divsChild>
                        <w:div w:id="824204810">
                          <w:marLeft w:val="0"/>
                          <w:marRight w:val="0"/>
                          <w:marTop w:val="0"/>
                          <w:marBottom w:val="0"/>
                          <w:divBdr>
                            <w:top w:val="none" w:sz="0" w:space="0" w:color="auto"/>
                            <w:left w:val="none" w:sz="0" w:space="0" w:color="auto"/>
                            <w:bottom w:val="none" w:sz="0" w:space="0" w:color="auto"/>
                            <w:right w:val="none" w:sz="0" w:space="0" w:color="auto"/>
                          </w:divBdr>
                          <w:divsChild>
                            <w:div w:id="824204807">
                              <w:marLeft w:val="0"/>
                              <w:marRight w:val="0"/>
                              <w:marTop w:val="0"/>
                              <w:marBottom w:val="0"/>
                              <w:divBdr>
                                <w:top w:val="none" w:sz="0" w:space="0" w:color="auto"/>
                                <w:left w:val="none" w:sz="0" w:space="0" w:color="auto"/>
                                <w:bottom w:val="none" w:sz="0" w:space="0" w:color="auto"/>
                                <w:right w:val="none" w:sz="0" w:space="0" w:color="auto"/>
                              </w:divBdr>
                              <w:divsChild>
                                <w:div w:id="824204801">
                                  <w:marLeft w:val="0"/>
                                  <w:marRight w:val="0"/>
                                  <w:marTop w:val="0"/>
                                  <w:marBottom w:val="0"/>
                                  <w:divBdr>
                                    <w:top w:val="none" w:sz="0" w:space="0" w:color="auto"/>
                                    <w:left w:val="none" w:sz="0" w:space="0" w:color="auto"/>
                                    <w:bottom w:val="none" w:sz="0" w:space="0" w:color="auto"/>
                                    <w:right w:val="none" w:sz="0" w:space="0" w:color="auto"/>
                                  </w:divBdr>
                                  <w:divsChild>
                                    <w:div w:id="82420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4204799">
      <w:marLeft w:val="0"/>
      <w:marRight w:val="0"/>
      <w:marTop w:val="0"/>
      <w:marBottom w:val="0"/>
      <w:divBdr>
        <w:top w:val="none" w:sz="0" w:space="0" w:color="auto"/>
        <w:left w:val="none" w:sz="0" w:space="0" w:color="auto"/>
        <w:bottom w:val="none" w:sz="0" w:space="0" w:color="auto"/>
        <w:right w:val="none" w:sz="0" w:space="0" w:color="auto"/>
      </w:divBdr>
      <w:divsChild>
        <w:div w:id="824204790">
          <w:marLeft w:val="0"/>
          <w:marRight w:val="0"/>
          <w:marTop w:val="0"/>
          <w:marBottom w:val="0"/>
          <w:divBdr>
            <w:top w:val="none" w:sz="0" w:space="0" w:color="auto"/>
            <w:left w:val="none" w:sz="0" w:space="0" w:color="auto"/>
            <w:bottom w:val="none" w:sz="0" w:space="0" w:color="auto"/>
            <w:right w:val="none" w:sz="0" w:space="0" w:color="auto"/>
          </w:divBdr>
          <w:divsChild>
            <w:div w:id="824204798">
              <w:marLeft w:val="0"/>
              <w:marRight w:val="0"/>
              <w:marTop w:val="0"/>
              <w:marBottom w:val="0"/>
              <w:divBdr>
                <w:top w:val="none" w:sz="0" w:space="0" w:color="auto"/>
                <w:left w:val="none" w:sz="0" w:space="0" w:color="auto"/>
                <w:bottom w:val="none" w:sz="0" w:space="0" w:color="auto"/>
                <w:right w:val="none" w:sz="0" w:space="0" w:color="auto"/>
              </w:divBdr>
              <w:divsChild>
                <w:div w:id="824204811">
                  <w:marLeft w:val="0"/>
                  <w:marRight w:val="0"/>
                  <w:marTop w:val="0"/>
                  <w:marBottom w:val="0"/>
                  <w:divBdr>
                    <w:top w:val="none" w:sz="0" w:space="0" w:color="auto"/>
                    <w:left w:val="none" w:sz="0" w:space="0" w:color="auto"/>
                    <w:bottom w:val="none" w:sz="0" w:space="0" w:color="auto"/>
                    <w:right w:val="none" w:sz="0" w:space="0" w:color="auto"/>
                  </w:divBdr>
                  <w:divsChild>
                    <w:div w:id="824204814">
                      <w:marLeft w:val="0"/>
                      <w:marRight w:val="0"/>
                      <w:marTop w:val="0"/>
                      <w:marBottom w:val="0"/>
                      <w:divBdr>
                        <w:top w:val="none" w:sz="0" w:space="0" w:color="auto"/>
                        <w:left w:val="none" w:sz="0" w:space="0" w:color="auto"/>
                        <w:bottom w:val="none" w:sz="0" w:space="0" w:color="auto"/>
                        <w:right w:val="none" w:sz="0" w:space="0" w:color="auto"/>
                      </w:divBdr>
                      <w:divsChild>
                        <w:div w:id="824204791">
                          <w:marLeft w:val="0"/>
                          <w:marRight w:val="0"/>
                          <w:marTop w:val="0"/>
                          <w:marBottom w:val="0"/>
                          <w:divBdr>
                            <w:top w:val="none" w:sz="0" w:space="0" w:color="auto"/>
                            <w:left w:val="none" w:sz="0" w:space="0" w:color="auto"/>
                            <w:bottom w:val="none" w:sz="0" w:space="0" w:color="auto"/>
                            <w:right w:val="none" w:sz="0" w:space="0" w:color="auto"/>
                          </w:divBdr>
                          <w:divsChild>
                            <w:div w:id="824204813">
                              <w:marLeft w:val="0"/>
                              <w:marRight w:val="0"/>
                              <w:marTop w:val="0"/>
                              <w:marBottom w:val="0"/>
                              <w:divBdr>
                                <w:top w:val="none" w:sz="0" w:space="0" w:color="auto"/>
                                <w:left w:val="none" w:sz="0" w:space="0" w:color="auto"/>
                                <w:bottom w:val="none" w:sz="0" w:space="0" w:color="auto"/>
                                <w:right w:val="none" w:sz="0" w:space="0" w:color="auto"/>
                              </w:divBdr>
                            </w:div>
                            <w:div w:id="824204822">
                              <w:marLeft w:val="0"/>
                              <w:marRight w:val="0"/>
                              <w:marTop w:val="0"/>
                              <w:marBottom w:val="0"/>
                              <w:divBdr>
                                <w:top w:val="none" w:sz="0" w:space="0" w:color="auto"/>
                                <w:left w:val="none" w:sz="0" w:space="0" w:color="auto"/>
                                <w:bottom w:val="none" w:sz="0" w:space="0" w:color="auto"/>
                                <w:right w:val="none" w:sz="0" w:space="0" w:color="auto"/>
                              </w:divBdr>
                              <w:divsChild>
                                <w:div w:id="824204805">
                                  <w:marLeft w:val="0"/>
                                  <w:marRight w:val="0"/>
                                  <w:marTop w:val="0"/>
                                  <w:marBottom w:val="0"/>
                                  <w:divBdr>
                                    <w:top w:val="none" w:sz="0" w:space="0" w:color="auto"/>
                                    <w:left w:val="none" w:sz="0" w:space="0" w:color="auto"/>
                                    <w:bottom w:val="none" w:sz="0" w:space="0" w:color="auto"/>
                                    <w:right w:val="none" w:sz="0" w:space="0" w:color="auto"/>
                                  </w:divBdr>
                                  <w:divsChild>
                                    <w:div w:id="824204821">
                                      <w:marLeft w:val="0"/>
                                      <w:marRight w:val="0"/>
                                      <w:marTop w:val="0"/>
                                      <w:marBottom w:val="0"/>
                                      <w:divBdr>
                                        <w:top w:val="none" w:sz="0" w:space="0" w:color="auto"/>
                                        <w:left w:val="none" w:sz="0" w:space="0" w:color="auto"/>
                                        <w:bottom w:val="none" w:sz="0" w:space="0" w:color="auto"/>
                                        <w:right w:val="none" w:sz="0" w:space="0" w:color="auto"/>
                                      </w:divBdr>
                                    </w:div>
                                  </w:divsChild>
                                </w:div>
                                <w:div w:id="824204815">
                                  <w:marLeft w:val="0"/>
                                  <w:marRight w:val="0"/>
                                  <w:marTop w:val="0"/>
                                  <w:marBottom w:val="0"/>
                                  <w:divBdr>
                                    <w:top w:val="none" w:sz="0" w:space="0" w:color="auto"/>
                                    <w:left w:val="none" w:sz="0" w:space="0" w:color="auto"/>
                                    <w:bottom w:val="none" w:sz="0" w:space="0" w:color="auto"/>
                                    <w:right w:val="none" w:sz="0" w:space="0" w:color="auto"/>
                                  </w:divBdr>
                                  <w:divsChild>
                                    <w:div w:id="824204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4204803">
      <w:marLeft w:val="0"/>
      <w:marRight w:val="0"/>
      <w:marTop w:val="0"/>
      <w:marBottom w:val="0"/>
      <w:divBdr>
        <w:top w:val="none" w:sz="0" w:space="0" w:color="auto"/>
        <w:left w:val="none" w:sz="0" w:space="0" w:color="auto"/>
        <w:bottom w:val="none" w:sz="0" w:space="0" w:color="auto"/>
        <w:right w:val="none" w:sz="0" w:space="0" w:color="auto"/>
      </w:divBdr>
    </w:div>
    <w:div w:id="824204806">
      <w:marLeft w:val="0"/>
      <w:marRight w:val="0"/>
      <w:marTop w:val="0"/>
      <w:marBottom w:val="0"/>
      <w:divBdr>
        <w:top w:val="none" w:sz="0" w:space="0" w:color="auto"/>
        <w:left w:val="none" w:sz="0" w:space="0" w:color="auto"/>
        <w:bottom w:val="none" w:sz="0" w:space="0" w:color="auto"/>
        <w:right w:val="none" w:sz="0" w:space="0" w:color="auto"/>
      </w:divBdr>
      <w:divsChild>
        <w:div w:id="824204804">
          <w:marLeft w:val="0"/>
          <w:marRight w:val="0"/>
          <w:marTop w:val="0"/>
          <w:marBottom w:val="0"/>
          <w:divBdr>
            <w:top w:val="none" w:sz="0" w:space="0" w:color="auto"/>
            <w:left w:val="none" w:sz="0" w:space="0" w:color="auto"/>
            <w:bottom w:val="none" w:sz="0" w:space="0" w:color="auto"/>
            <w:right w:val="none" w:sz="0" w:space="0" w:color="auto"/>
          </w:divBdr>
          <w:divsChild>
            <w:div w:id="824204800">
              <w:marLeft w:val="0"/>
              <w:marRight w:val="0"/>
              <w:marTop w:val="0"/>
              <w:marBottom w:val="0"/>
              <w:divBdr>
                <w:top w:val="none" w:sz="0" w:space="0" w:color="auto"/>
                <w:left w:val="none" w:sz="0" w:space="0" w:color="auto"/>
                <w:bottom w:val="none" w:sz="0" w:space="0" w:color="auto"/>
                <w:right w:val="none" w:sz="0" w:space="0" w:color="auto"/>
              </w:divBdr>
              <w:divsChild>
                <w:div w:id="824204818">
                  <w:marLeft w:val="0"/>
                  <w:marRight w:val="0"/>
                  <w:marTop w:val="0"/>
                  <w:marBottom w:val="0"/>
                  <w:divBdr>
                    <w:top w:val="none" w:sz="0" w:space="0" w:color="auto"/>
                    <w:left w:val="none" w:sz="0" w:space="0" w:color="auto"/>
                    <w:bottom w:val="none" w:sz="0" w:space="0" w:color="auto"/>
                    <w:right w:val="none" w:sz="0" w:space="0" w:color="auto"/>
                  </w:divBdr>
                  <w:divsChild>
                    <w:div w:id="824204809">
                      <w:marLeft w:val="0"/>
                      <w:marRight w:val="0"/>
                      <w:marTop w:val="0"/>
                      <w:marBottom w:val="0"/>
                      <w:divBdr>
                        <w:top w:val="none" w:sz="0" w:space="0" w:color="auto"/>
                        <w:left w:val="none" w:sz="0" w:space="0" w:color="auto"/>
                        <w:bottom w:val="none" w:sz="0" w:space="0" w:color="auto"/>
                        <w:right w:val="none" w:sz="0" w:space="0" w:color="auto"/>
                      </w:divBdr>
                      <w:divsChild>
                        <w:div w:id="824204792">
                          <w:marLeft w:val="0"/>
                          <w:marRight w:val="0"/>
                          <w:marTop w:val="0"/>
                          <w:marBottom w:val="0"/>
                          <w:divBdr>
                            <w:top w:val="none" w:sz="0" w:space="0" w:color="auto"/>
                            <w:left w:val="none" w:sz="0" w:space="0" w:color="auto"/>
                            <w:bottom w:val="none" w:sz="0" w:space="0" w:color="auto"/>
                            <w:right w:val="none" w:sz="0" w:space="0" w:color="auto"/>
                          </w:divBdr>
                          <w:divsChild>
                            <w:div w:id="824204793">
                              <w:marLeft w:val="0"/>
                              <w:marRight w:val="0"/>
                              <w:marTop w:val="0"/>
                              <w:marBottom w:val="0"/>
                              <w:divBdr>
                                <w:top w:val="none" w:sz="0" w:space="0" w:color="auto"/>
                                <w:left w:val="none" w:sz="0" w:space="0" w:color="auto"/>
                                <w:bottom w:val="none" w:sz="0" w:space="0" w:color="auto"/>
                                <w:right w:val="none" w:sz="0" w:space="0" w:color="auto"/>
                              </w:divBdr>
                              <w:divsChild>
                                <w:div w:id="824204794">
                                  <w:marLeft w:val="0"/>
                                  <w:marRight w:val="0"/>
                                  <w:marTop w:val="0"/>
                                  <w:marBottom w:val="0"/>
                                  <w:divBdr>
                                    <w:top w:val="none" w:sz="0" w:space="0" w:color="auto"/>
                                    <w:left w:val="none" w:sz="0" w:space="0" w:color="auto"/>
                                    <w:bottom w:val="none" w:sz="0" w:space="0" w:color="auto"/>
                                    <w:right w:val="none" w:sz="0" w:space="0" w:color="auto"/>
                                  </w:divBdr>
                                  <w:divsChild>
                                    <w:div w:id="824204816">
                                      <w:marLeft w:val="0"/>
                                      <w:marRight w:val="0"/>
                                      <w:marTop w:val="0"/>
                                      <w:marBottom w:val="0"/>
                                      <w:divBdr>
                                        <w:top w:val="none" w:sz="0" w:space="0" w:color="auto"/>
                                        <w:left w:val="none" w:sz="0" w:space="0" w:color="auto"/>
                                        <w:bottom w:val="none" w:sz="0" w:space="0" w:color="auto"/>
                                        <w:right w:val="none" w:sz="0" w:space="0" w:color="auto"/>
                                      </w:divBdr>
                                    </w:div>
                                  </w:divsChild>
                                </w:div>
                                <w:div w:id="824204802">
                                  <w:marLeft w:val="0"/>
                                  <w:marRight w:val="0"/>
                                  <w:marTop w:val="0"/>
                                  <w:marBottom w:val="0"/>
                                  <w:divBdr>
                                    <w:top w:val="none" w:sz="0" w:space="0" w:color="auto"/>
                                    <w:left w:val="none" w:sz="0" w:space="0" w:color="auto"/>
                                    <w:bottom w:val="none" w:sz="0" w:space="0" w:color="auto"/>
                                    <w:right w:val="none" w:sz="0" w:space="0" w:color="auto"/>
                                  </w:divBdr>
                                  <w:divsChild>
                                    <w:div w:id="82420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20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1135247">
      <w:bodyDiv w:val="1"/>
      <w:marLeft w:val="0"/>
      <w:marRight w:val="0"/>
      <w:marTop w:val="0"/>
      <w:marBottom w:val="0"/>
      <w:divBdr>
        <w:top w:val="none" w:sz="0" w:space="0" w:color="auto"/>
        <w:left w:val="none" w:sz="0" w:space="0" w:color="auto"/>
        <w:bottom w:val="none" w:sz="0" w:space="0" w:color="auto"/>
        <w:right w:val="none" w:sz="0" w:space="0" w:color="auto"/>
      </w:divBdr>
      <w:divsChild>
        <w:div w:id="1156720671">
          <w:marLeft w:val="0"/>
          <w:marRight w:val="0"/>
          <w:marTop w:val="0"/>
          <w:marBottom w:val="0"/>
          <w:divBdr>
            <w:top w:val="none" w:sz="0" w:space="0" w:color="auto"/>
            <w:left w:val="none" w:sz="0" w:space="0" w:color="auto"/>
            <w:bottom w:val="none" w:sz="0" w:space="0" w:color="auto"/>
            <w:right w:val="none" w:sz="0" w:space="0" w:color="auto"/>
          </w:divBdr>
          <w:divsChild>
            <w:div w:id="1352144209">
              <w:marLeft w:val="0"/>
              <w:marRight w:val="0"/>
              <w:marTop w:val="0"/>
              <w:marBottom w:val="0"/>
              <w:divBdr>
                <w:top w:val="none" w:sz="0" w:space="0" w:color="auto"/>
                <w:left w:val="none" w:sz="0" w:space="0" w:color="auto"/>
                <w:bottom w:val="none" w:sz="0" w:space="0" w:color="auto"/>
                <w:right w:val="none" w:sz="0" w:space="0" w:color="auto"/>
              </w:divBdr>
              <w:divsChild>
                <w:div w:id="1824351521">
                  <w:marLeft w:val="0"/>
                  <w:marRight w:val="0"/>
                  <w:marTop w:val="0"/>
                  <w:marBottom w:val="0"/>
                  <w:divBdr>
                    <w:top w:val="none" w:sz="0" w:space="0" w:color="auto"/>
                    <w:left w:val="none" w:sz="0" w:space="0" w:color="auto"/>
                    <w:bottom w:val="none" w:sz="0" w:space="0" w:color="auto"/>
                    <w:right w:val="none" w:sz="0" w:space="0" w:color="auto"/>
                  </w:divBdr>
                  <w:divsChild>
                    <w:div w:id="1226186230">
                      <w:marLeft w:val="0"/>
                      <w:marRight w:val="0"/>
                      <w:marTop w:val="0"/>
                      <w:marBottom w:val="0"/>
                      <w:divBdr>
                        <w:top w:val="none" w:sz="0" w:space="0" w:color="auto"/>
                        <w:left w:val="none" w:sz="0" w:space="0" w:color="auto"/>
                        <w:bottom w:val="none" w:sz="0" w:space="0" w:color="auto"/>
                        <w:right w:val="none" w:sz="0" w:space="0" w:color="auto"/>
                      </w:divBdr>
                      <w:divsChild>
                        <w:div w:id="740829292">
                          <w:marLeft w:val="0"/>
                          <w:marRight w:val="0"/>
                          <w:marTop w:val="0"/>
                          <w:marBottom w:val="0"/>
                          <w:divBdr>
                            <w:top w:val="none" w:sz="0" w:space="0" w:color="auto"/>
                            <w:left w:val="none" w:sz="0" w:space="0" w:color="auto"/>
                            <w:bottom w:val="none" w:sz="0" w:space="0" w:color="auto"/>
                            <w:right w:val="none" w:sz="0" w:space="0" w:color="auto"/>
                          </w:divBdr>
                          <w:divsChild>
                            <w:div w:id="522472685">
                              <w:marLeft w:val="0"/>
                              <w:marRight w:val="0"/>
                              <w:marTop w:val="0"/>
                              <w:marBottom w:val="0"/>
                              <w:divBdr>
                                <w:top w:val="none" w:sz="0" w:space="0" w:color="auto"/>
                                <w:left w:val="none" w:sz="0" w:space="0" w:color="auto"/>
                                <w:bottom w:val="none" w:sz="0" w:space="0" w:color="auto"/>
                                <w:right w:val="none" w:sz="0" w:space="0" w:color="auto"/>
                              </w:divBdr>
                              <w:divsChild>
                                <w:div w:id="971592460">
                                  <w:marLeft w:val="0"/>
                                  <w:marRight w:val="0"/>
                                  <w:marTop w:val="0"/>
                                  <w:marBottom w:val="0"/>
                                  <w:divBdr>
                                    <w:top w:val="none" w:sz="0" w:space="0" w:color="auto"/>
                                    <w:left w:val="none" w:sz="0" w:space="0" w:color="auto"/>
                                    <w:bottom w:val="none" w:sz="0" w:space="0" w:color="auto"/>
                                    <w:right w:val="none" w:sz="0" w:space="0" w:color="auto"/>
                                  </w:divBdr>
                                  <w:divsChild>
                                    <w:div w:id="1104761319">
                                      <w:marLeft w:val="0"/>
                                      <w:marRight w:val="0"/>
                                      <w:marTop w:val="0"/>
                                      <w:marBottom w:val="0"/>
                                      <w:divBdr>
                                        <w:top w:val="none" w:sz="0" w:space="0" w:color="auto"/>
                                        <w:left w:val="none" w:sz="0" w:space="0" w:color="auto"/>
                                        <w:bottom w:val="none" w:sz="0" w:space="0" w:color="auto"/>
                                        <w:right w:val="none" w:sz="0" w:space="0" w:color="auto"/>
                                      </w:divBdr>
                                      <w:divsChild>
                                        <w:div w:id="823664707">
                                          <w:marLeft w:val="0"/>
                                          <w:marRight w:val="0"/>
                                          <w:marTop w:val="0"/>
                                          <w:marBottom w:val="0"/>
                                          <w:divBdr>
                                            <w:top w:val="none" w:sz="0" w:space="0" w:color="auto"/>
                                            <w:left w:val="none" w:sz="0" w:space="0" w:color="auto"/>
                                            <w:bottom w:val="none" w:sz="0" w:space="0" w:color="auto"/>
                                            <w:right w:val="none" w:sz="0" w:space="0" w:color="auto"/>
                                          </w:divBdr>
                                          <w:divsChild>
                                            <w:div w:id="56128998">
                                              <w:marLeft w:val="0"/>
                                              <w:marRight w:val="0"/>
                                              <w:marTop w:val="0"/>
                                              <w:marBottom w:val="144"/>
                                              <w:divBdr>
                                                <w:top w:val="none" w:sz="0" w:space="0" w:color="auto"/>
                                                <w:left w:val="none" w:sz="0" w:space="0" w:color="auto"/>
                                                <w:bottom w:val="none" w:sz="0" w:space="0" w:color="auto"/>
                                                <w:right w:val="none" w:sz="0" w:space="0" w:color="auto"/>
                                              </w:divBdr>
                                              <w:divsChild>
                                                <w:div w:id="1382559477">
                                                  <w:marLeft w:val="0"/>
                                                  <w:marRight w:val="0"/>
                                                  <w:marTop w:val="0"/>
                                                  <w:marBottom w:val="0"/>
                                                  <w:divBdr>
                                                    <w:top w:val="none" w:sz="0" w:space="0" w:color="auto"/>
                                                    <w:left w:val="none" w:sz="0" w:space="0" w:color="auto"/>
                                                    <w:bottom w:val="none" w:sz="0" w:space="0" w:color="auto"/>
                                                    <w:right w:val="none" w:sz="0" w:space="0" w:color="auto"/>
                                                  </w:divBdr>
                                                  <w:divsChild>
                                                    <w:div w:id="91362531">
                                                      <w:marLeft w:val="0"/>
                                                      <w:marRight w:val="0"/>
                                                      <w:marTop w:val="0"/>
                                                      <w:marBottom w:val="0"/>
                                                      <w:divBdr>
                                                        <w:top w:val="none" w:sz="0" w:space="0" w:color="auto"/>
                                                        <w:left w:val="none" w:sz="0" w:space="0" w:color="auto"/>
                                                        <w:bottom w:val="none" w:sz="0" w:space="0" w:color="auto"/>
                                                        <w:right w:val="none" w:sz="0" w:space="0" w:color="auto"/>
                                                      </w:divBdr>
                                                      <w:divsChild>
                                                        <w:div w:id="1615138090">
                                                          <w:marLeft w:val="0"/>
                                                          <w:marRight w:val="0"/>
                                                          <w:marTop w:val="0"/>
                                                          <w:marBottom w:val="0"/>
                                                          <w:divBdr>
                                                            <w:top w:val="none" w:sz="0" w:space="0" w:color="auto"/>
                                                            <w:left w:val="none" w:sz="0" w:space="0" w:color="auto"/>
                                                            <w:bottom w:val="none" w:sz="0" w:space="0" w:color="auto"/>
                                                            <w:right w:val="none" w:sz="0" w:space="0" w:color="auto"/>
                                                          </w:divBdr>
                                                          <w:divsChild>
                                                            <w:div w:id="234630793">
                                                              <w:marLeft w:val="0"/>
                                                              <w:marRight w:val="0"/>
                                                              <w:marTop w:val="0"/>
                                                              <w:marBottom w:val="0"/>
                                                              <w:divBdr>
                                                                <w:top w:val="none" w:sz="0" w:space="0" w:color="auto"/>
                                                                <w:left w:val="none" w:sz="0" w:space="0" w:color="auto"/>
                                                                <w:bottom w:val="none" w:sz="0" w:space="0" w:color="auto"/>
                                                                <w:right w:val="none" w:sz="0" w:space="0" w:color="auto"/>
                                                              </w:divBdr>
                                                            </w:div>
                                                            <w:div w:id="1029257139">
                                                              <w:marLeft w:val="0"/>
                                                              <w:marRight w:val="0"/>
                                                              <w:marTop w:val="0"/>
                                                              <w:marBottom w:val="0"/>
                                                              <w:divBdr>
                                                                <w:top w:val="none" w:sz="0" w:space="0" w:color="auto"/>
                                                                <w:left w:val="none" w:sz="0" w:space="0" w:color="auto"/>
                                                                <w:bottom w:val="none" w:sz="0" w:space="0" w:color="auto"/>
                                                                <w:right w:val="none" w:sz="0" w:space="0" w:color="auto"/>
                                                              </w:divBdr>
                                                            </w:div>
                                                            <w:div w:id="1157913579">
                                                              <w:marLeft w:val="0"/>
                                                              <w:marRight w:val="0"/>
                                                              <w:marTop w:val="0"/>
                                                              <w:marBottom w:val="0"/>
                                                              <w:divBdr>
                                                                <w:top w:val="none" w:sz="0" w:space="0" w:color="auto"/>
                                                                <w:left w:val="none" w:sz="0" w:space="0" w:color="auto"/>
                                                                <w:bottom w:val="none" w:sz="0" w:space="0" w:color="auto"/>
                                                                <w:right w:val="none" w:sz="0" w:space="0" w:color="auto"/>
                                                              </w:divBdr>
                                                            </w:div>
                                                            <w:div w:id="2053115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31834214">
      <w:bodyDiv w:val="1"/>
      <w:marLeft w:val="0"/>
      <w:marRight w:val="0"/>
      <w:marTop w:val="0"/>
      <w:marBottom w:val="0"/>
      <w:divBdr>
        <w:top w:val="none" w:sz="0" w:space="0" w:color="auto"/>
        <w:left w:val="none" w:sz="0" w:space="0" w:color="auto"/>
        <w:bottom w:val="none" w:sz="0" w:space="0" w:color="auto"/>
        <w:right w:val="none" w:sz="0" w:space="0" w:color="auto"/>
      </w:divBdr>
      <w:divsChild>
        <w:div w:id="2025083495">
          <w:marLeft w:val="0"/>
          <w:marRight w:val="0"/>
          <w:marTop w:val="0"/>
          <w:marBottom w:val="0"/>
          <w:divBdr>
            <w:top w:val="none" w:sz="0" w:space="0" w:color="auto"/>
            <w:left w:val="none" w:sz="0" w:space="0" w:color="auto"/>
            <w:bottom w:val="none" w:sz="0" w:space="0" w:color="auto"/>
            <w:right w:val="none" w:sz="0" w:space="0" w:color="auto"/>
          </w:divBdr>
          <w:divsChild>
            <w:div w:id="135922885">
              <w:marLeft w:val="0"/>
              <w:marRight w:val="0"/>
              <w:marTop w:val="0"/>
              <w:marBottom w:val="0"/>
              <w:divBdr>
                <w:top w:val="none" w:sz="0" w:space="0" w:color="auto"/>
                <w:left w:val="none" w:sz="0" w:space="0" w:color="auto"/>
                <w:bottom w:val="none" w:sz="0" w:space="0" w:color="auto"/>
                <w:right w:val="none" w:sz="0" w:space="0" w:color="auto"/>
              </w:divBdr>
              <w:divsChild>
                <w:div w:id="1640064761">
                  <w:marLeft w:val="0"/>
                  <w:marRight w:val="0"/>
                  <w:marTop w:val="0"/>
                  <w:marBottom w:val="0"/>
                  <w:divBdr>
                    <w:top w:val="none" w:sz="0" w:space="0" w:color="auto"/>
                    <w:left w:val="none" w:sz="0" w:space="0" w:color="auto"/>
                    <w:bottom w:val="none" w:sz="0" w:space="0" w:color="auto"/>
                    <w:right w:val="none" w:sz="0" w:space="0" w:color="auto"/>
                  </w:divBdr>
                  <w:divsChild>
                    <w:div w:id="2122187685">
                      <w:marLeft w:val="0"/>
                      <w:marRight w:val="0"/>
                      <w:marTop w:val="0"/>
                      <w:marBottom w:val="0"/>
                      <w:divBdr>
                        <w:top w:val="none" w:sz="0" w:space="0" w:color="auto"/>
                        <w:left w:val="none" w:sz="0" w:space="0" w:color="auto"/>
                        <w:bottom w:val="none" w:sz="0" w:space="0" w:color="auto"/>
                        <w:right w:val="none" w:sz="0" w:space="0" w:color="auto"/>
                      </w:divBdr>
                      <w:divsChild>
                        <w:div w:id="651833737">
                          <w:marLeft w:val="0"/>
                          <w:marRight w:val="0"/>
                          <w:marTop w:val="0"/>
                          <w:marBottom w:val="0"/>
                          <w:divBdr>
                            <w:top w:val="none" w:sz="0" w:space="0" w:color="auto"/>
                            <w:left w:val="none" w:sz="0" w:space="0" w:color="auto"/>
                            <w:bottom w:val="none" w:sz="0" w:space="0" w:color="auto"/>
                            <w:right w:val="none" w:sz="0" w:space="0" w:color="auto"/>
                          </w:divBdr>
                          <w:divsChild>
                            <w:div w:id="1265502276">
                              <w:marLeft w:val="0"/>
                              <w:marRight w:val="0"/>
                              <w:marTop w:val="0"/>
                              <w:marBottom w:val="0"/>
                              <w:divBdr>
                                <w:top w:val="none" w:sz="0" w:space="0" w:color="auto"/>
                                <w:left w:val="none" w:sz="0" w:space="0" w:color="auto"/>
                                <w:bottom w:val="none" w:sz="0" w:space="0" w:color="auto"/>
                                <w:right w:val="none" w:sz="0" w:space="0" w:color="auto"/>
                              </w:divBdr>
                              <w:divsChild>
                                <w:div w:id="199443102">
                                  <w:marLeft w:val="0"/>
                                  <w:marRight w:val="0"/>
                                  <w:marTop w:val="0"/>
                                  <w:marBottom w:val="0"/>
                                  <w:divBdr>
                                    <w:top w:val="none" w:sz="0" w:space="0" w:color="auto"/>
                                    <w:left w:val="none" w:sz="0" w:space="0" w:color="auto"/>
                                    <w:bottom w:val="none" w:sz="0" w:space="0" w:color="auto"/>
                                    <w:right w:val="none" w:sz="0" w:space="0" w:color="auto"/>
                                  </w:divBdr>
                                  <w:divsChild>
                                    <w:div w:id="212618429">
                                      <w:marLeft w:val="0"/>
                                      <w:marRight w:val="0"/>
                                      <w:marTop w:val="0"/>
                                      <w:marBottom w:val="0"/>
                                      <w:divBdr>
                                        <w:top w:val="none" w:sz="0" w:space="0" w:color="auto"/>
                                        <w:left w:val="none" w:sz="0" w:space="0" w:color="auto"/>
                                        <w:bottom w:val="none" w:sz="0" w:space="0" w:color="auto"/>
                                        <w:right w:val="none" w:sz="0" w:space="0" w:color="auto"/>
                                      </w:divBdr>
                                      <w:divsChild>
                                        <w:div w:id="1697847158">
                                          <w:marLeft w:val="0"/>
                                          <w:marRight w:val="0"/>
                                          <w:marTop w:val="0"/>
                                          <w:marBottom w:val="0"/>
                                          <w:divBdr>
                                            <w:top w:val="none" w:sz="0" w:space="0" w:color="auto"/>
                                            <w:left w:val="none" w:sz="0" w:space="0" w:color="auto"/>
                                            <w:bottom w:val="none" w:sz="0" w:space="0" w:color="auto"/>
                                            <w:right w:val="none" w:sz="0" w:space="0" w:color="auto"/>
                                          </w:divBdr>
                                          <w:divsChild>
                                            <w:div w:id="1728140243">
                                              <w:marLeft w:val="0"/>
                                              <w:marRight w:val="0"/>
                                              <w:marTop w:val="0"/>
                                              <w:marBottom w:val="144"/>
                                              <w:divBdr>
                                                <w:top w:val="none" w:sz="0" w:space="0" w:color="auto"/>
                                                <w:left w:val="none" w:sz="0" w:space="0" w:color="auto"/>
                                                <w:bottom w:val="none" w:sz="0" w:space="0" w:color="auto"/>
                                                <w:right w:val="none" w:sz="0" w:space="0" w:color="auto"/>
                                              </w:divBdr>
                                              <w:divsChild>
                                                <w:div w:id="1811022003">
                                                  <w:marLeft w:val="0"/>
                                                  <w:marRight w:val="0"/>
                                                  <w:marTop w:val="0"/>
                                                  <w:marBottom w:val="0"/>
                                                  <w:divBdr>
                                                    <w:top w:val="none" w:sz="0" w:space="0" w:color="auto"/>
                                                    <w:left w:val="none" w:sz="0" w:space="0" w:color="auto"/>
                                                    <w:bottom w:val="none" w:sz="0" w:space="0" w:color="auto"/>
                                                    <w:right w:val="none" w:sz="0" w:space="0" w:color="auto"/>
                                                  </w:divBdr>
                                                  <w:divsChild>
                                                    <w:div w:id="675377960">
                                                      <w:marLeft w:val="0"/>
                                                      <w:marRight w:val="0"/>
                                                      <w:marTop w:val="0"/>
                                                      <w:marBottom w:val="0"/>
                                                      <w:divBdr>
                                                        <w:top w:val="none" w:sz="0" w:space="0" w:color="auto"/>
                                                        <w:left w:val="none" w:sz="0" w:space="0" w:color="auto"/>
                                                        <w:bottom w:val="none" w:sz="0" w:space="0" w:color="auto"/>
                                                        <w:right w:val="none" w:sz="0" w:space="0" w:color="auto"/>
                                                      </w:divBdr>
                                                      <w:divsChild>
                                                        <w:div w:id="576325146">
                                                          <w:marLeft w:val="0"/>
                                                          <w:marRight w:val="0"/>
                                                          <w:marTop w:val="0"/>
                                                          <w:marBottom w:val="0"/>
                                                          <w:divBdr>
                                                            <w:top w:val="none" w:sz="0" w:space="0" w:color="auto"/>
                                                            <w:left w:val="none" w:sz="0" w:space="0" w:color="auto"/>
                                                            <w:bottom w:val="none" w:sz="0" w:space="0" w:color="auto"/>
                                                            <w:right w:val="none" w:sz="0" w:space="0" w:color="auto"/>
                                                          </w:divBdr>
                                                          <w:divsChild>
                                                            <w:div w:id="850988821">
                                                              <w:blockQuote w:val="1"/>
                                                              <w:marLeft w:val="0"/>
                                                              <w:marRight w:val="0"/>
                                                              <w:marTop w:val="240"/>
                                                              <w:marBottom w:val="240"/>
                                                              <w:divBdr>
                                                                <w:top w:val="none" w:sz="0" w:space="0" w:color="auto"/>
                                                                <w:left w:val="single" w:sz="12" w:space="5" w:color="D3D3D3"/>
                                                                <w:bottom w:val="none" w:sz="0" w:space="0" w:color="auto"/>
                                                                <w:right w:val="none" w:sz="0" w:space="0" w:color="auto"/>
                                                              </w:divBdr>
                                                              <w:divsChild>
                                                                <w:div w:id="1945725851">
                                                                  <w:blockQuote w:val="1"/>
                                                                  <w:marLeft w:val="0"/>
                                                                  <w:marRight w:val="0"/>
                                                                  <w:marTop w:val="240"/>
                                                                  <w:marBottom w:val="240"/>
                                                                  <w:divBdr>
                                                                    <w:top w:val="none" w:sz="0" w:space="0" w:color="auto"/>
                                                                    <w:left w:val="single" w:sz="12" w:space="5" w:color="D3D3D3"/>
                                                                    <w:bottom w:val="none" w:sz="0" w:space="0" w:color="auto"/>
                                                                    <w:right w:val="none" w:sz="0" w:space="0" w:color="auto"/>
                                                                  </w:divBdr>
                                                                  <w:divsChild>
                                                                    <w:div w:id="1710568174">
                                                                      <w:marLeft w:val="0"/>
                                                                      <w:marRight w:val="0"/>
                                                                      <w:marTop w:val="0"/>
                                                                      <w:marBottom w:val="0"/>
                                                                      <w:divBdr>
                                                                        <w:top w:val="none" w:sz="0" w:space="0" w:color="auto"/>
                                                                        <w:left w:val="none" w:sz="0" w:space="0" w:color="auto"/>
                                                                        <w:bottom w:val="none" w:sz="0" w:space="0" w:color="auto"/>
                                                                        <w:right w:val="none" w:sz="0" w:space="0" w:color="auto"/>
                                                                      </w:divBdr>
                                                                      <w:divsChild>
                                                                        <w:div w:id="644744482">
                                                                          <w:marLeft w:val="0"/>
                                                                          <w:marRight w:val="0"/>
                                                                          <w:marTop w:val="0"/>
                                                                          <w:marBottom w:val="0"/>
                                                                          <w:divBdr>
                                                                            <w:top w:val="none" w:sz="0" w:space="0" w:color="auto"/>
                                                                            <w:left w:val="none" w:sz="0" w:space="0" w:color="auto"/>
                                                                            <w:bottom w:val="none" w:sz="0" w:space="0" w:color="auto"/>
                                                                            <w:right w:val="none" w:sz="0" w:space="0" w:color="auto"/>
                                                                          </w:divBdr>
                                                                          <w:divsChild>
                                                                            <w:div w:id="75978936">
                                                                              <w:marLeft w:val="0"/>
                                                                              <w:marRight w:val="0"/>
                                                                              <w:marTop w:val="0"/>
                                                                              <w:marBottom w:val="0"/>
                                                                              <w:divBdr>
                                                                                <w:top w:val="none" w:sz="0" w:space="0" w:color="auto"/>
                                                                                <w:left w:val="none" w:sz="0" w:space="0" w:color="auto"/>
                                                                                <w:bottom w:val="none" w:sz="0" w:space="0" w:color="auto"/>
                                                                                <w:right w:val="none" w:sz="0" w:space="0" w:color="auto"/>
                                                                              </w:divBdr>
                                                                            </w:div>
                                                                            <w:div w:id="920413768">
                                                                              <w:marLeft w:val="0"/>
                                                                              <w:marRight w:val="0"/>
                                                                              <w:marTop w:val="0"/>
                                                                              <w:marBottom w:val="0"/>
                                                                              <w:divBdr>
                                                                                <w:top w:val="none" w:sz="0" w:space="0" w:color="auto"/>
                                                                                <w:left w:val="none" w:sz="0" w:space="0" w:color="auto"/>
                                                                                <w:bottom w:val="none" w:sz="0" w:space="0" w:color="auto"/>
                                                                                <w:right w:val="none" w:sz="0" w:space="0" w:color="auto"/>
                                                                              </w:divBdr>
                                                                            </w:div>
                                                                            <w:div w:id="183287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47093547">
      <w:bodyDiv w:val="1"/>
      <w:marLeft w:val="0"/>
      <w:marRight w:val="0"/>
      <w:marTop w:val="0"/>
      <w:marBottom w:val="0"/>
      <w:divBdr>
        <w:top w:val="none" w:sz="0" w:space="0" w:color="auto"/>
        <w:left w:val="none" w:sz="0" w:space="0" w:color="auto"/>
        <w:bottom w:val="none" w:sz="0" w:space="0" w:color="auto"/>
        <w:right w:val="none" w:sz="0" w:space="0" w:color="auto"/>
      </w:divBdr>
    </w:div>
    <w:div w:id="1465461336">
      <w:bodyDiv w:val="1"/>
      <w:marLeft w:val="0"/>
      <w:marRight w:val="0"/>
      <w:marTop w:val="0"/>
      <w:marBottom w:val="0"/>
      <w:divBdr>
        <w:top w:val="none" w:sz="0" w:space="0" w:color="auto"/>
        <w:left w:val="none" w:sz="0" w:space="0" w:color="auto"/>
        <w:bottom w:val="none" w:sz="0" w:space="0" w:color="auto"/>
        <w:right w:val="none" w:sz="0" w:space="0" w:color="auto"/>
      </w:divBdr>
      <w:divsChild>
        <w:div w:id="70854658">
          <w:marLeft w:val="0"/>
          <w:marRight w:val="0"/>
          <w:marTop w:val="0"/>
          <w:marBottom w:val="0"/>
          <w:divBdr>
            <w:top w:val="none" w:sz="0" w:space="0" w:color="auto"/>
            <w:left w:val="none" w:sz="0" w:space="0" w:color="auto"/>
            <w:bottom w:val="none" w:sz="0" w:space="0" w:color="auto"/>
            <w:right w:val="none" w:sz="0" w:space="0" w:color="auto"/>
          </w:divBdr>
          <w:divsChild>
            <w:div w:id="229119761">
              <w:marLeft w:val="0"/>
              <w:marRight w:val="0"/>
              <w:marTop w:val="0"/>
              <w:marBottom w:val="0"/>
              <w:divBdr>
                <w:top w:val="none" w:sz="0" w:space="0" w:color="auto"/>
                <w:left w:val="none" w:sz="0" w:space="0" w:color="auto"/>
                <w:bottom w:val="none" w:sz="0" w:space="0" w:color="auto"/>
                <w:right w:val="none" w:sz="0" w:space="0" w:color="auto"/>
              </w:divBdr>
              <w:divsChild>
                <w:div w:id="705521381">
                  <w:marLeft w:val="0"/>
                  <w:marRight w:val="0"/>
                  <w:marTop w:val="0"/>
                  <w:marBottom w:val="0"/>
                  <w:divBdr>
                    <w:top w:val="none" w:sz="0" w:space="0" w:color="auto"/>
                    <w:left w:val="none" w:sz="0" w:space="0" w:color="auto"/>
                    <w:bottom w:val="none" w:sz="0" w:space="0" w:color="auto"/>
                    <w:right w:val="none" w:sz="0" w:space="0" w:color="auto"/>
                  </w:divBdr>
                  <w:divsChild>
                    <w:div w:id="1656298526">
                      <w:marLeft w:val="0"/>
                      <w:marRight w:val="0"/>
                      <w:marTop w:val="0"/>
                      <w:marBottom w:val="0"/>
                      <w:divBdr>
                        <w:top w:val="none" w:sz="0" w:space="0" w:color="auto"/>
                        <w:left w:val="none" w:sz="0" w:space="0" w:color="auto"/>
                        <w:bottom w:val="none" w:sz="0" w:space="0" w:color="auto"/>
                        <w:right w:val="none" w:sz="0" w:space="0" w:color="auto"/>
                      </w:divBdr>
                      <w:divsChild>
                        <w:div w:id="618922300">
                          <w:marLeft w:val="0"/>
                          <w:marRight w:val="0"/>
                          <w:marTop w:val="0"/>
                          <w:marBottom w:val="0"/>
                          <w:divBdr>
                            <w:top w:val="none" w:sz="0" w:space="0" w:color="auto"/>
                            <w:left w:val="none" w:sz="0" w:space="0" w:color="auto"/>
                            <w:bottom w:val="none" w:sz="0" w:space="0" w:color="auto"/>
                            <w:right w:val="none" w:sz="0" w:space="0" w:color="auto"/>
                          </w:divBdr>
                          <w:divsChild>
                            <w:div w:id="1914309837">
                              <w:marLeft w:val="0"/>
                              <w:marRight w:val="0"/>
                              <w:marTop w:val="0"/>
                              <w:marBottom w:val="0"/>
                              <w:divBdr>
                                <w:top w:val="none" w:sz="0" w:space="0" w:color="auto"/>
                                <w:left w:val="none" w:sz="0" w:space="0" w:color="auto"/>
                                <w:bottom w:val="none" w:sz="0" w:space="0" w:color="auto"/>
                                <w:right w:val="none" w:sz="0" w:space="0" w:color="auto"/>
                              </w:divBdr>
                              <w:divsChild>
                                <w:div w:id="1539389937">
                                  <w:marLeft w:val="0"/>
                                  <w:marRight w:val="0"/>
                                  <w:marTop w:val="0"/>
                                  <w:marBottom w:val="0"/>
                                  <w:divBdr>
                                    <w:top w:val="none" w:sz="0" w:space="0" w:color="auto"/>
                                    <w:left w:val="none" w:sz="0" w:space="0" w:color="auto"/>
                                    <w:bottom w:val="none" w:sz="0" w:space="0" w:color="auto"/>
                                    <w:right w:val="none" w:sz="0" w:space="0" w:color="auto"/>
                                  </w:divBdr>
                                  <w:divsChild>
                                    <w:div w:id="1013262978">
                                      <w:marLeft w:val="0"/>
                                      <w:marRight w:val="0"/>
                                      <w:marTop w:val="0"/>
                                      <w:marBottom w:val="0"/>
                                      <w:divBdr>
                                        <w:top w:val="none" w:sz="0" w:space="0" w:color="auto"/>
                                        <w:left w:val="none" w:sz="0" w:space="0" w:color="auto"/>
                                        <w:bottom w:val="none" w:sz="0" w:space="0" w:color="auto"/>
                                        <w:right w:val="none" w:sz="0" w:space="0" w:color="auto"/>
                                      </w:divBdr>
                                      <w:divsChild>
                                        <w:div w:id="1247610592">
                                          <w:marLeft w:val="0"/>
                                          <w:marRight w:val="0"/>
                                          <w:marTop w:val="0"/>
                                          <w:marBottom w:val="0"/>
                                          <w:divBdr>
                                            <w:top w:val="none" w:sz="0" w:space="0" w:color="auto"/>
                                            <w:left w:val="none" w:sz="0" w:space="0" w:color="auto"/>
                                            <w:bottom w:val="none" w:sz="0" w:space="0" w:color="auto"/>
                                            <w:right w:val="none" w:sz="0" w:space="0" w:color="auto"/>
                                          </w:divBdr>
                                          <w:divsChild>
                                            <w:div w:id="2110929893">
                                              <w:marLeft w:val="0"/>
                                              <w:marRight w:val="0"/>
                                              <w:marTop w:val="0"/>
                                              <w:marBottom w:val="144"/>
                                              <w:divBdr>
                                                <w:top w:val="none" w:sz="0" w:space="0" w:color="auto"/>
                                                <w:left w:val="none" w:sz="0" w:space="0" w:color="auto"/>
                                                <w:bottom w:val="none" w:sz="0" w:space="0" w:color="auto"/>
                                                <w:right w:val="none" w:sz="0" w:space="0" w:color="auto"/>
                                              </w:divBdr>
                                              <w:divsChild>
                                                <w:div w:id="549268186">
                                                  <w:marLeft w:val="0"/>
                                                  <w:marRight w:val="0"/>
                                                  <w:marTop w:val="0"/>
                                                  <w:marBottom w:val="0"/>
                                                  <w:divBdr>
                                                    <w:top w:val="none" w:sz="0" w:space="0" w:color="auto"/>
                                                    <w:left w:val="none" w:sz="0" w:space="0" w:color="auto"/>
                                                    <w:bottom w:val="none" w:sz="0" w:space="0" w:color="auto"/>
                                                    <w:right w:val="none" w:sz="0" w:space="0" w:color="auto"/>
                                                  </w:divBdr>
                                                  <w:divsChild>
                                                    <w:div w:id="763065463">
                                                      <w:marLeft w:val="0"/>
                                                      <w:marRight w:val="0"/>
                                                      <w:marTop w:val="0"/>
                                                      <w:marBottom w:val="0"/>
                                                      <w:divBdr>
                                                        <w:top w:val="none" w:sz="0" w:space="0" w:color="auto"/>
                                                        <w:left w:val="none" w:sz="0" w:space="0" w:color="auto"/>
                                                        <w:bottom w:val="none" w:sz="0" w:space="0" w:color="auto"/>
                                                        <w:right w:val="none" w:sz="0" w:space="0" w:color="auto"/>
                                                      </w:divBdr>
                                                      <w:divsChild>
                                                        <w:div w:id="202208552">
                                                          <w:marLeft w:val="0"/>
                                                          <w:marRight w:val="0"/>
                                                          <w:marTop w:val="0"/>
                                                          <w:marBottom w:val="0"/>
                                                          <w:divBdr>
                                                            <w:top w:val="none" w:sz="0" w:space="0" w:color="auto"/>
                                                            <w:left w:val="none" w:sz="0" w:space="0" w:color="auto"/>
                                                            <w:bottom w:val="none" w:sz="0" w:space="0" w:color="auto"/>
                                                            <w:right w:val="none" w:sz="0" w:space="0" w:color="auto"/>
                                                          </w:divBdr>
                                                          <w:divsChild>
                                                            <w:div w:id="149489214">
                                                              <w:blockQuote w:val="1"/>
                                                              <w:marLeft w:val="0"/>
                                                              <w:marRight w:val="0"/>
                                                              <w:marTop w:val="240"/>
                                                              <w:marBottom w:val="240"/>
                                                              <w:divBdr>
                                                                <w:top w:val="none" w:sz="0" w:space="0" w:color="auto"/>
                                                                <w:left w:val="single" w:sz="12" w:space="5" w:color="D3D3D3"/>
                                                                <w:bottom w:val="none" w:sz="0" w:space="0" w:color="auto"/>
                                                                <w:right w:val="none" w:sz="0" w:space="0" w:color="auto"/>
                                                              </w:divBdr>
                                                              <w:divsChild>
                                                                <w:div w:id="549927053">
                                                                  <w:blockQuote w:val="1"/>
                                                                  <w:marLeft w:val="0"/>
                                                                  <w:marRight w:val="0"/>
                                                                  <w:marTop w:val="240"/>
                                                                  <w:marBottom w:val="240"/>
                                                                  <w:divBdr>
                                                                    <w:top w:val="none" w:sz="0" w:space="0" w:color="auto"/>
                                                                    <w:left w:val="single" w:sz="12" w:space="5" w:color="D3D3D3"/>
                                                                    <w:bottom w:val="none" w:sz="0" w:space="0" w:color="auto"/>
                                                                    <w:right w:val="none" w:sz="0" w:space="0" w:color="auto"/>
                                                                  </w:divBdr>
                                                                  <w:divsChild>
                                                                    <w:div w:id="885794890">
                                                                      <w:marLeft w:val="0"/>
                                                                      <w:marRight w:val="0"/>
                                                                      <w:marTop w:val="0"/>
                                                                      <w:marBottom w:val="0"/>
                                                                      <w:divBdr>
                                                                        <w:top w:val="none" w:sz="0" w:space="0" w:color="auto"/>
                                                                        <w:left w:val="none" w:sz="0" w:space="0" w:color="auto"/>
                                                                        <w:bottom w:val="none" w:sz="0" w:space="0" w:color="auto"/>
                                                                        <w:right w:val="none" w:sz="0" w:space="0" w:color="auto"/>
                                                                      </w:divBdr>
                                                                      <w:divsChild>
                                                                        <w:div w:id="71006304">
                                                                          <w:marLeft w:val="0"/>
                                                                          <w:marRight w:val="0"/>
                                                                          <w:marTop w:val="0"/>
                                                                          <w:marBottom w:val="0"/>
                                                                          <w:divBdr>
                                                                            <w:top w:val="none" w:sz="0" w:space="0" w:color="auto"/>
                                                                            <w:left w:val="none" w:sz="0" w:space="0" w:color="auto"/>
                                                                            <w:bottom w:val="none" w:sz="0" w:space="0" w:color="auto"/>
                                                                            <w:right w:val="none" w:sz="0" w:space="0" w:color="auto"/>
                                                                          </w:divBdr>
                                                                          <w:divsChild>
                                                                            <w:div w:id="16658739">
                                                                              <w:marLeft w:val="0"/>
                                                                              <w:marRight w:val="0"/>
                                                                              <w:marTop w:val="0"/>
                                                                              <w:marBottom w:val="0"/>
                                                                              <w:divBdr>
                                                                                <w:top w:val="none" w:sz="0" w:space="0" w:color="auto"/>
                                                                                <w:left w:val="none" w:sz="0" w:space="0" w:color="auto"/>
                                                                                <w:bottom w:val="none" w:sz="0" w:space="0" w:color="auto"/>
                                                                                <w:right w:val="none" w:sz="0" w:space="0" w:color="auto"/>
                                                                              </w:divBdr>
                                                                            </w:div>
                                                                            <w:div w:id="342128433">
                                                                              <w:marLeft w:val="0"/>
                                                                              <w:marRight w:val="0"/>
                                                                              <w:marTop w:val="0"/>
                                                                              <w:marBottom w:val="0"/>
                                                                              <w:divBdr>
                                                                                <w:top w:val="none" w:sz="0" w:space="0" w:color="auto"/>
                                                                                <w:left w:val="none" w:sz="0" w:space="0" w:color="auto"/>
                                                                                <w:bottom w:val="none" w:sz="0" w:space="0" w:color="auto"/>
                                                                                <w:right w:val="none" w:sz="0" w:space="0" w:color="auto"/>
                                                                              </w:divBdr>
                                                                            </w:div>
                                                                            <w:div w:id="1036195631">
                                                                              <w:marLeft w:val="0"/>
                                                                              <w:marRight w:val="0"/>
                                                                              <w:marTop w:val="0"/>
                                                                              <w:marBottom w:val="0"/>
                                                                              <w:divBdr>
                                                                                <w:top w:val="none" w:sz="0" w:space="0" w:color="auto"/>
                                                                                <w:left w:val="none" w:sz="0" w:space="0" w:color="auto"/>
                                                                                <w:bottom w:val="none" w:sz="0" w:space="0" w:color="auto"/>
                                                                                <w:right w:val="none" w:sz="0" w:space="0" w:color="auto"/>
                                                                              </w:divBdr>
                                                                            </w:div>
                                                                            <w:div w:id="181321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49765966">
      <w:bodyDiv w:val="1"/>
      <w:marLeft w:val="0"/>
      <w:marRight w:val="0"/>
      <w:marTop w:val="0"/>
      <w:marBottom w:val="0"/>
      <w:divBdr>
        <w:top w:val="none" w:sz="0" w:space="0" w:color="auto"/>
        <w:left w:val="none" w:sz="0" w:space="0" w:color="auto"/>
        <w:bottom w:val="none" w:sz="0" w:space="0" w:color="auto"/>
        <w:right w:val="none" w:sz="0" w:space="0" w:color="auto"/>
      </w:divBdr>
      <w:divsChild>
        <w:div w:id="235670418">
          <w:marLeft w:val="0"/>
          <w:marRight w:val="0"/>
          <w:marTop w:val="0"/>
          <w:marBottom w:val="0"/>
          <w:divBdr>
            <w:top w:val="none" w:sz="0" w:space="0" w:color="auto"/>
            <w:left w:val="none" w:sz="0" w:space="0" w:color="auto"/>
            <w:bottom w:val="none" w:sz="0" w:space="0" w:color="auto"/>
            <w:right w:val="none" w:sz="0" w:space="0" w:color="auto"/>
          </w:divBdr>
        </w:div>
      </w:divsChild>
    </w:div>
    <w:div w:id="1834299328">
      <w:bodyDiv w:val="1"/>
      <w:marLeft w:val="0"/>
      <w:marRight w:val="0"/>
      <w:marTop w:val="0"/>
      <w:marBottom w:val="0"/>
      <w:divBdr>
        <w:top w:val="none" w:sz="0" w:space="0" w:color="auto"/>
        <w:left w:val="none" w:sz="0" w:space="0" w:color="auto"/>
        <w:bottom w:val="none" w:sz="0" w:space="0" w:color="auto"/>
        <w:right w:val="none" w:sz="0" w:space="0" w:color="auto"/>
      </w:divBdr>
      <w:divsChild>
        <w:div w:id="1816755912">
          <w:marLeft w:val="0"/>
          <w:marRight w:val="0"/>
          <w:marTop w:val="0"/>
          <w:marBottom w:val="0"/>
          <w:divBdr>
            <w:top w:val="none" w:sz="0" w:space="0" w:color="auto"/>
            <w:left w:val="none" w:sz="0" w:space="0" w:color="auto"/>
            <w:bottom w:val="none" w:sz="0" w:space="0" w:color="auto"/>
            <w:right w:val="none" w:sz="0" w:space="0" w:color="auto"/>
          </w:divBdr>
          <w:divsChild>
            <w:div w:id="1073822280">
              <w:marLeft w:val="0"/>
              <w:marRight w:val="0"/>
              <w:marTop w:val="0"/>
              <w:marBottom w:val="0"/>
              <w:divBdr>
                <w:top w:val="none" w:sz="0" w:space="0" w:color="auto"/>
                <w:left w:val="none" w:sz="0" w:space="0" w:color="auto"/>
                <w:bottom w:val="none" w:sz="0" w:space="0" w:color="auto"/>
                <w:right w:val="none" w:sz="0" w:space="0" w:color="auto"/>
              </w:divBdr>
              <w:divsChild>
                <w:div w:id="782574563">
                  <w:marLeft w:val="0"/>
                  <w:marRight w:val="0"/>
                  <w:marTop w:val="0"/>
                  <w:marBottom w:val="0"/>
                  <w:divBdr>
                    <w:top w:val="none" w:sz="0" w:space="0" w:color="auto"/>
                    <w:left w:val="none" w:sz="0" w:space="0" w:color="auto"/>
                    <w:bottom w:val="none" w:sz="0" w:space="0" w:color="auto"/>
                    <w:right w:val="none" w:sz="0" w:space="0" w:color="auto"/>
                  </w:divBdr>
                  <w:divsChild>
                    <w:div w:id="1350763942">
                      <w:marLeft w:val="0"/>
                      <w:marRight w:val="0"/>
                      <w:marTop w:val="0"/>
                      <w:marBottom w:val="0"/>
                      <w:divBdr>
                        <w:top w:val="none" w:sz="0" w:space="0" w:color="auto"/>
                        <w:left w:val="none" w:sz="0" w:space="0" w:color="auto"/>
                        <w:bottom w:val="none" w:sz="0" w:space="0" w:color="auto"/>
                        <w:right w:val="none" w:sz="0" w:space="0" w:color="auto"/>
                      </w:divBdr>
                      <w:divsChild>
                        <w:div w:id="1077744416">
                          <w:marLeft w:val="0"/>
                          <w:marRight w:val="0"/>
                          <w:marTop w:val="0"/>
                          <w:marBottom w:val="0"/>
                          <w:divBdr>
                            <w:top w:val="none" w:sz="0" w:space="0" w:color="auto"/>
                            <w:left w:val="none" w:sz="0" w:space="0" w:color="auto"/>
                            <w:bottom w:val="none" w:sz="0" w:space="0" w:color="auto"/>
                            <w:right w:val="none" w:sz="0" w:space="0" w:color="auto"/>
                          </w:divBdr>
                          <w:divsChild>
                            <w:div w:id="1849907208">
                              <w:marLeft w:val="0"/>
                              <w:marRight w:val="0"/>
                              <w:marTop w:val="0"/>
                              <w:marBottom w:val="0"/>
                              <w:divBdr>
                                <w:top w:val="none" w:sz="0" w:space="0" w:color="auto"/>
                                <w:left w:val="none" w:sz="0" w:space="0" w:color="auto"/>
                                <w:bottom w:val="none" w:sz="0" w:space="0" w:color="auto"/>
                                <w:right w:val="none" w:sz="0" w:space="0" w:color="auto"/>
                              </w:divBdr>
                              <w:divsChild>
                                <w:div w:id="1752966893">
                                  <w:marLeft w:val="0"/>
                                  <w:marRight w:val="0"/>
                                  <w:marTop w:val="0"/>
                                  <w:marBottom w:val="0"/>
                                  <w:divBdr>
                                    <w:top w:val="none" w:sz="0" w:space="0" w:color="auto"/>
                                    <w:left w:val="none" w:sz="0" w:space="0" w:color="auto"/>
                                    <w:bottom w:val="none" w:sz="0" w:space="0" w:color="auto"/>
                                    <w:right w:val="none" w:sz="0" w:space="0" w:color="auto"/>
                                  </w:divBdr>
                                  <w:divsChild>
                                    <w:div w:id="1698770009">
                                      <w:marLeft w:val="0"/>
                                      <w:marRight w:val="0"/>
                                      <w:marTop w:val="0"/>
                                      <w:marBottom w:val="0"/>
                                      <w:divBdr>
                                        <w:top w:val="none" w:sz="0" w:space="0" w:color="auto"/>
                                        <w:left w:val="none" w:sz="0" w:space="0" w:color="auto"/>
                                        <w:bottom w:val="none" w:sz="0" w:space="0" w:color="auto"/>
                                        <w:right w:val="none" w:sz="0" w:space="0" w:color="auto"/>
                                      </w:divBdr>
                                      <w:divsChild>
                                        <w:div w:id="163207103">
                                          <w:marLeft w:val="0"/>
                                          <w:marRight w:val="0"/>
                                          <w:marTop w:val="0"/>
                                          <w:marBottom w:val="0"/>
                                          <w:divBdr>
                                            <w:top w:val="none" w:sz="0" w:space="0" w:color="auto"/>
                                            <w:left w:val="none" w:sz="0" w:space="0" w:color="auto"/>
                                            <w:bottom w:val="none" w:sz="0" w:space="0" w:color="auto"/>
                                            <w:right w:val="none" w:sz="0" w:space="0" w:color="auto"/>
                                          </w:divBdr>
                                          <w:divsChild>
                                            <w:div w:id="178811886">
                                              <w:marLeft w:val="0"/>
                                              <w:marRight w:val="0"/>
                                              <w:marTop w:val="0"/>
                                              <w:marBottom w:val="144"/>
                                              <w:divBdr>
                                                <w:top w:val="none" w:sz="0" w:space="0" w:color="auto"/>
                                                <w:left w:val="none" w:sz="0" w:space="0" w:color="auto"/>
                                                <w:bottom w:val="none" w:sz="0" w:space="0" w:color="auto"/>
                                                <w:right w:val="none" w:sz="0" w:space="0" w:color="auto"/>
                                              </w:divBdr>
                                              <w:divsChild>
                                                <w:div w:id="50347253">
                                                  <w:marLeft w:val="0"/>
                                                  <w:marRight w:val="0"/>
                                                  <w:marTop w:val="0"/>
                                                  <w:marBottom w:val="0"/>
                                                  <w:divBdr>
                                                    <w:top w:val="none" w:sz="0" w:space="0" w:color="auto"/>
                                                    <w:left w:val="none" w:sz="0" w:space="0" w:color="auto"/>
                                                    <w:bottom w:val="none" w:sz="0" w:space="0" w:color="auto"/>
                                                    <w:right w:val="none" w:sz="0" w:space="0" w:color="auto"/>
                                                  </w:divBdr>
                                                  <w:divsChild>
                                                    <w:div w:id="824470599">
                                                      <w:marLeft w:val="0"/>
                                                      <w:marRight w:val="0"/>
                                                      <w:marTop w:val="0"/>
                                                      <w:marBottom w:val="0"/>
                                                      <w:divBdr>
                                                        <w:top w:val="none" w:sz="0" w:space="0" w:color="auto"/>
                                                        <w:left w:val="none" w:sz="0" w:space="0" w:color="auto"/>
                                                        <w:bottom w:val="none" w:sz="0" w:space="0" w:color="auto"/>
                                                        <w:right w:val="none" w:sz="0" w:space="0" w:color="auto"/>
                                                      </w:divBdr>
                                                      <w:divsChild>
                                                        <w:div w:id="1180776496">
                                                          <w:marLeft w:val="0"/>
                                                          <w:marRight w:val="0"/>
                                                          <w:marTop w:val="0"/>
                                                          <w:marBottom w:val="0"/>
                                                          <w:divBdr>
                                                            <w:top w:val="none" w:sz="0" w:space="0" w:color="auto"/>
                                                            <w:left w:val="none" w:sz="0" w:space="0" w:color="auto"/>
                                                            <w:bottom w:val="none" w:sz="0" w:space="0" w:color="auto"/>
                                                            <w:right w:val="none" w:sz="0" w:space="0" w:color="auto"/>
                                                          </w:divBdr>
                                                          <w:divsChild>
                                                            <w:div w:id="822619135">
                                                              <w:marLeft w:val="0"/>
                                                              <w:marRight w:val="0"/>
                                                              <w:marTop w:val="0"/>
                                                              <w:marBottom w:val="0"/>
                                                              <w:divBdr>
                                                                <w:top w:val="none" w:sz="0" w:space="0" w:color="auto"/>
                                                                <w:left w:val="none" w:sz="0" w:space="0" w:color="auto"/>
                                                                <w:bottom w:val="none" w:sz="0" w:space="0" w:color="auto"/>
                                                                <w:right w:val="none" w:sz="0" w:space="0" w:color="auto"/>
                                                              </w:divBdr>
                                                            </w:div>
                                                            <w:div w:id="1020740731">
                                                              <w:marLeft w:val="0"/>
                                                              <w:marRight w:val="0"/>
                                                              <w:marTop w:val="0"/>
                                                              <w:marBottom w:val="0"/>
                                                              <w:divBdr>
                                                                <w:top w:val="none" w:sz="0" w:space="0" w:color="auto"/>
                                                                <w:left w:val="none" w:sz="0" w:space="0" w:color="auto"/>
                                                                <w:bottom w:val="none" w:sz="0" w:space="0" w:color="auto"/>
                                                                <w:right w:val="none" w:sz="0" w:space="0" w:color="auto"/>
                                                              </w:divBdr>
                                                            </w:div>
                                                            <w:div w:id="1190027549">
                                                              <w:marLeft w:val="0"/>
                                                              <w:marRight w:val="0"/>
                                                              <w:marTop w:val="0"/>
                                                              <w:marBottom w:val="0"/>
                                                              <w:divBdr>
                                                                <w:top w:val="none" w:sz="0" w:space="0" w:color="auto"/>
                                                                <w:left w:val="none" w:sz="0" w:space="0" w:color="auto"/>
                                                                <w:bottom w:val="none" w:sz="0" w:space="0" w:color="auto"/>
                                                                <w:right w:val="none" w:sz="0" w:space="0" w:color="auto"/>
                                                              </w:divBdr>
                                                            </w:div>
                                                            <w:div w:id="1194542156">
                                                              <w:marLeft w:val="0"/>
                                                              <w:marRight w:val="0"/>
                                                              <w:marTop w:val="0"/>
                                                              <w:marBottom w:val="0"/>
                                                              <w:divBdr>
                                                                <w:top w:val="none" w:sz="0" w:space="0" w:color="auto"/>
                                                                <w:left w:val="none" w:sz="0" w:space="0" w:color="auto"/>
                                                                <w:bottom w:val="none" w:sz="0" w:space="0" w:color="auto"/>
                                                                <w:right w:val="none" w:sz="0" w:space="0" w:color="auto"/>
                                                              </w:divBdr>
                                                            </w:div>
                                                            <w:div w:id="1663773751">
                                                              <w:marLeft w:val="0"/>
                                                              <w:marRight w:val="0"/>
                                                              <w:marTop w:val="0"/>
                                                              <w:marBottom w:val="0"/>
                                                              <w:divBdr>
                                                                <w:top w:val="none" w:sz="0" w:space="0" w:color="auto"/>
                                                                <w:left w:val="none" w:sz="0" w:space="0" w:color="auto"/>
                                                                <w:bottom w:val="none" w:sz="0" w:space="0" w:color="auto"/>
                                                                <w:right w:val="none" w:sz="0" w:space="0" w:color="auto"/>
                                                              </w:divBdr>
                                                            </w:div>
                                                            <w:div w:id="1700814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76719904">
      <w:bodyDiv w:val="1"/>
      <w:marLeft w:val="0"/>
      <w:marRight w:val="0"/>
      <w:marTop w:val="0"/>
      <w:marBottom w:val="0"/>
      <w:divBdr>
        <w:top w:val="none" w:sz="0" w:space="0" w:color="auto"/>
        <w:left w:val="none" w:sz="0" w:space="0" w:color="auto"/>
        <w:bottom w:val="none" w:sz="0" w:space="0" w:color="auto"/>
        <w:right w:val="none" w:sz="0" w:space="0" w:color="auto"/>
      </w:divBdr>
    </w:div>
    <w:div w:id="2001806982">
      <w:bodyDiv w:val="1"/>
      <w:marLeft w:val="0"/>
      <w:marRight w:val="0"/>
      <w:marTop w:val="0"/>
      <w:marBottom w:val="0"/>
      <w:divBdr>
        <w:top w:val="none" w:sz="0" w:space="0" w:color="auto"/>
        <w:left w:val="none" w:sz="0" w:space="0" w:color="auto"/>
        <w:bottom w:val="none" w:sz="0" w:space="0" w:color="auto"/>
        <w:right w:val="none" w:sz="0" w:space="0" w:color="auto"/>
      </w:divBdr>
      <w:divsChild>
        <w:div w:id="5638226">
          <w:marLeft w:val="0"/>
          <w:marRight w:val="0"/>
          <w:marTop w:val="0"/>
          <w:marBottom w:val="0"/>
          <w:divBdr>
            <w:top w:val="none" w:sz="0" w:space="0" w:color="auto"/>
            <w:left w:val="none" w:sz="0" w:space="0" w:color="auto"/>
            <w:bottom w:val="none" w:sz="0" w:space="0" w:color="auto"/>
            <w:right w:val="none" w:sz="0" w:space="0" w:color="auto"/>
          </w:divBdr>
        </w:div>
        <w:div w:id="271473838">
          <w:marLeft w:val="0"/>
          <w:marRight w:val="0"/>
          <w:marTop w:val="0"/>
          <w:marBottom w:val="0"/>
          <w:divBdr>
            <w:top w:val="none" w:sz="0" w:space="0" w:color="auto"/>
            <w:left w:val="none" w:sz="0" w:space="0" w:color="auto"/>
            <w:bottom w:val="none" w:sz="0" w:space="0" w:color="auto"/>
            <w:right w:val="none" w:sz="0" w:space="0" w:color="auto"/>
          </w:divBdr>
        </w:div>
        <w:div w:id="342637001">
          <w:marLeft w:val="0"/>
          <w:marRight w:val="0"/>
          <w:marTop w:val="0"/>
          <w:marBottom w:val="0"/>
          <w:divBdr>
            <w:top w:val="none" w:sz="0" w:space="0" w:color="auto"/>
            <w:left w:val="none" w:sz="0" w:space="0" w:color="auto"/>
            <w:bottom w:val="none" w:sz="0" w:space="0" w:color="auto"/>
            <w:right w:val="none" w:sz="0" w:space="0" w:color="auto"/>
          </w:divBdr>
        </w:div>
        <w:div w:id="383800715">
          <w:marLeft w:val="0"/>
          <w:marRight w:val="0"/>
          <w:marTop w:val="0"/>
          <w:marBottom w:val="0"/>
          <w:divBdr>
            <w:top w:val="none" w:sz="0" w:space="0" w:color="auto"/>
            <w:left w:val="none" w:sz="0" w:space="0" w:color="auto"/>
            <w:bottom w:val="none" w:sz="0" w:space="0" w:color="auto"/>
            <w:right w:val="none" w:sz="0" w:space="0" w:color="auto"/>
          </w:divBdr>
        </w:div>
        <w:div w:id="638147994">
          <w:marLeft w:val="0"/>
          <w:marRight w:val="0"/>
          <w:marTop w:val="0"/>
          <w:marBottom w:val="0"/>
          <w:divBdr>
            <w:top w:val="none" w:sz="0" w:space="0" w:color="auto"/>
            <w:left w:val="none" w:sz="0" w:space="0" w:color="auto"/>
            <w:bottom w:val="none" w:sz="0" w:space="0" w:color="auto"/>
            <w:right w:val="none" w:sz="0" w:space="0" w:color="auto"/>
          </w:divBdr>
        </w:div>
        <w:div w:id="1071462111">
          <w:marLeft w:val="0"/>
          <w:marRight w:val="0"/>
          <w:marTop w:val="0"/>
          <w:marBottom w:val="0"/>
          <w:divBdr>
            <w:top w:val="none" w:sz="0" w:space="0" w:color="auto"/>
            <w:left w:val="none" w:sz="0" w:space="0" w:color="auto"/>
            <w:bottom w:val="none" w:sz="0" w:space="0" w:color="auto"/>
            <w:right w:val="none" w:sz="0" w:space="0" w:color="auto"/>
          </w:divBdr>
        </w:div>
        <w:div w:id="1628777473">
          <w:marLeft w:val="0"/>
          <w:marRight w:val="0"/>
          <w:marTop w:val="0"/>
          <w:marBottom w:val="0"/>
          <w:divBdr>
            <w:top w:val="none" w:sz="0" w:space="0" w:color="auto"/>
            <w:left w:val="none" w:sz="0" w:space="0" w:color="auto"/>
            <w:bottom w:val="none" w:sz="0" w:space="0" w:color="auto"/>
            <w:right w:val="none" w:sz="0" w:space="0" w:color="auto"/>
          </w:divBdr>
        </w:div>
        <w:div w:id="2003389118">
          <w:marLeft w:val="0"/>
          <w:marRight w:val="0"/>
          <w:marTop w:val="0"/>
          <w:marBottom w:val="0"/>
          <w:divBdr>
            <w:top w:val="none" w:sz="0" w:space="0" w:color="auto"/>
            <w:left w:val="none" w:sz="0" w:space="0" w:color="auto"/>
            <w:bottom w:val="none" w:sz="0" w:space="0" w:color="auto"/>
            <w:right w:val="none" w:sz="0" w:space="0" w:color="auto"/>
          </w:divBdr>
          <w:divsChild>
            <w:div w:id="2036344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Profiles\tomas\Application%20Data\Microsoft\Mallar\NSK\NSK%20protokoll.do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NSK protokoll</Template>
  <TotalTime>3454</TotalTime>
  <Pages>6</Pages>
  <Words>1645</Words>
  <Characters>8719</Characters>
  <Application>Microsoft Office Word</Application>
  <DocSecurity>0</DocSecurity>
  <Lines>72</Lines>
  <Paragraphs>20</Paragraphs>
  <ScaleCrop>false</ScaleCrop>
  <HeadingPairs>
    <vt:vector size="2" baseType="variant">
      <vt:variant>
        <vt:lpstr>Rubrik</vt:lpstr>
      </vt:variant>
      <vt:variant>
        <vt:i4>1</vt:i4>
      </vt:variant>
    </vt:vector>
  </HeadingPairs>
  <TitlesOfParts>
    <vt:vector size="1" baseType="lpstr">
      <vt:lpstr>Verksamhetsberättelse NSK 2009</vt:lpstr>
    </vt:vector>
  </TitlesOfParts>
  <Company>NSK</Company>
  <LinksUpToDate>false</LinksUpToDate>
  <CharactersWithSpaces>10344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Verksamhetsberättelse NSK 2009</dc:title>
  <dc:subject/>
  <dc:creator>Tomas Alfredsson</dc:creator>
  <cp:keywords/>
  <cp:lastModifiedBy>Marie Westholm</cp:lastModifiedBy>
  <cp:revision>403</cp:revision>
  <cp:lastPrinted>2017-02-19T19:54:00Z</cp:lastPrinted>
  <dcterms:created xsi:type="dcterms:W3CDTF">2022-03-07T11:25:00Z</dcterms:created>
  <dcterms:modified xsi:type="dcterms:W3CDTF">2022-03-14T22:14:00Z</dcterms:modified>
</cp:coreProperties>
</file>