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21486" w14:textId="77777777" w:rsidR="005E55F7" w:rsidRDefault="005E55F7" w:rsidP="00381788">
      <w:pPr>
        <w:jc w:val="right"/>
        <w:rPr>
          <w:b/>
          <w:bCs/>
          <w:i/>
          <w:iCs/>
          <w:sz w:val="18"/>
          <w:szCs w:val="18"/>
        </w:rPr>
      </w:pPr>
    </w:p>
    <w:p w14:paraId="08E88A9E" w14:textId="175D3497" w:rsidR="00790697" w:rsidRDefault="00D71AB0" w:rsidP="0025740E">
      <w:pPr>
        <w:jc w:val="right"/>
        <w:rPr>
          <w:rFonts w:cstheme="minorHAnsi"/>
          <w:i/>
          <w:iCs/>
          <w:sz w:val="18"/>
          <w:szCs w:val="18"/>
        </w:rPr>
      </w:pPr>
      <w:r w:rsidRPr="009B2CE2">
        <w:rPr>
          <w:rFonts w:cstheme="minorHAnsi"/>
          <w:b/>
          <w:bCs/>
          <w:i/>
          <w:iCs/>
          <w:sz w:val="18"/>
          <w:szCs w:val="18"/>
        </w:rPr>
        <w:t>Reviderat</w:t>
      </w:r>
      <w:r w:rsidR="00B97F60" w:rsidRPr="009B2CE2">
        <w:rPr>
          <w:rFonts w:cstheme="minorHAnsi"/>
          <w:b/>
          <w:bCs/>
          <w:i/>
          <w:iCs/>
          <w:sz w:val="18"/>
          <w:szCs w:val="18"/>
        </w:rPr>
        <w:t xml:space="preserve">: </w:t>
      </w:r>
    </w:p>
    <w:p w14:paraId="296A5248" w14:textId="55BC34B7" w:rsidR="00765D5F" w:rsidRPr="009B2CE2" w:rsidRDefault="00936292" w:rsidP="00381788">
      <w:pPr>
        <w:jc w:val="right"/>
        <w:rPr>
          <w:rFonts w:cstheme="minorHAnsi"/>
          <w:i/>
          <w:iCs/>
          <w:sz w:val="18"/>
          <w:szCs w:val="18"/>
        </w:rPr>
      </w:pPr>
      <w:r w:rsidRPr="27A22DB0">
        <w:rPr>
          <w:i/>
          <w:iCs/>
          <w:sz w:val="18"/>
          <w:szCs w:val="18"/>
        </w:rPr>
        <w:t>2</w:t>
      </w:r>
      <w:r w:rsidR="0025740E" w:rsidRPr="27A22DB0">
        <w:rPr>
          <w:i/>
          <w:iCs/>
          <w:sz w:val="18"/>
          <w:szCs w:val="18"/>
        </w:rPr>
        <w:t xml:space="preserve">3/9 </w:t>
      </w:r>
      <w:r w:rsidRPr="27A22DB0">
        <w:rPr>
          <w:i/>
          <w:iCs/>
          <w:sz w:val="18"/>
          <w:szCs w:val="18"/>
        </w:rPr>
        <w:t>– Uppdatering /KA</w:t>
      </w:r>
    </w:p>
    <w:p w14:paraId="1846CE82" w14:textId="7691B79F" w:rsidR="5100B13E" w:rsidRDefault="5100B13E" w:rsidP="27A22DB0">
      <w:pPr>
        <w:jc w:val="right"/>
        <w:rPr>
          <w:i/>
          <w:iCs/>
          <w:sz w:val="18"/>
          <w:szCs w:val="18"/>
        </w:rPr>
      </w:pPr>
      <w:r w:rsidRPr="27A22DB0">
        <w:rPr>
          <w:i/>
          <w:iCs/>
          <w:sz w:val="18"/>
          <w:szCs w:val="18"/>
        </w:rPr>
        <w:t>8/10 - uppdaterad /CC</w:t>
      </w:r>
    </w:p>
    <w:p w14:paraId="744F8856" w14:textId="7FC71D08" w:rsidR="004F0D17" w:rsidRPr="009B2CE2" w:rsidRDefault="004F0D17" w:rsidP="004F0D17">
      <w:pPr>
        <w:jc w:val="center"/>
        <w:rPr>
          <w:rFonts w:cstheme="minorHAnsi"/>
          <w:i/>
          <w:iCs/>
          <w:sz w:val="40"/>
          <w:szCs w:val="40"/>
        </w:rPr>
      </w:pPr>
      <w:r w:rsidRPr="009B2CE2">
        <w:rPr>
          <w:rFonts w:cstheme="minorHAnsi"/>
          <w:i/>
          <w:iCs/>
          <w:sz w:val="40"/>
          <w:szCs w:val="40"/>
        </w:rPr>
        <w:t>Materialpolicy</w:t>
      </w:r>
    </w:p>
    <w:p w14:paraId="0D68C96F" w14:textId="0E2A3453" w:rsidR="00C5287A" w:rsidRDefault="00544A63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r w:rsidRPr="009B2CE2">
        <w:rPr>
          <w:rFonts w:cstheme="minorHAnsi"/>
          <w:i/>
          <w:iCs/>
          <w:sz w:val="40"/>
          <w:szCs w:val="40"/>
        </w:rPr>
        <w:fldChar w:fldCharType="begin"/>
      </w:r>
      <w:r w:rsidRPr="009B2CE2">
        <w:rPr>
          <w:rFonts w:cstheme="minorHAnsi"/>
          <w:i/>
          <w:iCs/>
          <w:sz w:val="40"/>
          <w:szCs w:val="40"/>
        </w:rPr>
        <w:instrText xml:space="preserve"> TOC \o "1-3" \h \z \u </w:instrText>
      </w:r>
      <w:r w:rsidRPr="009B2CE2">
        <w:rPr>
          <w:rFonts w:cstheme="minorHAnsi"/>
          <w:i/>
          <w:iCs/>
          <w:sz w:val="40"/>
          <w:szCs w:val="40"/>
        </w:rPr>
        <w:fldChar w:fldCharType="separate"/>
      </w:r>
      <w:hyperlink w:anchor="_Toc212018196" w:history="1">
        <w:r w:rsidR="00C5287A" w:rsidRPr="00EE1B17">
          <w:rPr>
            <w:rStyle w:val="Hyperlink"/>
            <w:rFonts w:cstheme="minorHAnsi"/>
            <w:noProof/>
          </w:rPr>
          <w:t>1.</w:t>
        </w:r>
        <w:r w:rsidR="00C5287A">
          <w:rPr>
            <w:rFonts w:eastAsiaTheme="minorEastAsia"/>
            <w:noProof/>
            <w:sz w:val="24"/>
            <w:szCs w:val="24"/>
            <w:lang w:val="en-SE" w:eastAsia="en-SE"/>
          </w:rPr>
          <w:tab/>
        </w:r>
        <w:r w:rsidR="00C5287A" w:rsidRPr="00EE1B17">
          <w:rPr>
            <w:rStyle w:val="Hyperlink"/>
            <w:rFonts w:cstheme="minorHAnsi"/>
            <w:noProof/>
          </w:rPr>
          <w:t>Syfte och mål med vår materialpolicy:</w:t>
        </w:r>
        <w:r w:rsidR="00C5287A">
          <w:rPr>
            <w:noProof/>
            <w:webHidden/>
          </w:rPr>
          <w:tab/>
        </w:r>
        <w:r w:rsidR="00C5287A">
          <w:rPr>
            <w:noProof/>
            <w:webHidden/>
          </w:rPr>
          <w:fldChar w:fldCharType="begin"/>
        </w:r>
        <w:r w:rsidR="00C5287A">
          <w:rPr>
            <w:noProof/>
            <w:webHidden/>
          </w:rPr>
          <w:instrText xml:space="preserve"> PAGEREF _Toc212018196 \h </w:instrText>
        </w:r>
        <w:r w:rsidR="00C5287A">
          <w:rPr>
            <w:noProof/>
            <w:webHidden/>
          </w:rPr>
        </w:r>
        <w:r w:rsidR="00C5287A">
          <w:rPr>
            <w:noProof/>
            <w:webHidden/>
          </w:rPr>
          <w:fldChar w:fldCharType="separate"/>
        </w:r>
        <w:r w:rsidR="00C5287A">
          <w:rPr>
            <w:noProof/>
            <w:webHidden/>
          </w:rPr>
          <w:t>1</w:t>
        </w:r>
        <w:r w:rsidR="00C5287A">
          <w:rPr>
            <w:noProof/>
            <w:webHidden/>
          </w:rPr>
          <w:fldChar w:fldCharType="end"/>
        </w:r>
      </w:hyperlink>
    </w:p>
    <w:p w14:paraId="08046E23" w14:textId="40EB8993" w:rsidR="00C5287A" w:rsidRDefault="00C5287A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197" w:history="1">
        <w:r w:rsidRPr="00EE1B17">
          <w:rPr>
            <w:rStyle w:val="Hyperlink"/>
            <w:noProof/>
          </w:rPr>
          <w:t>2.</w:t>
        </w:r>
        <w:r>
          <w:rPr>
            <w:rFonts w:eastAsiaTheme="minorEastAsia"/>
            <w:noProof/>
            <w:sz w:val="24"/>
            <w:szCs w:val="24"/>
            <w:lang w:val="en-SE" w:eastAsia="en-SE"/>
          </w:rPr>
          <w:tab/>
        </w:r>
        <w:r w:rsidRPr="00EE1B17">
          <w:rPr>
            <w:rStyle w:val="Hyperlink"/>
            <w:noProof/>
          </w:rPr>
          <w:t>Material per spelform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D01DAC8" w14:textId="39F61648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198" w:history="1">
        <w:r w:rsidRPr="00EE1B17">
          <w:rPr>
            <w:rStyle w:val="Hyperlink"/>
            <w:rFonts w:cstheme="minorHAnsi"/>
            <w:noProof/>
          </w:rPr>
          <w:t>Bollar: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32E89F" w14:textId="0C402A0A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199" w:history="1">
        <w:r w:rsidRPr="00EE1B17">
          <w:rPr>
            <w:rStyle w:val="Hyperlink"/>
            <w:noProof/>
          </w:rPr>
          <w:t>Träningskoner: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B12FDEB" w14:textId="6108A3FE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0" w:history="1">
        <w:r w:rsidRPr="00EE1B17">
          <w:rPr>
            <w:rStyle w:val="Hyperlink"/>
            <w:rFonts w:cstheme="minorHAnsi"/>
            <w:noProof/>
          </w:rPr>
          <w:t>Västar: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2A3F844" w14:textId="3C75F8A6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1" w:history="1">
        <w:r w:rsidRPr="00EE1B17">
          <w:rPr>
            <w:rStyle w:val="Hyperlink"/>
            <w:rFonts w:cstheme="minorHAnsi"/>
            <w:noProof/>
          </w:rPr>
          <w:t>Matchtröjan (vit)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777FEA7" w14:textId="2BEC522A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2" w:history="1">
        <w:r w:rsidRPr="00EE1B17">
          <w:rPr>
            <w:rStyle w:val="Hyperlink"/>
            <w:rFonts w:cstheme="minorHAnsi"/>
            <w:noProof/>
          </w:rPr>
          <w:t>Reservmatchtröjan (svart)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711E1E" w14:textId="6937FF2B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3" w:history="1">
        <w:r w:rsidRPr="00EE1B17">
          <w:rPr>
            <w:rStyle w:val="Hyperlink"/>
            <w:rFonts w:cstheme="minorHAnsi"/>
            <w:noProof/>
          </w:rPr>
          <w:t>Målvakt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B9D2962" w14:textId="07DE041B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4" w:history="1">
        <w:r w:rsidRPr="00EE1B17">
          <w:rPr>
            <w:rStyle w:val="Hyperlink"/>
            <w:noProof/>
          </w:rPr>
          <w:t>Sjukvårdsväska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496F31" w14:textId="7F5642FB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5" w:history="1">
        <w:r w:rsidRPr="00EE1B17">
          <w:rPr>
            <w:rStyle w:val="Hyperlink"/>
            <w:rFonts w:cstheme="minorHAnsi"/>
            <w:noProof/>
          </w:rPr>
          <w:t>Övrigt material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73B756D" w14:textId="664F0D93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6" w:history="1">
        <w:r w:rsidRPr="00EE1B17">
          <w:rPr>
            <w:rStyle w:val="Hyperlink"/>
            <w:rFonts w:cstheme="minorHAnsi"/>
            <w:noProof/>
          </w:rPr>
          <w:t>Summering material per spelform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F14D381" w14:textId="08EEA165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7" w:history="1">
        <w:r w:rsidRPr="00EE1B17">
          <w:rPr>
            <w:rStyle w:val="Hyperlink"/>
            <w:rFonts w:cstheme="minorHAnsi"/>
            <w:noProof/>
          </w:rPr>
          <w:t>StFF rekommendation ang. antal spelare i matchspel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D02CDEA" w14:textId="6735C9E0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8" w:history="1">
        <w:r w:rsidRPr="00EE1B17">
          <w:rPr>
            <w:rStyle w:val="Hyperlink"/>
            <w:noProof/>
          </w:rPr>
          <w:t>Förlupet material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FA23984" w14:textId="19AF4364" w:rsidR="00C5287A" w:rsidRDefault="00C5287A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09" w:history="1">
        <w:r w:rsidRPr="00EE1B17">
          <w:rPr>
            <w:rStyle w:val="Hyperlink"/>
            <w:rFonts w:cstheme="minorHAnsi"/>
            <w:noProof/>
          </w:rPr>
          <w:t>3.</w:t>
        </w:r>
        <w:r>
          <w:rPr>
            <w:rFonts w:eastAsiaTheme="minorEastAsia"/>
            <w:noProof/>
            <w:sz w:val="24"/>
            <w:szCs w:val="24"/>
            <w:lang w:val="en-SE" w:eastAsia="en-SE"/>
          </w:rPr>
          <w:tab/>
        </w:r>
        <w:r w:rsidRPr="00EE1B17">
          <w:rPr>
            <w:rStyle w:val="Hyperlink"/>
            <w:rFonts w:cstheme="minorHAnsi"/>
            <w:noProof/>
          </w:rPr>
          <w:t>Medlemspaket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D853692" w14:textId="1BDF632B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10" w:history="1">
        <w:r w:rsidRPr="00EE1B17">
          <w:rPr>
            <w:rStyle w:val="Hyperlink"/>
            <w:rFonts w:cstheme="minorHAnsi"/>
            <w:noProof/>
          </w:rPr>
          <w:t>För Spelare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A8B7307" w14:textId="732FC610" w:rsidR="00C5287A" w:rsidRDefault="00C5287A">
      <w:pPr>
        <w:pStyle w:val="TOC2"/>
        <w:tabs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11" w:history="1">
        <w:r w:rsidRPr="00EE1B17">
          <w:rPr>
            <w:rStyle w:val="Hyperlink"/>
            <w:noProof/>
          </w:rPr>
          <w:t>För ledare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C8B447" w14:textId="26E1C191" w:rsidR="00C5287A" w:rsidRDefault="00C5287A">
      <w:pPr>
        <w:pStyle w:val="TOC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val="en-SE" w:eastAsia="en-SE"/>
        </w:rPr>
      </w:pPr>
      <w:hyperlink w:anchor="_Toc212018212" w:history="1">
        <w:r w:rsidRPr="00EE1B17">
          <w:rPr>
            <w:rStyle w:val="Hyperlink"/>
            <w:noProof/>
          </w:rPr>
          <w:t>4.</w:t>
        </w:r>
        <w:r>
          <w:rPr>
            <w:rFonts w:eastAsiaTheme="minorEastAsia"/>
            <w:noProof/>
            <w:sz w:val="24"/>
            <w:szCs w:val="24"/>
            <w:lang w:val="en-SE" w:eastAsia="en-SE"/>
          </w:rPr>
          <w:tab/>
        </w:r>
        <w:r w:rsidRPr="00EE1B17">
          <w:rPr>
            <w:rStyle w:val="Hyperlink"/>
            <w:noProof/>
          </w:rPr>
          <w:t>Seniorverksamheten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_Toc212018212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12BFF7F" w14:textId="58B8CE60" w:rsidR="00544A63" w:rsidRDefault="00544A63" w:rsidP="004F0D17">
      <w:pPr>
        <w:jc w:val="center"/>
        <w:rPr>
          <w:rFonts w:cstheme="minorHAnsi"/>
          <w:i/>
          <w:iCs/>
          <w:sz w:val="40"/>
          <w:szCs w:val="40"/>
        </w:rPr>
      </w:pPr>
      <w:r w:rsidRPr="009B2CE2">
        <w:rPr>
          <w:rFonts w:cstheme="minorHAnsi"/>
          <w:i/>
          <w:iCs/>
          <w:sz w:val="40"/>
          <w:szCs w:val="40"/>
        </w:rPr>
        <w:fldChar w:fldCharType="end"/>
      </w:r>
    </w:p>
    <w:p w14:paraId="6F397149" w14:textId="77777777" w:rsidR="005B683C" w:rsidRPr="009B2CE2" w:rsidRDefault="005B683C" w:rsidP="004F0D17">
      <w:pPr>
        <w:jc w:val="center"/>
        <w:rPr>
          <w:rFonts w:cstheme="minorHAnsi"/>
          <w:i/>
          <w:iCs/>
          <w:sz w:val="40"/>
          <w:szCs w:val="40"/>
        </w:rPr>
      </w:pPr>
    </w:p>
    <w:p w14:paraId="312EA85F" w14:textId="10495F32" w:rsidR="00DA2464" w:rsidRDefault="00DA2464" w:rsidP="00701A6C">
      <w:pPr>
        <w:pStyle w:val="Heading1"/>
        <w:numPr>
          <w:ilvl w:val="0"/>
          <w:numId w:val="3"/>
        </w:numPr>
        <w:rPr>
          <w:rFonts w:asciiTheme="minorHAnsi" w:hAnsiTheme="minorHAnsi" w:cstheme="minorHAnsi"/>
        </w:rPr>
      </w:pPr>
      <w:bookmarkStart w:id="0" w:name="_Toc212018196"/>
      <w:r w:rsidRPr="009B2CE2">
        <w:rPr>
          <w:rFonts w:asciiTheme="minorHAnsi" w:hAnsiTheme="minorHAnsi" w:cstheme="minorHAnsi"/>
        </w:rPr>
        <w:t>Syfte och mål med vår materialpolicy:</w:t>
      </w:r>
      <w:bookmarkEnd w:id="0"/>
    </w:p>
    <w:p w14:paraId="4B45D177" w14:textId="77777777" w:rsidR="00F610D0" w:rsidRPr="00F610D0" w:rsidRDefault="00F610D0" w:rsidP="00F610D0"/>
    <w:p w14:paraId="5EEEABD0" w14:textId="1919C670" w:rsidR="00DA2464" w:rsidRPr="009B2CE2" w:rsidRDefault="00DA2464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Material är </w:t>
      </w:r>
      <w:r w:rsidR="00E15FDD" w:rsidRPr="27A22DB0">
        <w:rPr>
          <w:sz w:val="28"/>
          <w:szCs w:val="28"/>
        </w:rPr>
        <w:t xml:space="preserve">avgörande för hur vi ska kunna utföra vår idrott och därför en viktig del. Denna policy är framtagen </w:t>
      </w:r>
      <w:r w:rsidR="000C415E" w:rsidRPr="27A22DB0">
        <w:rPr>
          <w:sz w:val="28"/>
          <w:szCs w:val="28"/>
        </w:rPr>
        <w:t>för att tydliggöra vad som gäller angående materialet</w:t>
      </w:r>
      <w:r w:rsidR="00F67D01" w:rsidRPr="27A22DB0">
        <w:rPr>
          <w:sz w:val="28"/>
          <w:szCs w:val="28"/>
        </w:rPr>
        <w:t>.</w:t>
      </w:r>
      <w:r w:rsidR="000C415E" w:rsidRPr="27A22DB0">
        <w:rPr>
          <w:sz w:val="28"/>
          <w:szCs w:val="28"/>
        </w:rPr>
        <w:t xml:space="preserve"> </w:t>
      </w:r>
      <w:r w:rsidR="1D36202D" w:rsidRPr="27A22DB0">
        <w:rPr>
          <w:sz w:val="28"/>
          <w:szCs w:val="28"/>
        </w:rPr>
        <w:t>Materialet ägs av föreningen och varje träningsgrupp lånar och ansvarar för materialet under träningsåret. Policyn</w:t>
      </w:r>
      <w:r w:rsidR="000C415E" w:rsidRPr="27A22DB0">
        <w:rPr>
          <w:sz w:val="28"/>
          <w:szCs w:val="28"/>
        </w:rPr>
        <w:t xml:space="preserve"> uppdateras vid behov för att den ska vara aktuell och fungera i verksamheten. </w:t>
      </w:r>
      <w:r w:rsidR="00F67D01" w:rsidRPr="27A22DB0">
        <w:rPr>
          <w:sz w:val="28"/>
          <w:szCs w:val="28"/>
        </w:rPr>
        <w:t xml:space="preserve"> </w:t>
      </w:r>
      <w:r w:rsidR="000C415E" w:rsidRPr="27A22DB0">
        <w:rPr>
          <w:sz w:val="28"/>
          <w:szCs w:val="28"/>
        </w:rPr>
        <w:t>S</w:t>
      </w:r>
      <w:r w:rsidR="00F67D01" w:rsidRPr="27A22DB0">
        <w:rPr>
          <w:sz w:val="28"/>
          <w:szCs w:val="28"/>
        </w:rPr>
        <w:t xml:space="preserve">tyrelsen har </w:t>
      </w:r>
      <w:r w:rsidR="00FB0E5E" w:rsidRPr="27A22DB0">
        <w:rPr>
          <w:sz w:val="28"/>
          <w:szCs w:val="28"/>
        </w:rPr>
        <w:t>tillsammans med sportkontoret tagit fram följande materialpolicy:</w:t>
      </w:r>
    </w:p>
    <w:p w14:paraId="245BE831" w14:textId="73FD3839" w:rsidR="00FB0E5E" w:rsidRPr="009B2CE2" w:rsidRDefault="000C415E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lastRenderedPageBreak/>
        <w:t>Vår m</w:t>
      </w:r>
      <w:r w:rsidR="00FB0E5E" w:rsidRPr="27A22DB0">
        <w:rPr>
          <w:sz w:val="28"/>
          <w:szCs w:val="28"/>
        </w:rPr>
        <w:t>aterialleverantör är Intersport och Craft</w:t>
      </w:r>
      <w:r w:rsidR="00A10C96" w:rsidRPr="27A22DB0">
        <w:rPr>
          <w:sz w:val="28"/>
          <w:szCs w:val="28"/>
        </w:rPr>
        <w:t>, alla inköp görs via denna kanal då vi annars bryter mot vårt avtal och går miste om kick-back som gynnar hela föreningen.</w:t>
      </w:r>
      <w:r w:rsidR="000004E8" w:rsidRPr="27A22DB0">
        <w:rPr>
          <w:sz w:val="28"/>
          <w:szCs w:val="28"/>
        </w:rPr>
        <w:t xml:space="preserve"> Allt föreningstryck sker genom vår huvudsponsor för tryck N</w:t>
      </w:r>
      <w:r w:rsidR="0070C006" w:rsidRPr="27A22DB0">
        <w:rPr>
          <w:sz w:val="28"/>
          <w:szCs w:val="28"/>
        </w:rPr>
        <w:t xml:space="preserve">acka </w:t>
      </w:r>
      <w:r w:rsidR="000004E8" w:rsidRPr="27A22DB0">
        <w:rPr>
          <w:sz w:val="28"/>
          <w:szCs w:val="28"/>
        </w:rPr>
        <w:t>T</w:t>
      </w:r>
      <w:r w:rsidR="48F35DC8" w:rsidRPr="27A22DB0">
        <w:rPr>
          <w:sz w:val="28"/>
          <w:szCs w:val="28"/>
        </w:rPr>
        <w:t xml:space="preserve">ryck &amp; </w:t>
      </w:r>
      <w:r w:rsidR="000004E8" w:rsidRPr="27A22DB0">
        <w:rPr>
          <w:sz w:val="28"/>
          <w:szCs w:val="28"/>
        </w:rPr>
        <w:t>R</w:t>
      </w:r>
      <w:r w:rsidR="127ADD59" w:rsidRPr="27A22DB0">
        <w:rPr>
          <w:sz w:val="28"/>
          <w:szCs w:val="28"/>
        </w:rPr>
        <w:t>eklam</w:t>
      </w:r>
      <w:r w:rsidR="000004E8" w:rsidRPr="27A22DB0">
        <w:rPr>
          <w:sz w:val="28"/>
          <w:szCs w:val="28"/>
        </w:rPr>
        <w:t>.</w:t>
      </w:r>
    </w:p>
    <w:p w14:paraId="5C3BB780" w14:textId="278FA336" w:rsidR="00077111" w:rsidRDefault="003F087F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Materialinventering görs </w:t>
      </w:r>
      <w:r w:rsidR="5873390F" w:rsidRPr="27A22DB0">
        <w:rPr>
          <w:sz w:val="28"/>
          <w:szCs w:val="28"/>
        </w:rPr>
        <w:t xml:space="preserve">av träningsgrupper på anmodan av sportkontoret </w:t>
      </w:r>
      <w:r w:rsidRPr="27A22DB0">
        <w:rPr>
          <w:sz w:val="28"/>
          <w:szCs w:val="28"/>
        </w:rPr>
        <w:t>under vintermånaderna</w:t>
      </w:r>
      <w:r w:rsidR="4C4EAA9B" w:rsidRPr="27A22DB0">
        <w:rPr>
          <w:sz w:val="28"/>
          <w:szCs w:val="28"/>
        </w:rPr>
        <w:t xml:space="preserve">. Material ska i högsta möjligaste mån kunna ärvas av nästkommande träningsgrupp. </w:t>
      </w:r>
      <w:r w:rsidR="003D2E6E" w:rsidRPr="27A22DB0">
        <w:rPr>
          <w:sz w:val="28"/>
          <w:szCs w:val="28"/>
        </w:rPr>
        <w:t xml:space="preserve">När det är dags för materialutlämning inför säsong är det inte alltid nytt material </w:t>
      </w:r>
      <w:r w:rsidR="000C415E" w:rsidRPr="27A22DB0">
        <w:rPr>
          <w:sz w:val="28"/>
          <w:szCs w:val="28"/>
        </w:rPr>
        <w:t xml:space="preserve">som lämnas ut, </w:t>
      </w:r>
      <w:r w:rsidR="003D2E6E" w:rsidRPr="27A22DB0">
        <w:rPr>
          <w:sz w:val="28"/>
          <w:szCs w:val="28"/>
        </w:rPr>
        <w:t xml:space="preserve">utan det kan vara ärvt </w:t>
      </w:r>
      <w:r w:rsidR="000C415E" w:rsidRPr="27A22DB0">
        <w:rPr>
          <w:sz w:val="28"/>
          <w:szCs w:val="28"/>
        </w:rPr>
        <w:t xml:space="preserve">från äldre åldersgrupper, </w:t>
      </w:r>
      <w:r w:rsidR="003D2E6E" w:rsidRPr="27A22DB0">
        <w:rPr>
          <w:sz w:val="28"/>
          <w:szCs w:val="28"/>
        </w:rPr>
        <w:t xml:space="preserve">men </w:t>
      </w:r>
      <w:r w:rsidR="00714265" w:rsidRPr="27A22DB0">
        <w:rPr>
          <w:sz w:val="28"/>
          <w:szCs w:val="28"/>
        </w:rPr>
        <w:t xml:space="preserve">det är </w:t>
      </w:r>
      <w:r w:rsidR="000C415E" w:rsidRPr="27A22DB0">
        <w:rPr>
          <w:sz w:val="28"/>
          <w:szCs w:val="28"/>
        </w:rPr>
        <w:t>genomgånget och anses var</w:t>
      </w:r>
      <w:r w:rsidR="00714265" w:rsidRPr="27A22DB0">
        <w:rPr>
          <w:sz w:val="28"/>
          <w:szCs w:val="28"/>
        </w:rPr>
        <w:t xml:space="preserve">a av den kvaliteten att det </w:t>
      </w:r>
      <w:r w:rsidR="002F6498" w:rsidRPr="27A22DB0">
        <w:rPr>
          <w:sz w:val="28"/>
          <w:szCs w:val="28"/>
        </w:rPr>
        <w:t xml:space="preserve">är brukbart ytterligare en säsong. </w:t>
      </w:r>
    </w:p>
    <w:p w14:paraId="0CB0CBFE" w14:textId="48CBC3ED" w:rsidR="005B683C" w:rsidRDefault="005B683C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Var solidariska i er hantering av vårt gemensamma material, ta hand om det, vårda det och se till att nästa åldersgrupp kan ta hand om det nästa kommande säsong. Lånar man material från </w:t>
      </w:r>
      <w:r w:rsidR="48C76F48" w:rsidRPr="27A22DB0">
        <w:rPr>
          <w:sz w:val="28"/>
          <w:szCs w:val="28"/>
        </w:rPr>
        <w:t xml:space="preserve">det centrala </w:t>
      </w:r>
      <w:r w:rsidRPr="27A22DB0">
        <w:rPr>
          <w:sz w:val="28"/>
          <w:szCs w:val="28"/>
        </w:rPr>
        <w:t xml:space="preserve">förrådet se till att det kommer på plats så fort som möjligt efter genomförd träning så att det blir så lite irritation som möjligt. </w:t>
      </w:r>
    </w:p>
    <w:p w14:paraId="247813E6" w14:textId="1657655B" w:rsidR="005B683C" w:rsidRDefault="005B683C" w:rsidP="00DA2464">
      <w:pPr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t xml:space="preserve">Håll rent i vårt gemensamma materialförråd och städa och plocka undan efter er. Det är ju vårt tillsammans! </w:t>
      </w:r>
    </w:p>
    <w:p w14:paraId="571C30A9" w14:textId="77777777" w:rsidR="005B683C" w:rsidRDefault="005B683C" w:rsidP="27A22DB0">
      <w:pPr>
        <w:rPr>
          <w:sz w:val="28"/>
          <w:szCs w:val="28"/>
        </w:rPr>
      </w:pPr>
    </w:p>
    <w:p w14:paraId="2B727E97" w14:textId="06A94AD2" w:rsidR="005B683C" w:rsidRDefault="005B683C" w:rsidP="00DA2464">
      <w:pPr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t>//sportkontor och styrelse</w:t>
      </w:r>
    </w:p>
    <w:p w14:paraId="453B61DA" w14:textId="77777777" w:rsidR="005B683C" w:rsidRDefault="005B683C" w:rsidP="27A22DB0">
      <w:pPr>
        <w:rPr>
          <w:sz w:val="28"/>
          <w:szCs w:val="28"/>
        </w:rPr>
      </w:pPr>
    </w:p>
    <w:p w14:paraId="2D2CA79C" w14:textId="22C04750" w:rsidR="27A22DB0" w:rsidRDefault="27A22DB0" w:rsidP="27A22DB0">
      <w:pPr>
        <w:rPr>
          <w:sz w:val="28"/>
          <w:szCs w:val="28"/>
        </w:rPr>
      </w:pPr>
    </w:p>
    <w:p w14:paraId="01D58FB1" w14:textId="4396A17D" w:rsidR="27A22DB0" w:rsidRDefault="27A22DB0" w:rsidP="27A22DB0">
      <w:pPr>
        <w:rPr>
          <w:sz w:val="28"/>
          <w:szCs w:val="28"/>
        </w:rPr>
      </w:pPr>
    </w:p>
    <w:p w14:paraId="723B4661" w14:textId="77B6257E" w:rsidR="00544A63" w:rsidRPr="009B2CE2" w:rsidRDefault="00544A63" w:rsidP="27A22DB0">
      <w:pPr>
        <w:pStyle w:val="Heading1"/>
        <w:numPr>
          <w:ilvl w:val="0"/>
          <w:numId w:val="3"/>
        </w:numPr>
        <w:rPr>
          <w:rFonts w:asciiTheme="minorHAnsi" w:hAnsiTheme="minorHAnsi" w:cstheme="minorBidi"/>
        </w:rPr>
      </w:pPr>
      <w:bookmarkStart w:id="1" w:name="_Toc212018197"/>
      <w:r w:rsidRPr="27A22DB0">
        <w:rPr>
          <w:rFonts w:asciiTheme="minorHAnsi" w:hAnsiTheme="minorHAnsi" w:cstheme="minorBidi"/>
        </w:rPr>
        <w:t>Material</w:t>
      </w:r>
      <w:r w:rsidR="48DAF54E" w:rsidRPr="27A22DB0">
        <w:rPr>
          <w:rFonts w:asciiTheme="minorHAnsi" w:hAnsiTheme="minorHAnsi" w:cstheme="minorBidi"/>
        </w:rPr>
        <w:t xml:space="preserve"> per spelform</w:t>
      </w:r>
      <w:bookmarkEnd w:id="1"/>
    </w:p>
    <w:p w14:paraId="1F5B0089" w14:textId="0A50E7F2" w:rsidR="00A10C96" w:rsidRPr="009B2CE2" w:rsidRDefault="00A10C96" w:rsidP="00152FB5">
      <w:pPr>
        <w:pStyle w:val="Heading2"/>
        <w:rPr>
          <w:rFonts w:asciiTheme="minorHAnsi" w:hAnsiTheme="minorHAnsi" w:cstheme="minorHAnsi"/>
        </w:rPr>
      </w:pPr>
      <w:bookmarkStart w:id="2" w:name="_Toc212018198"/>
      <w:r w:rsidRPr="009B2CE2">
        <w:rPr>
          <w:rFonts w:asciiTheme="minorHAnsi" w:hAnsiTheme="minorHAnsi" w:cstheme="minorHAnsi"/>
        </w:rPr>
        <w:t>Bollar</w:t>
      </w:r>
      <w:r w:rsidR="000A2CD1" w:rsidRPr="009B2CE2">
        <w:rPr>
          <w:rFonts w:asciiTheme="minorHAnsi" w:hAnsiTheme="minorHAnsi" w:cstheme="minorHAnsi"/>
        </w:rPr>
        <w:t>:</w:t>
      </w:r>
      <w:bookmarkEnd w:id="2"/>
    </w:p>
    <w:p w14:paraId="2C8A5753" w14:textId="27F536C0" w:rsidR="00904926" w:rsidRPr="009B2CE2" w:rsidRDefault="00904926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3-mot-3 (knattefotbollen)</w:t>
      </w:r>
      <w:r w:rsidR="00CC407F" w:rsidRPr="009B2CE2">
        <w:rPr>
          <w:rFonts w:cstheme="minorHAnsi"/>
          <w:sz w:val="28"/>
          <w:szCs w:val="28"/>
        </w:rPr>
        <w:t>;</w:t>
      </w:r>
      <w:r w:rsidRPr="009B2CE2">
        <w:rPr>
          <w:rFonts w:cstheme="minorHAnsi"/>
          <w:sz w:val="28"/>
          <w:szCs w:val="28"/>
        </w:rPr>
        <w:t xml:space="preserve"> EN boll per spelare, </w:t>
      </w:r>
      <w:r w:rsidR="000A2CD1" w:rsidRPr="009B2CE2">
        <w:rPr>
          <w:rFonts w:cstheme="minorHAnsi"/>
          <w:sz w:val="28"/>
          <w:szCs w:val="28"/>
        </w:rPr>
        <w:t>förvaras i föreningens förråd</w:t>
      </w:r>
    </w:p>
    <w:p w14:paraId="43A50726" w14:textId="55030C69" w:rsidR="000A2CD1" w:rsidRPr="009B2CE2" w:rsidRDefault="000A2CD1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5-mot-5</w:t>
      </w:r>
      <w:r w:rsidR="00CC407F" w:rsidRPr="009B2CE2">
        <w:rPr>
          <w:rFonts w:cstheme="minorHAnsi"/>
          <w:sz w:val="28"/>
          <w:szCs w:val="28"/>
        </w:rPr>
        <w:t xml:space="preserve">; </w:t>
      </w:r>
      <w:r w:rsidRPr="009B2CE2">
        <w:rPr>
          <w:rFonts w:cstheme="minorHAnsi"/>
          <w:sz w:val="28"/>
          <w:szCs w:val="28"/>
        </w:rPr>
        <w:t xml:space="preserve"> EN boll per spelare, förvaras </w:t>
      </w:r>
      <w:r w:rsidR="005F0E03" w:rsidRPr="009B2CE2">
        <w:rPr>
          <w:rFonts w:cstheme="minorHAnsi"/>
          <w:sz w:val="28"/>
          <w:szCs w:val="28"/>
        </w:rPr>
        <w:t>på egen vald plats</w:t>
      </w:r>
    </w:p>
    <w:p w14:paraId="2506EE76" w14:textId="3391A3EC" w:rsidR="005F0E03" w:rsidRPr="009B2CE2" w:rsidRDefault="005F0E03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7-mot-</w:t>
      </w:r>
      <w:r w:rsidR="00CC407F" w:rsidRPr="009B2CE2">
        <w:rPr>
          <w:rFonts w:cstheme="minorHAnsi"/>
          <w:sz w:val="28"/>
          <w:szCs w:val="28"/>
        </w:rPr>
        <w:t>7;  80% av gruppens storlek, förvaras på egen vald plats</w:t>
      </w:r>
    </w:p>
    <w:p w14:paraId="3FF477F1" w14:textId="580AFE44" w:rsidR="00CC407F" w:rsidRPr="009B2CE2" w:rsidRDefault="00CC407F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9-mot-9;  80% av gruppens storlek, förvaras på egen vald plats</w:t>
      </w:r>
    </w:p>
    <w:p w14:paraId="25B741BD" w14:textId="18C83BF6" w:rsidR="00F2398D" w:rsidRPr="009B2CE2" w:rsidRDefault="00F2398D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11-mot-11;  80% av gruppens storlek, förvaras på egen vald plats</w:t>
      </w:r>
    </w:p>
    <w:p w14:paraId="2550F346" w14:textId="369E70B9" w:rsidR="00F2398D" w:rsidRPr="009B2CE2" w:rsidRDefault="00F2398D" w:rsidP="003F087F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lastRenderedPageBreak/>
        <w:t>11-mot-11 junior och senior;  80% av gruppen storlek, förvaras i föreningens förråd</w:t>
      </w:r>
    </w:p>
    <w:p w14:paraId="2F6BE3A6" w14:textId="77777777" w:rsidR="00F97A05" w:rsidRPr="009B2CE2" w:rsidRDefault="00F97A05" w:rsidP="003F087F">
      <w:pPr>
        <w:spacing w:after="0"/>
        <w:rPr>
          <w:rFonts w:cstheme="minorHAnsi"/>
          <w:sz w:val="28"/>
          <w:szCs w:val="28"/>
        </w:rPr>
      </w:pPr>
    </w:p>
    <w:p w14:paraId="5374F501" w14:textId="73F35173" w:rsidR="007E10D2" w:rsidRPr="009B2CE2" w:rsidRDefault="007E10D2" w:rsidP="00DA2464">
      <w:pPr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Ökar gruppens storlek är målet att man kan efterbeställa bollar för ökat</w:t>
      </w:r>
      <w:r w:rsidR="00BC5281" w:rsidRPr="009B2CE2">
        <w:rPr>
          <w:rFonts w:cstheme="minorHAnsi"/>
          <w:sz w:val="28"/>
          <w:szCs w:val="28"/>
        </w:rPr>
        <w:t xml:space="preserve"> behov</w:t>
      </w:r>
      <w:r w:rsidR="002F29F2" w:rsidRPr="009B2CE2">
        <w:rPr>
          <w:rFonts w:cstheme="minorHAnsi"/>
          <w:sz w:val="28"/>
          <w:szCs w:val="28"/>
        </w:rPr>
        <w:t>.</w:t>
      </w:r>
    </w:p>
    <w:p w14:paraId="0A076221" w14:textId="2718DC54" w:rsidR="002F29F2" w:rsidRPr="009B2CE2" w:rsidRDefault="002F29F2" w:rsidP="27A22DB0">
      <w:pPr>
        <w:rPr>
          <w:sz w:val="28"/>
          <w:szCs w:val="28"/>
        </w:rPr>
      </w:pPr>
      <w:r w:rsidRPr="27A22DB0">
        <w:rPr>
          <w:b/>
          <w:bCs/>
          <w:sz w:val="28"/>
          <w:szCs w:val="28"/>
        </w:rPr>
        <w:t>Bollar som förlupit ersätts inte</w:t>
      </w:r>
      <w:r w:rsidRPr="27A22DB0">
        <w:rPr>
          <w:sz w:val="28"/>
          <w:szCs w:val="28"/>
        </w:rPr>
        <w:t xml:space="preserve">, det är </w:t>
      </w:r>
      <w:r w:rsidR="0C70EBFF" w:rsidRPr="27A22DB0">
        <w:rPr>
          <w:sz w:val="28"/>
          <w:szCs w:val="28"/>
        </w:rPr>
        <w:t>tränings</w:t>
      </w:r>
      <w:r w:rsidRPr="27A22DB0">
        <w:rPr>
          <w:sz w:val="28"/>
          <w:szCs w:val="28"/>
        </w:rPr>
        <w:t xml:space="preserve">gruppernas egna ansvar att </w:t>
      </w:r>
      <w:r w:rsidR="000513E8" w:rsidRPr="27A22DB0">
        <w:rPr>
          <w:sz w:val="28"/>
          <w:szCs w:val="28"/>
        </w:rPr>
        <w:t>ta hand om materialet och tillse att man har lika många bollar med sig in som ut. Bollar som går sönder ersätts inom rimlig tid från leverans</w:t>
      </w:r>
      <w:r w:rsidR="00175A21" w:rsidRPr="27A22DB0">
        <w:rPr>
          <w:sz w:val="28"/>
          <w:szCs w:val="28"/>
        </w:rPr>
        <w:t xml:space="preserve"> och </w:t>
      </w:r>
      <w:r w:rsidR="00675A94" w:rsidRPr="27A22DB0">
        <w:rPr>
          <w:sz w:val="28"/>
          <w:szCs w:val="28"/>
        </w:rPr>
        <w:t>pga</w:t>
      </w:r>
      <w:r w:rsidR="00175A21" w:rsidRPr="27A22DB0">
        <w:rPr>
          <w:sz w:val="28"/>
          <w:szCs w:val="28"/>
        </w:rPr>
        <w:t xml:space="preserve"> </w:t>
      </w:r>
      <w:r w:rsidR="000C415E" w:rsidRPr="27A22DB0">
        <w:rPr>
          <w:sz w:val="28"/>
          <w:szCs w:val="28"/>
        </w:rPr>
        <w:t>f</w:t>
      </w:r>
      <w:r w:rsidR="00175A21" w:rsidRPr="27A22DB0">
        <w:rPr>
          <w:sz w:val="28"/>
          <w:szCs w:val="28"/>
        </w:rPr>
        <w:t>abrikationsfel</w:t>
      </w:r>
      <w:r w:rsidR="000C415E" w:rsidRPr="27A22DB0">
        <w:rPr>
          <w:sz w:val="28"/>
          <w:szCs w:val="28"/>
        </w:rPr>
        <w:t>, dessa ska visas upp för personal på sportkontoret</w:t>
      </w:r>
      <w:r w:rsidR="005B683C" w:rsidRPr="27A22DB0">
        <w:rPr>
          <w:sz w:val="28"/>
          <w:szCs w:val="28"/>
        </w:rPr>
        <w:t xml:space="preserve"> för bedömning och beställning. </w:t>
      </w:r>
      <w:r w:rsidR="42738824" w:rsidRPr="27A22DB0">
        <w:rPr>
          <w:sz w:val="28"/>
          <w:szCs w:val="28"/>
        </w:rPr>
        <w:t>Uppskattning är att en boll vid normalt användande håller över två-tre säsonger.</w:t>
      </w:r>
    </w:p>
    <w:p w14:paraId="34052526" w14:textId="724015BA" w:rsidR="005D4BDB" w:rsidRDefault="0067776B" w:rsidP="27A22DB0">
      <w:pPr>
        <w:rPr>
          <w:sz w:val="28"/>
          <w:szCs w:val="28"/>
        </w:rPr>
      </w:pPr>
      <w:bookmarkStart w:id="3" w:name="_Toc212018199"/>
      <w:r w:rsidRPr="27A22DB0">
        <w:rPr>
          <w:rStyle w:val="Heading2Char"/>
          <w:rFonts w:asciiTheme="minorHAnsi" w:eastAsiaTheme="minorEastAsia" w:hAnsiTheme="minorHAnsi" w:cstheme="minorBidi"/>
        </w:rPr>
        <w:t>Tränings</w:t>
      </w:r>
      <w:r w:rsidR="005D1765" w:rsidRPr="27A22DB0">
        <w:rPr>
          <w:rStyle w:val="Heading2Char"/>
          <w:rFonts w:asciiTheme="minorHAnsi" w:eastAsiaTheme="minorEastAsia" w:hAnsiTheme="minorHAnsi" w:cstheme="minorBidi"/>
        </w:rPr>
        <w:t>k</w:t>
      </w:r>
      <w:r w:rsidR="00175A21" w:rsidRPr="27A22DB0">
        <w:rPr>
          <w:rStyle w:val="Heading2Char"/>
          <w:rFonts w:asciiTheme="minorHAnsi" w:eastAsiaTheme="minorEastAsia" w:hAnsiTheme="minorHAnsi" w:cstheme="minorBidi"/>
        </w:rPr>
        <w:t>on</w:t>
      </w:r>
      <w:r w:rsidRPr="27A22DB0">
        <w:rPr>
          <w:rStyle w:val="Heading2Char"/>
          <w:rFonts w:asciiTheme="minorHAnsi" w:eastAsiaTheme="minorEastAsia" w:hAnsiTheme="minorHAnsi" w:cstheme="minorBidi"/>
        </w:rPr>
        <w:t>e</w:t>
      </w:r>
      <w:r w:rsidR="00175A21" w:rsidRPr="27A22DB0">
        <w:rPr>
          <w:rStyle w:val="Heading2Char"/>
          <w:rFonts w:asciiTheme="minorHAnsi" w:eastAsiaTheme="minorEastAsia" w:hAnsiTheme="minorHAnsi" w:cstheme="minorBidi"/>
        </w:rPr>
        <w:t>r:</w:t>
      </w:r>
      <w:bookmarkEnd w:id="3"/>
      <w:r>
        <w:br/>
      </w:r>
      <w:r w:rsidR="00175A21" w:rsidRPr="27A22DB0">
        <w:rPr>
          <w:sz w:val="28"/>
          <w:szCs w:val="28"/>
        </w:rPr>
        <w:t xml:space="preserve">Varje träningsgrupp ska </w:t>
      </w:r>
      <w:r w:rsidR="006572A2" w:rsidRPr="27A22DB0">
        <w:rPr>
          <w:sz w:val="28"/>
          <w:szCs w:val="28"/>
        </w:rPr>
        <w:t>tillses med kon</w:t>
      </w:r>
      <w:r w:rsidRPr="27A22DB0">
        <w:rPr>
          <w:sz w:val="28"/>
          <w:szCs w:val="28"/>
        </w:rPr>
        <w:t>e</w:t>
      </w:r>
      <w:r w:rsidR="006572A2" w:rsidRPr="27A22DB0">
        <w:rPr>
          <w:sz w:val="28"/>
          <w:szCs w:val="28"/>
        </w:rPr>
        <w:t>r som täcker behovet</w:t>
      </w:r>
      <w:r w:rsidR="00E760F2" w:rsidRPr="27A22DB0">
        <w:rPr>
          <w:sz w:val="28"/>
          <w:szCs w:val="28"/>
        </w:rPr>
        <w:t xml:space="preserve"> för träning och tävling</w:t>
      </w:r>
      <w:r w:rsidR="72E1F680" w:rsidRPr="27A22DB0">
        <w:rPr>
          <w:sz w:val="28"/>
          <w:szCs w:val="28"/>
        </w:rPr>
        <w:t xml:space="preserve">, beräknas till </w:t>
      </w:r>
      <w:r w:rsidR="00D71AB0" w:rsidRPr="27A22DB0">
        <w:rPr>
          <w:sz w:val="28"/>
          <w:szCs w:val="28"/>
        </w:rPr>
        <w:t>2</w:t>
      </w:r>
      <w:r w:rsidR="00860D85" w:rsidRPr="27A22DB0">
        <w:rPr>
          <w:sz w:val="28"/>
          <w:szCs w:val="28"/>
        </w:rPr>
        <w:t xml:space="preserve"> kon</w:t>
      </w:r>
      <w:r w:rsidR="005D1765" w:rsidRPr="27A22DB0">
        <w:rPr>
          <w:sz w:val="28"/>
          <w:szCs w:val="28"/>
        </w:rPr>
        <w:t>er</w:t>
      </w:r>
      <w:r w:rsidR="00860D85" w:rsidRPr="27A22DB0">
        <w:rPr>
          <w:sz w:val="28"/>
          <w:szCs w:val="28"/>
        </w:rPr>
        <w:t xml:space="preserve"> / spelare</w:t>
      </w:r>
      <w:r w:rsidR="00765D5F" w:rsidRPr="27A22DB0">
        <w:rPr>
          <w:sz w:val="28"/>
          <w:szCs w:val="28"/>
        </w:rPr>
        <w:t>.</w:t>
      </w:r>
      <w:r w:rsidR="00860D85" w:rsidRPr="27A22DB0">
        <w:rPr>
          <w:sz w:val="28"/>
          <w:szCs w:val="28"/>
        </w:rPr>
        <w:t xml:space="preserve"> </w:t>
      </w:r>
    </w:p>
    <w:p w14:paraId="3D0A67BD" w14:textId="0E3BB294" w:rsidR="009A3D84" w:rsidRPr="009B2CE2" w:rsidRDefault="009A3D84" w:rsidP="00DA246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Delas inte ut varje år</w:t>
      </w:r>
      <w:r w:rsidR="005B683C">
        <w:rPr>
          <w:rFonts w:cstheme="minorHAnsi"/>
          <w:sz w:val="28"/>
          <w:szCs w:val="28"/>
        </w:rPr>
        <w:t xml:space="preserve"> då det inte är en förslitningsvara</w:t>
      </w:r>
      <w:r>
        <w:rPr>
          <w:rFonts w:cstheme="minorHAnsi"/>
          <w:sz w:val="28"/>
          <w:szCs w:val="28"/>
        </w:rPr>
        <w:t>. Uppdateras inför byte av spelform</w:t>
      </w:r>
      <w:r w:rsidR="005B683C">
        <w:rPr>
          <w:rFonts w:cstheme="minorHAnsi"/>
          <w:sz w:val="28"/>
          <w:szCs w:val="28"/>
        </w:rPr>
        <w:t xml:space="preserve"> om det finns behov</w:t>
      </w:r>
      <w:r>
        <w:rPr>
          <w:rFonts w:cstheme="minorHAnsi"/>
          <w:sz w:val="28"/>
          <w:szCs w:val="28"/>
        </w:rPr>
        <w:t xml:space="preserve">. </w:t>
      </w:r>
    </w:p>
    <w:p w14:paraId="571238CC" w14:textId="088530B4" w:rsidR="002606FB" w:rsidRDefault="002606FB" w:rsidP="00DA2464">
      <w:pPr>
        <w:rPr>
          <w:rFonts w:cstheme="minorHAnsi"/>
          <w:sz w:val="28"/>
          <w:szCs w:val="28"/>
        </w:rPr>
      </w:pPr>
      <w:bookmarkStart w:id="4" w:name="_Toc212018200"/>
      <w:r w:rsidRPr="009B2CE2">
        <w:rPr>
          <w:rStyle w:val="Heading2Char"/>
          <w:rFonts w:asciiTheme="minorHAnsi" w:eastAsiaTheme="minorHAnsi" w:hAnsiTheme="minorHAnsi" w:cstheme="minorHAnsi"/>
        </w:rPr>
        <w:t>Västar:</w:t>
      </w:r>
      <w:bookmarkEnd w:id="4"/>
      <w:r w:rsidR="00D71AB0" w:rsidRPr="009B2CE2">
        <w:rPr>
          <w:rStyle w:val="Heading2Char"/>
          <w:rFonts w:asciiTheme="minorHAnsi" w:eastAsiaTheme="minorHAnsi" w:hAnsiTheme="minorHAnsi" w:cstheme="minorHAnsi"/>
        </w:rPr>
        <w:br/>
      </w:r>
      <w:r w:rsidRPr="009B2CE2">
        <w:rPr>
          <w:rFonts w:cstheme="minorHAnsi"/>
          <w:sz w:val="28"/>
          <w:szCs w:val="28"/>
        </w:rPr>
        <w:t xml:space="preserve">Varje träningsgrupp ska tillses med västar som täcker behovet för träning och tävling beroende på storlek på träningsgruppen. </w:t>
      </w:r>
      <w:r w:rsidR="00D41D90" w:rsidRPr="009B2CE2">
        <w:rPr>
          <w:rFonts w:cstheme="minorHAnsi"/>
          <w:sz w:val="28"/>
          <w:szCs w:val="28"/>
        </w:rPr>
        <w:t>Västar i olika färger</w:t>
      </w:r>
      <w:r w:rsidR="00C704B2" w:rsidRPr="009B2CE2">
        <w:rPr>
          <w:rFonts w:cstheme="minorHAnsi"/>
          <w:sz w:val="28"/>
          <w:szCs w:val="28"/>
        </w:rPr>
        <w:t xml:space="preserve"> med antal som hör till spelformen. 5-mot-5 = 5 av varje tilldelad färg, 7-mot-7 = 7 av varje tilldelad färg osv. </w:t>
      </w:r>
      <w:r w:rsidR="000C415E">
        <w:rPr>
          <w:rFonts w:cstheme="minorHAnsi"/>
          <w:sz w:val="28"/>
          <w:szCs w:val="28"/>
        </w:rPr>
        <w:t>80% av åldersgruppens antal är m</w:t>
      </w:r>
      <w:r w:rsidR="00F66A17" w:rsidRPr="009B2CE2">
        <w:rPr>
          <w:rFonts w:cstheme="minorHAnsi"/>
          <w:sz w:val="28"/>
          <w:szCs w:val="28"/>
        </w:rPr>
        <w:t>ålet är att det ska finna</w:t>
      </w:r>
      <w:r w:rsidR="000C415E">
        <w:rPr>
          <w:rFonts w:cstheme="minorHAnsi"/>
          <w:sz w:val="28"/>
          <w:szCs w:val="28"/>
        </w:rPr>
        <w:t xml:space="preserve">s för truppen </w:t>
      </w:r>
      <w:r w:rsidR="00093F9B" w:rsidRPr="009B2CE2">
        <w:rPr>
          <w:rFonts w:cstheme="minorHAnsi"/>
          <w:sz w:val="28"/>
          <w:szCs w:val="28"/>
        </w:rPr>
        <w:t xml:space="preserve">totalt. </w:t>
      </w:r>
    </w:p>
    <w:p w14:paraId="3308C8D5" w14:textId="77777777" w:rsidR="005B683C" w:rsidRDefault="009A3D84" w:rsidP="00DA246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Delas inte ut varje år utan vid behov av större storlekar eller slitage.</w:t>
      </w:r>
    </w:p>
    <w:p w14:paraId="05D087C4" w14:textId="233E95E2" w:rsidR="009A3D84" w:rsidRPr="009B2CE2" w:rsidRDefault="009A3D84" w:rsidP="00DA246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 w14:paraId="4B3901E4" w14:textId="5A12BEF0" w:rsidR="00152FB5" w:rsidRPr="009B2CE2" w:rsidRDefault="00152FB5" w:rsidP="00152FB5">
      <w:pPr>
        <w:pStyle w:val="Heading2"/>
        <w:rPr>
          <w:rFonts w:asciiTheme="minorHAnsi" w:hAnsiTheme="minorHAnsi" w:cstheme="minorHAnsi"/>
        </w:rPr>
      </w:pPr>
      <w:bookmarkStart w:id="5" w:name="_Toc212018201"/>
      <w:r w:rsidRPr="009B2CE2">
        <w:rPr>
          <w:rFonts w:asciiTheme="minorHAnsi" w:hAnsiTheme="minorHAnsi" w:cstheme="minorHAnsi"/>
        </w:rPr>
        <w:t xml:space="preserve">Matchtröjan </w:t>
      </w:r>
      <w:r w:rsidR="000C415E">
        <w:rPr>
          <w:rFonts w:asciiTheme="minorHAnsi" w:hAnsiTheme="minorHAnsi" w:cstheme="minorHAnsi"/>
        </w:rPr>
        <w:t>(vit)</w:t>
      </w:r>
      <w:bookmarkEnd w:id="5"/>
    </w:p>
    <w:p w14:paraId="12DB415B" w14:textId="16DBFBBB" w:rsidR="00152FB5" w:rsidRDefault="005B683C" w:rsidP="00DA246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Matchtröjan ä</w:t>
      </w:r>
      <w:r w:rsidR="00152FB5" w:rsidRPr="009B2CE2">
        <w:rPr>
          <w:rFonts w:cstheme="minorHAnsi"/>
          <w:sz w:val="28"/>
          <w:szCs w:val="28"/>
        </w:rPr>
        <w:t xml:space="preserve">gs av Järla och spelaren i varje lag lånar den av föreningen. Det kan komma att bytas från säsong till säsong. </w:t>
      </w:r>
      <w:r w:rsidR="00D35D39" w:rsidRPr="009B2CE2">
        <w:rPr>
          <w:rFonts w:cstheme="minorHAnsi"/>
          <w:sz w:val="28"/>
          <w:szCs w:val="28"/>
        </w:rPr>
        <w:t>Spelare kan inte lovas ett fast nummer på ryggen.</w:t>
      </w:r>
      <w:r>
        <w:rPr>
          <w:rFonts w:cstheme="minorHAnsi"/>
          <w:sz w:val="28"/>
          <w:szCs w:val="28"/>
        </w:rPr>
        <w:t xml:space="preserve"> </w:t>
      </w:r>
    </w:p>
    <w:p w14:paraId="2ADB45E0" w14:textId="1208D26C" w:rsidR="009966A1" w:rsidRDefault="009A3D84" w:rsidP="009966A1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 xml:space="preserve">Antal matchtröjor delas ut efter antal spelare </w:t>
      </w:r>
    </w:p>
    <w:p w14:paraId="18069558" w14:textId="77777777" w:rsidR="008A2DB4" w:rsidRDefault="008A2DB4" w:rsidP="009966A1">
      <w:pPr>
        <w:spacing w:after="0"/>
        <w:rPr>
          <w:rFonts w:cstheme="minorHAnsi"/>
          <w:sz w:val="28"/>
          <w:szCs w:val="28"/>
        </w:rPr>
      </w:pPr>
    </w:p>
    <w:p w14:paraId="2270CE2C" w14:textId="77F81E05" w:rsidR="009A3D84" w:rsidRDefault="009A3D84" w:rsidP="009A3D84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 xml:space="preserve">Det är viktigt att matchtröjorna inte är personliga utan är föreningens. Ingen är garanterad ett specifikt nummer.  Detta för att undvika ”hål” i </w:t>
      </w:r>
      <w:r w:rsidRPr="009B2CE2">
        <w:rPr>
          <w:rFonts w:cstheme="minorHAnsi"/>
          <w:sz w:val="28"/>
          <w:szCs w:val="28"/>
        </w:rPr>
        <w:lastRenderedPageBreak/>
        <w:t xml:space="preserve">nummerordningen i de 1:a matchställen samt att det blir lättare att återanvända vid storleksbyten och nya spelare. </w:t>
      </w:r>
    </w:p>
    <w:p w14:paraId="3A9BE9E9" w14:textId="77777777" w:rsidR="009A3D84" w:rsidRPr="009B2CE2" w:rsidRDefault="009A3D84" w:rsidP="009A3D84">
      <w:pPr>
        <w:spacing w:after="0"/>
        <w:rPr>
          <w:rFonts w:cstheme="minorHAnsi"/>
          <w:sz w:val="28"/>
          <w:szCs w:val="28"/>
        </w:rPr>
      </w:pPr>
    </w:p>
    <w:p w14:paraId="7C76962E" w14:textId="69F6573F" w:rsidR="00F4055E" w:rsidRPr="00F4055E" w:rsidRDefault="000C415E" w:rsidP="00F4055E">
      <w:pPr>
        <w:pStyle w:val="Heading2"/>
        <w:rPr>
          <w:rFonts w:asciiTheme="minorHAnsi" w:hAnsiTheme="minorHAnsi" w:cstheme="minorHAnsi"/>
        </w:rPr>
      </w:pPr>
      <w:bookmarkStart w:id="6" w:name="_Toc212018202"/>
      <w:r>
        <w:rPr>
          <w:rFonts w:asciiTheme="minorHAnsi" w:hAnsiTheme="minorHAnsi" w:cstheme="minorHAnsi"/>
        </w:rPr>
        <w:t>Reservm</w:t>
      </w:r>
      <w:r w:rsidR="00F4055E" w:rsidRPr="00F4055E">
        <w:rPr>
          <w:rFonts w:asciiTheme="minorHAnsi" w:hAnsiTheme="minorHAnsi" w:cstheme="minorHAnsi"/>
        </w:rPr>
        <w:t>atchtröjan</w:t>
      </w:r>
      <w:r>
        <w:rPr>
          <w:rFonts w:asciiTheme="minorHAnsi" w:hAnsiTheme="minorHAnsi" w:cstheme="minorHAnsi"/>
        </w:rPr>
        <w:t xml:space="preserve"> (svart)</w:t>
      </w:r>
      <w:bookmarkEnd w:id="6"/>
    </w:p>
    <w:p w14:paraId="24C0E0AB" w14:textId="77777777" w:rsidR="009966A1" w:rsidRDefault="00F4055E" w:rsidP="00DA246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Att låna från Sportkontoret för varje tillfälle</w:t>
      </w:r>
      <w:r w:rsidR="000C415E">
        <w:rPr>
          <w:rFonts w:cstheme="minorHAnsi"/>
          <w:sz w:val="28"/>
          <w:szCs w:val="28"/>
        </w:rPr>
        <w:t>. Denna används när motståndarlaget på sin hemmaplan har vit matchtröja, dvs vi har bortamatch.</w:t>
      </w:r>
    </w:p>
    <w:p w14:paraId="29C3A8FA" w14:textId="136640F1" w:rsidR="00544A63" w:rsidRPr="009B2CE2" w:rsidRDefault="009966A1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Köp av egna reservlagströjor. Vill en åldersgrupp köpa in reservlagströjor via sponsor är det OK, det är fortsatt föreningens sponsorer som ska tryckas och allt tryck bekostas av åldersgruppen. </w:t>
      </w:r>
      <w:r w:rsidR="25110F88" w:rsidRPr="27A22DB0">
        <w:rPr>
          <w:sz w:val="28"/>
          <w:szCs w:val="28"/>
        </w:rPr>
        <w:t xml:space="preserve">Inköp görs genom föreningens kanaler. </w:t>
      </w:r>
      <w:r w:rsidRPr="27A22DB0">
        <w:rPr>
          <w:sz w:val="28"/>
          <w:szCs w:val="28"/>
        </w:rPr>
        <w:t xml:space="preserve">Då det finns att låna så är rekommendationen att låta sponsorer och lagkassor bekosta annat. </w:t>
      </w:r>
      <w:r w:rsidR="000C415E" w:rsidRPr="27A22DB0">
        <w:rPr>
          <w:sz w:val="28"/>
          <w:szCs w:val="28"/>
        </w:rPr>
        <w:t xml:space="preserve"> </w:t>
      </w:r>
    </w:p>
    <w:p w14:paraId="5F86C727" w14:textId="741FCCB0" w:rsidR="00544A63" w:rsidRPr="009B2CE2" w:rsidRDefault="00544A63" w:rsidP="00152FB5">
      <w:pPr>
        <w:pStyle w:val="Heading2"/>
        <w:rPr>
          <w:rFonts w:asciiTheme="minorHAnsi" w:hAnsiTheme="minorHAnsi" w:cstheme="minorHAnsi"/>
        </w:rPr>
      </w:pPr>
      <w:bookmarkStart w:id="7" w:name="_Toc212018203"/>
      <w:r w:rsidRPr="009B2CE2">
        <w:rPr>
          <w:rFonts w:asciiTheme="minorHAnsi" w:hAnsiTheme="minorHAnsi" w:cstheme="minorHAnsi"/>
        </w:rPr>
        <w:t>Målvakt</w:t>
      </w:r>
      <w:bookmarkEnd w:id="7"/>
    </w:p>
    <w:p w14:paraId="4A3EACCA" w14:textId="6BAC9568" w:rsidR="009966A1" w:rsidRDefault="47FE97B5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Till v</w:t>
      </w:r>
      <w:r w:rsidR="00544A63" w:rsidRPr="27A22DB0">
        <w:rPr>
          <w:sz w:val="28"/>
          <w:szCs w:val="28"/>
        </w:rPr>
        <w:t xml:space="preserve">arje </w:t>
      </w:r>
      <w:r w:rsidR="000C415E" w:rsidRPr="27A22DB0">
        <w:rPr>
          <w:sz w:val="28"/>
          <w:szCs w:val="28"/>
        </w:rPr>
        <w:t xml:space="preserve">anmält sanktanlag tilldelas </w:t>
      </w:r>
      <w:r w:rsidR="00544A63" w:rsidRPr="27A22DB0">
        <w:rPr>
          <w:sz w:val="28"/>
          <w:szCs w:val="28"/>
        </w:rPr>
        <w:t xml:space="preserve">två målvaktströjor, i olika färger samt två par målvaktshandskar. </w:t>
      </w:r>
    </w:p>
    <w:p w14:paraId="7A599E7C" w14:textId="77777777" w:rsidR="009966A1" w:rsidRPr="009B2CE2" w:rsidRDefault="009966A1" w:rsidP="00DA2464">
      <w:pPr>
        <w:rPr>
          <w:rFonts w:cstheme="minorHAnsi"/>
          <w:sz w:val="28"/>
          <w:szCs w:val="28"/>
        </w:rPr>
      </w:pPr>
    </w:p>
    <w:p w14:paraId="76D46082" w14:textId="369E987A" w:rsidR="002A6841" w:rsidRPr="009B2CE2" w:rsidRDefault="002A6841" w:rsidP="27A22DB0">
      <w:pPr>
        <w:rPr>
          <w:sz w:val="28"/>
          <w:szCs w:val="28"/>
        </w:rPr>
      </w:pPr>
      <w:bookmarkStart w:id="8" w:name="_Toc212018204"/>
      <w:r w:rsidRPr="27A22DB0">
        <w:rPr>
          <w:rStyle w:val="Heading2Char"/>
          <w:rFonts w:asciiTheme="minorHAnsi" w:eastAsiaTheme="minorEastAsia" w:hAnsiTheme="minorHAnsi" w:cstheme="minorBidi"/>
        </w:rPr>
        <w:t>Sjukvårdsväska</w:t>
      </w:r>
      <w:bookmarkEnd w:id="8"/>
      <w:r>
        <w:br/>
      </w:r>
      <w:r w:rsidRPr="27A22DB0">
        <w:rPr>
          <w:sz w:val="28"/>
          <w:szCs w:val="28"/>
        </w:rPr>
        <w:t xml:space="preserve">Varje startande lag </w:t>
      </w:r>
      <w:r w:rsidR="7B391EC2" w:rsidRPr="27A22DB0">
        <w:rPr>
          <w:sz w:val="28"/>
          <w:szCs w:val="28"/>
        </w:rPr>
        <w:t xml:space="preserve">tilldelas </w:t>
      </w:r>
      <w:r w:rsidRPr="27A22DB0">
        <w:rPr>
          <w:sz w:val="28"/>
          <w:szCs w:val="28"/>
        </w:rPr>
        <w:t xml:space="preserve">en sjukvårdsväska. </w:t>
      </w:r>
    </w:p>
    <w:p w14:paraId="45781BDE" w14:textId="6CE881BF" w:rsidR="002A6841" w:rsidRPr="009B2CE2" w:rsidRDefault="002A6841" w:rsidP="00DE671E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Sjukvårdsväskan fylls på av föreningen inför varje säsong</w:t>
      </w:r>
      <w:r w:rsidR="009966A1">
        <w:rPr>
          <w:rFonts w:cstheme="minorHAnsi"/>
          <w:sz w:val="28"/>
          <w:szCs w:val="28"/>
        </w:rPr>
        <w:t>, i enlighet med inventeringslistan i slutet av året. T</w:t>
      </w:r>
      <w:r w:rsidR="001F6966" w:rsidRPr="009B2CE2">
        <w:rPr>
          <w:rFonts w:cstheme="minorHAnsi"/>
          <w:sz w:val="28"/>
          <w:szCs w:val="28"/>
        </w:rPr>
        <w:t>ar något slut under säsong kontaktar man sportkontoret.</w:t>
      </w:r>
      <w:r w:rsidR="00012182" w:rsidRPr="009B2CE2">
        <w:rPr>
          <w:rFonts w:cstheme="minorHAnsi"/>
          <w:sz w:val="28"/>
          <w:szCs w:val="28"/>
        </w:rPr>
        <w:t xml:space="preserve"> Vill man ha andra saker i sin sjukvårdsväska fylls det på genom egen lagkassa</w:t>
      </w:r>
      <w:r w:rsidR="009966A1">
        <w:rPr>
          <w:rFonts w:cstheme="minorHAnsi"/>
          <w:sz w:val="28"/>
          <w:szCs w:val="28"/>
        </w:rPr>
        <w:t xml:space="preserve">, detta gäller även om man tappar bort sin sjukvårdsväska. </w:t>
      </w:r>
      <w:r w:rsidR="00012182" w:rsidRPr="009B2CE2">
        <w:rPr>
          <w:rFonts w:cstheme="minorHAnsi"/>
          <w:sz w:val="28"/>
          <w:szCs w:val="28"/>
        </w:rPr>
        <w:t xml:space="preserve"> </w:t>
      </w:r>
    </w:p>
    <w:p w14:paraId="3FEC41E5" w14:textId="77777777" w:rsidR="00012182" w:rsidRPr="009B2CE2" w:rsidRDefault="00012182" w:rsidP="27A22DB0">
      <w:pPr>
        <w:spacing w:after="0"/>
        <w:rPr>
          <w:sz w:val="28"/>
          <w:szCs w:val="28"/>
        </w:rPr>
      </w:pPr>
    </w:p>
    <w:p w14:paraId="77157361" w14:textId="23020555" w:rsidR="27A22DB0" w:rsidRDefault="27A22DB0" w:rsidP="27A22DB0">
      <w:pPr>
        <w:spacing w:after="0"/>
        <w:rPr>
          <w:sz w:val="28"/>
          <w:szCs w:val="28"/>
        </w:rPr>
      </w:pPr>
    </w:p>
    <w:p w14:paraId="37BBBCB0" w14:textId="409DE595" w:rsidR="27A22DB0" w:rsidRDefault="27A22DB0" w:rsidP="27A22DB0">
      <w:pPr>
        <w:spacing w:after="0"/>
        <w:rPr>
          <w:sz w:val="28"/>
          <w:szCs w:val="28"/>
        </w:rPr>
      </w:pPr>
    </w:p>
    <w:p w14:paraId="6332D6FF" w14:textId="7E1D10EC" w:rsidR="27A22DB0" w:rsidRDefault="27A22DB0" w:rsidP="27A22DB0">
      <w:pPr>
        <w:spacing w:after="0"/>
        <w:rPr>
          <w:sz w:val="28"/>
          <w:szCs w:val="28"/>
        </w:rPr>
      </w:pPr>
    </w:p>
    <w:p w14:paraId="0759A49D" w14:textId="3EC9CC98" w:rsidR="4ADC47DC" w:rsidRDefault="4ADC47DC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Innehåll i sjukvårdsväska:</w:t>
      </w:r>
    </w:p>
    <w:p w14:paraId="2452E1F1" w14:textId="4CBB4CFE" w:rsidR="4ADC47DC" w:rsidRDefault="4ADC47DC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3-mot-3; sårtvätt, plåster, smal dauerlinda</w:t>
      </w:r>
    </w:p>
    <w:p w14:paraId="2921BB62" w14:textId="10EF4DF4" w:rsidR="001F6966" w:rsidRPr="009B2CE2" w:rsidRDefault="001F6966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5-mot-5; sårtvätt, plåster, smal </w:t>
      </w:r>
      <w:r w:rsidR="003631C8" w:rsidRPr="27A22DB0">
        <w:rPr>
          <w:sz w:val="28"/>
          <w:szCs w:val="28"/>
        </w:rPr>
        <w:t>dauer</w:t>
      </w:r>
      <w:r w:rsidR="08D14433" w:rsidRPr="27A22DB0">
        <w:rPr>
          <w:sz w:val="28"/>
          <w:szCs w:val="28"/>
        </w:rPr>
        <w:t>l</w:t>
      </w:r>
      <w:r w:rsidR="003631C8" w:rsidRPr="27A22DB0">
        <w:rPr>
          <w:sz w:val="28"/>
          <w:szCs w:val="28"/>
        </w:rPr>
        <w:t>inda</w:t>
      </w:r>
    </w:p>
    <w:p w14:paraId="6AF97D1A" w14:textId="27AFC0D6" w:rsidR="001F6966" w:rsidRPr="009B2CE2" w:rsidRDefault="001F6966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7-mot-7; sårtvätt, plåster, smal + bred </w:t>
      </w:r>
      <w:r w:rsidR="00597DA1" w:rsidRPr="27A22DB0">
        <w:rPr>
          <w:sz w:val="28"/>
          <w:szCs w:val="28"/>
        </w:rPr>
        <w:t>dauer</w:t>
      </w:r>
      <w:r w:rsidR="43C55EC3" w:rsidRPr="27A22DB0">
        <w:rPr>
          <w:sz w:val="28"/>
          <w:szCs w:val="28"/>
        </w:rPr>
        <w:t>l</w:t>
      </w:r>
      <w:r w:rsidR="00597DA1" w:rsidRPr="27A22DB0">
        <w:rPr>
          <w:sz w:val="28"/>
          <w:szCs w:val="28"/>
        </w:rPr>
        <w:t>inda</w:t>
      </w:r>
    </w:p>
    <w:p w14:paraId="0F2DC39A" w14:textId="0AB2741E" w:rsidR="00DA3402" w:rsidRPr="009B2CE2" w:rsidRDefault="00DA3402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9-mot-9; sårtvätt, pl</w:t>
      </w:r>
      <w:r w:rsidR="00FF0CF9" w:rsidRPr="27A22DB0">
        <w:rPr>
          <w:sz w:val="28"/>
          <w:szCs w:val="28"/>
        </w:rPr>
        <w:t>å</w:t>
      </w:r>
      <w:r w:rsidRPr="27A22DB0">
        <w:rPr>
          <w:sz w:val="28"/>
          <w:szCs w:val="28"/>
        </w:rPr>
        <w:t>ster, smal + bred</w:t>
      </w:r>
      <w:r w:rsidR="00597DA1" w:rsidRPr="27A22DB0">
        <w:rPr>
          <w:sz w:val="28"/>
          <w:szCs w:val="28"/>
        </w:rPr>
        <w:t xml:space="preserve"> daue</w:t>
      </w:r>
      <w:r w:rsidR="606E9076" w:rsidRPr="27A22DB0">
        <w:rPr>
          <w:sz w:val="28"/>
          <w:szCs w:val="28"/>
        </w:rPr>
        <w:t>l</w:t>
      </w:r>
      <w:r w:rsidR="00597DA1" w:rsidRPr="27A22DB0">
        <w:rPr>
          <w:sz w:val="28"/>
          <w:szCs w:val="28"/>
        </w:rPr>
        <w:t>binda</w:t>
      </w:r>
      <w:r w:rsidR="00FF0CF9" w:rsidRPr="27A22DB0">
        <w:rPr>
          <w:sz w:val="28"/>
          <w:szCs w:val="28"/>
        </w:rPr>
        <w:t>, ispåse</w:t>
      </w:r>
    </w:p>
    <w:p w14:paraId="4168590E" w14:textId="08D1C618" w:rsidR="00FF0CF9" w:rsidRPr="009B2CE2" w:rsidRDefault="00FF0CF9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11-mot-11; sårtvätt, plåster, smal + bred </w:t>
      </w:r>
      <w:r w:rsidR="00597DA1" w:rsidRPr="27A22DB0">
        <w:rPr>
          <w:sz w:val="28"/>
          <w:szCs w:val="28"/>
        </w:rPr>
        <w:t>daue</w:t>
      </w:r>
      <w:r w:rsidR="1246191E" w:rsidRPr="27A22DB0">
        <w:rPr>
          <w:sz w:val="28"/>
          <w:szCs w:val="28"/>
        </w:rPr>
        <w:t>l</w:t>
      </w:r>
      <w:r w:rsidR="00597DA1" w:rsidRPr="27A22DB0">
        <w:rPr>
          <w:sz w:val="28"/>
          <w:szCs w:val="28"/>
        </w:rPr>
        <w:t>binda</w:t>
      </w:r>
      <w:r w:rsidRPr="27A22DB0">
        <w:rPr>
          <w:sz w:val="28"/>
          <w:szCs w:val="28"/>
        </w:rPr>
        <w:t>,</w:t>
      </w:r>
      <w:r w:rsidR="002377A9" w:rsidRPr="27A22DB0">
        <w:rPr>
          <w:sz w:val="28"/>
          <w:szCs w:val="28"/>
        </w:rPr>
        <w:t xml:space="preserve"> 2</w:t>
      </w:r>
      <w:r w:rsidRPr="27A22DB0">
        <w:rPr>
          <w:sz w:val="28"/>
          <w:szCs w:val="28"/>
        </w:rPr>
        <w:t xml:space="preserve"> ispås</w:t>
      </w:r>
      <w:r w:rsidR="002377A9" w:rsidRPr="27A22DB0">
        <w:rPr>
          <w:sz w:val="28"/>
          <w:szCs w:val="28"/>
        </w:rPr>
        <w:t>ar</w:t>
      </w:r>
    </w:p>
    <w:p w14:paraId="00F31B2C" w14:textId="77B9EB54" w:rsidR="00DE671E" w:rsidRPr="009B2CE2" w:rsidRDefault="00DE671E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lastRenderedPageBreak/>
        <w:t xml:space="preserve">I flicklagens sjukvårdsväskor </w:t>
      </w:r>
      <w:r w:rsidR="3CFD286E" w:rsidRPr="27A22DB0">
        <w:rPr>
          <w:sz w:val="28"/>
          <w:szCs w:val="28"/>
        </w:rPr>
        <w:t>tillk</w:t>
      </w:r>
      <w:r w:rsidRPr="27A22DB0">
        <w:rPr>
          <w:sz w:val="28"/>
          <w:szCs w:val="28"/>
        </w:rPr>
        <w:t xml:space="preserve">ommer 1 pkt bindor från 10 år och uppåt. </w:t>
      </w:r>
    </w:p>
    <w:p w14:paraId="0042F1BF" w14:textId="77777777" w:rsidR="00022728" w:rsidRPr="009B2CE2" w:rsidRDefault="00022728" w:rsidP="00DE671E">
      <w:pPr>
        <w:spacing w:after="0"/>
        <w:rPr>
          <w:rFonts w:cstheme="minorHAnsi"/>
          <w:sz w:val="28"/>
          <w:szCs w:val="28"/>
        </w:rPr>
      </w:pPr>
    </w:p>
    <w:p w14:paraId="131D5D4C" w14:textId="28BDBF13" w:rsidR="00544A63" w:rsidRPr="009B2CE2" w:rsidRDefault="00544A63" w:rsidP="00544A63">
      <w:pPr>
        <w:pStyle w:val="Heading2"/>
        <w:rPr>
          <w:rFonts w:asciiTheme="minorHAnsi" w:hAnsiTheme="minorHAnsi" w:cstheme="minorHAnsi"/>
        </w:rPr>
      </w:pPr>
      <w:bookmarkStart w:id="9" w:name="_Toc212018205"/>
      <w:r w:rsidRPr="009B2CE2">
        <w:rPr>
          <w:rFonts w:asciiTheme="minorHAnsi" w:hAnsiTheme="minorHAnsi" w:cstheme="minorHAnsi"/>
        </w:rPr>
        <w:t>Övrigt material</w:t>
      </w:r>
      <w:bookmarkEnd w:id="9"/>
    </w:p>
    <w:p w14:paraId="6890E40E" w14:textId="78A582D5" w:rsidR="00544A63" w:rsidRPr="009B2CE2" w:rsidRDefault="00544A63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Stegar, pop up mål, pinnar etc, detta är material som finns att låna</w:t>
      </w:r>
      <w:r w:rsidR="695F2C17" w:rsidRPr="27A22DB0">
        <w:rPr>
          <w:sz w:val="28"/>
          <w:szCs w:val="28"/>
        </w:rPr>
        <w:t xml:space="preserve"> till träning</w:t>
      </w:r>
      <w:r w:rsidRPr="27A22DB0">
        <w:rPr>
          <w:sz w:val="28"/>
          <w:szCs w:val="28"/>
        </w:rPr>
        <w:t xml:space="preserve"> i föreningens centrala</w:t>
      </w:r>
      <w:r w:rsidR="00B25149" w:rsidRPr="27A22DB0">
        <w:rPr>
          <w:sz w:val="28"/>
          <w:szCs w:val="28"/>
        </w:rPr>
        <w:t>/gemensamma</w:t>
      </w:r>
      <w:r w:rsidRPr="27A22DB0">
        <w:rPr>
          <w:sz w:val="28"/>
          <w:szCs w:val="28"/>
        </w:rPr>
        <w:t xml:space="preserve"> förråd. Det är av stor vikt att man lämnar tillbaka lånat material</w:t>
      </w:r>
      <w:r w:rsidR="00B25149" w:rsidRPr="27A22DB0">
        <w:rPr>
          <w:sz w:val="28"/>
          <w:szCs w:val="28"/>
        </w:rPr>
        <w:t xml:space="preserve"> direkt efter att träningen är avslutad. </w:t>
      </w:r>
    </w:p>
    <w:p w14:paraId="1989D6D0" w14:textId="2FC573D2" w:rsidR="00544A63" w:rsidRPr="009B2CE2" w:rsidRDefault="00544A63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Match,- materialväskor; levereras med match</w:t>
      </w:r>
      <w:r w:rsidR="2C9B1A19" w:rsidRPr="27A22DB0">
        <w:rPr>
          <w:sz w:val="28"/>
          <w:szCs w:val="28"/>
        </w:rPr>
        <w:t>tröjor</w:t>
      </w:r>
    </w:p>
    <w:p w14:paraId="5802A85A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Bollnät; levereras tillsammans med bollar</w:t>
      </w:r>
    </w:p>
    <w:p w14:paraId="790166C6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Bollpump; finns i klubbhus och i centralt förråd</w:t>
      </w:r>
    </w:p>
    <w:p w14:paraId="27CAF444" w14:textId="77777777" w:rsidR="00544A63" w:rsidRDefault="00544A63" w:rsidP="00EE0B96">
      <w:pPr>
        <w:spacing w:after="0"/>
        <w:rPr>
          <w:rFonts w:cstheme="minorHAnsi"/>
          <w:sz w:val="28"/>
          <w:szCs w:val="28"/>
        </w:rPr>
      </w:pPr>
    </w:p>
    <w:p w14:paraId="0AD2430E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5B5D85B4" w14:textId="77777777" w:rsidR="00B25149" w:rsidRDefault="00B25149" w:rsidP="27A22DB0">
      <w:pPr>
        <w:spacing w:after="0"/>
        <w:rPr>
          <w:sz w:val="28"/>
          <w:szCs w:val="28"/>
        </w:rPr>
      </w:pPr>
    </w:p>
    <w:p w14:paraId="289E48B5" w14:textId="586B7A16" w:rsidR="27A22DB0" w:rsidRDefault="27A22DB0" w:rsidP="27A22DB0">
      <w:pPr>
        <w:spacing w:after="0"/>
        <w:rPr>
          <w:sz w:val="28"/>
          <w:szCs w:val="28"/>
        </w:rPr>
      </w:pPr>
    </w:p>
    <w:p w14:paraId="720BA07E" w14:textId="09C1059C" w:rsidR="27A22DB0" w:rsidRDefault="27A22DB0" w:rsidP="27A22DB0">
      <w:pPr>
        <w:spacing w:after="0"/>
        <w:rPr>
          <w:sz w:val="28"/>
          <w:szCs w:val="28"/>
        </w:rPr>
      </w:pPr>
    </w:p>
    <w:p w14:paraId="0218A819" w14:textId="5ACB8658" w:rsidR="27A22DB0" w:rsidRDefault="27A22DB0" w:rsidP="27A22DB0">
      <w:pPr>
        <w:spacing w:after="0"/>
        <w:rPr>
          <w:sz w:val="28"/>
          <w:szCs w:val="28"/>
        </w:rPr>
      </w:pPr>
    </w:p>
    <w:p w14:paraId="1B088CFF" w14:textId="276E41CD" w:rsidR="27A22DB0" w:rsidRDefault="27A22DB0" w:rsidP="27A22DB0">
      <w:pPr>
        <w:spacing w:after="0"/>
        <w:rPr>
          <w:sz w:val="28"/>
          <w:szCs w:val="28"/>
        </w:rPr>
      </w:pPr>
    </w:p>
    <w:p w14:paraId="63DCFF66" w14:textId="3ADC5B31" w:rsidR="27A22DB0" w:rsidRDefault="27A22DB0" w:rsidP="27A22DB0">
      <w:pPr>
        <w:spacing w:after="0"/>
        <w:rPr>
          <w:sz w:val="28"/>
          <w:szCs w:val="28"/>
        </w:rPr>
      </w:pPr>
    </w:p>
    <w:p w14:paraId="7B6883D4" w14:textId="5CE4E035" w:rsidR="27A22DB0" w:rsidRDefault="27A22DB0" w:rsidP="27A22DB0">
      <w:pPr>
        <w:spacing w:after="0"/>
        <w:rPr>
          <w:sz w:val="28"/>
          <w:szCs w:val="28"/>
        </w:rPr>
      </w:pPr>
    </w:p>
    <w:p w14:paraId="6F4CA8DB" w14:textId="15297D4E" w:rsidR="27A22DB0" w:rsidRDefault="27A22DB0" w:rsidP="27A22DB0">
      <w:pPr>
        <w:spacing w:after="0"/>
        <w:rPr>
          <w:sz w:val="28"/>
          <w:szCs w:val="28"/>
        </w:rPr>
      </w:pPr>
    </w:p>
    <w:p w14:paraId="5211CC4A" w14:textId="590E2FAD" w:rsidR="27A22DB0" w:rsidRDefault="27A22DB0" w:rsidP="27A22DB0">
      <w:pPr>
        <w:spacing w:after="0"/>
        <w:rPr>
          <w:sz w:val="28"/>
          <w:szCs w:val="28"/>
        </w:rPr>
      </w:pPr>
    </w:p>
    <w:p w14:paraId="016AE3E1" w14:textId="7713FB5F" w:rsidR="27A22DB0" w:rsidRDefault="27A22DB0" w:rsidP="27A22DB0">
      <w:pPr>
        <w:spacing w:after="0"/>
        <w:rPr>
          <w:sz w:val="28"/>
          <w:szCs w:val="28"/>
        </w:rPr>
      </w:pPr>
    </w:p>
    <w:p w14:paraId="2DCD9D1D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3EC4ABA4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097F030C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0AE03FE5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0D0D2537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000BB286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3A09E62F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7F8C8B07" w14:textId="77777777" w:rsidR="00B25149" w:rsidRDefault="00B25149" w:rsidP="00EE0B96">
      <w:pPr>
        <w:spacing w:after="0"/>
        <w:rPr>
          <w:rFonts w:cstheme="minorHAnsi"/>
          <w:sz w:val="28"/>
          <w:szCs w:val="28"/>
        </w:rPr>
      </w:pPr>
    </w:p>
    <w:p w14:paraId="763EC826" w14:textId="053324FF" w:rsidR="00544A63" w:rsidRPr="009B2CE2" w:rsidRDefault="00544A63" w:rsidP="00077111">
      <w:pPr>
        <w:pStyle w:val="Heading2"/>
        <w:rPr>
          <w:rFonts w:asciiTheme="minorHAnsi" w:hAnsiTheme="minorHAnsi" w:cstheme="minorHAnsi"/>
        </w:rPr>
      </w:pPr>
      <w:bookmarkStart w:id="10" w:name="_Toc212018206"/>
      <w:r w:rsidRPr="009B2CE2">
        <w:rPr>
          <w:rFonts w:asciiTheme="minorHAnsi" w:hAnsiTheme="minorHAnsi" w:cstheme="minorHAnsi"/>
        </w:rPr>
        <w:t xml:space="preserve">Summering </w:t>
      </w:r>
      <w:r w:rsidR="00B25149">
        <w:rPr>
          <w:rFonts w:asciiTheme="minorHAnsi" w:hAnsiTheme="minorHAnsi" w:cstheme="minorHAnsi"/>
        </w:rPr>
        <w:t xml:space="preserve">material </w:t>
      </w:r>
      <w:r w:rsidRPr="009B2CE2">
        <w:rPr>
          <w:rFonts w:asciiTheme="minorHAnsi" w:hAnsiTheme="minorHAnsi" w:cstheme="minorHAnsi"/>
        </w:rPr>
        <w:t>per spelform</w:t>
      </w:r>
      <w:bookmarkEnd w:id="10"/>
    </w:p>
    <w:p w14:paraId="61915AC1" w14:textId="55719035" w:rsidR="00544A63" w:rsidRPr="00F610D0" w:rsidRDefault="00544A63" w:rsidP="009B2CE2">
      <w:pPr>
        <w:rPr>
          <w:b/>
          <w:bCs/>
          <w:sz w:val="28"/>
          <w:szCs w:val="28"/>
        </w:rPr>
      </w:pPr>
      <w:r w:rsidRPr="00F610D0">
        <w:rPr>
          <w:b/>
          <w:bCs/>
          <w:sz w:val="28"/>
          <w:szCs w:val="28"/>
        </w:rPr>
        <w:t xml:space="preserve">3-mot-3 </w:t>
      </w:r>
      <w:r w:rsidR="00B0532D">
        <w:rPr>
          <w:b/>
          <w:bCs/>
          <w:sz w:val="28"/>
          <w:szCs w:val="28"/>
        </w:rPr>
        <w:t xml:space="preserve">(6-7 år) </w:t>
      </w:r>
      <w:r w:rsidR="00B25149">
        <w:rPr>
          <w:b/>
          <w:bCs/>
          <w:sz w:val="28"/>
          <w:szCs w:val="28"/>
        </w:rPr>
        <w:t xml:space="preserve">&amp; </w:t>
      </w:r>
      <w:r w:rsidRPr="00F610D0">
        <w:rPr>
          <w:b/>
          <w:bCs/>
          <w:sz w:val="28"/>
          <w:szCs w:val="28"/>
        </w:rPr>
        <w:t>knatteverksamheten</w:t>
      </w:r>
    </w:p>
    <w:p w14:paraId="20538F2F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1 boll / spelare</w:t>
      </w:r>
    </w:p>
    <w:p w14:paraId="40A8B539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lastRenderedPageBreak/>
        <w:t>2 västar / spelare</w:t>
      </w:r>
    </w:p>
    <w:p w14:paraId="233D198F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>2 koner / spelare</w:t>
      </w:r>
    </w:p>
    <w:p w14:paraId="7A0A5238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t>1 sjukvårdsväska centralt</w:t>
      </w:r>
    </w:p>
    <w:p w14:paraId="644A5D23" w14:textId="34D9CC8E" w:rsidR="0CA0C07B" w:rsidRDefault="0CA0C07B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Matchställs lånas från sportkontoret vid behov</w:t>
      </w:r>
    </w:p>
    <w:p w14:paraId="79013549" w14:textId="77777777" w:rsidR="00544A63" w:rsidRPr="009B2CE2" w:rsidRDefault="00544A63" w:rsidP="00544A63">
      <w:pPr>
        <w:spacing w:after="0"/>
        <w:rPr>
          <w:rFonts w:cstheme="minorHAnsi"/>
          <w:sz w:val="28"/>
          <w:szCs w:val="28"/>
        </w:rPr>
      </w:pPr>
    </w:p>
    <w:p w14:paraId="3E6636F8" w14:textId="75D7B703" w:rsidR="00544A63" w:rsidRPr="00F610D0" w:rsidRDefault="00544A63" w:rsidP="009B2CE2">
      <w:pPr>
        <w:rPr>
          <w:b/>
          <w:bCs/>
          <w:sz w:val="28"/>
          <w:szCs w:val="28"/>
        </w:rPr>
      </w:pPr>
      <w:r w:rsidRPr="00F610D0">
        <w:rPr>
          <w:b/>
          <w:bCs/>
          <w:sz w:val="28"/>
          <w:szCs w:val="28"/>
        </w:rPr>
        <w:t>5-mot-5</w:t>
      </w:r>
      <w:r w:rsidR="00400245">
        <w:rPr>
          <w:b/>
          <w:bCs/>
          <w:sz w:val="28"/>
          <w:szCs w:val="28"/>
        </w:rPr>
        <w:t xml:space="preserve"> (8-9 år)</w:t>
      </w:r>
    </w:p>
    <w:p w14:paraId="72578EE6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boll / spelare</w:t>
      </w:r>
    </w:p>
    <w:p w14:paraId="24120059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väst / spelare</w:t>
      </w:r>
    </w:p>
    <w:p w14:paraId="61A4144C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koner / spelare</w:t>
      </w:r>
    </w:p>
    <w:p w14:paraId="6EAB89C3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sjukvårdsväska / lag i S:t E-C</w:t>
      </w:r>
    </w:p>
    <w:p w14:paraId="45D0FC18" w14:textId="55D3BD41" w:rsidR="00544A63" w:rsidRPr="00F610D0" w:rsidRDefault="00544A63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matchtröjor / </w:t>
      </w:r>
      <w:r w:rsidR="69561D52" w:rsidRPr="27A22DB0">
        <w:rPr>
          <w:sz w:val="28"/>
          <w:szCs w:val="28"/>
        </w:rPr>
        <w:t>spelare</w:t>
      </w:r>
      <w:r w:rsidRPr="27A22DB0">
        <w:rPr>
          <w:sz w:val="28"/>
          <w:szCs w:val="28"/>
        </w:rPr>
        <w:t xml:space="preserve"> i </w:t>
      </w:r>
      <w:r w:rsidR="3772352C" w:rsidRPr="27A22DB0">
        <w:rPr>
          <w:sz w:val="28"/>
          <w:szCs w:val="28"/>
        </w:rPr>
        <w:t>åldersgrupp</w:t>
      </w:r>
    </w:p>
    <w:p w14:paraId="7D64011A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målvaktströjor / lag i S:t E-C (olika färger)</w:t>
      </w:r>
    </w:p>
    <w:p w14:paraId="008B413A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</w:p>
    <w:p w14:paraId="79520E6E" w14:textId="4339D431" w:rsidR="00544A63" w:rsidRPr="00F610D0" w:rsidRDefault="00544A63" w:rsidP="009B2CE2">
      <w:pPr>
        <w:rPr>
          <w:b/>
          <w:bCs/>
          <w:sz w:val="28"/>
          <w:szCs w:val="28"/>
        </w:rPr>
      </w:pPr>
      <w:r w:rsidRPr="00F610D0">
        <w:rPr>
          <w:b/>
          <w:bCs/>
          <w:sz w:val="28"/>
          <w:szCs w:val="28"/>
        </w:rPr>
        <w:t>7-mot-7</w:t>
      </w:r>
      <w:r w:rsidR="00400245">
        <w:rPr>
          <w:b/>
          <w:bCs/>
          <w:sz w:val="28"/>
          <w:szCs w:val="28"/>
        </w:rPr>
        <w:t xml:space="preserve"> (10-12 år)</w:t>
      </w:r>
    </w:p>
    <w:p w14:paraId="5C009349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80% boll / total spelartrupp</w:t>
      </w:r>
    </w:p>
    <w:p w14:paraId="1D1F5088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väst /spelare</w:t>
      </w:r>
    </w:p>
    <w:p w14:paraId="5561324B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koner / spelare</w:t>
      </w:r>
    </w:p>
    <w:p w14:paraId="0CD34CA1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t>1 sjukvårdsväska / lag i S:t E-C</w:t>
      </w:r>
    </w:p>
    <w:p w14:paraId="3991E837" w14:textId="55D3BD41" w:rsidR="38365590" w:rsidRDefault="38365590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matchtröjor / spelare i åldersgrupp</w:t>
      </w:r>
    </w:p>
    <w:p w14:paraId="3285984F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målvaktströjor / lag i S:t E-C (olika färger)</w:t>
      </w:r>
    </w:p>
    <w:p w14:paraId="4A30F041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</w:p>
    <w:p w14:paraId="527DDA7C" w14:textId="4CF22DE4" w:rsidR="00544A63" w:rsidRPr="00F610D0" w:rsidRDefault="00544A63" w:rsidP="009B2CE2">
      <w:pPr>
        <w:rPr>
          <w:b/>
          <w:bCs/>
          <w:sz w:val="28"/>
          <w:szCs w:val="28"/>
        </w:rPr>
      </w:pPr>
      <w:r w:rsidRPr="00F610D0">
        <w:rPr>
          <w:b/>
          <w:bCs/>
          <w:sz w:val="28"/>
          <w:szCs w:val="28"/>
        </w:rPr>
        <w:t>9-mot-9</w:t>
      </w:r>
      <w:r w:rsidR="00400245">
        <w:rPr>
          <w:b/>
          <w:bCs/>
          <w:sz w:val="28"/>
          <w:szCs w:val="28"/>
        </w:rPr>
        <w:t xml:space="preserve"> (13-14 år)</w:t>
      </w:r>
    </w:p>
    <w:p w14:paraId="41339DF7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80% boll / total spelartrupp</w:t>
      </w:r>
    </w:p>
    <w:p w14:paraId="743FDB2D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väst /spelare</w:t>
      </w:r>
    </w:p>
    <w:p w14:paraId="50C8545E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koner / spelare</w:t>
      </w:r>
    </w:p>
    <w:p w14:paraId="30598047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t>1 sjukvårdsväska / lag i S:t E-C</w:t>
      </w:r>
    </w:p>
    <w:p w14:paraId="1427B899" w14:textId="55D3BD41" w:rsidR="7581B5D3" w:rsidRDefault="7581B5D3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matchtröjor / spelare i åldersgrupp</w:t>
      </w:r>
    </w:p>
    <w:p w14:paraId="3CF488DF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målvaktströjor / lag i S:t E-C (olika färger)</w:t>
      </w:r>
    </w:p>
    <w:p w14:paraId="0C33A3B7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</w:p>
    <w:p w14:paraId="5BB208D0" w14:textId="77777777" w:rsidR="007F0B5E" w:rsidRDefault="007F0B5E" w:rsidP="009B2CE2">
      <w:pPr>
        <w:rPr>
          <w:b/>
          <w:bCs/>
          <w:sz w:val="28"/>
          <w:szCs w:val="28"/>
        </w:rPr>
      </w:pPr>
    </w:p>
    <w:p w14:paraId="341C48A5" w14:textId="3BA93E71" w:rsidR="00544A63" w:rsidRPr="00F610D0" w:rsidRDefault="00544A63" w:rsidP="009B2CE2">
      <w:pPr>
        <w:rPr>
          <w:b/>
          <w:bCs/>
          <w:sz w:val="28"/>
          <w:szCs w:val="28"/>
        </w:rPr>
      </w:pPr>
      <w:r w:rsidRPr="27A22DB0">
        <w:rPr>
          <w:b/>
          <w:bCs/>
          <w:sz w:val="28"/>
          <w:szCs w:val="28"/>
        </w:rPr>
        <w:t>11-mot-11 (</w:t>
      </w:r>
      <w:r w:rsidR="56779890" w:rsidRPr="27A22DB0">
        <w:rPr>
          <w:b/>
          <w:bCs/>
          <w:sz w:val="28"/>
          <w:szCs w:val="28"/>
        </w:rPr>
        <w:t>ej senior</w:t>
      </w:r>
      <w:r w:rsidRPr="27A22DB0">
        <w:rPr>
          <w:b/>
          <w:bCs/>
          <w:sz w:val="28"/>
          <w:szCs w:val="28"/>
        </w:rPr>
        <w:t>)</w:t>
      </w:r>
    </w:p>
    <w:p w14:paraId="3C1BBF61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80% boll / total spelartrupp</w:t>
      </w:r>
    </w:p>
    <w:p w14:paraId="0F89B320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1 väst /spelare</w:t>
      </w:r>
    </w:p>
    <w:p w14:paraId="30A97FA8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koner / spelare</w:t>
      </w:r>
    </w:p>
    <w:p w14:paraId="7193303D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27A22DB0">
        <w:rPr>
          <w:sz w:val="28"/>
          <w:szCs w:val="28"/>
        </w:rPr>
        <w:lastRenderedPageBreak/>
        <w:t>1 sjukvårdsväska / lag i S:t E-C</w:t>
      </w:r>
    </w:p>
    <w:p w14:paraId="7643A9F7" w14:textId="55D3BD41" w:rsidR="6CFF103A" w:rsidRDefault="6CFF103A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matchtröjor / spelare i åldersgrupp</w:t>
      </w:r>
    </w:p>
    <w:p w14:paraId="5E0C38BE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  <w:r w:rsidRPr="00F610D0">
        <w:rPr>
          <w:rFonts w:cstheme="minorHAnsi"/>
          <w:sz w:val="28"/>
          <w:szCs w:val="28"/>
        </w:rPr>
        <w:t>2 målvaktströjor / lag i S:t E-C (olika färger)</w:t>
      </w:r>
    </w:p>
    <w:p w14:paraId="15E9C610" w14:textId="77777777" w:rsidR="00544A63" w:rsidRPr="00F610D0" w:rsidRDefault="00544A63" w:rsidP="00544A63">
      <w:pPr>
        <w:spacing w:after="0"/>
        <w:rPr>
          <w:rFonts w:cstheme="minorHAnsi"/>
          <w:sz w:val="28"/>
          <w:szCs w:val="28"/>
        </w:rPr>
      </w:pPr>
    </w:p>
    <w:p w14:paraId="02134DD2" w14:textId="77777777" w:rsidR="00EC0017" w:rsidRPr="009B2CE2" w:rsidRDefault="00EC0017" w:rsidP="00DE671E">
      <w:pPr>
        <w:spacing w:after="0"/>
        <w:rPr>
          <w:rFonts w:cstheme="minorHAnsi"/>
          <w:sz w:val="28"/>
          <w:szCs w:val="28"/>
        </w:rPr>
      </w:pPr>
    </w:p>
    <w:p w14:paraId="42503126" w14:textId="0B2CE903" w:rsidR="00EC0017" w:rsidRPr="001F4ABD" w:rsidRDefault="00544A63" w:rsidP="009B2CE2">
      <w:pPr>
        <w:pStyle w:val="Heading2"/>
        <w:rPr>
          <w:rFonts w:asciiTheme="minorHAnsi" w:hAnsiTheme="minorHAnsi" w:cstheme="minorHAnsi"/>
        </w:rPr>
      </w:pPr>
      <w:bookmarkStart w:id="11" w:name="_Toc212018207"/>
      <w:r w:rsidRPr="001F4ABD">
        <w:rPr>
          <w:rFonts w:asciiTheme="minorHAnsi" w:hAnsiTheme="minorHAnsi" w:cstheme="minorHAnsi"/>
        </w:rPr>
        <w:t>StFF rekommendation</w:t>
      </w:r>
      <w:r w:rsidR="00B25149">
        <w:rPr>
          <w:rFonts w:asciiTheme="minorHAnsi" w:hAnsiTheme="minorHAnsi" w:cstheme="minorHAnsi"/>
        </w:rPr>
        <w:t xml:space="preserve"> ang. antal spelare i matchspel</w:t>
      </w:r>
      <w:bookmarkEnd w:id="11"/>
    </w:p>
    <w:p w14:paraId="06345D48" w14:textId="77777777" w:rsidR="00EC0017" w:rsidRPr="009B2CE2" w:rsidRDefault="00EC0017" w:rsidP="00DE671E">
      <w:pPr>
        <w:spacing w:after="0"/>
        <w:rPr>
          <w:rFonts w:cstheme="minorHAnsi"/>
          <w:sz w:val="28"/>
          <w:szCs w:val="28"/>
        </w:rPr>
      </w:pPr>
    </w:p>
    <w:p w14:paraId="586C38C2" w14:textId="6012D6CB" w:rsidR="00EC0017" w:rsidRPr="009B2CE2" w:rsidRDefault="00AA7A25" w:rsidP="00DE671E">
      <w:pPr>
        <w:spacing w:after="0"/>
        <w:rPr>
          <w:rFonts w:cstheme="minorHAnsi"/>
          <w:sz w:val="28"/>
          <w:szCs w:val="28"/>
        </w:rPr>
      </w:pPr>
      <w:r w:rsidRPr="009B2CE2">
        <w:rPr>
          <w:rFonts w:cstheme="minorHAnsi"/>
          <w:sz w:val="28"/>
          <w:szCs w:val="28"/>
        </w:rPr>
        <w:t xml:space="preserve">StFF och Fogis säger: </w:t>
      </w:r>
    </w:p>
    <w:p w14:paraId="22420CC2" w14:textId="713A15DF" w:rsidR="00CC1A36" w:rsidRPr="009B2CE2" w:rsidRDefault="0074500B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5-mot-5 </w:t>
      </w:r>
      <w:r w:rsidR="00143800" w:rsidRPr="27A22DB0">
        <w:rPr>
          <w:sz w:val="28"/>
          <w:szCs w:val="28"/>
        </w:rPr>
        <w:t>; 8 utespelar</w:t>
      </w:r>
      <w:r w:rsidR="0EC85BC5" w:rsidRPr="27A22DB0">
        <w:rPr>
          <w:sz w:val="28"/>
          <w:szCs w:val="28"/>
        </w:rPr>
        <w:t>e</w:t>
      </w:r>
      <w:r w:rsidR="455CC597" w:rsidRPr="27A22DB0">
        <w:rPr>
          <w:sz w:val="28"/>
          <w:szCs w:val="28"/>
        </w:rPr>
        <w:t xml:space="preserve"> + 1 målvakt</w:t>
      </w:r>
    </w:p>
    <w:p w14:paraId="0BB6A39A" w14:textId="2A7BC436" w:rsidR="00D71AB0" w:rsidRPr="009B2CE2" w:rsidRDefault="00143800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7-mot-7; </w:t>
      </w:r>
      <w:r w:rsidR="00DF713F" w:rsidRPr="27A22DB0">
        <w:rPr>
          <w:sz w:val="28"/>
          <w:szCs w:val="28"/>
        </w:rPr>
        <w:t xml:space="preserve"> 9 utespelar</w:t>
      </w:r>
      <w:r w:rsidR="2C2C9F8B" w:rsidRPr="27A22DB0">
        <w:rPr>
          <w:sz w:val="28"/>
          <w:szCs w:val="28"/>
        </w:rPr>
        <w:t>e</w:t>
      </w:r>
      <w:r w:rsidR="0CDFDDC4" w:rsidRPr="27A22DB0">
        <w:rPr>
          <w:sz w:val="28"/>
          <w:szCs w:val="28"/>
        </w:rPr>
        <w:t xml:space="preserve"> + 1 målvakt</w:t>
      </w:r>
    </w:p>
    <w:p w14:paraId="172820B3" w14:textId="3D2410AD" w:rsidR="002377A9" w:rsidRPr="009B2CE2" w:rsidRDefault="00DF713F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9-mot-9</w:t>
      </w:r>
      <w:r w:rsidR="00B37301" w:rsidRPr="27A22DB0">
        <w:rPr>
          <w:sz w:val="28"/>
          <w:szCs w:val="28"/>
        </w:rPr>
        <w:t>L</w:t>
      </w:r>
      <w:r w:rsidR="00CD3A93" w:rsidRPr="27A22DB0">
        <w:rPr>
          <w:sz w:val="28"/>
          <w:szCs w:val="28"/>
        </w:rPr>
        <w:t>, 13 år</w:t>
      </w:r>
      <w:r w:rsidRPr="27A22DB0">
        <w:rPr>
          <w:sz w:val="28"/>
          <w:szCs w:val="28"/>
        </w:rPr>
        <w:t xml:space="preserve">;  </w:t>
      </w:r>
      <w:r w:rsidR="00B26D57" w:rsidRPr="27A22DB0">
        <w:rPr>
          <w:sz w:val="28"/>
          <w:szCs w:val="28"/>
        </w:rPr>
        <w:t>1</w:t>
      </w:r>
      <w:r w:rsidR="00CD3A93" w:rsidRPr="27A22DB0">
        <w:rPr>
          <w:sz w:val="28"/>
          <w:szCs w:val="28"/>
        </w:rPr>
        <w:t>4</w:t>
      </w:r>
      <w:r w:rsidR="00B26D57" w:rsidRPr="27A22DB0">
        <w:rPr>
          <w:sz w:val="28"/>
          <w:szCs w:val="28"/>
        </w:rPr>
        <w:t xml:space="preserve"> utespelar</w:t>
      </w:r>
      <w:r w:rsidR="6EE7F475" w:rsidRPr="27A22DB0">
        <w:rPr>
          <w:sz w:val="28"/>
          <w:szCs w:val="28"/>
        </w:rPr>
        <w:t>e + 1 målvakt</w:t>
      </w:r>
    </w:p>
    <w:p w14:paraId="7BC861CD" w14:textId="1E8D86DD" w:rsidR="00D71AB0" w:rsidRPr="009B2CE2" w:rsidRDefault="00B37301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9-mot-9S, 14 år;  16 utespelar</w:t>
      </w:r>
      <w:r w:rsidR="0029C3B5" w:rsidRPr="27A22DB0">
        <w:rPr>
          <w:sz w:val="28"/>
          <w:szCs w:val="28"/>
        </w:rPr>
        <w:t xml:space="preserve">e + 1 </w:t>
      </w:r>
      <w:r w:rsidRPr="27A22DB0">
        <w:rPr>
          <w:sz w:val="28"/>
          <w:szCs w:val="28"/>
        </w:rPr>
        <w:t>målvakt</w:t>
      </w:r>
    </w:p>
    <w:p w14:paraId="236BA865" w14:textId="40D88612" w:rsidR="00D71AB0" w:rsidRPr="009B2CE2" w:rsidRDefault="00B26D57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11-mot-11</w:t>
      </w:r>
      <w:r w:rsidR="00CC5F96" w:rsidRPr="27A22DB0">
        <w:rPr>
          <w:sz w:val="28"/>
          <w:szCs w:val="28"/>
        </w:rPr>
        <w:t xml:space="preserve"> upp till 16 </w:t>
      </w:r>
      <w:r w:rsidR="004A4D36" w:rsidRPr="27A22DB0">
        <w:rPr>
          <w:sz w:val="28"/>
          <w:szCs w:val="28"/>
        </w:rPr>
        <w:t>år</w:t>
      </w:r>
      <w:r w:rsidRPr="27A22DB0">
        <w:rPr>
          <w:sz w:val="28"/>
          <w:szCs w:val="28"/>
        </w:rPr>
        <w:t>; 1</w:t>
      </w:r>
      <w:r w:rsidR="004A4D36" w:rsidRPr="27A22DB0">
        <w:rPr>
          <w:sz w:val="28"/>
          <w:szCs w:val="28"/>
        </w:rPr>
        <w:t>4</w:t>
      </w:r>
      <w:r w:rsidRPr="27A22DB0">
        <w:rPr>
          <w:sz w:val="28"/>
          <w:szCs w:val="28"/>
        </w:rPr>
        <w:t xml:space="preserve"> utespelar</w:t>
      </w:r>
      <w:r w:rsidR="172AB9FD" w:rsidRPr="27A22DB0">
        <w:rPr>
          <w:sz w:val="28"/>
          <w:szCs w:val="28"/>
        </w:rPr>
        <w:t xml:space="preserve">e + 1 </w:t>
      </w:r>
      <w:r w:rsidR="00D71AB0" w:rsidRPr="27A22DB0">
        <w:rPr>
          <w:sz w:val="28"/>
          <w:szCs w:val="28"/>
        </w:rPr>
        <w:t>målvakt</w:t>
      </w:r>
    </w:p>
    <w:p w14:paraId="0B62B46C" w14:textId="589221F6" w:rsidR="007F0B5E" w:rsidRPr="009B2CE2" w:rsidRDefault="004A4D36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11-mot-11 16 år och äldre; 15 utespelar</w:t>
      </w:r>
      <w:r w:rsidR="43077C9B" w:rsidRPr="27A22DB0">
        <w:rPr>
          <w:sz w:val="28"/>
          <w:szCs w:val="28"/>
        </w:rPr>
        <w:t>e + 1</w:t>
      </w:r>
      <w:r w:rsidR="00D71AB0" w:rsidRPr="27A22DB0">
        <w:rPr>
          <w:sz w:val="28"/>
          <w:szCs w:val="28"/>
        </w:rPr>
        <w:t xml:space="preserve"> målvakt</w:t>
      </w:r>
    </w:p>
    <w:p w14:paraId="788E4407" w14:textId="77777777" w:rsidR="00077111" w:rsidRPr="009B2CE2" w:rsidRDefault="00077111" w:rsidP="00D71AB0">
      <w:pPr>
        <w:spacing w:after="0"/>
        <w:rPr>
          <w:rFonts w:cstheme="minorHAnsi"/>
          <w:sz w:val="28"/>
          <w:szCs w:val="28"/>
        </w:rPr>
      </w:pPr>
    </w:p>
    <w:p w14:paraId="6F2D931E" w14:textId="29AFF7D9" w:rsidR="00077111" w:rsidRPr="009B2CE2" w:rsidRDefault="095CF4CA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Denna rekommendation är också vägvisande för antal matchtröjor och målvaktsställ.</w:t>
      </w:r>
    </w:p>
    <w:p w14:paraId="4B243BD9" w14:textId="653F3B5A" w:rsidR="27A22DB0" w:rsidRDefault="27A22DB0" w:rsidP="27A22DB0">
      <w:pPr>
        <w:spacing w:after="0"/>
        <w:rPr>
          <w:sz w:val="28"/>
          <w:szCs w:val="28"/>
        </w:rPr>
      </w:pPr>
    </w:p>
    <w:p w14:paraId="34C418BC" w14:textId="13ABAFB8" w:rsidR="0D70F57D" w:rsidRDefault="0D70F57D" w:rsidP="27A22DB0">
      <w:pPr>
        <w:pStyle w:val="Heading2"/>
        <w:rPr>
          <w:rFonts w:asciiTheme="minorHAnsi" w:hAnsiTheme="minorHAnsi" w:cstheme="minorBidi"/>
        </w:rPr>
      </w:pPr>
      <w:bookmarkStart w:id="12" w:name="_Toc212018208"/>
      <w:r w:rsidRPr="27A22DB0">
        <w:rPr>
          <w:rFonts w:asciiTheme="minorHAnsi" w:hAnsiTheme="minorHAnsi" w:cstheme="minorBidi"/>
        </w:rPr>
        <w:t>Förlupet material</w:t>
      </w:r>
      <w:bookmarkEnd w:id="12"/>
    </w:p>
    <w:p w14:paraId="5485816D" w14:textId="291BFF29" w:rsidR="0D70F57D" w:rsidRDefault="0D70F57D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Varje träningsgrupp har ansvar för det material som man blir tilldelat inför varje säsong. Det ansvaret innebär att man:</w:t>
      </w:r>
    </w:p>
    <w:p w14:paraId="7C0D0227" w14:textId="58C70F69" w:rsidR="0D70F57D" w:rsidRDefault="0D70F57D" w:rsidP="27A22DB0">
      <w:pPr>
        <w:pStyle w:val="ListParagraph"/>
        <w:numPr>
          <w:ilvl w:val="0"/>
          <w:numId w:val="2"/>
        </w:numPr>
        <w:spacing w:after="0"/>
      </w:pPr>
      <w:r w:rsidRPr="27A22DB0">
        <w:t>Tillser att bollar är lika många vid start som vid avslut av träning/tävling</w:t>
      </w:r>
    </w:p>
    <w:p w14:paraId="6B1D7371" w14:textId="655D0FBE" w:rsidR="0D70F57D" w:rsidRDefault="0D70F57D" w:rsidP="27A22DB0">
      <w:pPr>
        <w:pStyle w:val="ListParagraph"/>
        <w:numPr>
          <w:ilvl w:val="0"/>
          <w:numId w:val="2"/>
        </w:numPr>
        <w:spacing w:after="0"/>
      </w:pPr>
      <w:r w:rsidRPr="27A22DB0">
        <w:t>Tillser att alla koner plockas in</w:t>
      </w:r>
    </w:p>
    <w:p w14:paraId="550F0A0B" w14:textId="1231385F" w:rsidR="0D70F57D" w:rsidRDefault="0D70F57D" w:rsidP="27A22DB0">
      <w:pPr>
        <w:pStyle w:val="ListParagraph"/>
        <w:numPr>
          <w:ilvl w:val="0"/>
          <w:numId w:val="2"/>
        </w:numPr>
        <w:spacing w:after="0"/>
      </w:pPr>
      <w:r w:rsidRPr="27A22DB0">
        <w:t>Tillser att alla västar returneras</w:t>
      </w:r>
    </w:p>
    <w:p w14:paraId="1910CC3B" w14:textId="429832D6" w:rsidR="0D70F57D" w:rsidRDefault="0D70F57D" w:rsidP="27A22DB0">
      <w:pPr>
        <w:pStyle w:val="ListParagraph"/>
        <w:numPr>
          <w:ilvl w:val="0"/>
          <w:numId w:val="2"/>
        </w:numPr>
        <w:spacing w:after="0"/>
      </w:pPr>
      <w:r w:rsidRPr="27A22DB0">
        <w:t>Tillser att sjukvårdsväskan finns tillgänglig</w:t>
      </w:r>
    </w:p>
    <w:p w14:paraId="0B66DB7F" w14:textId="6BC9D52F" w:rsidR="0D70F57D" w:rsidRDefault="0D70F57D" w:rsidP="27A22DB0">
      <w:pPr>
        <w:pStyle w:val="ListParagraph"/>
        <w:numPr>
          <w:ilvl w:val="0"/>
          <w:numId w:val="2"/>
        </w:numPr>
        <w:spacing w:after="0"/>
      </w:pPr>
      <w:r w:rsidRPr="27A22DB0">
        <w:t>Tillser att matchtröjor returneras vid spelares avslut</w:t>
      </w:r>
    </w:p>
    <w:p w14:paraId="261FCCEE" w14:textId="3470D8F3" w:rsidR="0D70F57D" w:rsidRDefault="0D70F57D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Om material försvinner under säsong är det träningsgruppens ansvar att ersätta detta.</w:t>
      </w:r>
    </w:p>
    <w:p w14:paraId="5E521957" w14:textId="1CA2DD0A" w:rsidR="27A22DB0" w:rsidRDefault="27A22DB0" w:rsidP="27A22DB0">
      <w:pPr>
        <w:spacing w:after="0"/>
        <w:rPr>
          <w:sz w:val="28"/>
          <w:szCs w:val="28"/>
        </w:rPr>
      </w:pPr>
    </w:p>
    <w:p w14:paraId="508AF3B8" w14:textId="76A0566D" w:rsidR="27A22DB0" w:rsidRDefault="27A22DB0" w:rsidP="27A22DB0">
      <w:pPr>
        <w:spacing w:after="0"/>
        <w:rPr>
          <w:sz w:val="28"/>
          <w:szCs w:val="28"/>
        </w:rPr>
      </w:pPr>
    </w:p>
    <w:p w14:paraId="22558412" w14:textId="0CEF6562" w:rsidR="27A22DB0" w:rsidRDefault="27A22DB0" w:rsidP="27A22DB0">
      <w:pPr>
        <w:spacing w:after="0"/>
        <w:rPr>
          <w:sz w:val="28"/>
          <w:szCs w:val="28"/>
        </w:rPr>
      </w:pPr>
    </w:p>
    <w:p w14:paraId="32B6EE0D" w14:textId="6D175944" w:rsidR="27A22DB0" w:rsidRDefault="27A22DB0" w:rsidP="27A22DB0">
      <w:pPr>
        <w:spacing w:after="0"/>
        <w:rPr>
          <w:sz w:val="28"/>
          <w:szCs w:val="28"/>
        </w:rPr>
      </w:pPr>
    </w:p>
    <w:p w14:paraId="005612CD" w14:textId="522B8A66" w:rsidR="27A22DB0" w:rsidRDefault="27A22DB0" w:rsidP="27A22DB0">
      <w:pPr>
        <w:spacing w:after="0"/>
        <w:rPr>
          <w:sz w:val="28"/>
          <w:szCs w:val="28"/>
        </w:rPr>
      </w:pPr>
    </w:p>
    <w:p w14:paraId="149F9C28" w14:textId="0AE090C6" w:rsidR="00544A63" w:rsidRPr="009B2CE2" w:rsidRDefault="00544A63" w:rsidP="00701A6C">
      <w:pPr>
        <w:pStyle w:val="Heading1"/>
        <w:numPr>
          <w:ilvl w:val="0"/>
          <w:numId w:val="3"/>
        </w:numPr>
        <w:rPr>
          <w:rFonts w:asciiTheme="minorHAnsi" w:hAnsiTheme="minorHAnsi" w:cstheme="minorHAnsi"/>
        </w:rPr>
      </w:pPr>
      <w:bookmarkStart w:id="13" w:name="_Toc212018209"/>
      <w:r w:rsidRPr="009B2CE2">
        <w:rPr>
          <w:rFonts w:asciiTheme="minorHAnsi" w:hAnsiTheme="minorHAnsi" w:cstheme="minorHAnsi"/>
        </w:rPr>
        <w:lastRenderedPageBreak/>
        <w:t>Medlemspaket</w:t>
      </w:r>
      <w:bookmarkEnd w:id="13"/>
    </w:p>
    <w:p w14:paraId="01913519" w14:textId="77777777" w:rsidR="00152FB5" w:rsidRPr="009B2CE2" w:rsidRDefault="00152FB5" w:rsidP="00152FB5">
      <w:pPr>
        <w:rPr>
          <w:rFonts w:cstheme="minorHAnsi"/>
        </w:rPr>
      </w:pPr>
    </w:p>
    <w:p w14:paraId="43BB67A1" w14:textId="6F4C2EE3" w:rsidR="00152FB5" w:rsidRPr="005B683C" w:rsidRDefault="00152FB5" w:rsidP="005B683C">
      <w:pPr>
        <w:rPr>
          <w:sz w:val="28"/>
          <w:szCs w:val="28"/>
        </w:rPr>
      </w:pPr>
      <w:r w:rsidRPr="27A22DB0">
        <w:rPr>
          <w:sz w:val="28"/>
          <w:szCs w:val="28"/>
        </w:rPr>
        <w:t>Medlemspaket var</w:t>
      </w:r>
      <w:r w:rsidR="007F0B5E" w:rsidRPr="27A22DB0">
        <w:rPr>
          <w:sz w:val="28"/>
          <w:szCs w:val="28"/>
        </w:rPr>
        <w:t>i</w:t>
      </w:r>
      <w:r w:rsidRPr="27A22DB0">
        <w:rPr>
          <w:sz w:val="28"/>
          <w:szCs w:val="28"/>
        </w:rPr>
        <w:t xml:space="preserve">erar </w:t>
      </w:r>
      <w:r w:rsidR="00077111" w:rsidRPr="27A22DB0">
        <w:rPr>
          <w:sz w:val="28"/>
          <w:szCs w:val="28"/>
        </w:rPr>
        <w:t>från år ti</w:t>
      </w:r>
      <w:r w:rsidR="007F0B5E" w:rsidRPr="27A22DB0">
        <w:rPr>
          <w:sz w:val="28"/>
          <w:szCs w:val="28"/>
        </w:rPr>
        <w:t>l</w:t>
      </w:r>
      <w:r w:rsidR="00077111" w:rsidRPr="27A22DB0">
        <w:rPr>
          <w:sz w:val="28"/>
          <w:szCs w:val="28"/>
        </w:rPr>
        <w:t>l år</w:t>
      </w:r>
      <w:r w:rsidR="2C2424A5" w:rsidRPr="27A22DB0">
        <w:rPr>
          <w:sz w:val="28"/>
          <w:szCs w:val="28"/>
        </w:rPr>
        <w:t>, detta beror på sponsorer</w:t>
      </w:r>
      <w:r w:rsidR="2181F9AB" w:rsidRPr="27A22DB0">
        <w:rPr>
          <w:sz w:val="28"/>
          <w:szCs w:val="28"/>
        </w:rPr>
        <w:t xml:space="preserve"> och resurser</w:t>
      </w:r>
      <w:r w:rsidR="00077111" w:rsidRPr="27A22DB0">
        <w:rPr>
          <w:sz w:val="28"/>
          <w:szCs w:val="28"/>
        </w:rPr>
        <w:t xml:space="preserve">. Dessa delas ut </w:t>
      </w:r>
      <w:r w:rsidR="00B25149" w:rsidRPr="27A22DB0">
        <w:rPr>
          <w:sz w:val="28"/>
          <w:szCs w:val="28"/>
        </w:rPr>
        <w:t>under</w:t>
      </w:r>
      <w:r w:rsidR="18B29965" w:rsidRPr="27A22DB0">
        <w:rPr>
          <w:sz w:val="28"/>
          <w:szCs w:val="28"/>
        </w:rPr>
        <w:t xml:space="preserve"> </w:t>
      </w:r>
      <w:r w:rsidR="00B25149" w:rsidRPr="27A22DB0">
        <w:rPr>
          <w:sz w:val="28"/>
          <w:szCs w:val="28"/>
        </w:rPr>
        <w:t xml:space="preserve">förutsättning </w:t>
      </w:r>
      <w:r w:rsidR="00077111" w:rsidRPr="27A22DB0">
        <w:rPr>
          <w:sz w:val="28"/>
          <w:szCs w:val="28"/>
        </w:rPr>
        <w:t>att spelare har betalat medlemsavgift och träningsavgift</w:t>
      </w:r>
      <w:r w:rsidR="007F0B5E" w:rsidRPr="27A22DB0">
        <w:rPr>
          <w:sz w:val="28"/>
          <w:szCs w:val="28"/>
        </w:rPr>
        <w:t>.</w:t>
      </w:r>
      <w:r w:rsidR="4BBDB798" w:rsidRPr="27A22DB0">
        <w:rPr>
          <w:sz w:val="28"/>
          <w:szCs w:val="28"/>
        </w:rPr>
        <w:t xml:space="preserve"> Medlemspaketen packas och delas ut åldersgruppsvis.</w:t>
      </w:r>
    </w:p>
    <w:p w14:paraId="63C36FD5" w14:textId="31BE0ECE" w:rsidR="27A22DB0" w:rsidRDefault="27A22DB0" w:rsidP="27A22DB0">
      <w:pPr>
        <w:spacing w:after="0"/>
        <w:rPr>
          <w:sz w:val="28"/>
          <w:szCs w:val="28"/>
        </w:rPr>
      </w:pPr>
    </w:p>
    <w:p w14:paraId="11C213CA" w14:textId="56203DD4" w:rsidR="00F36765" w:rsidRPr="009B2CE2" w:rsidRDefault="00544A63" w:rsidP="00152FB5">
      <w:pPr>
        <w:pStyle w:val="Heading2"/>
        <w:rPr>
          <w:rFonts w:asciiTheme="minorHAnsi" w:hAnsiTheme="minorHAnsi" w:cstheme="minorHAnsi"/>
        </w:rPr>
      </w:pPr>
      <w:bookmarkStart w:id="14" w:name="_Toc212018210"/>
      <w:r w:rsidRPr="009B2CE2">
        <w:rPr>
          <w:rFonts w:asciiTheme="minorHAnsi" w:hAnsiTheme="minorHAnsi" w:cstheme="minorHAnsi"/>
        </w:rPr>
        <w:t>För Spelare</w:t>
      </w:r>
      <w:bookmarkEnd w:id="14"/>
    </w:p>
    <w:p w14:paraId="0C48BBAB" w14:textId="6AD9E0D3" w:rsidR="00853F14" w:rsidRPr="00F610D0" w:rsidRDefault="00696CC8" w:rsidP="27A22DB0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Varje år ingår </w:t>
      </w:r>
      <w:r w:rsidR="00B25149" w:rsidRPr="27A22DB0">
        <w:rPr>
          <w:sz w:val="28"/>
          <w:szCs w:val="28"/>
        </w:rPr>
        <w:t>en Järlapro</w:t>
      </w:r>
      <w:r w:rsidR="000818D4" w:rsidRPr="27A22DB0">
        <w:rPr>
          <w:sz w:val="28"/>
          <w:szCs w:val="28"/>
        </w:rPr>
        <w:t>filpro</w:t>
      </w:r>
      <w:r w:rsidR="00B25149" w:rsidRPr="27A22DB0">
        <w:rPr>
          <w:sz w:val="28"/>
          <w:szCs w:val="28"/>
        </w:rPr>
        <w:t>dukt</w:t>
      </w:r>
      <w:r w:rsidR="00ED480E" w:rsidRPr="27A22DB0">
        <w:rPr>
          <w:sz w:val="28"/>
          <w:szCs w:val="28"/>
        </w:rPr>
        <w:t xml:space="preserve"> av </w:t>
      </w:r>
      <w:r w:rsidR="006643D1" w:rsidRPr="27A22DB0">
        <w:rPr>
          <w:sz w:val="28"/>
          <w:szCs w:val="28"/>
        </w:rPr>
        <w:t>varierat</w:t>
      </w:r>
      <w:r w:rsidR="00ED480E" w:rsidRPr="27A22DB0">
        <w:rPr>
          <w:sz w:val="28"/>
          <w:szCs w:val="28"/>
        </w:rPr>
        <w:t xml:space="preserve"> slag</w:t>
      </w:r>
      <w:r w:rsidR="0CBCF0A4" w:rsidRPr="27A22DB0">
        <w:rPr>
          <w:sz w:val="28"/>
          <w:szCs w:val="28"/>
        </w:rPr>
        <w:t>, beroende</w:t>
      </w:r>
      <w:r w:rsidR="3AF064F7" w:rsidRPr="27A22DB0">
        <w:rPr>
          <w:sz w:val="28"/>
          <w:szCs w:val="28"/>
        </w:rPr>
        <w:t xml:space="preserve"> på sponsorer och resurser</w:t>
      </w:r>
      <w:r w:rsidR="00015020" w:rsidRPr="27A22DB0">
        <w:rPr>
          <w:sz w:val="28"/>
          <w:szCs w:val="28"/>
        </w:rPr>
        <w:t>.</w:t>
      </w:r>
      <w:r w:rsidR="6286A676" w:rsidRPr="27A22DB0">
        <w:rPr>
          <w:sz w:val="28"/>
          <w:szCs w:val="28"/>
        </w:rPr>
        <w:t xml:space="preserve"> Detta för att vi ska känna att vi alla är del av en och samma förening. </w:t>
      </w:r>
      <w:r w:rsidR="00853F14" w:rsidRPr="27A22DB0">
        <w:rPr>
          <w:sz w:val="28"/>
          <w:szCs w:val="28"/>
        </w:rPr>
        <w:t xml:space="preserve">Dessa </w:t>
      </w:r>
      <w:r w:rsidR="00B25149" w:rsidRPr="27A22DB0">
        <w:rPr>
          <w:sz w:val="28"/>
          <w:szCs w:val="28"/>
        </w:rPr>
        <w:t>produkter</w:t>
      </w:r>
      <w:r w:rsidR="00853F14" w:rsidRPr="27A22DB0">
        <w:rPr>
          <w:sz w:val="28"/>
          <w:szCs w:val="28"/>
        </w:rPr>
        <w:t xml:space="preserve"> har föreningen prioritet att trycka sponsorer på inför varje säsong. </w:t>
      </w:r>
      <w:r w:rsidR="4C070A6C" w:rsidRPr="27A22DB0">
        <w:rPr>
          <w:sz w:val="28"/>
          <w:szCs w:val="28"/>
        </w:rPr>
        <w:t>E</w:t>
      </w:r>
      <w:r w:rsidR="00853F14" w:rsidRPr="27A22DB0">
        <w:rPr>
          <w:sz w:val="28"/>
          <w:szCs w:val="28"/>
        </w:rPr>
        <w:t xml:space="preserve">gna lagtryck kommer i andra hand. Att numrera </w:t>
      </w:r>
      <w:r w:rsidR="000818D4" w:rsidRPr="27A22DB0">
        <w:rPr>
          <w:sz w:val="28"/>
          <w:szCs w:val="28"/>
        </w:rPr>
        <w:t xml:space="preserve">t ex </w:t>
      </w:r>
      <w:r w:rsidR="00853F14" w:rsidRPr="27A22DB0">
        <w:rPr>
          <w:sz w:val="28"/>
          <w:szCs w:val="28"/>
        </w:rPr>
        <w:t>medlemspaketströjor för matchspel är inte tillåtet då dessa plagg är träningskläder och vi tränar inte i matchtröjor</w:t>
      </w:r>
      <w:r w:rsidR="2B3B85C4" w:rsidRPr="27A22DB0">
        <w:rPr>
          <w:sz w:val="28"/>
          <w:szCs w:val="28"/>
        </w:rPr>
        <w:t>. Matchtröjor</w:t>
      </w:r>
      <w:r w:rsidR="0FF86FCC" w:rsidRPr="27A22DB0">
        <w:rPr>
          <w:sz w:val="28"/>
          <w:szCs w:val="28"/>
        </w:rPr>
        <w:t xml:space="preserve"> </w:t>
      </w:r>
      <w:r w:rsidR="000818D4" w:rsidRPr="27A22DB0">
        <w:rPr>
          <w:sz w:val="28"/>
          <w:szCs w:val="28"/>
        </w:rPr>
        <w:t xml:space="preserve">har även </w:t>
      </w:r>
      <w:r w:rsidR="43BF3CA3" w:rsidRPr="27A22DB0">
        <w:rPr>
          <w:sz w:val="28"/>
          <w:szCs w:val="28"/>
        </w:rPr>
        <w:t>sponsortryck som är avtalsbundna</w:t>
      </w:r>
      <w:r w:rsidR="000818D4" w:rsidRPr="27A22DB0">
        <w:rPr>
          <w:sz w:val="28"/>
          <w:szCs w:val="28"/>
        </w:rPr>
        <w:t xml:space="preserve">. </w:t>
      </w:r>
    </w:p>
    <w:p w14:paraId="03560EB9" w14:textId="10B276F1" w:rsidR="00077111" w:rsidRPr="009B2CE2" w:rsidRDefault="00266789" w:rsidP="00DE671E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70A4E82" wp14:editId="5EAD8CE6">
                <wp:simplePos x="0" y="0"/>
                <wp:positionH relativeFrom="column">
                  <wp:posOffset>-166148</wp:posOffset>
                </wp:positionH>
                <wp:positionV relativeFrom="paragraph">
                  <wp:posOffset>169013</wp:posOffset>
                </wp:positionV>
                <wp:extent cx="6490253" cy="2700670"/>
                <wp:effectExtent l="0" t="0" r="25400" b="23495"/>
                <wp:wrapNone/>
                <wp:docPr id="17926850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253" cy="27006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D7C07" id="Rectangle 3" o:spid="_x0000_s1026" style="position:absolute;margin-left:-13.1pt;margin-top:13.3pt;width:511.05pt;height:212.6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14:paraId="189E6280" w14:textId="166736EA" w:rsidR="00077111" w:rsidRPr="009B2CE2" w:rsidRDefault="00077111" w:rsidP="00DE671E">
      <w:pPr>
        <w:spacing w:after="0"/>
        <w:rPr>
          <w:rFonts w:cstheme="minorHAnsi"/>
        </w:rPr>
      </w:pPr>
    </w:p>
    <w:p w14:paraId="111BA06B" w14:textId="77777777" w:rsidR="00077111" w:rsidRPr="009B2CE2" w:rsidRDefault="00077111" w:rsidP="00DE671E">
      <w:pPr>
        <w:spacing w:after="0"/>
        <w:rPr>
          <w:rFonts w:cstheme="minorHAnsi"/>
        </w:rPr>
      </w:pPr>
    </w:p>
    <w:p w14:paraId="6C4AE967" w14:textId="68212EF5" w:rsidR="00077111" w:rsidRPr="00CE45BB" w:rsidRDefault="00077111" w:rsidP="27A22DB0">
      <w:pPr>
        <w:spacing w:after="0"/>
        <w:rPr>
          <w:b/>
          <w:bCs/>
          <w:sz w:val="28"/>
          <w:szCs w:val="28"/>
        </w:rPr>
      </w:pPr>
      <w:r w:rsidRPr="27A22DB0">
        <w:rPr>
          <w:b/>
          <w:bCs/>
          <w:sz w:val="28"/>
          <w:szCs w:val="28"/>
        </w:rPr>
        <w:t>Medlemspaket</w:t>
      </w:r>
      <w:r w:rsidR="00B92C94" w:rsidRPr="27A22DB0">
        <w:rPr>
          <w:b/>
          <w:bCs/>
          <w:sz w:val="28"/>
          <w:szCs w:val="28"/>
        </w:rPr>
        <w:t xml:space="preserve"> </w:t>
      </w:r>
      <w:r w:rsidRPr="27A22DB0">
        <w:rPr>
          <w:b/>
          <w:bCs/>
          <w:sz w:val="28"/>
          <w:szCs w:val="28"/>
        </w:rPr>
        <w:t>202</w:t>
      </w:r>
      <w:r w:rsidR="0EF431EA" w:rsidRPr="27A22DB0">
        <w:rPr>
          <w:b/>
          <w:bCs/>
          <w:sz w:val="28"/>
          <w:szCs w:val="28"/>
        </w:rPr>
        <w:t>6</w:t>
      </w:r>
      <w:r w:rsidRPr="27A22DB0">
        <w:rPr>
          <w:b/>
          <w:bCs/>
          <w:sz w:val="28"/>
          <w:szCs w:val="28"/>
        </w:rPr>
        <w:t xml:space="preserve"> </w:t>
      </w:r>
      <w:r w:rsidR="654A949D" w:rsidRPr="27A22DB0">
        <w:rPr>
          <w:b/>
          <w:bCs/>
          <w:sz w:val="28"/>
          <w:szCs w:val="28"/>
        </w:rPr>
        <w:t>(beslutas 19 oktober)</w:t>
      </w:r>
    </w:p>
    <w:p w14:paraId="0EDB4109" w14:textId="77777777" w:rsidR="009D5732" w:rsidRPr="00985BA1" w:rsidRDefault="009D5732" w:rsidP="00152FB5">
      <w:pPr>
        <w:pStyle w:val="Heading2"/>
        <w:rPr>
          <w:rFonts w:asciiTheme="minorHAnsi" w:hAnsiTheme="minorHAnsi" w:cstheme="minorHAnsi"/>
        </w:rPr>
      </w:pPr>
    </w:p>
    <w:p w14:paraId="34E1B540" w14:textId="51F333E3" w:rsidR="009D5732" w:rsidRPr="00985BA1" w:rsidRDefault="009D5732">
      <w:pPr>
        <w:rPr>
          <w:rFonts w:eastAsia="Times New Roman" w:cstheme="minorHAnsi"/>
          <w:b/>
          <w:bCs/>
          <w:kern w:val="0"/>
          <w:sz w:val="36"/>
          <w:szCs w:val="36"/>
          <w:lang w:eastAsia="sv-SE"/>
          <w14:ligatures w14:val="none"/>
        </w:rPr>
      </w:pPr>
      <w:r w:rsidRPr="00985BA1">
        <w:rPr>
          <w:rFonts w:cstheme="minorHAnsi"/>
        </w:rPr>
        <w:br w:type="page"/>
      </w:r>
    </w:p>
    <w:p w14:paraId="7A1A6AEC" w14:textId="0860EE35" w:rsidR="009D5732" w:rsidRPr="00985BA1" w:rsidRDefault="009D5732" w:rsidP="27A22DB0">
      <w:pPr>
        <w:pStyle w:val="Heading2"/>
        <w:rPr>
          <w:rFonts w:asciiTheme="minorHAnsi" w:hAnsiTheme="minorHAnsi" w:cstheme="minorBidi"/>
        </w:rPr>
      </w:pPr>
    </w:p>
    <w:p w14:paraId="33CC7357" w14:textId="6707B247" w:rsidR="27A22DB0" w:rsidRDefault="27A22DB0" w:rsidP="27A22DB0">
      <w:pPr>
        <w:pStyle w:val="Heading2"/>
        <w:rPr>
          <w:rFonts w:asciiTheme="minorHAnsi" w:hAnsiTheme="minorHAnsi" w:cstheme="minorBidi"/>
        </w:rPr>
      </w:pPr>
    </w:p>
    <w:p w14:paraId="0553F94A" w14:textId="534FB9D8" w:rsidR="00D26A55" w:rsidRPr="009B2CE2" w:rsidRDefault="2BCBBA1A" w:rsidP="27A22DB0">
      <w:pPr>
        <w:pStyle w:val="Heading2"/>
        <w:rPr>
          <w:rFonts w:asciiTheme="minorHAnsi" w:hAnsiTheme="minorHAnsi" w:cstheme="minorBidi"/>
        </w:rPr>
      </w:pPr>
      <w:bookmarkStart w:id="15" w:name="_Toc212018211"/>
      <w:r w:rsidRPr="27A22DB0">
        <w:rPr>
          <w:rFonts w:asciiTheme="minorHAnsi" w:hAnsiTheme="minorHAnsi" w:cstheme="minorBidi"/>
        </w:rPr>
        <w:t>För ledare</w:t>
      </w:r>
      <w:bookmarkEnd w:id="15"/>
    </w:p>
    <w:p w14:paraId="1DE923B9" w14:textId="6D074E6C" w:rsidR="00D26A55" w:rsidRDefault="00777189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Alla ledare ska känna </w:t>
      </w:r>
      <w:r w:rsidR="007E02A8" w:rsidRPr="27A22DB0">
        <w:rPr>
          <w:sz w:val="28"/>
          <w:szCs w:val="28"/>
        </w:rPr>
        <w:t xml:space="preserve">sig rätt klädda </w:t>
      </w:r>
      <w:r w:rsidR="00A5265D" w:rsidRPr="27A22DB0">
        <w:rPr>
          <w:sz w:val="28"/>
          <w:szCs w:val="28"/>
        </w:rPr>
        <w:t xml:space="preserve">för sitt uppdrag. Som ledare </w:t>
      </w:r>
      <w:r w:rsidR="44AE1827" w:rsidRPr="27A22DB0">
        <w:rPr>
          <w:sz w:val="28"/>
          <w:szCs w:val="28"/>
        </w:rPr>
        <w:t>ska</w:t>
      </w:r>
      <w:r w:rsidR="001E6D61" w:rsidRPr="27A22DB0">
        <w:rPr>
          <w:sz w:val="28"/>
          <w:szCs w:val="28"/>
        </w:rPr>
        <w:t xml:space="preserve"> du </w:t>
      </w:r>
      <w:r w:rsidR="25CC10E0" w:rsidRPr="27A22DB0">
        <w:rPr>
          <w:sz w:val="28"/>
          <w:szCs w:val="28"/>
        </w:rPr>
        <w:t xml:space="preserve">kunna </w:t>
      </w:r>
      <w:r w:rsidR="00A5265D" w:rsidRPr="27A22DB0">
        <w:rPr>
          <w:sz w:val="28"/>
          <w:szCs w:val="28"/>
        </w:rPr>
        <w:t xml:space="preserve">känna </w:t>
      </w:r>
      <w:r w:rsidR="007A5D0C" w:rsidRPr="27A22DB0">
        <w:rPr>
          <w:sz w:val="28"/>
          <w:szCs w:val="28"/>
        </w:rPr>
        <w:t>d</w:t>
      </w:r>
      <w:r w:rsidR="00A5265D" w:rsidRPr="27A22DB0">
        <w:rPr>
          <w:sz w:val="28"/>
          <w:szCs w:val="28"/>
        </w:rPr>
        <w:t xml:space="preserve">ig stolt </w:t>
      </w:r>
      <w:r w:rsidR="001E6D61" w:rsidRPr="27A22DB0">
        <w:rPr>
          <w:sz w:val="28"/>
          <w:szCs w:val="28"/>
        </w:rPr>
        <w:t xml:space="preserve">över </w:t>
      </w:r>
      <w:r w:rsidR="00917D0C" w:rsidRPr="27A22DB0">
        <w:rPr>
          <w:sz w:val="28"/>
          <w:szCs w:val="28"/>
        </w:rPr>
        <w:t>vår</w:t>
      </w:r>
      <w:r w:rsidR="001E6D61" w:rsidRPr="27A22DB0">
        <w:rPr>
          <w:sz w:val="28"/>
          <w:szCs w:val="28"/>
        </w:rPr>
        <w:t xml:space="preserve"> förening</w:t>
      </w:r>
      <w:r w:rsidR="00A5265D" w:rsidRPr="27A22DB0">
        <w:rPr>
          <w:sz w:val="28"/>
          <w:szCs w:val="28"/>
        </w:rPr>
        <w:t xml:space="preserve"> </w:t>
      </w:r>
      <w:r w:rsidR="00832EAE" w:rsidRPr="27A22DB0">
        <w:rPr>
          <w:sz w:val="28"/>
          <w:szCs w:val="28"/>
        </w:rPr>
        <w:t xml:space="preserve">och </w:t>
      </w:r>
      <w:r w:rsidR="001E6D61" w:rsidRPr="27A22DB0">
        <w:rPr>
          <w:sz w:val="28"/>
          <w:szCs w:val="28"/>
        </w:rPr>
        <w:t>för</w:t>
      </w:r>
      <w:r w:rsidR="00832EAE" w:rsidRPr="27A22DB0">
        <w:rPr>
          <w:sz w:val="28"/>
          <w:szCs w:val="28"/>
        </w:rPr>
        <w:t xml:space="preserve"> det förtroendeuppdrag </w:t>
      </w:r>
      <w:r w:rsidR="001E6D61" w:rsidRPr="27A22DB0">
        <w:rPr>
          <w:sz w:val="28"/>
          <w:szCs w:val="28"/>
        </w:rPr>
        <w:t>du</w:t>
      </w:r>
      <w:r w:rsidR="00F7287D" w:rsidRPr="27A22DB0">
        <w:rPr>
          <w:sz w:val="28"/>
          <w:szCs w:val="28"/>
        </w:rPr>
        <w:t xml:space="preserve"> har</w:t>
      </w:r>
      <w:r w:rsidR="001E6D61" w:rsidRPr="27A22DB0">
        <w:rPr>
          <w:sz w:val="28"/>
          <w:szCs w:val="28"/>
        </w:rPr>
        <w:t xml:space="preserve">. </w:t>
      </w:r>
      <w:r w:rsidR="3200EAC3" w:rsidRPr="27A22DB0">
        <w:rPr>
          <w:sz w:val="28"/>
          <w:szCs w:val="28"/>
        </w:rPr>
        <w:t xml:space="preserve">Som </w:t>
      </w:r>
      <w:r w:rsidR="00832EAE" w:rsidRPr="27A22DB0">
        <w:rPr>
          <w:sz w:val="28"/>
          <w:szCs w:val="28"/>
        </w:rPr>
        <w:t xml:space="preserve"> tränare ska </w:t>
      </w:r>
      <w:r w:rsidR="569F0BAA" w:rsidRPr="27A22DB0">
        <w:rPr>
          <w:sz w:val="28"/>
          <w:szCs w:val="28"/>
        </w:rPr>
        <w:t xml:space="preserve">man </w:t>
      </w:r>
      <w:r w:rsidR="00832EAE" w:rsidRPr="27A22DB0">
        <w:rPr>
          <w:sz w:val="28"/>
          <w:szCs w:val="28"/>
        </w:rPr>
        <w:t>vara synlig och representativ.</w:t>
      </w:r>
      <w:r w:rsidR="00C00091" w:rsidRPr="27A22DB0">
        <w:rPr>
          <w:sz w:val="28"/>
          <w:szCs w:val="28"/>
        </w:rPr>
        <w:t xml:space="preserve"> </w:t>
      </w:r>
      <w:r w:rsidR="00917D0C" w:rsidRPr="27A22DB0">
        <w:rPr>
          <w:sz w:val="28"/>
          <w:szCs w:val="28"/>
        </w:rPr>
        <w:t xml:space="preserve">En ledare ska </w:t>
      </w:r>
      <w:r w:rsidR="00612DD7" w:rsidRPr="27A22DB0">
        <w:rPr>
          <w:sz w:val="28"/>
          <w:szCs w:val="28"/>
        </w:rPr>
        <w:t>skilj</w:t>
      </w:r>
      <w:r w:rsidR="00917D0C" w:rsidRPr="27A22DB0">
        <w:rPr>
          <w:sz w:val="28"/>
          <w:szCs w:val="28"/>
        </w:rPr>
        <w:t>as åt</w:t>
      </w:r>
      <w:r w:rsidR="00612DD7" w:rsidRPr="27A22DB0">
        <w:rPr>
          <w:sz w:val="28"/>
          <w:szCs w:val="28"/>
        </w:rPr>
        <w:t xml:space="preserve"> från en vårdhandshavare, publik</w:t>
      </w:r>
      <w:r w:rsidR="00F7287D" w:rsidRPr="27A22DB0">
        <w:rPr>
          <w:sz w:val="28"/>
          <w:szCs w:val="28"/>
        </w:rPr>
        <w:t xml:space="preserve"> och </w:t>
      </w:r>
      <w:r w:rsidR="00612DD7" w:rsidRPr="27A22DB0">
        <w:rPr>
          <w:sz w:val="28"/>
          <w:szCs w:val="28"/>
        </w:rPr>
        <w:t xml:space="preserve">motståndare. </w:t>
      </w:r>
      <w:r w:rsidR="00C00091" w:rsidRPr="27A22DB0">
        <w:rPr>
          <w:sz w:val="28"/>
          <w:szCs w:val="28"/>
        </w:rPr>
        <w:t xml:space="preserve">Det innebär att som tränare </w:t>
      </w:r>
      <w:r w:rsidR="00917D0C" w:rsidRPr="27A22DB0">
        <w:rPr>
          <w:sz w:val="28"/>
          <w:szCs w:val="28"/>
        </w:rPr>
        <w:t xml:space="preserve">har du </w:t>
      </w:r>
      <w:r w:rsidR="00C00091" w:rsidRPr="27A22DB0">
        <w:rPr>
          <w:sz w:val="28"/>
          <w:szCs w:val="28"/>
        </w:rPr>
        <w:t xml:space="preserve">alltid </w:t>
      </w:r>
      <w:r w:rsidR="009B2517" w:rsidRPr="27A22DB0">
        <w:rPr>
          <w:sz w:val="28"/>
          <w:szCs w:val="28"/>
        </w:rPr>
        <w:t>ledar</w:t>
      </w:r>
      <w:r w:rsidR="0025740E" w:rsidRPr="27A22DB0">
        <w:rPr>
          <w:sz w:val="28"/>
          <w:szCs w:val="28"/>
        </w:rPr>
        <w:t>tröja</w:t>
      </w:r>
      <w:r w:rsidR="009B2517" w:rsidRPr="27A22DB0">
        <w:rPr>
          <w:sz w:val="28"/>
          <w:szCs w:val="28"/>
        </w:rPr>
        <w:t xml:space="preserve"> på </w:t>
      </w:r>
      <w:r w:rsidR="00917D0C" w:rsidRPr="27A22DB0">
        <w:rPr>
          <w:sz w:val="28"/>
          <w:szCs w:val="28"/>
        </w:rPr>
        <w:t>d</w:t>
      </w:r>
      <w:r w:rsidR="009B2517" w:rsidRPr="27A22DB0">
        <w:rPr>
          <w:sz w:val="28"/>
          <w:szCs w:val="28"/>
        </w:rPr>
        <w:t xml:space="preserve">ig under träning och tävling. </w:t>
      </w:r>
    </w:p>
    <w:p w14:paraId="59D7B3DF" w14:textId="77777777" w:rsidR="009C62CA" w:rsidRDefault="009C62CA" w:rsidP="00DE671E">
      <w:pPr>
        <w:spacing w:after="0"/>
        <w:rPr>
          <w:rFonts w:cstheme="minorHAnsi"/>
          <w:sz w:val="28"/>
          <w:szCs w:val="28"/>
        </w:rPr>
      </w:pPr>
    </w:p>
    <w:p w14:paraId="7AE6B621" w14:textId="6131B660" w:rsidR="00AC1EFC" w:rsidRPr="00AC1EFC" w:rsidRDefault="009C62CA" w:rsidP="27A22DB0">
      <w:pPr>
        <w:spacing w:before="100" w:beforeAutospacing="1" w:after="100" w:afterAutospacing="1" w:line="240" w:lineRule="auto"/>
        <w:textAlignment w:val="baseline"/>
        <w:rPr>
          <w:sz w:val="28"/>
          <w:szCs w:val="28"/>
        </w:rPr>
      </w:pPr>
      <w:r w:rsidRPr="27A22DB0">
        <w:rPr>
          <w:sz w:val="28"/>
          <w:szCs w:val="28"/>
        </w:rPr>
        <w:t xml:space="preserve">Vid start av nya lag får </w:t>
      </w:r>
      <w:r w:rsidR="7F636CFA" w:rsidRPr="27A22DB0">
        <w:rPr>
          <w:sz w:val="28"/>
          <w:szCs w:val="28"/>
        </w:rPr>
        <w:t xml:space="preserve">alla </w:t>
      </w:r>
      <w:r w:rsidRPr="27A22DB0">
        <w:rPr>
          <w:sz w:val="28"/>
          <w:szCs w:val="28"/>
        </w:rPr>
        <w:t>nya ledar</w:t>
      </w:r>
      <w:r w:rsidR="0A8455CC" w:rsidRPr="27A22DB0">
        <w:rPr>
          <w:sz w:val="28"/>
          <w:szCs w:val="28"/>
        </w:rPr>
        <w:t>e</w:t>
      </w:r>
      <w:r w:rsidRPr="27A22DB0">
        <w:rPr>
          <w:sz w:val="28"/>
          <w:szCs w:val="28"/>
        </w:rPr>
        <w:t xml:space="preserve"> den första </w:t>
      </w:r>
      <w:r w:rsidR="370619AB" w:rsidRPr="27A22DB0">
        <w:rPr>
          <w:sz w:val="28"/>
          <w:szCs w:val="28"/>
        </w:rPr>
        <w:t xml:space="preserve">röda </w:t>
      </w:r>
      <w:r w:rsidRPr="27A22DB0">
        <w:rPr>
          <w:sz w:val="28"/>
          <w:szCs w:val="28"/>
        </w:rPr>
        <w:t>ledartröjan.</w:t>
      </w:r>
      <w:r w:rsidR="00CE45BB" w:rsidRPr="27A22DB0">
        <w:rPr>
          <w:sz w:val="28"/>
          <w:szCs w:val="28"/>
        </w:rPr>
        <w:t xml:space="preserve"> Nya ledare </w:t>
      </w:r>
      <w:r w:rsidR="607E523A" w:rsidRPr="27A22DB0">
        <w:rPr>
          <w:sz w:val="28"/>
          <w:szCs w:val="28"/>
        </w:rPr>
        <w:t xml:space="preserve">över tid får också en röd </w:t>
      </w:r>
      <w:r w:rsidR="00AC1EFC" w:rsidRPr="27A22DB0">
        <w:rPr>
          <w:sz w:val="28"/>
          <w:szCs w:val="28"/>
        </w:rPr>
        <w:t xml:space="preserve">Järla-ledartröja som välkomstpresent! Tröjan är ditt arbetsredskap – den röda färgen gör det lätt för barn, ungdomar och </w:t>
      </w:r>
      <w:r w:rsidR="4D6DB41B" w:rsidRPr="27A22DB0">
        <w:rPr>
          <w:sz w:val="28"/>
          <w:szCs w:val="28"/>
        </w:rPr>
        <w:t>vårdnadshavare</w:t>
      </w:r>
      <w:r w:rsidR="00AC1EFC" w:rsidRPr="27A22DB0">
        <w:rPr>
          <w:sz w:val="28"/>
          <w:szCs w:val="28"/>
        </w:rPr>
        <w:t xml:space="preserve"> att se vem som är ledare, fråga om hjälp och känna sig</w:t>
      </w:r>
      <w:r w:rsidR="49BA79CA" w:rsidRPr="27A22DB0">
        <w:rPr>
          <w:sz w:val="28"/>
          <w:szCs w:val="28"/>
        </w:rPr>
        <w:t xml:space="preserve"> </w:t>
      </w:r>
      <w:r w:rsidR="00AC1EFC" w:rsidRPr="27A22DB0">
        <w:rPr>
          <w:sz w:val="28"/>
          <w:szCs w:val="28"/>
        </w:rPr>
        <w:t>trygga.</w:t>
      </w:r>
    </w:p>
    <w:p w14:paraId="2A449363" w14:textId="7FE61043" w:rsidR="009C62CA" w:rsidRPr="00AC1EFC" w:rsidRDefault="009C62CA" w:rsidP="009C62CA">
      <w:pPr>
        <w:spacing w:after="0"/>
        <w:rPr>
          <w:rFonts w:cstheme="minorHAnsi"/>
          <w:sz w:val="28"/>
          <w:szCs w:val="28"/>
          <w:lang w:val="en-SE"/>
        </w:rPr>
      </w:pPr>
    </w:p>
    <w:p w14:paraId="514E39ED" w14:textId="5C93E19D" w:rsidR="009B2517" w:rsidRPr="009B2CE2" w:rsidRDefault="00843670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Som ledare </w:t>
      </w:r>
      <w:r w:rsidR="57F881BB" w:rsidRPr="27A22DB0">
        <w:rPr>
          <w:sz w:val="28"/>
          <w:szCs w:val="28"/>
        </w:rPr>
        <w:t xml:space="preserve">meddelar du din storlek och </w:t>
      </w:r>
      <w:r w:rsidR="00AC38BD" w:rsidRPr="27A22DB0">
        <w:rPr>
          <w:sz w:val="28"/>
          <w:szCs w:val="28"/>
        </w:rPr>
        <w:t xml:space="preserve">gör </w:t>
      </w:r>
      <w:r w:rsidR="68B28742" w:rsidRPr="27A22DB0">
        <w:rPr>
          <w:sz w:val="28"/>
          <w:szCs w:val="28"/>
        </w:rPr>
        <w:t>‘</w:t>
      </w:r>
      <w:r w:rsidR="00AC38BD" w:rsidRPr="27A22DB0">
        <w:rPr>
          <w:sz w:val="28"/>
          <w:szCs w:val="28"/>
        </w:rPr>
        <w:t>beställning</w:t>
      </w:r>
      <w:r w:rsidR="52906CD8" w:rsidRPr="27A22DB0">
        <w:rPr>
          <w:sz w:val="28"/>
          <w:szCs w:val="28"/>
        </w:rPr>
        <w:t>’</w:t>
      </w:r>
      <w:r w:rsidR="00AC38BD" w:rsidRPr="27A22DB0">
        <w:rPr>
          <w:sz w:val="28"/>
          <w:szCs w:val="28"/>
        </w:rPr>
        <w:t xml:space="preserve"> när sportkontoret informerar om att det är dags. </w:t>
      </w:r>
    </w:p>
    <w:p w14:paraId="33ED5870" w14:textId="6732D0CC" w:rsidR="00AC38BD" w:rsidRPr="009B2CE2" w:rsidRDefault="00027564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>Behöver du uppdatera</w:t>
      </w:r>
      <w:r w:rsidR="00257A65" w:rsidRPr="27A22DB0">
        <w:rPr>
          <w:sz w:val="28"/>
          <w:szCs w:val="28"/>
        </w:rPr>
        <w:t xml:space="preserve"> vid andra tider </w:t>
      </w:r>
      <w:r w:rsidRPr="27A22DB0">
        <w:rPr>
          <w:sz w:val="28"/>
          <w:szCs w:val="28"/>
        </w:rPr>
        <w:t xml:space="preserve">än </w:t>
      </w:r>
      <w:r w:rsidR="000D2711" w:rsidRPr="27A22DB0">
        <w:rPr>
          <w:sz w:val="28"/>
          <w:szCs w:val="28"/>
        </w:rPr>
        <w:t xml:space="preserve">vad </w:t>
      </w:r>
      <w:r w:rsidRPr="27A22DB0">
        <w:rPr>
          <w:sz w:val="28"/>
          <w:szCs w:val="28"/>
        </w:rPr>
        <w:t xml:space="preserve">som </w:t>
      </w:r>
      <w:r w:rsidR="000D2711" w:rsidRPr="27A22DB0">
        <w:rPr>
          <w:sz w:val="28"/>
          <w:szCs w:val="28"/>
        </w:rPr>
        <w:t>står ovan är det möjligt att beställa själv via webbshopen</w:t>
      </w:r>
      <w:r w:rsidR="005451BB" w:rsidRPr="27A22DB0">
        <w:rPr>
          <w:sz w:val="28"/>
          <w:szCs w:val="28"/>
        </w:rPr>
        <w:t xml:space="preserve">. Avslutar du ditt ledaruppdrag inom ett år från att </w:t>
      </w:r>
      <w:r w:rsidR="00257A65" w:rsidRPr="27A22DB0">
        <w:rPr>
          <w:sz w:val="28"/>
          <w:szCs w:val="28"/>
        </w:rPr>
        <w:t>kläderna har kvitterats ut</w:t>
      </w:r>
      <w:r w:rsidR="005451BB" w:rsidRPr="27A22DB0">
        <w:rPr>
          <w:sz w:val="28"/>
          <w:szCs w:val="28"/>
        </w:rPr>
        <w:t xml:space="preserve"> så ber vi dig att </w:t>
      </w:r>
      <w:r w:rsidR="380F7C5A" w:rsidRPr="27A22DB0">
        <w:rPr>
          <w:sz w:val="28"/>
          <w:szCs w:val="28"/>
        </w:rPr>
        <w:t>åter</w:t>
      </w:r>
      <w:r w:rsidR="005451BB" w:rsidRPr="27A22DB0">
        <w:rPr>
          <w:sz w:val="28"/>
          <w:szCs w:val="28"/>
        </w:rPr>
        <w:t xml:space="preserve">lämna dina kläder. </w:t>
      </w:r>
    </w:p>
    <w:p w14:paraId="351AA105" w14:textId="36085341" w:rsidR="27A22DB0" w:rsidRDefault="27A22DB0" w:rsidP="27A22DB0">
      <w:pPr>
        <w:spacing w:after="0"/>
        <w:rPr>
          <w:sz w:val="28"/>
          <w:szCs w:val="28"/>
        </w:rPr>
      </w:pPr>
    </w:p>
    <w:p w14:paraId="3B143565" w14:textId="04753E84" w:rsidR="630F3356" w:rsidRDefault="630F3356" w:rsidP="27A22DB0">
      <w:pPr>
        <w:spacing w:after="0"/>
        <w:rPr>
          <w:sz w:val="28"/>
          <w:szCs w:val="28"/>
        </w:rPr>
      </w:pPr>
      <w:r w:rsidRPr="27A22DB0">
        <w:rPr>
          <w:sz w:val="28"/>
          <w:szCs w:val="28"/>
        </w:rPr>
        <w:t xml:space="preserve">Ledargarderoben fylls på allt eftersom, beroende på hur länge du är i föreningen. </w:t>
      </w:r>
      <w:r w:rsidR="117B5207" w:rsidRPr="27A22DB0">
        <w:rPr>
          <w:sz w:val="28"/>
          <w:szCs w:val="28"/>
        </w:rPr>
        <w:t xml:space="preserve">Påfyllningen sker efter ett visst schema. </w:t>
      </w:r>
      <w:r w:rsidRPr="27A22DB0">
        <w:rPr>
          <w:sz w:val="28"/>
          <w:szCs w:val="28"/>
        </w:rPr>
        <w:t>Har man som ledare ett större behov så finns alltid möjlighet att själv komplettera sin ledargarderob</w:t>
      </w:r>
      <w:r w:rsidR="3AF589AD" w:rsidRPr="27A22DB0">
        <w:rPr>
          <w:sz w:val="28"/>
          <w:szCs w:val="28"/>
        </w:rPr>
        <w:t xml:space="preserve"> genom köp via webbshopen.</w:t>
      </w:r>
    </w:p>
    <w:p w14:paraId="7BC328DE" w14:textId="17707CAB" w:rsidR="27A22DB0" w:rsidRDefault="27A22DB0" w:rsidP="27A22DB0">
      <w:pPr>
        <w:spacing w:after="0"/>
        <w:rPr>
          <w:sz w:val="28"/>
          <w:szCs w:val="28"/>
        </w:rPr>
      </w:pPr>
    </w:p>
    <w:p w14:paraId="5B958127" w14:textId="2BE15428" w:rsidR="27A22DB0" w:rsidRDefault="27A22DB0" w:rsidP="27A22DB0">
      <w:pPr>
        <w:spacing w:after="0"/>
        <w:rPr>
          <w:sz w:val="28"/>
          <w:szCs w:val="28"/>
        </w:rPr>
      </w:pPr>
    </w:p>
    <w:p w14:paraId="17820DC6" w14:textId="25FFD349" w:rsidR="27A22DB0" w:rsidRDefault="27A22DB0" w:rsidP="27A22DB0">
      <w:pPr>
        <w:spacing w:after="0"/>
        <w:rPr>
          <w:sz w:val="28"/>
          <w:szCs w:val="28"/>
        </w:rPr>
      </w:pPr>
    </w:p>
    <w:p w14:paraId="582C04E4" w14:textId="77777777" w:rsidR="00134337" w:rsidRPr="009B2CE2" w:rsidRDefault="00134337" w:rsidP="00DE671E">
      <w:pPr>
        <w:spacing w:after="0"/>
        <w:rPr>
          <w:rFonts w:cstheme="minorHAnsi"/>
          <w:sz w:val="28"/>
          <w:szCs w:val="28"/>
        </w:rPr>
      </w:pPr>
    </w:p>
    <w:p w14:paraId="675BD01D" w14:textId="77777777" w:rsidR="00152FB5" w:rsidRPr="009B2CE2" w:rsidRDefault="00152FB5" w:rsidP="00DE671E">
      <w:pPr>
        <w:spacing w:after="0"/>
        <w:rPr>
          <w:rFonts w:cstheme="minorHAnsi"/>
          <w:sz w:val="28"/>
          <w:szCs w:val="28"/>
        </w:rPr>
      </w:pPr>
    </w:p>
    <w:p w14:paraId="1BD34E06" w14:textId="4271E26E" w:rsidR="00077111" w:rsidRPr="009B2CE2" w:rsidRDefault="00077111">
      <w:pPr>
        <w:rPr>
          <w:rFonts w:cstheme="minorHAnsi"/>
        </w:rPr>
      </w:pPr>
      <w:r w:rsidRPr="009B2CE2">
        <w:rPr>
          <w:rFonts w:cstheme="minorHAnsi"/>
        </w:rPr>
        <w:br w:type="page"/>
      </w:r>
    </w:p>
    <w:p w14:paraId="26086B9B" w14:textId="77777777" w:rsidR="00152FB5" w:rsidRPr="009B2CE2" w:rsidRDefault="00152FB5" w:rsidP="00152FB5">
      <w:pPr>
        <w:rPr>
          <w:rFonts w:cstheme="minorHAnsi"/>
        </w:rPr>
      </w:pPr>
    </w:p>
    <w:p w14:paraId="6A4AE6A5" w14:textId="44587648" w:rsidR="27A22DB0" w:rsidRDefault="27A22DB0" w:rsidP="27A22DB0">
      <w:pPr>
        <w:rPr>
          <w:sz w:val="28"/>
          <w:szCs w:val="28"/>
        </w:rPr>
      </w:pPr>
    </w:p>
    <w:p w14:paraId="75A8CAB8" w14:textId="55A5085E" w:rsidR="000818D4" w:rsidRDefault="1E31F4B1" w:rsidP="00C5287A">
      <w:pPr>
        <w:pStyle w:val="Heading1"/>
        <w:numPr>
          <w:ilvl w:val="0"/>
          <w:numId w:val="3"/>
        </w:numPr>
        <w:rPr>
          <w:rFonts w:asciiTheme="minorHAnsi" w:hAnsiTheme="minorHAnsi" w:cstheme="minorBidi"/>
        </w:rPr>
      </w:pPr>
      <w:bookmarkStart w:id="16" w:name="_Toc212018212"/>
      <w:r w:rsidRPr="27A22DB0">
        <w:rPr>
          <w:rFonts w:asciiTheme="minorHAnsi" w:hAnsiTheme="minorHAnsi" w:cstheme="minorBidi"/>
        </w:rPr>
        <w:t>S</w:t>
      </w:r>
      <w:r w:rsidR="000818D4" w:rsidRPr="27A22DB0">
        <w:rPr>
          <w:rFonts w:asciiTheme="minorHAnsi" w:hAnsiTheme="minorHAnsi" w:cstheme="minorBidi"/>
        </w:rPr>
        <w:t>eniorverksamheten</w:t>
      </w:r>
      <w:bookmarkEnd w:id="16"/>
    </w:p>
    <w:p w14:paraId="5C4A8196" w14:textId="77777777" w:rsidR="000818D4" w:rsidRDefault="000818D4" w:rsidP="000818D4"/>
    <w:p w14:paraId="0F63B4A0" w14:textId="0E9D7D39" w:rsidR="000818D4" w:rsidRPr="0048407B" w:rsidRDefault="72191D64" w:rsidP="000818D4">
      <w:pPr>
        <w:rPr>
          <w:sz w:val="28"/>
          <w:szCs w:val="28"/>
        </w:rPr>
      </w:pPr>
      <w:r w:rsidRPr="27A22DB0">
        <w:rPr>
          <w:sz w:val="28"/>
          <w:szCs w:val="28"/>
        </w:rPr>
        <w:t xml:space="preserve">För seniorverksamheten </w:t>
      </w:r>
      <w:r w:rsidR="000818D4" w:rsidRPr="27A22DB0">
        <w:rPr>
          <w:sz w:val="28"/>
          <w:szCs w:val="28"/>
        </w:rPr>
        <w:t>finns</w:t>
      </w:r>
      <w:r w:rsidR="67FBA09E" w:rsidRPr="27A22DB0">
        <w:rPr>
          <w:sz w:val="28"/>
          <w:szCs w:val="28"/>
        </w:rPr>
        <w:t xml:space="preserve"> det</w:t>
      </w:r>
      <w:r w:rsidR="000818D4" w:rsidRPr="27A22DB0">
        <w:rPr>
          <w:sz w:val="28"/>
          <w:szCs w:val="28"/>
        </w:rPr>
        <w:t xml:space="preserve"> undantag från policyn </w:t>
      </w:r>
    </w:p>
    <w:p w14:paraId="44146060" w14:textId="525F1D45" w:rsidR="000818D4" w:rsidRPr="0048407B" w:rsidRDefault="1A221D3E" w:rsidP="00AF5735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27A22DB0">
        <w:rPr>
          <w:sz w:val="28"/>
          <w:szCs w:val="28"/>
        </w:rPr>
        <w:t>S</w:t>
      </w:r>
      <w:r w:rsidR="000818D4" w:rsidRPr="27A22DB0">
        <w:rPr>
          <w:sz w:val="28"/>
          <w:szCs w:val="28"/>
        </w:rPr>
        <w:t xml:space="preserve">eniorspelare lånar sina träningskläder av föreningen. Dessa SKA lämnas tillbaka om och när spelare avslutar sitt engagemang i föreningen. </w:t>
      </w:r>
    </w:p>
    <w:p w14:paraId="0CA0D1C7" w14:textId="2336E334" w:rsidR="000818D4" w:rsidRPr="0048407B" w:rsidRDefault="000818D4" w:rsidP="00AF5735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48407B">
        <w:rPr>
          <w:sz w:val="28"/>
          <w:szCs w:val="28"/>
        </w:rPr>
        <w:t xml:space="preserve">Träningskläderna utgörs av: overall, tränings t-shirt, kortbyxor, strumpor. </w:t>
      </w:r>
    </w:p>
    <w:p w14:paraId="6323BF24" w14:textId="337E2B10" w:rsidR="000818D4" w:rsidRPr="0048407B" w:rsidRDefault="000818D4" w:rsidP="00AF5735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48407B">
        <w:rPr>
          <w:sz w:val="28"/>
          <w:szCs w:val="28"/>
        </w:rPr>
        <w:t xml:space="preserve">Uppvärmningsjackor och regnjackor lånas vid behov och ska hängas tillbaka i seniorernas materialförråd direkt efter användande. </w:t>
      </w:r>
    </w:p>
    <w:p w14:paraId="7AD40B8B" w14:textId="1744C400" w:rsidR="00AB5B9A" w:rsidRPr="00A32F13" w:rsidRDefault="0096536D" w:rsidP="27A22DB0">
      <w:pPr>
        <w:rPr>
          <w:sz w:val="28"/>
          <w:szCs w:val="28"/>
        </w:rPr>
      </w:pPr>
      <w:r w:rsidRPr="00A32F13">
        <w:rPr>
          <w:sz w:val="28"/>
          <w:szCs w:val="28"/>
        </w:rPr>
        <w:t>Material till senior beräknas som följer:</w:t>
      </w:r>
    </w:p>
    <w:p w14:paraId="47AF9F5D" w14:textId="664A0E48" w:rsidR="00CF4F19" w:rsidRPr="0048407B" w:rsidRDefault="00D6620B" w:rsidP="00CF4F19">
      <w:pPr>
        <w:rPr>
          <w:i/>
          <w:iCs/>
          <w:sz w:val="28"/>
          <w:szCs w:val="28"/>
          <w:lang w:val="en-SE"/>
        </w:rPr>
      </w:pPr>
      <w:r w:rsidRPr="00A32F13">
        <w:rPr>
          <w:i/>
          <w:iCs/>
          <w:sz w:val="28"/>
          <w:szCs w:val="28"/>
        </w:rPr>
        <w:t xml:space="preserve">Exempel </w:t>
      </w:r>
      <w:r w:rsidR="0096536D" w:rsidRPr="00A32F13">
        <w:rPr>
          <w:i/>
          <w:iCs/>
          <w:sz w:val="28"/>
          <w:szCs w:val="28"/>
        </w:rPr>
        <w:t>Trupp om 20 spelare och 1-6 ledare</w:t>
      </w:r>
    </w:p>
    <w:p w14:paraId="3209C6BB" w14:textId="43B4262C" w:rsidR="0096536D" w:rsidRPr="0048407B" w:rsidRDefault="00CF4F19" w:rsidP="27A22DB0">
      <w:pPr>
        <w:numPr>
          <w:ilvl w:val="2"/>
          <w:numId w:val="7"/>
        </w:numPr>
        <w:rPr>
          <w:i/>
          <w:iCs/>
          <w:sz w:val="28"/>
          <w:szCs w:val="28"/>
        </w:rPr>
      </w:pPr>
      <w:r w:rsidRPr="27A22DB0">
        <w:rPr>
          <w:i/>
          <w:iCs/>
          <w:sz w:val="28"/>
          <w:szCs w:val="28"/>
        </w:rPr>
        <w:t xml:space="preserve">1 </w:t>
      </w:r>
      <w:r w:rsidR="0096536D" w:rsidRPr="27A22DB0">
        <w:rPr>
          <w:i/>
          <w:iCs/>
          <w:sz w:val="28"/>
          <w:szCs w:val="28"/>
        </w:rPr>
        <w:t xml:space="preserve"> träningsbollar</w:t>
      </w:r>
      <w:r w:rsidRPr="27A22DB0">
        <w:rPr>
          <w:i/>
          <w:iCs/>
          <w:sz w:val="28"/>
          <w:szCs w:val="28"/>
        </w:rPr>
        <w:t xml:space="preserve"> </w:t>
      </w:r>
      <w:r w:rsidR="59C4E248" w:rsidRPr="27A22DB0">
        <w:rPr>
          <w:i/>
          <w:iCs/>
          <w:sz w:val="28"/>
          <w:szCs w:val="28"/>
        </w:rPr>
        <w:t>/ spelare + 5 matchbollar</w:t>
      </w:r>
    </w:p>
    <w:p w14:paraId="3C19D411" w14:textId="3ECF4E9C" w:rsidR="0096536D" w:rsidRPr="0048407B" w:rsidRDefault="59C4E248" w:rsidP="27A22DB0">
      <w:pPr>
        <w:numPr>
          <w:ilvl w:val="2"/>
          <w:numId w:val="7"/>
        </w:numPr>
        <w:rPr>
          <w:i/>
          <w:iCs/>
          <w:sz w:val="28"/>
          <w:szCs w:val="28"/>
          <w:lang w:val="en-US"/>
        </w:rPr>
      </w:pPr>
      <w:r w:rsidRPr="27A22DB0">
        <w:rPr>
          <w:i/>
          <w:iCs/>
          <w:sz w:val="28"/>
          <w:szCs w:val="28"/>
          <w:lang w:val="en-US"/>
        </w:rPr>
        <w:t xml:space="preserve">1 </w:t>
      </w:r>
      <w:proofErr w:type="spellStart"/>
      <w:r w:rsidR="0096536D" w:rsidRPr="27A22DB0">
        <w:rPr>
          <w:i/>
          <w:iCs/>
          <w:sz w:val="28"/>
          <w:szCs w:val="28"/>
          <w:lang w:val="en-US"/>
        </w:rPr>
        <w:t>Overallströja</w:t>
      </w:r>
      <w:proofErr w:type="spellEnd"/>
      <w:r w:rsidR="0096536D" w:rsidRPr="27A22DB0">
        <w:rPr>
          <w:i/>
          <w:iCs/>
          <w:sz w:val="28"/>
          <w:szCs w:val="28"/>
          <w:lang w:val="en-US"/>
        </w:rPr>
        <w:t xml:space="preserve"> </w:t>
      </w:r>
      <w:r w:rsidR="49D1951E" w:rsidRPr="27A22DB0">
        <w:rPr>
          <w:i/>
          <w:iCs/>
          <w:sz w:val="28"/>
          <w:szCs w:val="28"/>
          <w:lang w:val="en-US"/>
        </w:rPr>
        <w:t xml:space="preserve">/ </w:t>
      </w:r>
      <w:proofErr w:type="spellStart"/>
      <w:r w:rsidR="49D1951E" w:rsidRPr="27A22DB0">
        <w:rPr>
          <w:i/>
          <w:iCs/>
          <w:sz w:val="28"/>
          <w:szCs w:val="28"/>
          <w:lang w:val="en-US"/>
        </w:rPr>
        <w:t>spelare</w:t>
      </w:r>
      <w:proofErr w:type="spellEnd"/>
    </w:p>
    <w:p w14:paraId="45E96BBD" w14:textId="37C80F2C" w:rsidR="0096536D" w:rsidRPr="0048407B" w:rsidRDefault="49D1951E" w:rsidP="27A22DB0">
      <w:pPr>
        <w:numPr>
          <w:ilvl w:val="2"/>
          <w:numId w:val="7"/>
        </w:numPr>
        <w:rPr>
          <w:i/>
          <w:iCs/>
          <w:sz w:val="28"/>
          <w:szCs w:val="28"/>
          <w:lang w:val="en-US"/>
        </w:rPr>
      </w:pPr>
      <w:r w:rsidRPr="27A22DB0">
        <w:rPr>
          <w:i/>
          <w:iCs/>
          <w:sz w:val="28"/>
          <w:szCs w:val="28"/>
          <w:lang w:val="en-US"/>
        </w:rPr>
        <w:t xml:space="preserve">1 </w:t>
      </w:r>
      <w:proofErr w:type="spellStart"/>
      <w:r w:rsidR="0096536D" w:rsidRPr="27A22DB0">
        <w:rPr>
          <w:i/>
          <w:iCs/>
          <w:sz w:val="28"/>
          <w:szCs w:val="28"/>
          <w:lang w:val="en-US"/>
        </w:rPr>
        <w:t>Overallslångbyxa</w:t>
      </w:r>
      <w:proofErr w:type="spellEnd"/>
      <w:r w:rsidR="0096536D" w:rsidRPr="27A22DB0">
        <w:rPr>
          <w:i/>
          <w:iCs/>
          <w:sz w:val="28"/>
          <w:szCs w:val="28"/>
          <w:lang w:val="en-US"/>
        </w:rPr>
        <w:t xml:space="preserve"> </w:t>
      </w:r>
      <w:r w:rsidR="34B130DC" w:rsidRPr="27A22DB0">
        <w:rPr>
          <w:i/>
          <w:iCs/>
          <w:sz w:val="28"/>
          <w:szCs w:val="28"/>
          <w:lang w:val="en-US"/>
        </w:rPr>
        <w:t xml:space="preserve">/ </w:t>
      </w:r>
      <w:proofErr w:type="spellStart"/>
      <w:r w:rsidR="34B130DC" w:rsidRPr="27A22DB0">
        <w:rPr>
          <w:i/>
          <w:iCs/>
          <w:sz w:val="28"/>
          <w:szCs w:val="28"/>
          <w:lang w:val="en-US"/>
        </w:rPr>
        <w:t>spelare</w:t>
      </w:r>
      <w:proofErr w:type="spellEnd"/>
    </w:p>
    <w:p w14:paraId="26D70A27" w14:textId="6ED13F0D" w:rsidR="0096536D" w:rsidRPr="0048407B" w:rsidRDefault="34B130DC" w:rsidP="27A22DB0">
      <w:pPr>
        <w:numPr>
          <w:ilvl w:val="2"/>
          <w:numId w:val="7"/>
        </w:numPr>
        <w:rPr>
          <w:i/>
          <w:iCs/>
          <w:sz w:val="28"/>
          <w:szCs w:val="28"/>
        </w:rPr>
      </w:pPr>
      <w:r w:rsidRPr="27A22DB0">
        <w:rPr>
          <w:i/>
          <w:iCs/>
          <w:sz w:val="28"/>
          <w:szCs w:val="28"/>
        </w:rPr>
        <w:t xml:space="preserve">1 </w:t>
      </w:r>
      <w:r w:rsidR="0096536D" w:rsidRPr="27A22DB0">
        <w:rPr>
          <w:i/>
          <w:iCs/>
          <w:sz w:val="28"/>
          <w:szCs w:val="28"/>
        </w:rPr>
        <w:t xml:space="preserve">TräningsT-shirt </w:t>
      </w:r>
      <w:r w:rsidR="6DDC4AC7" w:rsidRPr="27A22DB0">
        <w:rPr>
          <w:i/>
          <w:iCs/>
          <w:sz w:val="28"/>
          <w:szCs w:val="28"/>
        </w:rPr>
        <w:t>/spelare</w:t>
      </w:r>
    </w:p>
    <w:p w14:paraId="22AD4180" w14:textId="5F3C9624" w:rsidR="0096536D" w:rsidRPr="0048407B" w:rsidRDefault="6DDC4AC7" w:rsidP="27A22DB0">
      <w:pPr>
        <w:numPr>
          <w:ilvl w:val="2"/>
          <w:numId w:val="7"/>
        </w:numPr>
        <w:rPr>
          <w:i/>
          <w:iCs/>
          <w:sz w:val="28"/>
          <w:szCs w:val="28"/>
          <w:lang w:val="en-US"/>
        </w:rPr>
      </w:pPr>
      <w:r w:rsidRPr="27A22DB0">
        <w:rPr>
          <w:i/>
          <w:iCs/>
          <w:sz w:val="28"/>
          <w:szCs w:val="28"/>
          <w:lang w:val="en-US"/>
        </w:rPr>
        <w:t xml:space="preserve">1 </w:t>
      </w:r>
      <w:proofErr w:type="spellStart"/>
      <w:r w:rsidR="0096536D" w:rsidRPr="27A22DB0">
        <w:rPr>
          <w:i/>
          <w:iCs/>
          <w:sz w:val="28"/>
          <w:szCs w:val="28"/>
          <w:lang w:val="en-US"/>
        </w:rPr>
        <w:t>Träningskortbyxa</w:t>
      </w:r>
      <w:proofErr w:type="spellEnd"/>
      <w:r w:rsidR="0096536D" w:rsidRPr="27A22DB0">
        <w:rPr>
          <w:i/>
          <w:iCs/>
          <w:sz w:val="28"/>
          <w:szCs w:val="28"/>
          <w:lang w:val="en-US"/>
        </w:rPr>
        <w:t xml:space="preserve"> </w:t>
      </w:r>
      <w:r w:rsidR="7E6034BB" w:rsidRPr="27A22DB0">
        <w:rPr>
          <w:i/>
          <w:iCs/>
          <w:sz w:val="28"/>
          <w:szCs w:val="28"/>
          <w:lang w:val="en-US"/>
        </w:rPr>
        <w:t xml:space="preserve">/ </w:t>
      </w:r>
      <w:proofErr w:type="spellStart"/>
      <w:r w:rsidR="7E6034BB" w:rsidRPr="27A22DB0">
        <w:rPr>
          <w:i/>
          <w:iCs/>
          <w:sz w:val="28"/>
          <w:szCs w:val="28"/>
          <w:lang w:val="en-US"/>
        </w:rPr>
        <w:t>spelare</w:t>
      </w:r>
      <w:proofErr w:type="spellEnd"/>
    </w:p>
    <w:p w14:paraId="6BB6A257" w14:textId="6E1948A7" w:rsidR="0096536D" w:rsidRPr="0048407B" w:rsidRDefault="7E6034BB" w:rsidP="27A22DB0">
      <w:pPr>
        <w:numPr>
          <w:ilvl w:val="2"/>
          <w:numId w:val="7"/>
        </w:numPr>
        <w:rPr>
          <w:i/>
          <w:iCs/>
          <w:sz w:val="28"/>
          <w:szCs w:val="28"/>
        </w:rPr>
      </w:pPr>
      <w:r w:rsidRPr="27A22DB0">
        <w:rPr>
          <w:i/>
          <w:iCs/>
          <w:sz w:val="28"/>
          <w:szCs w:val="28"/>
        </w:rPr>
        <w:t>1 par s</w:t>
      </w:r>
      <w:r w:rsidR="0096536D" w:rsidRPr="27A22DB0">
        <w:rPr>
          <w:i/>
          <w:iCs/>
          <w:sz w:val="28"/>
          <w:szCs w:val="28"/>
        </w:rPr>
        <w:t xml:space="preserve">rumpor vita </w:t>
      </w:r>
      <w:r w:rsidR="462AD15C" w:rsidRPr="27A22DB0">
        <w:rPr>
          <w:i/>
          <w:iCs/>
          <w:sz w:val="28"/>
          <w:szCs w:val="28"/>
        </w:rPr>
        <w:t>/ spelare</w:t>
      </w:r>
    </w:p>
    <w:p w14:paraId="773B8F58" w14:textId="57EFE904" w:rsidR="00873D3D" w:rsidRPr="00A32F13" w:rsidRDefault="00873D3D" w:rsidP="27A22DB0">
      <w:pPr>
        <w:rPr>
          <w:b/>
          <w:bCs/>
          <w:i/>
          <w:iCs/>
          <w:sz w:val="28"/>
          <w:szCs w:val="28"/>
        </w:rPr>
      </w:pPr>
      <w:r w:rsidRPr="00A32F13">
        <w:rPr>
          <w:b/>
          <w:bCs/>
          <w:i/>
          <w:iCs/>
          <w:sz w:val="28"/>
          <w:szCs w:val="28"/>
        </w:rPr>
        <w:t>Varje trupp tilldelas 19 matchställ + 2 målvaktsställ</w:t>
      </w:r>
      <w:r w:rsidR="1C4B6090" w:rsidRPr="00A32F13">
        <w:rPr>
          <w:b/>
          <w:bCs/>
          <w:i/>
          <w:iCs/>
          <w:sz w:val="28"/>
          <w:szCs w:val="28"/>
        </w:rPr>
        <w:t xml:space="preserve"> olikfärgade</w:t>
      </w:r>
    </w:p>
    <w:p w14:paraId="587ED173" w14:textId="03EB0A8F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Uppdatering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av </w:t>
      </w:r>
      <w:proofErr w:type="spellStart"/>
      <w:r w:rsidRPr="0048407B">
        <w:rPr>
          <w:i/>
          <w:iCs/>
          <w:sz w:val="28"/>
          <w:szCs w:val="28"/>
          <w:lang w:val="en-SE"/>
        </w:rPr>
        <w:t>matchtröjor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Vita</w:t>
      </w:r>
    </w:p>
    <w:p w14:paraId="14360DB5" w14:textId="14A9DD0D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Uppdatering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av </w:t>
      </w:r>
      <w:proofErr w:type="spellStart"/>
      <w:r w:rsidRPr="0048407B">
        <w:rPr>
          <w:i/>
          <w:iCs/>
          <w:sz w:val="28"/>
          <w:szCs w:val="28"/>
          <w:lang w:val="en-SE"/>
        </w:rPr>
        <w:t>matchtröjor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</w:t>
      </w:r>
      <w:proofErr w:type="spellStart"/>
      <w:r w:rsidRPr="0048407B">
        <w:rPr>
          <w:i/>
          <w:iCs/>
          <w:sz w:val="28"/>
          <w:szCs w:val="28"/>
          <w:lang w:val="en-SE"/>
        </w:rPr>
        <w:t>svarta</w:t>
      </w:r>
      <w:proofErr w:type="spellEnd"/>
    </w:p>
    <w:p w14:paraId="78B8A5ED" w14:textId="23C2A479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Uppdatering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av </w:t>
      </w:r>
      <w:proofErr w:type="spellStart"/>
      <w:r w:rsidRPr="0048407B">
        <w:rPr>
          <w:i/>
          <w:iCs/>
          <w:sz w:val="28"/>
          <w:szCs w:val="28"/>
          <w:lang w:val="en-SE"/>
        </w:rPr>
        <w:t>matchshorts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Svarta</w:t>
      </w:r>
    </w:p>
    <w:p w14:paraId="5EC278BF" w14:textId="2E98B92F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Uppdatering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av </w:t>
      </w:r>
      <w:proofErr w:type="spellStart"/>
      <w:r w:rsidRPr="0048407B">
        <w:rPr>
          <w:i/>
          <w:iCs/>
          <w:sz w:val="28"/>
          <w:szCs w:val="28"/>
          <w:lang w:val="en-SE"/>
        </w:rPr>
        <w:t>matchshorts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vita</w:t>
      </w:r>
    </w:p>
    <w:p w14:paraId="659F16C5" w14:textId="62DC9D3D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proofErr w:type="gramStart"/>
      <w:r w:rsidRPr="0048407B">
        <w:rPr>
          <w:i/>
          <w:iCs/>
          <w:sz w:val="28"/>
          <w:szCs w:val="28"/>
          <w:lang w:val="en-SE"/>
        </w:rPr>
        <w:t>Matchstrumpor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 vita</w:t>
      </w:r>
      <w:proofErr w:type="gramEnd"/>
    </w:p>
    <w:p w14:paraId="2339662D" w14:textId="5D08A12E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Matchstrumpor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</w:t>
      </w:r>
      <w:proofErr w:type="spellStart"/>
      <w:r w:rsidRPr="0048407B">
        <w:rPr>
          <w:i/>
          <w:iCs/>
          <w:sz w:val="28"/>
          <w:szCs w:val="28"/>
          <w:lang w:val="en-SE"/>
        </w:rPr>
        <w:t>svarta</w:t>
      </w:r>
      <w:proofErr w:type="spellEnd"/>
    </w:p>
    <w:p w14:paraId="6C118152" w14:textId="0683F577" w:rsidR="0096536D" w:rsidRPr="0048407B" w:rsidRDefault="0096536D" w:rsidP="0048407B">
      <w:pPr>
        <w:numPr>
          <w:ilvl w:val="2"/>
          <w:numId w:val="10"/>
        </w:numPr>
        <w:rPr>
          <w:i/>
          <w:iCs/>
          <w:sz w:val="28"/>
          <w:szCs w:val="28"/>
          <w:lang w:val="en-SE"/>
        </w:rPr>
      </w:pPr>
      <w:proofErr w:type="spellStart"/>
      <w:r w:rsidRPr="0048407B">
        <w:rPr>
          <w:i/>
          <w:iCs/>
          <w:sz w:val="28"/>
          <w:szCs w:val="28"/>
          <w:lang w:val="en-SE"/>
        </w:rPr>
        <w:t>Uppdatering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av </w:t>
      </w:r>
      <w:proofErr w:type="spellStart"/>
      <w:r w:rsidRPr="0048407B">
        <w:rPr>
          <w:i/>
          <w:iCs/>
          <w:sz w:val="28"/>
          <w:szCs w:val="28"/>
          <w:lang w:val="en-SE"/>
        </w:rPr>
        <w:t>bänkjackor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(</w:t>
      </w:r>
      <w:proofErr w:type="spellStart"/>
      <w:r w:rsidRPr="0048407B">
        <w:rPr>
          <w:i/>
          <w:iCs/>
          <w:sz w:val="28"/>
          <w:szCs w:val="28"/>
          <w:lang w:val="en-SE"/>
        </w:rPr>
        <w:t>varma</w:t>
      </w:r>
      <w:proofErr w:type="spellEnd"/>
      <w:r w:rsidRPr="0048407B">
        <w:rPr>
          <w:i/>
          <w:iCs/>
          <w:sz w:val="28"/>
          <w:szCs w:val="28"/>
          <w:lang w:val="en-SE"/>
        </w:rPr>
        <w:t xml:space="preserve"> </w:t>
      </w:r>
      <w:proofErr w:type="spellStart"/>
      <w:r w:rsidRPr="0048407B">
        <w:rPr>
          <w:i/>
          <w:iCs/>
          <w:sz w:val="28"/>
          <w:szCs w:val="28"/>
          <w:lang w:val="en-SE"/>
        </w:rPr>
        <w:t>överdragsjackor</w:t>
      </w:r>
      <w:proofErr w:type="spellEnd"/>
      <w:r w:rsidRPr="0048407B">
        <w:rPr>
          <w:i/>
          <w:iCs/>
          <w:sz w:val="28"/>
          <w:szCs w:val="28"/>
          <w:lang w:val="en-SE"/>
        </w:rPr>
        <w:t>)</w:t>
      </w:r>
    </w:p>
    <w:p w14:paraId="6C727BDF" w14:textId="77777777" w:rsidR="00CF4F19" w:rsidRPr="0048407B" w:rsidRDefault="00CF4F19" w:rsidP="00CF4F19">
      <w:pPr>
        <w:rPr>
          <w:color w:val="EE0000"/>
          <w:sz w:val="28"/>
          <w:szCs w:val="28"/>
          <w:lang w:val="en-SE"/>
        </w:rPr>
      </w:pPr>
    </w:p>
    <w:p w14:paraId="78AC0E40" w14:textId="0C7C5002" w:rsidR="27A22DB0" w:rsidRPr="00A32F13" w:rsidRDefault="27A22DB0" w:rsidP="27A22DB0">
      <w:pPr>
        <w:rPr>
          <w:b/>
          <w:bCs/>
          <w:sz w:val="28"/>
          <w:szCs w:val="28"/>
        </w:rPr>
      </w:pPr>
    </w:p>
    <w:p w14:paraId="769B10BC" w14:textId="77777777" w:rsidR="0096536D" w:rsidRPr="0048407B" w:rsidRDefault="0096536D" w:rsidP="00D6620B">
      <w:pPr>
        <w:rPr>
          <w:b/>
          <w:bCs/>
          <w:sz w:val="28"/>
          <w:szCs w:val="28"/>
          <w:lang w:val="en-SE"/>
        </w:rPr>
      </w:pPr>
      <w:proofErr w:type="spellStart"/>
      <w:r w:rsidRPr="0048407B">
        <w:rPr>
          <w:b/>
          <w:bCs/>
          <w:sz w:val="28"/>
          <w:szCs w:val="28"/>
          <w:lang w:val="en-SE"/>
        </w:rPr>
        <w:t>Uppdatering</w:t>
      </w:r>
      <w:proofErr w:type="spellEnd"/>
      <w:r w:rsidRPr="0048407B">
        <w:rPr>
          <w:b/>
          <w:bCs/>
          <w:sz w:val="28"/>
          <w:szCs w:val="28"/>
          <w:lang w:val="en-SE"/>
        </w:rPr>
        <w:t xml:space="preserve"> av </w:t>
      </w:r>
      <w:proofErr w:type="spellStart"/>
      <w:r w:rsidRPr="0048407B">
        <w:rPr>
          <w:b/>
          <w:bCs/>
          <w:sz w:val="28"/>
          <w:szCs w:val="28"/>
          <w:lang w:val="en-SE"/>
        </w:rPr>
        <w:t>medicinväska</w:t>
      </w:r>
      <w:proofErr w:type="spellEnd"/>
    </w:p>
    <w:p w14:paraId="35DDF682" w14:textId="77777777" w:rsidR="0096536D" w:rsidRPr="0048407B" w:rsidRDefault="0096536D" w:rsidP="00D6620B">
      <w:pPr>
        <w:rPr>
          <w:sz w:val="28"/>
          <w:szCs w:val="28"/>
          <w:lang w:val="en-SE"/>
        </w:rPr>
      </w:pPr>
      <w:proofErr w:type="spellStart"/>
      <w:r w:rsidRPr="0048407B">
        <w:rPr>
          <w:sz w:val="28"/>
          <w:szCs w:val="28"/>
          <w:lang w:val="en-SE"/>
        </w:rPr>
        <w:t>Eventuellt</w:t>
      </w:r>
      <w:proofErr w:type="spellEnd"/>
      <w:r w:rsidRPr="0048407B">
        <w:rPr>
          <w:sz w:val="28"/>
          <w:szCs w:val="28"/>
          <w:lang w:val="en-SE"/>
        </w:rPr>
        <w:t xml:space="preserve"> </w:t>
      </w:r>
      <w:proofErr w:type="spellStart"/>
      <w:r w:rsidRPr="0048407B">
        <w:rPr>
          <w:sz w:val="28"/>
          <w:szCs w:val="28"/>
          <w:lang w:val="en-SE"/>
        </w:rPr>
        <w:t>västar</w:t>
      </w:r>
      <w:proofErr w:type="spellEnd"/>
      <w:r w:rsidRPr="0048407B">
        <w:rPr>
          <w:sz w:val="28"/>
          <w:szCs w:val="28"/>
          <w:lang w:val="en-SE"/>
        </w:rPr>
        <w:t> </w:t>
      </w:r>
    </w:p>
    <w:p w14:paraId="1F469698" w14:textId="77777777" w:rsidR="0096536D" w:rsidRPr="0048407B" w:rsidRDefault="0096536D" w:rsidP="00D6620B">
      <w:pPr>
        <w:rPr>
          <w:sz w:val="28"/>
          <w:szCs w:val="28"/>
          <w:lang w:val="en-SE"/>
        </w:rPr>
      </w:pPr>
      <w:proofErr w:type="spellStart"/>
      <w:r w:rsidRPr="0048407B">
        <w:rPr>
          <w:sz w:val="28"/>
          <w:szCs w:val="28"/>
          <w:lang w:val="en-SE"/>
        </w:rPr>
        <w:t>Eventuellt</w:t>
      </w:r>
      <w:proofErr w:type="spellEnd"/>
      <w:r w:rsidRPr="0048407B">
        <w:rPr>
          <w:sz w:val="28"/>
          <w:szCs w:val="28"/>
          <w:lang w:val="en-SE"/>
        </w:rPr>
        <w:t xml:space="preserve"> </w:t>
      </w:r>
      <w:proofErr w:type="spellStart"/>
      <w:r w:rsidRPr="0048407B">
        <w:rPr>
          <w:sz w:val="28"/>
          <w:szCs w:val="28"/>
          <w:lang w:val="en-SE"/>
        </w:rPr>
        <w:t>koner</w:t>
      </w:r>
      <w:proofErr w:type="spellEnd"/>
    </w:p>
    <w:p w14:paraId="37E1A8F6" w14:textId="77777777" w:rsidR="0096536D" w:rsidRPr="0048407B" w:rsidRDefault="0096536D" w:rsidP="000818D4">
      <w:pPr>
        <w:rPr>
          <w:color w:val="EE0000"/>
          <w:sz w:val="28"/>
          <w:szCs w:val="28"/>
        </w:rPr>
      </w:pPr>
    </w:p>
    <w:p w14:paraId="2EFB3A89" w14:textId="20779650" w:rsidR="00BC3ABA" w:rsidRPr="0048407B" w:rsidRDefault="0048407B" w:rsidP="0048407B">
      <w:pPr>
        <w:rPr>
          <w:sz w:val="28"/>
          <w:szCs w:val="28"/>
        </w:rPr>
      </w:pPr>
      <w:r w:rsidRPr="27A22DB0">
        <w:rPr>
          <w:i/>
          <w:iCs/>
          <w:sz w:val="28"/>
          <w:szCs w:val="28"/>
        </w:rPr>
        <w:t>OBS 1.</w:t>
      </w:r>
      <w:r w:rsidRPr="27A22DB0">
        <w:rPr>
          <w:sz w:val="28"/>
          <w:szCs w:val="28"/>
        </w:rPr>
        <w:t xml:space="preserve"> </w:t>
      </w:r>
      <w:r w:rsidR="00BC3ABA" w:rsidRPr="00A32F13">
        <w:rPr>
          <w:sz w:val="28"/>
          <w:szCs w:val="28"/>
        </w:rPr>
        <w:t xml:space="preserve">Seniorlagen har möjlighet </w:t>
      </w:r>
      <w:r w:rsidR="174FCAF7" w:rsidRPr="00A32F13">
        <w:rPr>
          <w:sz w:val="28"/>
          <w:szCs w:val="28"/>
        </w:rPr>
        <w:t xml:space="preserve">som alla lag </w:t>
      </w:r>
      <w:r w:rsidR="00BC3ABA" w:rsidRPr="00A32F13">
        <w:rPr>
          <w:sz w:val="28"/>
          <w:szCs w:val="28"/>
        </w:rPr>
        <w:t xml:space="preserve">att </w:t>
      </w:r>
      <w:r w:rsidR="122D6D9D" w:rsidRPr="00A32F13">
        <w:rPr>
          <w:sz w:val="28"/>
          <w:szCs w:val="28"/>
        </w:rPr>
        <w:t xml:space="preserve">köpa ytterligare material via sponsorstöd. </w:t>
      </w:r>
      <w:r w:rsidR="00BC3ABA" w:rsidRPr="00A32F13">
        <w:rPr>
          <w:sz w:val="28"/>
          <w:szCs w:val="28"/>
        </w:rPr>
        <w:t> </w:t>
      </w:r>
    </w:p>
    <w:p w14:paraId="77016E23" w14:textId="2D62E433" w:rsidR="00BC3ABA" w:rsidRPr="00A32F13" w:rsidRDefault="0048407B" w:rsidP="27A22DB0">
      <w:pPr>
        <w:rPr>
          <w:sz w:val="28"/>
          <w:szCs w:val="28"/>
        </w:rPr>
      </w:pPr>
      <w:r w:rsidRPr="00A32F13">
        <w:rPr>
          <w:i/>
          <w:iCs/>
          <w:sz w:val="28"/>
          <w:szCs w:val="28"/>
        </w:rPr>
        <w:t>OBS 2.</w:t>
      </w:r>
      <w:r w:rsidRPr="00A32F13">
        <w:rPr>
          <w:sz w:val="28"/>
          <w:szCs w:val="28"/>
        </w:rPr>
        <w:t xml:space="preserve"> </w:t>
      </w:r>
      <w:r w:rsidR="00BC3ABA" w:rsidRPr="00A32F13">
        <w:rPr>
          <w:sz w:val="28"/>
          <w:szCs w:val="28"/>
        </w:rPr>
        <w:t>Ledar</w:t>
      </w:r>
      <w:r w:rsidR="3973FEB7" w:rsidRPr="00A32F13">
        <w:rPr>
          <w:sz w:val="28"/>
          <w:szCs w:val="28"/>
        </w:rPr>
        <w:t xml:space="preserve">kläder till seniorlagstränare. Ledarna </w:t>
      </w:r>
      <w:r w:rsidR="00BC3ABA" w:rsidRPr="00A32F13">
        <w:rPr>
          <w:sz w:val="28"/>
          <w:szCs w:val="28"/>
        </w:rPr>
        <w:t>har i sina avtal ett specificerat belopp som de har möjlighet att köpa kläder för varje år.</w:t>
      </w:r>
    </w:p>
    <w:p w14:paraId="1D6F04DD" w14:textId="77777777" w:rsidR="00BC3ABA" w:rsidRPr="00BC3ABA" w:rsidRDefault="00BC3ABA" w:rsidP="00127CA9">
      <w:pPr>
        <w:rPr>
          <w:rFonts w:cstheme="minorHAnsi"/>
          <w:b/>
          <w:lang w:val="en-SE"/>
        </w:rPr>
      </w:pPr>
    </w:p>
    <w:sectPr w:rsidR="00BC3ABA" w:rsidRPr="00BC3ABA" w:rsidSect="00B557FA">
      <w:headerReference w:type="default" r:id="rId10"/>
      <w:footerReference w:type="default" r:id="rId11"/>
      <w:pgSz w:w="11906" w:h="16838"/>
      <w:pgMar w:top="1417" w:right="1417" w:bottom="1417" w:left="1417" w:header="708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B653" w14:textId="77777777" w:rsidR="00E4203B" w:rsidRDefault="00E4203B" w:rsidP="00BF0EFF">
      <w:pPr>
        <w:spacing w:after="0" w:line="240" w:lineRule="auto"/>
      </w:pPr>
      <w:r>
        <w:separator/>
      </w:r>
    </w:p>
  </w:endnote>
  <w:endnote w:type="continuationSeparator" w:id="0">
    <w:p w14:paraId="582BFA10" w14:textId="77777777" w:rsidR="00E4203B" w:rsidRDefault="00E4203B" w:rsidP="00BF0EFF">
      <w:pPr>
        <w:spacing w:after="0" w:line="240" w:lineRule="auto"/>
      </w:pPr>
      <w:r>
        <w:continuationSeparator/>
      </w:r>
    </w:p>
  </w:endnote>
  <w:endnote w:type="continuationNotice" w:id="1">
    <w:p w14:paraId="6CE3712A" w14:textId="77777777" w:rsidR="00E4203B" w:rsidRDefault="00E420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8A8F" w14:textId="77777777" w:rsidR="00BF0EFF" w:rsidRDefault="00293A28" w:rsidP="00BF0EFF">
    <w:pPr>
      <w:pStyle w:val="Footer"/>
      <w:rPr>
        <w:rFonts w:cstheme="minorHAnsi"/>
      </w:rPr>
    </w:pPr>
    <w:r>
      <w:rPr>
        <w:rFonts w:cstheme="minorHAnsi"/>
        <w:noProof/>
      </w:rPr>
      <w:drawing>
        <wp:anchor distT="0" distB="0" distL="114300" distR="114300" simplePos="0" relativeHeight="251658243" behindDoc="0" locked="0" layoutInCell="1" allowOverlap="1" wp14:anchorId="081E7620" wp14:editId="13A6620D">
          <wp:simplePos x="0" y="0"/>
          <wp:positionH relativeFrom="column">
            <wp:posOffset>4421505</wp:posOffset>
          </wp:positionH>
          <wp:positionV relativeFrom="paragraph">
            <wp:posOffset>-26670</wp:posOffset>
          </wp:positionV>
          <wp:extent cx="241300" cy="241300"/>
          <wp:effectExtent l="0" t="0" r="6350" b="6350"/>
          <wp:wrapNone/>
          <wp:docPr id="11" name="Bildobjekt 11" descr="En bild som visar logotyp, symbol, Teckensnit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objekt 11" descr="En bild som visar logotyp, symbol, Teckensnitt, Grafik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0235">
      <w:rPr>
        <w:rFonts w:cstheme="minorHAnsi"/>
      </w:rPr>
      <w:t>Griffelvägen 13</w:t>
    </w:r>
    <w:r w:rsidR="00A80235">
      <w:rPr>
        <w:rFonts w:cstheme="minorHAnsi"/>
      </w:rPr>
      <w:tab/>
    </w:r>
    <w:hyperlink r:id="rId2" w:history="1">
      <w:r w:rsidR="00A80235" w:rsidRPr="00CD2C28">
        <w:rPr>
          <w:rStyle w:val="Hyperlink"/>
          <w:rFonts w:cstheme="minorHAnsi"/>
        </w:rPr>
        <w:t>www.jarlaif.se</w:t>
      </w:r>
    </w:hyperlink>
    <w:r w:rsidR="00A80235">
      <w:rPr>
        <w:rFonts w:cstheme="minorHAnsi"/>
      </w:rPr>
      <w:tab/>
    </w:r>
    <w:r w:rsidR="0071741D" w:rsidRPr="00A80235">
      <w:rPr>
        <w:rFonts w:cstheme="minorHAnsi"/>
      </w:rPr>
      <w:t xml:space="preserve"> </w:t>
    </w:r>
    <w:r>
      <w:rPr>
        <w:rFonts w:cstheme="minorHAnsi"/>
      </w:rPr>
      <w:t>: Järla IF FK Officiell</w:t>
    </w:r>
  </w:p>
  <w:p w14:paraId="4477757A" w14:textId="77777777" w:rsidR="009C3CE9" w:rsidRDefault="00293A28" w:rsidP="00BF0EFF">
    <w:pPr>
      <w:pStyle w:val="Footer"/>
      <w:rPr>
        <w:rFonts w:cstheme="minorHAnsi"/>
        <w:color w:val="FFFFFF" w:themeColor="background1"/>
      </w:rPr>
    </w:pPr>
    <w:r>
      <w:rPr>
        <w:rFonts w:cstheme="minorHAnsi"/>
        <w:noProof/>
      </w:rPr>
      <w:drawing>
        <wp:anchor distT="0" distB="0" distL="114300" distR="114300" simplePos="0" relativeHeight="251658244" behindDoc="0" locked="0" layoutInCell="1" allowOverlap="1" wp14:anchorId="710C3794" wp14:editId="7CBD2511">
          <wp:simplePos x="0" y="0"/>
          <wp:positionH relativeFrom="column">
            <wp:posOffset>4446905</wp:posOffset>
          </wp:positionH>
          <wp:positionV relativeFrom="paragraph">
            <wp:posOffset>32385</wp:posOffset>
          </wp:positionV>
          <wp:extent cx="203200" cy="190137"/>
          <wp:effectExtent l="0" t="0" r="6350" b="635"/>
          <wp:wrapNone/>
          <wp:docPr id="12" name="Bildobjekt 12" descr="En bild som visar Grafik, Färggrann, symbol, cirke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 descr="En bild som visar Grafik, Färggrann, symbol, cirke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203200" cy="190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</w:rPr>
      <w:t>Box 2010</w:t>
    </w:r>
    <w:r>
      <w:rPr>
        <w:rFonts w:cstheme="minorHAnsi"/>
      </w:rPr>
      <w:tab/>
    </w:r>
    <w:hyperlink r:id="rId4" w:history="1">
      <w:r w:rsidRPr="00CD2C28">
        <w:rPr>
          <w:rStyle w:val="Hyperlink"/>
          <w:rFonts w:cstheme="minorHAnsi"/>
        </w:rPr>
        <w:t>kansli@jarlaif.se</w:t>
      </w:r>
    </w:hyperlink>
    <w:r>
      <w:rPr>
        <w:rFonts w:cstheme="minorHAnsi"/>
      </w:rPr>
      <w:tab/>
      <w:t xml:space="preserve">: jarlafotboll </w:t>
    </w:r>
    <w:r w:rsidR="009C3CE9">
      <w:rPr>
        <w:rFonts w:cstheme="minorHAnsi"/>
        <w:color w:val="FFFFFF" w:themeColor="background1"/>
      </w:rPr>
      <w:t>………..</w:t>
    </w:r>
  </w:p>
  <w:p w14:paraId="35E2A7F5" w14:textId="0F8CF2A0" w:rsidR="00293A28" w:rsidRPr="000C415E" w:rsidRDefault="009C3CE9" w:rsidP="1D150A8E">
    <w:pPr>
      <w:pStyle w:val="Footer"/>
      <w:rPr>
        <w:color w:val="FFFFFF" w:themeColor="background1"/>
      </w:rPr>
    </w:pPr>
    <w:r>
      <w:rPr>
        <w:rFonts w:cstheme="minorHAnsi"/>
        <w:noProof/>
      </w:rPr>
      <w:drawing>
        <wp:anchor distT="0" distB="0" distL="114300" distR="114300" simplePos="0" relativeHeight="251658245" behindDoc="0" locked="0" layoutInCell="1" allowOverlap="1" wp14:anchorId="7F440A90" wp14:editId="70562D39">
          <wp:simplePos x="0" y="0"/>
          <wp:positionH relativeFrom="column">
            <wp:posOffset>4459606</wp:posOffset>
          </wp:positionH>
          <wp:positionV relativeFrom="paragraph">
            <wp:posOffset>55880</wp:posOffset>
          </wp:positionV>
          <wp:extent cx="184150" cy="161340"/>
          <wp:effectExtent l="0" t="0" r="6350" b="0"/>
          <wp:wrapNone/>
          <wp:docPr id="13" name="Bildobjekt 13" descr="En bild som visar logotyp, symbol, Grafik, Teckensni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dobjekt 13" descr="En bild som visar logotyp, symbol, Grafik, Teckensnit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46" cy="161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D150A8E" w:rsidRPr="1D150A8E">
      <w:t>131 02 NACKA</w:t>
    </w:r>
    <w:r w:rsidRPr="000C415E">
      <w:rPr>
        <w:rFonts w:cstheme="minorHAnsi"/>
        <w:lang w:val="en-US"/>
      </w:rPr>
      <w:tab/>
    </w:r>
    <w:hyperlink r:id="rId6" w:history="1">
      <w:r w:rsidR="1D150A8E" w:rsidRPr="1D150A8E">
        <w:rPr>
          <w:rStyle w:val="Hyperlink"/>
        </w:rPr>
        <w:t>styrelsen@jarlaif.se</w:t>
      </w:r>
    </w:hyperlink>
    <w:r w:rsidRPr="000C415E">
      <w:rPr>
        <w:rFonts w:cstheme="minorHAnsi"/>
        <w:lang w:val="en-US"/>
      </w:rPr>
      <w:tab/>
    </w:r>
    <w:r w:rsidR="1D150A8E" w:rsidRPr="1D150A8E">
      <w:t xml:space="preserve"> : Järla IF FK</w:t>
    </w:r>
    <w:r w:rsidR="1D150A8E" w:rsidRPr="1D150A8E">
      <w:rPr>
        <w:color w:val="FFFFFF" w:themeColor="background1"/>
      </w:rPr>
      <w:t>…………..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EE9C" w14:textId="77777777" w:rsidR="00E4203B" w:rsidRDefault="00E4203B" w:rsidP="00BF0EFF">
      <w:pPr>
        <w:spacing w:after="0" w:line="240" w:lineRule="auto"/>
      </w:pPr>
      <w:r>
        <w:separator/>
      </w:r>
    </w:p>
  </w:footnote>
  <w:footnote w:type="continuationSeparator" w:id="0">
    <w:p w14:paraId="2AAC1A9D" w14:textId="77777777" w:rsidR="00E4203B" w:rsidRDefault="00E4203B" w:rsidP="00BF0EFF">
      <w:pPr>
        <w:spacing w:after="0" w:line="240" w:lineRule="auto"/>
      </w:pPr>
      <w:r>
        <w:continuationSeparator/>
      </w:r>
    </w:p>
  </w:footnote>
  <w:footnote w:type="continuationNotice" w:id="1">
    <w:p w14:paraId="53C3EF60" w14:textId="77777777" w:rsidR="00E4203B" w:rsidRDefault="00E420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2A705" w14:textId="77777777" w:rsidR="00BF0EFF" w:rsidRDefault="00BF0E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F18061" wp14:editId="47D6D9C9">
          <wp:simplePos x="0" y="0"/>
          <wp:positionH relativeFrom="margin">
            <wp:align>center</wp:align>
          </wp:positionH>
          <wp:positionV relativeFrom="paragraph">
            <wp:posOffset>-102235</wp:posOffset>
          </wp:positionV>
          <wp:extent cx="1244600" cy="810333"/>
          <wp:effectExtent l="0" t="0" r="0" b="8890"/>
          <wp:wrapNone/>
          <wp:docPr id="9" name="Bildobjekt 9" descr="En bild som visar clipart, symbol, Grafik, Teckensni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n bild som visar clipart, symbol, Grafik, Teckensnit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810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86DD7FA" wp14:editId="49035122">
              <wp:simplePos x="0" y="0"/>
              <wp:positionH relativeFrom="page">
                <wp:align>right</wp:align>
              </wp:positionH>
              <wp:positionV relativeFrom="paragraph">
                <wp:posOffset>344170</wp:posOffset>
              </wp:positionV>
              <wp:extent cx="3028950" cy="12700"/>
              <wp:effectExtent l="0" t="0" r="19050" b="25400"/>
              <wp:wrapNone/>
              <wp:docPr id="5" name="Rak koppli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3028950" cy="1270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722B03" id="Rak koppling 5" o:spid="_x0000_s1026" style="position:absolute;flip:x y;z-index:25165824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187.3pt,27.1pt" to="425.8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" strokecolor="black [3200]" strokeweight="1.2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F4C71DA" wp14:editId="52B86C45">
              <wp:simplePos x="0" y="0"/>
              <wp:positionH relativeFrom="column">
                <wp:posOffset>-893445</wp:posOffset>
              </wp:positionH>
              <wp:positionV relativeFrom="paragraph">
                <wp:posOffset>337820</wp:posOffset>
              </wp:positionV>
              <wp:extent cx="3028950" cy="12700"/>
              <wp:effectExtent l="0" t="0" r="19050" b="25400"/>
              <wp:wrapNone/>
              <wp:docPr id="4" name="Rak koppli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3028950" cy="1270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647A07" id="Rak koppling 4" o:spid="_x0000_s1026" style="position:absolute;flip:x 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35pt,26.6pt" to="168.1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" strokecolor="black [3200]" strokeweight="1.25pt">
              <v:stroke joinstyle="miter"/>
            </v:lin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6E21"/>
    <w:multiLevelType w:val="hybridMultilevel"/>
    <w:tmpl w:val="D5D0179E"/>
    <w:lvl w:ilvl="0" w:tplc="491082D0">
      <w:start w:val="5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640" w:hanging="360"/>
      </w:pPr>
    </w:lvl>
    <w:lvl w:ilvl="2" w:tplc="2000001B" w:tentative="1">
      <w:start w:val="1"/>
      <w:numFmt w:val="lowerRoman"/>
      <w:lvlText w:val="%3."/>
      <w:lvlJc w:val="right"/>
      <w:pPr>
        <w:ind w:left="3360" w:hanging="180"/>
      </w:pPr>
    </w:lvl>
    <w:lvl w:ilvl="3" w:tplc="2000000F" w:tentative="1">
      <w:start w:val="1"/>
      <w:numFmt w:val="decimal"/>
      <w:lvlText w:val="%4."/>
      <w:lvlJc w:val="left"/>
      <w:pPr>
        <w:ind w:left="4080" w:hanging="360"/>
      </w:pPr>
    </w:lvl>
    <w:lvl w:ilvl="4" w:tplc="20000019" w:tentative="1">
      <w:start w:val="1"/>
      <w:numFmt w:val="lowerLetter"/>
      <w:lvlText w:val="%5."/>
      <w:lvlJc w:val="left"/>
      <w:pPr>
        <w:ind w:left="4800" w:hanging="360"/>
      </w:pPr>
    </w:lvl>
    <w:lvl w:ilvl="5" w:tplc="2000001B" w:tentative="1">
      <w:start w:val="1"/>
      <w:numFmt w:val="lowerRoman"/>
      <w:lvlText w:val="%6."/>
      <w:lvlJc w:val="right"/>
      <w:pPr>
        <w:ind w:left="5520" w:hanging="180"/>
      </w:pPr>
    </w:lvl>
    <w:lvl w:ilvl="6" w:tplc="2000000F" w:tentative="1">
      <w:start w:val="1"/>
      <w:numFmt w:val="decimal"/>
      <w:lvlText w:val="%7."/>
      <w:lvlJc w:val="left"/>
      <w:pPr>
        <w:ind w:left="6240" w:hanging="360"/>
      </w:pPr>
    </w:lvl>
    <w:lvl w:ilvl="7" w:tplc="20000019" w:tentative="1">
      <w:start w:val="1"/>
      <w:numFmt w:val="lowerLetter"/>
      <w:lvlText w:val="%8."/>
      <w:lvlJc w:val="left"/>
      <w:pPr>
        <w:ind w:left="6960" w:hanging="360"/>
      </w:pPr>
    </w:lvl>
    <w:lvl w:ilvl="8" w:tplc="200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2B3125E1"/>
    <w:multiLevelType w:val="hybridMultilevel"/>
    <w:tmpl w:val="D9926F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4C1B9"/>
    <w:multiLevelType w:val="hybridMultilevel"/>
    <w:tmpl w:val="FC448828"/>
    <w:lvl w:ilvl="0" w:tplc="F45CF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AAA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CEB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CFA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0E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124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C4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E8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5E3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75A17"/>
    <w:multiLevelType w:val="multilevel"/>
    <w:tmpl w:val="B824B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3E1DD1"/>
    <w:multiLevelType w:val="multilevel"/>
    <w:tmpl w:val="39A62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236434"/>
    <w:multiLevelType w:val="hybridMultilevel"/>
    <w:tmpl w:val="C24C79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6D546"/>
    <w:multiLevelType w:val="hybridMultilevel"/>
    <w:tmpl w:val="0F9A0D06"/>
    <w:lvl w:ilvl="0" w:tplc="FDB00A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D42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EE7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62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B81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901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09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A34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2C5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E0AE3"/>
    <w:multiLevelType w:val="hybridMultilevel"/>
    <w:tmpl w:val="A2FC3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44A36"/>
    <w:multiLevelType w:val="hybridMultilevel"/>
    <w:tmpl w:val="A2FC3CF4"/>
    <w:lvl w:ilvl="0" w:tplc="2000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878A5"/>
    <w:multiLevelType w:val="hybridMultilevel"/>
    <w:tmpl w:val="620AB8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B1181A"/>
    <w:multiLevelType w:val="multilevel"/>
    <w:tmpl w:val="67F6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ED3ABD"/>
    <w:multiLevelType w:val="multilevel"/>
    <w:tmpl w:val="67F6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0163895">
    <w:abstractNumId w:val="2"/>
  </w:num>
  <w:num w:numId="2" w16cid:durableId="1106585290">
    <w:abstractNumId w:val="6"/>
  </w:num>
  <w:num w:numId="3" w16cid:durableId="1542475916">
    <w:abstractNumId w:val="8"/>
  </w:num>
  <w:num w:numId="4" w16cid:durableId="178324284">
    <w:abstractNumId w:val="5"/>
  </w:num>
  <w:num w:numId="5" w16cid:durableId="1953586198">
    <w:abstractNumId w:val="9"/>
  </w:num>
  <w:num w:numId="6" w16cid:durableId="1415198462">
    <w:abstractNumId w:val="7"/>
  </w:num>
  <w:num w:numId="7" w16cid:durableId="1427269514">
    <w:abstractNumId w:val="11"/>
  </w:num>
  <w:num w:numId="8" w16cid:durableId="217935747">
    <w:abstractNumId w:val="3"/>
  </w:num>
  <w:num w:numId="9" w16cid:durableId="988241179">
    <w:abstractNumId w:val="1"/>
  </w:num>
  <w:num w:numId="10" w16cid:durableId="1104111667">
    <w:abstractNumId w:val="10"/>
  </w:num>
  <w:num w:numId="11" w16cid:durableId="1282108454">
    <w:abstractNumId w:val="4"/>
  </w:num>
  <w:num w:numId="12" w16cid:durableId="16471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E3"/>
    <w:rsid w:val="000004E8"/>
    <w:rsid w:val="000038B4"/>
    <w:rsid w:val="00004502"/>
    <w:rsid w:val="00012182"/>
    <w:rsid w:val="00015020"/>
    <w:rsid w:val="00020951"/>
    <w:rsid w:val="00022728"/>
    <w:rsid w:val="00024005"/>
    <w:rsid w:val="0002754D"/>
    <w:rsid w:val="00027564"/>
    <w:rsid w:val="00044F32"/>
    <w:rsid w:val="000513E8"/>
    <w:rsid w:val="00054EB7"/>
    <w:rsid w:val="00060C93"/>
    <w:rsid w:val="00063D94"/>
    <w:rsid w:val="00065DD8"/>
    <w:rsid w:val="00067502"/>
    <w:rsid w:val="00077111"/>
    <w:rsid w:val="000818D4"/>
    <w:rsid w:val="00093F9B"/>
    <w:rsid w:val="000A2CD1"/>
    <w:rsid w:val="000C1BE2"/>
    <w:rsid w:val="000C415E"/>
    <w:rsid w:val="000D03EA"/>
    <w:rsid w:val="000D2711"/>
    <w:rsid w:val="000D5387"/>
    <w:rsid w:val="000D6406"/>
    <w:rsid w:val="000E56B9"/>
    <w:rsid w:val="00116BDC"/>
    <w:rsid w:val="00127CA9"/>
    <w:rsid w:val="00134337"/>
    <w:rsid w:val="00143800"/>
    <w:rsid w:val="00152FB5"/>
    <w:rsid w:val="0016554F"/>
    <w:rsid w:val="001661BD"/>
    <w:rsid w:val="00174377"/>
    <w:rsid w:val="00175A21"/>
    <w:rsid w:val="00177037"/>
    <w:rsid w:val="00177AB9"/>
    <w:rsid w:val="00190A56"/>
    <w:rsid w:val="00196608"/>
    <w:rsid w:val="001AD931"/>
    <w:rsid w:val="001C1870"/>
    <w:rsid w:val="001E315C"/>
    <w:rsid w:val="001E6D61"/>
    <w:rsid w:val="001F4ABD"/>
    <w:rsid w:val="001F6966"/>
    <w:rsid w:val="00204417"/>
    <w:rsid w:val="00204A27"/>
    <w:rsid w:val="00204B5A"/>
    <w:rsid w:val="002138E3"/>
    <w:rsid w:val="002377A9"/>
    <w:rsid w:val="002506E2"/>
    <w:rsid w:val="0025740E"/>
    <w:rsid w:val="00257A65"/>
    <w:rsid w:val="002606FB"/>
    <w:rsid w:val="00266789"/>
    <w:rsid w:val="00271228"/>
    <w:rsid w:val="00293A28"/>
    <w:rsid w:val="0029C3B5"/>
    <w:rsid w:val="002A04A5"/>
    <w:rsid w:val="002A5D26"/>
    <w:rsid w:val="002A6841"/>
    <w:rsid w:val="002C1E9C"/>
    <w:rsid w:val="002E4BB0"/>
    <w:rsid w:val="002E7767"/>
    <w:rsid w:val="002F0623"/>
    <w:rsid w:val="002F29F2"/>
    <w:rsid w:val="002F524A"/>
    <w:rsid w:val="002F6498"/>
    <w:rsid w:val="00320F7A"/>
    <w:rsid w:val="00326DD3"/>
    <w:rsid w:val="00342599"/>
    <w:rsid w:val="0035139D"/>
    <w:rsid w:val="003571DE"/>
    <w:rsid w:val="00361F10"/>
    <w:rsid w:val="003631C8"/>
    <w:rsid w:val="00365CBB"/>
    <w:rsid w:val="00380F69"/>
    <w:rsid w:val="00381788"/>
    <w:rsid w:val="00392373"/>
    <w:rsid w:val="0039767A"/>
    <w:rsid w:val="003A5764"/>
    <w:rsid w:val="003A7043"/>
    <w:rsid w:val="003D2E6E"/>
    <w:rsid w:val="003E49A2"/>
    <w:rsid w:val="003F087F"/>
    <w:rsid w:val="003F16AF"/>
    <w:rsid w:val="003F3E8D"/>
    <w:rsid w:val="00400245"/>
    <w:rsid w:val="00400AF4"/>
    <w:rsid w:val="00416ACA"/>
    <w:rsid w:val="00425EE3"/>
    <w:rsid w:val="00434C59"/>
    <w:rsid w:val="0044087A"/>
    <w:rsid w:val="0044441B"/>
    <w:rsid w:val="004461B8"/>
    <w:rsid w:val="00456506"/>
    <w:rsid w:val="00467F41"/>
    <w:rsid w:val="00470263"/>
    <w:rsid w:val="00476043"/>
    <w:rsid w:val="0048407B"/>
    <w:rsid w:val="004A4185"/>
    <w:rsid w:val="004A4D36"/>
    <w:rsid w:val="004A5463"/>
    <w:rsid w:val="004A72BC"/>
    <w:rsid w:val="004A7F91"/>
    <w:rsid w:val="004B0CBA"/>
    <w:rsid w:val="004C318F"/>
    <w:rsid w:val="004C6853"/>
    <w:rsid w:val="004D5453"/>
    <w:rsid w:val="004F0D17"/>
    <w:rsid w:val="004F16F7"/>
    <w:rsid w:val="004F42B4"/>
    <w:rsid w:val="004F53A0"/>
    <w:rsid w:val="004F62D3"/>
    <w:rsid w:val="005079FB"/>
    <w:rsid w:val="005234D7"/>
    <w:rsid w:val="00544A63"/>
    <w:rsid w:val="005451BB"/>
    <w:rsid w:val="00556E3F"/>
    <w:rsid w:val="005636D5"/>
    <w:rsid w:val="00563D63"/>
    <w:rsid w:val="005642B5"/>
    <w:rsid w:val="00566FDC"/>
    <w:rsid w:val="00571C83"/>
    <w:rsid w:val="00587A2D"/>
    <w:rsid w:val="00597DA1"/>
    <w:rsid w:val="005A3D71"/>
    <w:rsid w:val="005B683C"/>
    <w:rsid w:val="005B736F"/>
    <w:rsid w:val="005D1765"/>
    <w:rsid w:val="005D4BDB"/>
    <w:rsid w:val="005E55F7"/>
    <w:rsid w:val="005F0E03"/>
    <w:rsid w:val="005F2143"/>
    <w:rsid w:val="00612B6D"/>
    <w:rsid w:val="00612DD7"/>
    <w:rsid w:val="00614931"/>
    <w:rsid w:val="00632F8B"/>
    <w:rsid w:val="00636471"/>
    <w:rsid w:val="006509B2"/>
    <w:rsid w:val="00652379"/>
    <w:rsid w:val="006572A2"/>
    <w:rsid w:val="006643D1"/>
    <w:rsid w:val="006711E4"/>
    <w:rsid w:val="00675A94"/>
    <w:rsid w:val="0067776B"/>
    <w:rsid w:val="00681210"/>
    <w:rsid w:val="0069132E"/>
    <w:rsid w:val="00695A53"/>
    <w:rsid w:val="00696CC8"/>
    <w:rsid w:val="006A0DBA"/>
    <w:rsid w:val="006A4AFB"/>
    <w:rsid w:val="006B25DB"/>
    <w:rsid w:val="006B4CB0"/>
    <w:rsid w:val="006D2BBF"/>
    <w:rsid w:val="006F5D17"/>
    <w:rsid w:val="00701A6C"/>
    <w:rsid w:val="00706BF6"/>
    <w:rsid w:val="0070C006"/>
    <w:rsid w:val="00714265"/>
    <w:rsid w:val="0071741D"/>
    <w:rsid w:val="00744C8C"/>
    <w:rsid w:val="0074500B"/>
    <w:rsid w:val="00753F7C"/>
    <w:rsid w:val="00762897"/>
    <w:rsid w:val="0076315D"/>
    <w:rsid w:val="00765D5F"/>
    <w:rsid w:val="00776080"/>
    <w:rsid w:val="00777189"/>
    <w:rsid w:val="00790697"/>
    <w:rsid w:val="007A3939"/>
    <w:rsid w:val="007A5D0C"/>
    <w:rsid w:val="007A7EA7"/>
    <w:rsid w:val="007E02A8"/>
    <w:rsid w:val="007E10D2"/>
    <w:rsid w:val="007E3A2F"/>
    <w:rsid w:val="007F0B5E"/>
    <w:rsid w:val="007F5DB5"/>
    <w:rsid w:val="0080409A"/>
    <w:rsid w:val="00832EAE"/>
    <w:rsid w:val="008367B8"/>
    <w:rsid w:val="00836EA1"/>
    <w:rsid w:val="0083794B"/>
    <w:rsid w:val="00843670"/>
    <w:rsid w:val="008467F3"/>
    <w:rsid w:val="00853F14"/>
    <w:rsid w:val="00860D85"/>
    <w:rsid w:val="00863A3C"/>
    <w:rsid w:val="00873D3D"/>
    <w:rsid w:val="00887A57"/>
    <w:rsid w:val="00893D34"/>
    <w:rsid w:val="008A2DB4"/>
    <w:rsid w:val="008A3992"/>
    <w:rsid w:val="008A50BB"/>
    <w:rsid w:val="008B6065"/>
    <w:rsid w:val="008C24DF"/>
    <w:rsid w:val="008D6F51"/>
    <w:rsid w:val="008E2A57"/>
    <w:rsid w:val="008E5142"/>
    <w:rsid w:val="008E5C93"/>
    <w:rsid w:val="00901E9C"/>
    <w:rsid w:val="00904926"/>
    <w:rsid w:val="00910D5D"/>
    <w:rsid w:val="00917D0C"/>
    <w:rsid w:val="00936292"/>
    <w:rsid w:val="0096536D"/>
    <w:rsid w:val="00976E73"/>
    <w:rsid w:val="0098554C"/>
    <w:rsid w:val="00985BA1"/>
    <w:rsid w:val="00986FF2"/>
    <w:rsid w:val="00991CB2"/>
    <w:rsid w:val="00995332"/>
    <w:rsid w:val="009966A1"/>
    <w:rsid w:val="009A3D84"/>
    <w:rsid w:val="009B2517"/>
    <w:rsid w:val="009B2CE2"/>
    <w:rsid w:val="009C3CE9"/>
    <w:rsid w:val="009C42B0"/>
    <w:rsid w:val="009C5850"/>
    <w:rsid w:val="009C5B88"/>
    <w:rsid w:val="009C62CA"/>
    <w:rsid w:val="009D0EB1"/>
    <w:rsid w:val="009D5732"/>
    <w:rsid w:val="009E0684"/>
    <w:rsid w:val="009E55CF"/>
    <w:rsid w:val="009F3942"/>
    <w:rsid w:val="00A008EF"/>
    <w:rsid w:val="00A10C96"/>
    <w:rsid w:val="00A20F6B"/>
    <w:rsid w:val="00A32F13"/>
    <w:rsid w:val="00A5265D"/>
    <w:rsid w:val="00A52DD5"/>
    <w:rsid w:val="00A6362C"/>
    <w:rsid w:val="00A6442F"/>
    <w:rsid w:val="00A80235"/>
    <w:rsid w:val="00A96730"/>
    <w:rsid w:val="00AA7A25"/>
    <w:rsid w:val="00AB5B9A"/>
    <w:rsid w:val="00AC0DAC"/>
    <w:rsid w:val="00AC0DD2"/>
    <w:rsid w:val="00AC1EFC"/>
    <w:rsid w:val="00AC38BD"/>
    <w:rsid w:val="00AD0EDD"/>
    <w:rsid w:val="00AF4926"/>
    <w:rsid w:val="00AF5735"/>
    <w:rsid w:val="00B0532D"/>
    <w:rsid w:val="00B07F1A"/>
    <w:rsid w:val="00B23B8D"/>
    <w:rsid w:val="00B25149"/>
    <w:rsid w:val="00B26D57"/>
    <w:rsid w:val="00B27271"/>
    <w:rsid w:val="00B37301"/>
    <w:rsid w:val="00B51432"/>
    <w:rsid w:val="00B546FB"/>
    <w:rsid w:val="00B557FA"/>
    <w:rsid w:val="00B732B0"/>
    <w:rsid w:val="00B92731"/>
    <w:rsid w:val="00B92987"/>
    <w:rsid w:val="00B92C94"/>
    <w:rsid w:val="00B93247"/>
    <w:rsid w:val="00B97F60"/>
    <w:rsid w:val="00BA0B7B"/>
    <w:rsid w:val="00BA7F12"/>
    <w:rsid w:val="00BB0161"/>
    <w:rsid w:val="00BB255B"/>
    <w:rsid w:val="00BB5130"/>
    <w:rsid w:val="00BC2AB5"/>
    <w:rsid w:val="00BC3ABA"/>
    <w:rsid w:val="00BC5281"/>
    <w:rsid w:val="00BC7BD6"/>
    <w:rsid w:val="00BD1CB1"/>
    <w:rsid w:val="00BF0EFF"/>
    <w:rsid w:val="00C00091"/>
    <w:rsid w:val="00C10695"/>
    <w:rsid w:val="00C2431D"/>
    <w:rsid w:val="00C32246"/>
    <w:rsid w:val="00C41DEA"/>
    <w:rsid w:val="00C5287A"/>
    <w:rsid w:val="00C704B2"/>
    <w:rsid w:val="00C7678F"/>
    <w:rsid w:val="00CA1EEE"/>
    <w:rsid w:val="00CB2EB5"/>
    <w:rsid w:val="00CC1A36"/>
    <w:rsid w:val="00CC407F"/>
    <w:rsid w:val="00CC5F96"/>
    <w:rsid w:val="00CC6C6C"/>
    <w:rsid w:val="00CD3A93"/>
    <w:rsid w:val="00CD4564"/>
    <w:rsid w:val="00CE1363"/>
    <w:rsid w:val="00CE3D79"/>
    <w:rsid w:val="00CE45BB"/>
    <w:rsid w:val="00CF4F19"/>
    <w:rsid w:val="00D00F09"/>
    <w:rsid w:val="00D149E7"/>
    <w:rsid w:val="00D16FDF"/>
    <w:rsid w:val="00D17D01"/>
    <w:rsid w:val="00D21795"/>
    <w:rsid w:val="00D22C3D"/>
    <w:rsid w:val="00D26A55"/>
    <w:rsid w:val="00D274DF"/>
    <w:rsid w:val="00D35D39"/>
    <w:rsid w:val="00D41D90"/>
    <w:rsid w:val="00D470AC"/>
    <w:rsid w:val="00D610B3"/>
    <w:rsid w:val="00D653B1"/>
    <w:rsid w:val="00D6620B"/>
    <w:rsid w:val="00D66DC5"/>
    <w:rsid w:val="00D6710A"/>
    <w:rsid w:val="00D71AB0"/>
    <w:rsid w:val="00D81D12"/>
    <w:rsid w:val="00D8566E"/>
    <w:rsid w:val="00D942CF"/>
    <w:rsid w:val="00DA2464"/>
    <w:rsid w:val="00DA3402"/>
    <w:rsid w:val="00DC345A"/>
    <w:rsid w:val="00DC3B25"/>
    <w:rsid w:val="00DE4FCF"/>
    <w:rsid w:val="00DE608F"/>
    <w:rsid w:val="00DE671E"/>
    <w:rsid w:val="00DF0D7F"/>
    <w:rsid w:val="00DF713F"/>
    <w:rsid w:val="00E02F62"/>
    <w:rsid w:val="00E0597A"/>
    <w:rsid w:val="00E14A53"/>
    <w:rsid w:val="00E15FDD"/>
    <w:rsid w:val="00E17FEE"/>
    <w:rsid w:val="00E357F1"/>
    <w:rsid w:val="00E3596B"/>
    <w:rsid w:val="00E401C8"/>
    <w:rsid w:val="00E4203B"/>
    <w:rsid w:val="00E46F31"/>
    <w:rsid w:val="00E57052"/>
    <w:rsid w:val="00E66902"/>
    <w:rsid w:val="00E736CB"/>
    <w:rsid w:val="00E760F2"/>
    <w:rsid w:val="00E84D13"/>
    <w:rsid w:val="00EA49DA"/>
    <w:rsid w:val="00EA632D"/>
    <w:rsid w:val="00EC0017"/>
    <w:rsid w:val="00EC7BA1"/>
    <w:rsid w:val="00ED480E"/>
    <w:rsid w:val="00ED5A12"/>
    <w:rsid w:val="00EE0B96"/>
    <w:rsid w:val="00F05553"/>
    <w:rsid w:val="00F10204"/>
    <w:rsid w:val="00F11D66"/>
    <w:rsid w:val="00F2398D"/>
    <w:rsid w:val="00F31EBF"/>
    <w:rsid w:val="00F36765"/>
    <w:rsid w:val="00F4055E"/>
    <w:rsid w:val="00F610D0"/>
    <w:rsid w:val="00F66A17"/>
    <w:rsid w:val="00F67D01"/>
    <w:rsid w:val="00F7287D"/>
    <w:rsid w:val="00F7474F"/>
    <w:rsid w:val="00F9230C"/>
    <w:rsid w:val="00F97A05"/>
    <w:rsid w:val="00FA44FF"/>
    <w:rsid w:val="00FA575D"/>
    <w:rsid w:val="00FA7802"/>
    <w:rsid w:val="00FB0E5E"/>
    <w:rsid w:val="00FD0B05"/>
    <w:rsid w:val="00FF0CF9"/>
    <w:rsid w:val="02EAF0E8"/>
    <w:rsid w:val="02F76326"/>
    <w:rsid w:val="030680B7"/>
    <w:rsid w:val="036EF0AB"/>
    <w:rsid w:val="04807DAD"/>
    <w:rsid w:val="05BF4A57"/>
    <w:rsid w:val="08D14433"/>
    <w:rsid w:val="095CF4CA"/>
    <w:rsid w:val="09DA8FA1"/>
    <w:rsid w:val="0A8455CC"/>
    <w:rsid w:val="0C3900A7"/>
    <w:rsid w:val="0C70EBFF"/>
    <w:rsid w:val="0CA0C07B"/>
    <w:rsid w:val="0CBCF0A4"/>
    <w:rsid w:val="0CBD04D6"/>
    <w:rsid w:val="0CDFDDC4"/>
    <w:rsid w:val="0D34B7FC"/>
    <w:rsid w:val="0D3C2793"/>
    <w:rsid w:val="0D70F57D"/>
    <w:rsid w:val="0E83FBDF"/>
    <w:rsid w:val="0E87D030"/>
    <w:rsid w:val="0EC85BC5"/>
    <w:rsid w:val="0EF431EA"/>
    <w:rsid w:val="0FE7310A"/>
    <w:rsid w:val="0FF86FCC"/>
    <w:rsid w:val="117B5207"/>
    <w:rsid w:val="11FD515E"/>
    <w:rsid w:val="122D6D9D"/>
    <w:rsid w:val="1246191E"/>
    <w:rsid w:val="12741A3D"/>
    <w:rsid w:val="127ADD59"/>
    <w:rsid w:val="12BFEE38"/>
    <w:rsid w:val="12D07DEF"/>
    <w:rsid w:val="131394CB"/>
    <w:rsid w:val="142F8967"/>
    <w:rsid w:val="16D72C39"/>
    <w:rsid w:val="172AB9FD"/>
    <w:rsid w:val="174FCAF7"/>
    <w:rsid w:val="17976EE8"/>
    <w:rsid w:val="1819F5BE"/>
    <w:rsid w:val="18B29965"/>
    <w:rsid w:val="18B5A5A9"/>
    <w:rsid w:val="18F8361A"/>
    <w:rsid w:val="1916271D"/>
    <w:rsid w:val="1A221D3E"/>
    <w:rsid w:val="1C4B6090"/>
    <w:rsid w:val="1C84C1FC"/>
    <w:rsid w:val="1CB4BF08"/>
    <w:rsid w:val="1D150A8E"/>
    <w:rsid w:val="1D36202D"/>
    <w:rsid w:val="1E31F4B1"/>
    <w:rsid w:val="1E61969D"/>
    <w:rsid w:val="20214D0D"/>
    <w:rsid w:val="2122B838"/>
    <w:rsid w:val="2123B33F"/>
    <w:rsid w:val="2181F9AB"/>
    <w:rsid w:val="2327CEB7"/>
    <w:rsid w:val="25110F88"/>
    <w:rsid w:val="2523EFBC"/>
    <w:rsid w:val="25CC10E0"/>
    <w:rsid w:val="261518D9"/>
    <w:rsid w:val="27A22DB0"/>
    <w:rsid w:val="28F3B0FE"/>
    <w:rsid w:val="2ABFB587"/>
    <w:rsid w:val="2B3B85C4"/>
    <w:rsid w:val="2BCBBA1A"/>
    <w:rsid w:val="2C2424A5"/>
    <w:rsid w:val="2C2C9F8B"/>
    <w:rsid w:val="2C9B1A19"/>
    <w:rsid w:val="2CA48B96"/>
    <w:rsid w:val="2E3FDAD1"/>
    <w:rsid w:val="2EE3B379"/>
    <w:rsid w:val="2F5F566D"/>
    <w:rsid w:val="2F79C6EC"/>
    <w:rsid w:val="2F87B750"/>
    <w:rsid w:val="2FDC4796"/>
    <w:rsid w:val="2FF388CE"/>
    <w:rsid w:val="307438D4"/>
    <w:rsid w:val="30B1A1DF"/>
    <w:rsid w:val="3200EAC3"/>
    <w:rsid w:val="321B7057"/>
    <w:rsid w:val="33275626"/>
    <w:rsid w:val="34B130DC"/>
    <w:rsid w:val="34BD2D25"/>
    <w:rsid w:val="370619AB"/>
    <w:rsid w:val="3772352C"/>
    <w:rsid w:val="37842090"/>
    <w:rsid w:val="380F7C5A"/>
    <w:rsid w:val="38365590"/>
    <w:rsid w:val="3859E857"/>
    <w:rsid w:val="38D163D5"/>
    <w:rsid w:val="3949AAD6"/>
    <w:rsid w:val="3973FEB7"/>
    <w:rsid w:val="3A35F8CF"/>
    <w:rsid w:val="3AF064F7"/>
    <w:rsid w:val="3AF589AD"/>
    <w:rsid w:val="3B0A03BB"/>
    <w:rsid w:val="3B0F48D8"/>
    <w:rsid w:val="3BC586A5"/>
    <w:rsid w:val="3BFFFD2E"/>
    <w:rsid w:val="3CFD286E"/>
    <w:rsid w:val="3E448447"/>
    <w:rsid w:val="3E9B99F0"/>
    <w:rsid w:val="3EB11CB9"/>
    <w:rsid w:val="3EF807D0"/>
    <w:rsid w:val="41A87CCC"/>
    <w:rsid w:val="42738824"/>
    <w:rsid w:val="42BF4303"/>
    <w:rsid w:val="43077C9B"/>
    <w:rsid w:val="43BF3CA3"/>
    <w:rsid w:val="43C064F8"/>
    <w:rsid w:val="43C55EC3"/>
    <w:rsid w:val="44AE1827"/>
    <w:rsid w:val="452BFA13"/>
    <w:rsid w:val="455CC597"/>
    <w:rsid w:val="462AD15C"/>
    <w:rsid w:val="47CA2B01"/>
    <w:rsid w:val="47FE97B5"/>
    <w:rsid w:val="48C76F48"/>
    <w:rsid w:val="48DAF54E"/>
    <w:rsid w:val="48F35DC8"/>
    <w:rsid w:val="49982B85"/>
    <w:rsid w:val="49BA79CA"/>
    <w:rsid w:val="49D1951E"/>
    <w:rsid w:val="4ADC47DC"/>
    <w:rsid w:val="4AE666E7"/>
    <w:rsid w:val="4AFBBBE4"/>
    <w:rsid w:val="4B19C96A"/>
    <w:rsid w:val="4BBDB798"/>
    <w:rsid w:val="4C070A6C"/>
    <w:rsid w:val="4C22179B"/>
    <w:rsid w:val="4C4EAA9B"/>
    <w:rsid w:val="4CEF6530"/>
    <w:rsid w:val="4D271617"/>
    <w:rsid w:val="4D6DB41B"/>
    <w:rsid w:val="4DAA8979"/>
    <w:rsid w:val="4DAF8DDE"/>
    <w:rsid w:val="4EDFAEAC"/>
    <w:rsid w:val="506F14EF"/>
    <w:rsid w:val="5100B13E"/>
    <w:rsid w:val="513EF2B2"/>
    <w:rsid w:val="52906CD8"/>
    <w:rsid w:val="5310A094"/>
    <w:rsid w:val="54322CC8"/>
    <w:rsid w:val="546A694D"/>
    <w:rsid w:val="56779890"/>
    <w:rsid w:val="569F0BAA"/>
    <w:rsid w:val="57200E37"/>
    <w:rsid w:val="57D4560F"/>
    <w:rsid w:val="57F881BB"/>
    <w:rsid w:val="584D4E64"/>
    <w:rsid w:val="5873390F"/>
    <w:rsid w:val="58CB8FA0"/>
    <w:rsid w:val="5946FF2F"/>
    <w:rsid w:val="59C4E248"/>
    <w:rsid w:val="5BC80287"/>
    <w:rsid w:val="5BD31878"/>
    <w:rsid w:val="5CAAB05D"/>
    <w:rsid w:val="5EA5AE28"/>
    <w:rsid w:val="606E9076"/>
    <w:rsid w:val="607E523A"/>
    <w:rsid w:val="619425D0"/>
    <w:rsid w:val="619F8104"/>
    <w:rsid w:val="61E3D53A"/>
    <w:rsid w:val="6286A676"/>
    <w:rsid w:val="630F3356"/>
    <w:rsid w:val="6324B8AF"/>
    <w:rsid w:val="63836251"/>
    <w:rsid w:val="63B99676"/>
    <w:rsid w:val="654A949D"/>
    <w:rsid w:val="65966461"/>
    <w:rsid w:val="674F5817"/>
    <w:rsid w:val="67FBA09E"/>
    <w:rsid w:val="68186D8C"/>
    <w:rsid w:val="68B28742"/>
    <w:rsid w:val="69561D52"/>
    <w:rsid w:val="695F2C17"/>
    <w:rsid w:val="6B1EFA0A"/>
    <w:rsid w:val="6C6B2D31"/>
    <w:rsid w:val="6CE1E5A2"/>
    <w:rsid w:val="6CFF103A"/>
    <w:rsid w:val="6D7AFF23"/>
    <w:rsid w:val="6DDC4AC7"/>
    <w:rsid w:val="6EE7F475"/>
    <w:rsid w:val="6F31D38D"/>
    <w:rsid w:val="6F61EDF7"/>
    <w:rsid w:val="6FD9BC47"/>
    <w:rsid w:val="709E7C5D"/>
    <w:rsid w:val="71156252"/>
    <w:rsid w:val="72191D64"/>
    <w:rsid w:val="72E1F680"/>
    <w:rsid w:val="7581B5D3"/>
    <w:rsid w:val="76D8EB9C"/>
    <w:rsid w:val="7B391EC2"/>
    <w:rsid w:val="7D33B5F5"/>
    <w:rsid w:val="7D8F872C"/>
    <w:rsid w:val="7DAFC3D5"/>
    <w:rsid w:val="7E43BBC0"/>
    <w:rsid w:val="7E6034BB"/>
    <w:rsid w:val="7EEE8232"/>
    <w:rsid w:val="7F4CC352"/>
    <w:rsid w:val="7F636CFA"/>
    <w:rsid w:val="7F97B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286406"/>
  <w15:chartTrackingRefBased/>
  <w15:docId w15:val="{0B0376A7-6C49-44B8-8497-6989C960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B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802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v-SE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4A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EFF"/>
  </w:style>
  <w:style w:type="paragraph" w:styleId="Footer">
    <w:name w:val="footer"/>
    <w:basedOn w:val="Normal"/>
    <w:link w:val="FooterChar"/>
    <w:uiPriority w:val="99"/>
    <w:unhideWhenUsed/>
    <w:rsid w:val="00BF0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EFF"/>
  </w:style>
  <w:style w:type="character" w:styleId="Hyperlink">
    <w:name w:val="Hyperlink"/>
    <w:basedOn w:val="DefaultParagraphFont"/>
    <w:uiPriority w:val="99"/>
    <w:unhideWhenUsed/>
    <w:rsid w:val="00BF0E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F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A80235"/>
    <w:rPr>
      <w:rFonts w:ascii="Times New Roman" w:eastAsia="Times New Roman" w:hAnsi="Times New Roman" w:cs="Times New Roman"/>
      <w:b/>
      <w:bCs/>
      <w:kern w:val="0"/>
      <w:sz w:val="36"/>
      <w:szCs w:val="36"/>
      <w:lang w:eastAsia="sv-SE"/>
      <w14:ligatures w14:val="none"/>
    </w:rPr>
  </w:style>
  <w:style w:type="character" w:customStyle="1" w:styleId="x1lliihq">
    <w:name w:val="x1lliihq"/>
    <w:basedOn w:val="DefaultParagraphFont"/>
    <w:rsid w:val="00A80235"/>
  </w:style>
  <w:style w:type="table" w:styleId="TableGrid">
    <w:name w:val="Table Grid"/>
    <w:basedOn w:val="TableNormal"/>
    <w:uiPriority w:val="39"/>
    <w:rsid w:val="009B2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4BD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D4B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44A63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544A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52FB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52FB5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D35D3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913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4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jarlaif.se" TargetMode="External"/><Relationship Id="rId1" Type="http://schemas.openxmlformats.org/officeDocument/2006/relationships/image" Target="media/image2.jpeg"/><Relationship Id="rId6" Type="http://schemas.openxmlformats.org/officeDocument/2006/relationships/hyperlink" Target="mailto:styrelsen@jarlaif.se" TargetMode="External"/><Relationship Id="rId5" Type="http://schemas.openxmlformats.org/officeDocument/2006/relationships/image" Target="media/image4.png"/><Relationship Id="rId4" Type="http://schemas.openxmlformats.org/officeDocument/2006/relationships/hyperlink" Target="mailto:kansli@jarlai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odf15\OneDrive%20-%20Sveriges%20Riksidrottsf&#246;rbund\Catharina\JIF\2023\adhoc\J&#228;rla%20Brevmall%20word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6fed68-402e-4fc9-9ef6-e9dfcd6c96f1">
      <Terms xmlns="http://schemas.microsoft.com/office/infopath/2007/PartnerControls"/>
    </lcf76f155ced4ddcb4097134ff3c332f>
    <TaxCatchAll xmlns="f1cc458c-9ae5-49cb-b513-539bf3a1c134" xsi:nil="true"/>
    <SharedWithUsers xmlns="f1cc458c-9ae5-49cb-b513-539bf3a1c134">
      <UserInfo>
        <DisplayName>Oliver Livbom</DisplayName>
        <AccountId>17</AccountId>
        <AccountType/>
      </UserInfo>
      <UserInfo>
        <DisplayName>Styrelsen</DisplayName>
        <AccountId>106</AccountId>
        <AccountType/>
      </UserInfo>
      <UserInfo>
        <DisplayName>Victoria Björklund</DisplayName>
        <AccountId>58</AccountId>
        <AccountType/>
      </UserInfo>
      <UserInfo>
        <DisplayName>Liv Jertmundsen</DisplayName>
        <AccountId>62</AccountId>
        <AccountType/>
      </UserInfo>
      <UserInfo>
        <DisplayName>Catharina Conrad</DisplayName>
        <AccountId>24</AccountId>
        <AccountType/>
      </UserInfo>
    </SharedWithUsers>
    <Revideradsenast xmlns="136fed68-402e-4fc9-9ef6-e9dfcd6c96f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49628ED3EA14A885A36EE708B3F87" ma:contentTypeVersion="18" ma:contentTypeDescription="Create a new document." ma:contentTypeScope="" ma:versionID="685c820103c529df558510678c2dfbe7">
  <xsd:schema xmlns:xsd="http://www.w3.org/2001/XMLSchema" xmlns:xs="http://www.w3.org/2001/XMLSchema" xmlns:p="http://schemas.microsoft.com/office/2006/metadata/properties" xmlns:ns2="136fed68-402e-4fc9-9ef6-e9dfcd6c96f1" xmlns:ns3="f1cc458c-9ae5-49cb-b513-539bf3a1c134" targetNamespace="http://schemas.microsoft.com/office/2006/metadata/properties" ma:root="true" ma:fieldsID="ab55b91e3c798ace300e14cda26d3282" ns2:_="" ns3:_="">
    <xsd:import namespace="136fed68-402e-4fc9-9ef6-e9dfcd6c96f1"/>
    <xsd:import namespace="f1cc458c-9ae5-49cb-b513-539bf3a1c1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Revideradsena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fed68-402e-4fc9-9ef6-e9dfcd6c96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b4e601f-8006-44be-a446-f1aeaddb6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deradsenast" ma:index="23" nillable="true" ma:displayName="Reviderad senast" ma:description="Vem ändrade och när" ma:format="Dropdown" ma:internalName="Revideradsenas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c458c-9ae5-49cb-b513-539bf3a1c13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4cf8c9a-c6d0-4fe4-b408-9745d0583d5a}" ma:internalName="TaxCatchAll" ma:showField="CatchAllData" ma:web="f1cc458c-9ae5-49cb-b513-539bf3a1c1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9E58D9-82C9-4CF4-962A-E40B34558EB5}">
  <ds:schemaRefs>
    <ds:schemaRef ds:uri="http://schemas.microsoft.com/office/2006/metadata/properties"/>
    <ds:schemaRef ds:uri="http://schemas.microsoft.com/office/infopath/2007/PartnerControls"/>
    <ds:schemaRef ds:uri="136fed68-402e-4fc9-9ef6-e9dfcd6c96f1"/>
    <ds:schemaRef ds:uri="f1cc458c-9ae5-49cb-b513-539bf3a1c134"/>
  </ds:schemaRefs>
</ds:datastoreItem>
</file>

<file path=customXml/itemProps2.xml><?xml version="1.0" encoding="utf-8"?>
<ds:datastoreItem xmlns:ds="http://schemas.openxmlformats.org/officeDocument/2006/customXml" ds:itemID="{5E5C785F-8E37-4C45-BB15-9D7B4682520C}"/>
</file>

<file path=customXml/itemProps3.xml><?xml version="1.0" encoding="utf-8"?>
<ds:datastoreItem xmlns:ds="http://schemas.openxmlformats.org/officeDocument/2006/customXml" ds:itemID="{19221512-DB84-48EB-9131-C7E28318C5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Järla Brevmall word</Template>
  <TotalTime>1</TotalTime>
  <Pages>11</Pages>
  <Words>1828</Words>
  <Characters>10421</Characters>
  <Application>Microsoft Office Word</Application>
  <DocSecurity>0</DocSecurity>
  <Lines>86</Lines>
  <Paragraphs>24</Paragraphs>
  <ScaleCrop>false</ScaleCrop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Conrad (Stockholmsidrotten)</dc:creator>
  <cp:keywords/>
  <dc:description/>
  <cp:lastModifiedBy>Karin</cp:lastModifiedBy>
  <cp:revision>2</cp:revision>
  <dcterms:created xsi:type="dcterms:W3CDTF">2026-01-27T12:26:00Z</dcterms:created>
  <dcterms:modified xsi:type="dcterms:W3CDTF">2026-01-27T12:26:00Z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0x0101008CB49628ED3EA14A885A36EE708B3F87</vt:lpwstr>
  </property>
  <property fmtid="{D5CDD505-2E9C-101B-9397-08002B2CF9AE}" pid="3" name="MediaServiceImageTags">
    <vt:lpwstr/>
  </property>
</Properties>
</file>