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D46FD" w14:textId="41822991" w:rsidR="63DE680E" w:rsidRDefault="63DE680E" w:rsidP="4808F15D">
      <w:pPr>
        <w:pStyle w:val="Rubrik2"/>
      </w:pPr>
      <w:r>
        <w:t>Team Lappland säsongen 202</w:t>
      </w:r>
      <w:r w:rsidR="00B568EC">
        <w:t>6</w:t>
      </w:r>
      <w:r>
        <w:t>/202</w:t>
      </w:r>
      <w:r w:rsidR="00B568EC">
        <w:t>7</w:t>
      </w:r>
    </w:p>
    <w:p w14:paraId="112CC349" w14:textId="22C756AF" w:rsidR="00955D81" w:rsidRPr="00955D81" w:rsidRDefault="00955D81" w:rsidP="4808F15D">
      <w:pPr>
        <w:pStyle w:val="Rubrik3"/>
      </w:pPr>
      <w:r>
        <w:t xml:space="preserve">Inbjudan till utbildningsdag för pojkar/flickor födda </w:t>
      </w:r>
      <w:r w:rsidR="1DFD885A">
        <w:t>201</w:t>
      </w:r>
      <w:r w:rsidR="00B568EC">
        <w:t>2</w:t>
      </w:r>
      <w:r w:rsidR="1DFD885A">
        <w:t xml:space="preserve"> &amp; 201</w:t>
      </w:r>
      <w:r w:rsidR="00B568EC">
        <w:t>3</w:t>
      </w:r>
      <w:r w:rsidR="3E5BE847">
        <w:t xml:space="preserve"> (</w:t>
      </w:r>
      <w:r w:rsidR="1DFD885A">
        <w:t>U14/U15</w:t>
      </w:r>
      <w:r w:rsidR="3082CF3B">
        <w:t>)</w:t>
      </w:r>
    </w:p>
    <w:p w14:paraId="3AB068B9" w14:textId="43F9CCD3" w:rsidR="4808F15D" w:rsidRDefault="4808F15D" w:rsidP="4808F15D"/>
    <w:p w14:paraId="16C68697" w14:textId="7091FCD4" w:rsidR="00955D81" w:rsidRPr="00054F0F" w:rsidRDefault="00955D81" w:rsidP="4808F15D">
      <w:pPr>
        <w:jc w:val="both"/>
        <w:rPr>
          <w:rFonts w:ascii="Flex 70" w:hAnsi="Flex 70"/>
          <w:sz w:val="22"/>
        </w:rPr>
      </w:pPr>
      <w:r w:rsidRPr="4808F15D">
        <w:rPr>
          <w:rStyle w:val="Rubrik4Char"/>
        </w:rPr>
        <w:t>Datum</w:t>
      </w:r>
      <w:r w:rsidRPr="4808F15D">
        <w:rPr>
          <w:rFonts w:ascii="Flex 70" w:hAnsi="Flex 70"/>
          <w:sz w:val="22"/>
        </w:rPr>
        <w:t xml:space="preserve"> 202</w:t>
      </w:r>
      <w:r w:rsidR="00B568EC">
        <w:rPr>
          <w:rFonts w:ascii="Flex 70" w:hAnsi="Flex 70"/>
          <w:sz w:val="22"/>
        </w:rPr>
        <w:t>6</w:t>
      </w:r>
      <w:r w:rsidRPr="4808F15D">
        <w:rPr>
          <w:rFonts w:ascii="Flex 70" w:hAnsi="Flex 70"/>
          <w:sz w:val="22"/>
        </w:rPr>
        <w:t>-</w:t>
      </w:r>
      <w:r w:rsidR="642438A1" w:rsidRPr="4808F15D">
        <w:rPr>
          <w:rFonts w:ascii="Flex 70" w:hAnsi="Flex 70"/>
          <w:sz w:val="22"/>
        </w:rPr>
        <w:t>09</w:t>
      </w:r>
      <w:r w:rsidRPr="4808F15D">
        <w:rPr>
          <w:rFonts w:ascii="Flex 70" w:hAnsi="Flex 70"/>
          <w:sz w:val="22"/>
        </w:rPr>
        <w:t>-</w:t>
      </w:r>
      <w:r w:rsidR="00B568EC">
        <w:rPr>
          <w:rFonts w:ascii="Flex 70" w:hAnsi="Flex 70"/>
          <w:sz w:val="22"/>
        </w:rPr>
        <w:t>19</w:t>
      </w:r>
    </w:p>
    <w:p w14:paraId="592617FC" w14:textId="49D39792" w:rsidR="00955D81" w:rsidRPr="00054F0F" w:rsidRDefault="00955D81" w:rsidP="4808F15D">
      <w:pPr>
        <w:jc w:val="both"/>
        <w:rPr>
          <w:rFonts w:ascii="Flex 70" w:hAnsi="Flex 70"/>
          <w:sz w:val="22"/>
        </w:rPr>
      </w:pPr>
      <w:r w:rsidRPr="4808F15D">
        <w:rPr>
          <w:rStyle w:val="Rubrik4Char"/>
        </w:rPr>
        <w:t>Plats</w:t>
      </w:r>
      <w:r w:rsidRPr="4808F15D">
        <w:rPr>
          <w:rFonts w:ascii="Flex 70" w:hAnsi="Flex 70"/>
          <w:sz w:val="22"/>
        </w:rPr>
        <w:t xml:space="preserve"> </w:t>
      </w:r>
      <w:r w:rsidR="00A15B69" w:rsidRPr="4808F15D">
        <w:rPr>
          <w:rFonts w:ascii="Flex 70" w:hAnsi="Flex 70"/>
          <w:sz w:val="22"/>
        </w:rPr>
        <w:t>Nor</w:t>
      </w:r>
      <w:r w:rsidR="0D1E177F" w:rsidRPr="4808F15D">
        <w:rPr>
          <w:rFonts w:ascii="Flex 70" w:hAnsi="Flex 70"/>
          <w:sz w:val="22"/>
        </w:rPr>
        <w:t>sjö</w:t>
      </w:r>
    </w:p>
    <w:p w14:paraId="2573032D" w14:textId="77777777" w:rsidR="00955D81" w:rsidRPr="00955D81" w:rsidRDefault="00955D81" w:rsidP="00955D81">
      <w:pPr>
        <w:spacing w:after="0" w:line="240" w:lineRule="auto"/>
        <w:jc w:val="both"/>
        <w:rPr>
          <w:rFonts w:ascii="Flex 70" w:hAnsi="Flex 70"/>
          <w:b/>
          <w:iCs/>
          <w:sz w:val="18"/>
          <w:szCs w:val="18"/>
        </w:rPr>
      </w:pPr>
    </w:p>
    <w:p w14:paraId="66F339DC" w14:textId="58077335" w:rsidR="00955D81" w:rsidRPr="00054F0F" w:rsidRDefault="06D113F2" w:rsidP="4808F15D">
      <w:pPr>
        <w:jc w:val="both"/>
        <w:rPr>
          <w:rFonts w:ascii="Flex 70" w:hAnsi="Flex 70"/>
          <w:sz w:val="22"/>
        </w:rPr>
      </w:pPr>
      <w:r w:rsidRPr="4808F15D">
        <w:rPr>
          <w:rFonts w:ascii="Flex 70" w:hAnsi="Flex 70"/>
          <w:sz w:val="22"/>
        </w:rPr>
        <w:t xml:space="preserve">Västerbottens </w:t>
      </w:r>
      <w:r w:rsidR="00955D81" w:rsidRPr="4808F15D">
        <w:rPr>
          <w:rFonts w:ascii="Flex 70" w:hAnsi="Flex 70"/>
          <w:sz w:val="22"/>
        </w:rPr>
        <w:t>Ishockeyförbund hälsar alla spelare födda 201</w:t>
      </w:r>
      <w:r w:rsidR="00B568EC">
        <w:rPr>
          <w:rFonts w:ascii="Flex 70" w:hAnsi="Flex 70"/>
          <w:sz w:val="22"/>
        </w:rPr>
        <w:t>2</w:t>
      </w:r>
      <w:r w:rsidR="5694A48C" w:rsidRPr="4808F15D">
        <w:rPr>
          <w:rFonts w:ascii="Flex 70" w:hAnsi="Flex 70"/>
          <w:sz w:val="22"/>
        </w:rPr>
        <w:t>/201</w:t>
      </w:r>
      <w:r w:rsidR="00B568EC">
        <w:rPr>
          <w:rFonts w:ascii="Flex 70" w:hAnsi="Flex 70"/>
          <w:sz w:val="22"/>
        </w:rPr>
        <w:t>3</w:t>
      </w:r>
      <w:r w:rsidR="00955D81" w:rsidRPr="4808F15D">
        <w:rPr>
          <w:rFonts w:ascii="Flex 70" w:hAnsi="Flex 70"/>
          <w:sz w:val="22"/>
        </w:rPr>
        <w:t xml:space="preserve"> välkomna till en utbildningsdag i ishockey. </w:t>
      </w:r>
    </w:p>
    <w:p w14:paraId="046EB8D0" w14:textId="056DB40C" w:rsidR="4808F15D" w:rsidRDefault="4808F15D" w:rsidP="4808F15D">
      <w:pPr>
        <w:jc w:val="both"/>
        <w:rPr>
          <w:rFonts w:ascii="Flex 70" w:hAnsi="Flex 70"/>
          <w:sz w:val="22"/>
        </w:rPr>
      </w:pPr>
    </w:p>
    <w:p w14:paraId="1BFF8ABC" w14:textId="77777777" w:rsidR="00955D81" w:rsidRDefault="00955D81" w:rsidP="00955D81">
      <w:pPr>
        <w:jc w:val="both"/>
        <w:rPr>
          <w:rFonts w:ascii="Flex 70" w:hAnsi="Flex 70"/>
          <w:bCs/>
          <w:iCs/>
          <w:sz w:val="22"/>
        </w:rPr>
      </w:pPr>
      <w:r w:rsidRPr="00054F0F">
        <w:rPr>
          <w:rFonts w:ascii="Flex 70" w:hAnsi="Flex 70"/>
          <w:b/>
          <w:iCs/>
          <w:sz w:val="22"/>
        </w:rPr>
        <w:t>OBS!!</w:t>
      </w:r>
      <w:r w:rsidRPr="00054F0F">
        <w:rPr>
          <w:rFonts w:ascii="Flex 70" w:hAnsi="Flex 70"/>
          <w:bCs/>
          <w:iCs/>
          <w:sz w:val="22"/>
        </w:rPr>
        <w:t xml:space="preserve"> Föreningarna ansvarar för att spelare/ledare/föräldrar informeras. Alla är välkomna!</w:t>
      </w:r>
    </w:p>
    <w:p w14:paraId="27043F30" w14:textId="77777777" w:rsidR="00955D81" w:rsidRDefault="00955D81" w:rsidP="00955D81">
      <w:pPr>
        <w:pStyle w:val="Rubrik3"/>
      </w:pPr>
      <w:r w:rsidRPr="00054F0F">
        <w:t>In</w:t>
      </w:r>
      <w:r>
        <w:t xml:space="preserve">formation </w:t>
      </w:r>
      <w:r w:rsidRPr="00054F0F">
        <w:t>för utbildningsdagen:</w:t>
      </w:r>
    </w:p>
    <w:p w14:paraId="3C2968C1" w14:textId="77777777" w:rsidR="00955D81" w:rsidRPr="00955D81" w:rsidRDefault="00955D81" w:rsidP="00955D81">
      <w:pPr>
        <w:rPr>
          <w:sz w:val="16"/>
          <w:szCs w:val="16"/>
        </w:rPr>
      </w:pPr>
    </w:p>
    <w:tbl>
      <w:tblPr>
        <w:tblW w:w="92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7155"/>
      </w:tblGrid>
      <w:tr w:rsidR="00955D81" w:rsidRPr="00054F0F" w14:paraId="0898C594" w14:textId="77777777" w:rsidTr="16EB43DD">
        <w:trPr>
          <w:trHeight w:hRule="exact" w:val="340"/>
        </w:trPr>
        <w:tc>
          <w:tcPr>
            <w:tcW w:w="2055" w:type="dxa"/>
            <w:hideMark/>
          </w:tcPr>
          <w:p w14:paraId="68F8D027" w14:textId="77777777" w:rsidR="00955D81" w:rsidRPr="009D7C4D" w:rsidRDefault="00955D81" w:rsidP="00955D81">
            <w:pPr>
              <w:pStyle w:val="Rubrik4"/>
            </w:pPr>
            <w:r w:rsidRPr="009D7C4D">
              <w:t>Samling</w:t>
            </w:r>
          </w:p>
        </w:tc>
        <w:tc>
          <w:tcPr>
            <w:tcW w:w="7155" w:type="dxa"/>
            <w:hideMark/>
          </w:tcPr>
          <w:p w14:paraId="2C565F75" w14:textId="3CEFA8B5" w:rsidR="00955D81" w:rsidRPr="00054F0F" w:rsidRDefault="00955D81" w:rsidP="4808F15D">
            <w:pPr>
              <w:spacing w:line="256" w:lineRule="auto"/>
              <w:rPr>
                <w:rFonts w:ascii="Flex 70" w:hAnsi="Flex 70"/>
                <w:i/>
                <w:iCs/>
                <w:sz w:val="22"/>
              </w:rPr>
            </w:pPr>
            <w:r w:rsidRPr="4808F15D">
              <w:rPr>
                <w:rFonts w:ascii="Flex 70" w:hAnsi="Flex 70"/>
                <w:sz w:val="22"/>
              </w:rPr>
              <w:t xml:space="preserve">Kl. </w:t>
            </w:r>
            <w:r w:rsidR="00E95B6F">
              <w:rPr>
                <w:rFonts w:ascii="Flex 70" w:hAnsi="Flex 70"/>
                <w:sz w:val="22"/>
              </w:rPr>
              <w:t>10</w:t>
            </w:r>
            <w:r w:rsidRPr="4808F15D">
              <w:rPr>
                <w:rFonts w:ascii="Flex 70" w:hAnsi="Flex 70"/>
                <w:sz w:val="22"/>
              </w:rPr>
              <w:t>.</w:t>
            </w:r>
            <w:r w:rsidR="00E95B6F">
              <w:rPr>
                <w:rFonts w:ascii="Flex 70" w:hAnsi="Flex 70"/>
                <w:sz w:val="22"/>
              </w:rPr>
              <w:t>3</w:t>
            </w:r>
            <w:r w:rsidRPr="4808F15D">
              <w:rPr>
                <w:rFonts w:ascii="Flex 70" w:hAnsi="Flex 70"/>
                <w:sz w:val="22"/>
              </w:rPr>
              <w:t xml:space="preserve">0 i </w:t>
            </w:r>
            <w:r w:rsidR="00A15B69" w:rsidRPr="4808F15D">
              <w:rPr>
                <w:rFonts w:ascii="Flex 70" w:hAnsi="Flex 70"/>
                <w:i/>
                <w:iCs/>
                <w:sz w:val="22"/>
              </w:rPr>
              <w:t>No</w:t>
            </w:r>
            <w:r w:rsidR="346BD0D7" w:rsidRPr="4808F15D">
              <w:rPr>
                <w:rFonts w:ascii="Flex 70" w:hAnsi="Flex 70"/>
                <w:i/>
                <w:iCs/>
                <w:sz w:val="22"/>
              </w:rPr>
              <w:t>r</w:t>
            </w:r>
            <w:r w:rsidR="4775D9DC" w:rsidRPr="4808F15D">
              <w:rPr>
                <w:rFonts w:ascii="Flex 70" w:hAnsi="Flex 70"/>
                <w:i/>
                <w:iCs/>
                <w:sz w:val="22"/>
              </w:rPr>
              <w:t>sjö Arena</w:t>
            </w:r>
            <w:r w:rsidR="098A3408" w:rsidRPr="4808F15D">
              <w:rPr>
                <w:rFonts w:ascii="Flex 70" w:hAnsi="Flex 70"/>
                <w:i/>
                <w:iCs/>
                <w:sz w:val="22"/>
              </w:rPr>
              <w:t>, Nor</w:t>
            </w:r>
            <w:r w:rsidR="4126E7C2" w:rsidRPr="4808F15D">
              <w:rPr>
                <w:rFonts w:ascii="Flex 70" w:hAnsi="Flex 70"/>
                <w:i/>
                <w:iCs/>
                <w:sz w:val="22"/>
              </w:rPr>
              <w:t>sjö</w:t>
            </w:r>
          </w:p>
        </w:tc>
      </w:tr>
      <w:tr w:rsidR="00955D81" w:rsidRPr="00054F0F" w14:paraId="2579A059" w14:textId="77777777" w:rsidTr="16EB43DD">
        <w:trPr>
          <w:trHeight w:hRule="exact" w:val="245"/>
        </w:trPr>
        <w:tc>
          <w:tcPr>
            <w:tcW w:w="2055" w:type="dxa"/>
          </w:tcPr>
          <w:p w14:paraId="67E06979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</w:tcPr>
          <w:p w14:paraId="273B3554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</w:p>
        </w:tc>
      </w:tr>
      <w:tr w:rsidR="00955D81" w:rsidRPr="00054F0F" w14:paraId="2972AC5A" w14:textId="77777777" w:rsidTr="16EB43DD">
        <w:trPr>
          <w:trHeight w:hRule="exact" w:val="619"/>
        </w:trPr>
        <w:tc>
          <w:tcPr>
            <w:tcW w:w="2055" w:type="dxa"/>
            <w:hideMark/>
          </w:tcPr>
          <w:p w14:paraId="46093F16" w14:textId="77777777" w:rsidR="00955D81" w:rsidRPr="009D7C4D" w:rsidRDefault="00955D81" w:rsidP="00955D81">
            <w:pPr>
              <w:pStyle w:val="Rubrik4"/>
            </w:pPr>
            <w:r w:rsidRPr="009D7C4D">
              <w:t>Resor</w:t>
            </w:r>
          </w:p>
        </w:tc>
        <w:tc>
          <w:tcPr>
            <w:tcW w:w="7155" w:type="dxa"/>
          </w:tcPr>
          <w:p w14:paraId="6BC61724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  <w:r w:rsidRPr="00054F0F">
              <w:rPr>
                <w:rFonts w:ascii="Flex 70" w:hAnsi="Flex 70"/>
                <w:sz w:val="22"/>
              </w:rPr>
              <w:t xml:space="preserve">Du ordnar själv (tillsammans med Din förening) resan till och från </w:t>
            </w:r>
            <w:r>
              <w:rPr>
                <w:rFonts w:ascii="Flex 70" w:hAnsi="Flex 70"/>
                <w:sz w:val="22"/>
              </w:rPr>
              <w:t>utbildningsdagen</w:t>
            </w:r>
            <w:r w:rsidRPr="00054F0F">
              <w:rPr>
                <w:rFonts w:ascii="Flex 70" w:hAnsi="Flex 70"/>
                <w:sz w:val="22"/>
              </w:rPr>
              <w:t>. Samordna gärna med andra föreningar!</w:t>
            </w:r>
          </w:p>
        </w:tc>
      </w:tr>
      <w:tr w:rsidR="00955D81" w:rsidRPr="00054F0F" w14:paraId="27F650F7" w14:textId="77777777" w:rsidTr="16EB43DD">
        <w:trPr>
          <w:trHeight w:hRule="exact" w:val="230"/>
        </w:trPr>
        <w:tc>
          <w:tcPr>
            <w:tcW w:w="2055" w:type="dxa"/>
          </w:tcPr>
          <w:p w14:paraId="2F4ABE4E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</w:tcPr>
          <w:p w14:paraId="6173865C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</w:p>
        </w:tc>
      </w:tr>
      <w:tr w:rsidR="00955D81" w:rsidRPr="00054F0F" w14:paraId="527B3DEC" w14:textId="77777777" w:rsidTr="16EB43DD">
        <w:trPr>
          <w:trHeight w:hRule="exact" w:val="1114"/>
        </w:trPr>
        <w:tc>
          <w:tcPr>
            <w:tcW w:w="2055" w:type="dxa"/>
            <w:hideMark/>
          </w:tcPr>
          <w:p w14:paraId="2F8CC988" w14:textId="77777777" w:rsidR="00955D81" w:rsidRPr="009D7C4D" w:rsidRDefault="00955D81" w:rsidP="00955D81">
            <w:pPr>
              <w:pStyle w:val="Rubrik4"/>
            </w:pPr>
            <w:r w:rsidRPr="009D7C4D">
              <w:t>Mat</w:t>
            </w:r>
          </w:p>
        </w:tc>
        <w:tc>
          <w:tcPr>
            <w:tcW w:w="7155" w:type="dxa"/>
            <w:hideMark/>
          </w:tcPr>
          <w:p w14:paraId="471C29EB" w14:textId="77777777" w:rsidR="00955D81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  <w:r w:rsidRPr="00054F0F">
              <w:rPr>
                <w:rFonts w:ascii="Flex 70" w:hAnsi="Flex 70"/>
                <w:sz w:val="22"/>
              </w:rPr>
              <w:t xml:space="preserve">Lunch ingår i avgiften samt yoghurt och banan efter dagens slut. </w:t>
            </w:r>
            <w:r>
              <w:rPr>
                <w:rFonts w:ascii="Flex 70" w:hAnsi="Flex 70"/>
                <w:sz w:val="22"/>
              </w:rPr>
              <w:t xml:space="preserve">Eventuellt </w:t>
            </w:r>
            <w:r>
              <w:rPr>
                <w:rFonts w:ascii="Flex 70" w:hAnsi="Flex 70"/>
                <w:b/>
                <w:sz w:val="22"/>
              </w:rPr>
              <w:t>me</w:t>
            </w:r>
            <w:r w:rsidRPr="00054F0F">
              <w:rPr>
                <w:rFonts w:ascii="Flex 70" w:hAnsi="Flex 70"/>
                <w:b/>
                <w:sz w:val="22"/>
              </w:rPr>
              <w:t>llanmål</w:t>
            </w:r>
            <w:r w:rsidRPr="00054F0F">
              <w:rPr>
                <w:rFonts w:ascii="Flex 70" w:hAnsi="Flex 70"/>
                <w:sz w:val="22"/>
              </w:rPr>
              <w:t xml:space="preserve"> </w:t>
            </w:r>
            <w:r>
              <w:rPr>
                <w:rFonts w:ascii="Flex 70" w:hAnsi="Flex 70"/>
                <w:sz w:val="22"/>
              </w:rPr>
              <w:t>ansvarar</w:t>
            </w:r>
            <w:r w:rsidRPr="00054F0F">
              <w:rPr>
                <w:rFonts w:ascii="Flex 70" w:hAnsi="Flex 70"/>
                <w:sz w:val="22"/>
              </w:rPr>
              <w:t xml:space="preserve"> </w:t>
            </w:r>
            <w:r>
              <w:rPr>
                <w:rFonts w:ascii="Flex 70" w:hAnsi="Flex 70"/>
                <w:sz w:val="22"/>
              </w:rPr>
              <w:t>spelarna själva för</w:t>
            </w:r>
            <w:r w:rsidRPr="00054F0F">
              <w:rPr>
                <w:rFonts w:ascii="Flex 70" w:hAnsi="Flex 70"/>
                <w:sz w:val="22"/>
              </w:rPr>
              <w:t xml:space="preserve">. </w:t>
            </w:r>
          </w:p>
          <w:p w14:paraId="1E80E91A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  <w:r w:rsidRPr="00054F0F">
              <w:rPr>
                <w:rFonts w:ascii="Flex 70" w:hAnsi="Flex 70"/>
                <w:b/>
                <w:bCs/>
                <w:sz w:val="22"/>
              </w:rPr>
              <w:t>Meddela eventuella matallergier i anmälan.</w:t>
            </w:r>
          </w:p>
        </w:tc>
      </w:tr>
      <w:tr w:rsidR="00955D81" w:rsidRPr="00054F0F" w14:paraId="5479D135" w14:textId="77777777" w:rsidTr="16EB43DD">
        <w:trPr>
          <w:trHeight w:hRule="exact" w:val="163"/>
        </w:trPr>
        <w:tc>
          <w:tcPr>
            <w:tcW w:w="2055" w:type="dxa"/>
          </w:tcPr>
          <w:p w14:paraId="5D035868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</w:tcPr>
          <w:p w14:paraId="6463672B" w14:textId="77777777" w:rsidR="00955D81" w:rsidRPr="00054F0F" w:rsidRDefault="00955D81" w:rsidP="00B6250B">
            <w:pPr>
              <w:pStyle w:val="Brdtext"/>
              <w:spacing w:line="256" w:lineRule="auto"/>
              <w:rPr>
                <w:rFonts w:ascii="Flex 70" w:hAnsi="Flex 70"/>
                <w:szCs w:val="22"/>
                <w:lang w:eastAsia="en-US"/>
              </w:rPr>
            </w:pPr>
          </w:p>
        </w:tc>
      </w:tr>
      <w:tr w:rsidR="00955D81" w:rsidRPr="00054F0F" w14:paraId="17C7D44C" w14:textId="77777777" w:rsidTr="16EB43DD">
        <w:trPr>
          <w:trHeight w:hRule="exact" w:val="937"/>
        </w:trPr>
        <w:tc>
          <w:tcPr>
            <w:tcW w:w="2055" w:type="dxa"/>
            <w:hideMark/>
          </w:tcPr>
          <w:p w14:paraId="605BD05E" w14:textId="77777777" w:rsidR="00955D81" w:rsidRPr="009D7C4D" w:rsidRDefault="00955D81" w:rsidP="00955D81">
            <w:pPr>
              <w:pStyle w:val="Rubrik4"/>
            </w:pPr>
            <w:r w:rsidRPr="009D7C4D">
              <w:t>Utrustning</w:t>
            </w:r>
          </w:p>
        </w:tc>
        <w:tc>
          <w:tcPr>
            <w:tcW w:w="7155" w:type="dxa"/>
            <w:hideMark/>
          </w:tcPr>
          <w:p w14:paraId="3D55987D" w14:textId="2DFE97B2" w:rsidR="00955D81" w:rsidRPr="00054F0F" w:rsidRDefault="69206A62" w:rsidP="16EB43DD">
            <w:pPr>
              <w:pStyle w:val="Brdtext"/>
              <w:spacing w:line="256" w:lineRule="auto"/>
            </w:pPr>
            <w:r w:rsidRPr="16EB43DD">
              <w:rPr>
                <w:color w:val="000000" w:themeColor="text1"/>
                <w:szCs w:val="22"/>
              </w:rPr>
              <w:t xml:space="preserve">Komplett ishockeyutrustning + extra klubba och </w:t>
            </w:r>
            <w:r w:rsidRPr="16EB43DD">
              <w:rPr>
                <w:b/>
                <w:bCs/>
                <w:color w:val="000000" w:themeColor="text1"/>
                <w:szCs w:val="22"/>
              </w:rPr>
              <w:t xml:space="preserve">slipade </w:t>
            </w:r>
            <w:r w:rsidRPr="16EB43DD">
              <w:rPr>
                <w:b/>
                <w:bCs/>
                <w:color w:val="000000" w:themeColor="text1"/>
                <w:szCs w:val="22"/>
                <w:u w:val="single"/>
              </w:rPr>
              <w:t>skridskor</w:t>
            </w:r>
            <w:r w:rsidRPr="16EB43DD">
              <w:rPr>
                <w:color w:val="000000" w:themeColor="text1"/>
                <w:szCs w:val="22"/>
              </w:rPr>
              <w:t xml:space="preserve">, </w:t>
            </w:r>
            <w:r w:rsidRPr="16EB43DD">
              <w:rPr>
                <w:b/>
                <w:bCs/>
                <w:color w:val="000000" w:themeColor="text1"/>
                <w:szCs w:val="22"/>
              </w:rPr>
              <w:t>vattenflaska</w:t>
            </w:r>
            <w:r w:rsidRPr="16EB43DD">
              <w:rPr>
                <w:color w:val="000000" w:themeColor="text1"/>
                <w:szCs w:val="22"/>
              </w:rPr>
              <w:t>, kläder för uppvärmning utomhus</w:t>
            </w:r>
            <w:r w:rsidR="003022B6">
              <w:rPr>
                <w:color w:val="000000" w:themeColor="text1"/>
                <w:szCs w:val="22"/>
              </w:rPr>
              <w:t>, namnlapp på hjälmen</w:t>
            </w:r>
            <w:r w:rsidRPr="16EB43DD">
              <w:rPr>
                <w:color w:val="000000" w:themeColor="text1"/>
                <w:szCs w:val="22"/>
              </w:rPr>
              <w:t>, hygienartiklar samt handduk(ar).</w:t>
            </w:r>
          </w:p>
        </w:tc>
      </w:tr>
      <w:tr w:rsidR="00955D81" w:rsidRPr="00054F0F" w14:paraId="4733B0E9" w14:textId="77777777" w:rsidTr="16EB43DD">
        <w:trPr>
          <w:trHeight w:hRule="exact" w:val="207"/>
        </w:trPr>
        <w:tc>
          <w:tcPr>
            <w:tcW w:w="2055" w:type="dxa"/>
          </w:tcPr>
          <w:p w14:paraId="682815C3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  <w:hideMark/>
          </w:tcPr>
          <w:p w14:paraId="64D7D5D8" w14:textId="77777777" w:rsidR="00955D81" w:rsidRPr="00054F0F" w:rsidRDefault="00955D81" w:rsidP="00B6250B">
            <w:pPr>
              <w:pStyle w:val="Brdtext"/>
              <w:spacing w:line="256" w:lineRule="auto"/>
              <w:rPr>
                <w:rFonts w:ascii="Flex 70" w:hAnsi="Flex 70"/>
                <w:b/>
                <w:szCs w:val="22"/>
                <w:lang w:eastAsia="en-US"/>
              </w:rPr>
            </w:pPr>
            <w:r w:rsidRPr="00054F0F">
              <w:rPr>
                <w:rFonts w:ascii="Flex 70" w:hAnsi="Flex 70"/>
                <w:szCs w:val="22"/>
                <w:lang w:eastAsia="en-US"/>
              </w:rPr>
              <w:t xml:space="preserve"> </w:t>
            </w:r>
          </w:p>
        </w:tc>
      </w:tr>
      <w:tr w:rsidR="00955D81" w:rsidRPr="00054F0F" w14:paraId="28F8A204" w14:textId="77777777" w:rsidTr="16EB43DD">
        <w:trPr>
          <w:trHeight w:hRule="exact" w:val="657"/>
        </w:trPr>
        <w:tc>
          <w:tcPr>
            <w:tcW w:w="2055" w:type="dxa"/>
            <w:hideMark/>
          </w:tcPr>
          <w:p w14:paraId="2516B4A3" w14:textId="77777777" w:rsidR="00955D81" w:rsidRPr="009D7C4D" w:rsidRDefault="00955D81" w:rsidP="00955D81">
            <w:pPr>
              <w:pStyle w:val="Rubrik4"/>
            </w:pPr>
            <w:r w:rsidRPr="009D7C4D">
              <w:t>Avgift</w:t>
            </w:r>
          </w:p>
        </w:tc>
        <w:tc>
          <w:tcPr>
            <w:tcW w:w="7155" w:type="dxa"/>
            <w:hideMark/>
          </w:tcPr>
          <w:p w14:paraId="731C8A75" w14:textId="723E9D7B" w:rsidR="00955D81" w:rsidRPr="00054F0F" w:rsidRDefault="06943CAF" w:rsidP="4808F15D">
            <w:pPr>
              <w:pStyle w:val="Brdtext"/>
              <w:spacing w:line="256" w:lineRule="auto"/>
              <w:rPr>
                <w:rFonts w:ascii="Flex 70" w:hAnsi="Flex 70"/>
                <w:lang w:eastAsia="en-US"/>
              </w:rPr>
            </w:pPr>
            <w:r w:rsidRPr="4808F15D">
              <w:rPr>
                <w:rFonts w:ascii="Flex 70" w:hAnsi="Flex 70"/>
                <w:b/>
                <w:bCs/>
                <w:lang w:eastAsia="en-US"/>
              </w:rPr>
              <w:t>600</w:t>
            </w:r>
            <w:r w:rsidR="00955D81" w:rsidRPr="4808F15D">
              <w:rPr>
                <w:rFonts w:ascii="Flex 70" w:hAnsi="Flex 70"/>
                <w:lang w:eastAsia="en-US"/>
              </w:rPr>
              <w:t xml:space="preserve"> kr betalas i samband med anmälan och innefattar mat, istider, ledararvode etc.</w:t>
            </w:r>
          </w:p>
        </w:tc>
      </w:tr>
      <w:tr w:rsidR="00955D81" w:rsidRPr="00054F0F" w14:paraId="07470B82" w14:textId="77777777" w:rsidTr="16EB43DD">
        <w:trPr>
          <w:trHeight w:hRule="exact" w:val="178"/>
        </w:trPr>
        <w:tc>
          <w:tcPr>
            <w:tcW w:w="2055" w:type="dxa"/>
          </w:tcPr>
          <w:p w14:paraId="656C4280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</w:tcPr>
          <w:p w14:paraId="05401A8B" w14:textId="77777777" w:rsidR="00955D81" w:rsidRPr="00054F0F" w:rsidRDefault="00955D81" w:rsidP="00B6250B">
            <w:pPr>
              <w:pStyle w:val="Brdtext"/>
              <w:spacing w:line="256" w:lineRule="auto"/>
              <w:rPr>
                <w:rFonts w:ascii="Flex 70" w:hAnsi="Flex 70"/>
                <w:szCs w:val="22"/>
                <w:lang w:eastAsia="en-US"/>
              </w:rPr>
            </w:pPr>
          </w:p>
        </w:tc>
      </w:tr>
      <w:tr w:rsidR="00955D81" w:rsidRPr="00054F0F" w14:paraId="427E6E54" w14:textId="77777777" w:rsidTr="16EB43DD">
        <w:trPr>
          <w:trHeight w:hRule="exact" w:val="340"/>
        </w:trPr>
        <w:tc>
          <w:tcPr>
            <w:tcW w:w="2055" w:type="dxa"/>
            <w:hideMark/>
          </w:tcPr>
          <w:p w14:paraId="4B9138DE" w14:textId="77777777" w:rsidR="00955D81" w:rsidRPr="009D7C4D" w:rsidRDefault="00955D81" w:rsidP="00955D81">
            <w:pPr>
              <w:pStyle w:val="Rubrik4"/>
            </w:pPr>
            <w:r w:rsidRPr="009D7C4D">
              <w:t>Lägeransvarig</w:t>
            </w:r>
          </w:p>
          <w:p w14:paraId="1D3F70CC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</w:tcPr>
          <w:p w14:paraId="3F5F46EE" w14:textId="5F4BFFC4" w:rsidR="00955D81" w:rsidRDefault="6B197993" w:rsidP="4808F15D">
            <w:pPr>
              <w:spacing w:line="256" w:lineRule="auto"/>
              <w:rPr>
                <w:rFonts w:ascii="Flex 70" w:hAnsi="Flex 70"/>
                <w:sz w:val="22"/>
                <w:lang w:val="nb-NO"/>
              </w:rPr>
            </w:pPr>
            <w:r w:rsidRPr="4808F15D">
              <w:rPr>
                <w:rFonts w:ascii="Flex 70" w:hAnsi="Flex 70"/>
                <w:sz w:val="22"/>
                <w:lang w:val="nb-NO"/>
              </w:rPr>
              <w:t xml:space="preserve">Nicklas Fryksten, </w:t>
            </w:r>
            <w:hyperlink r:id="rId8">
              <w:r w:rsidRPr="4808F15D">
                <w:rPr>
                  <w:rStyle w:val="Hyperlnk"/>
                  <w:rFonts w:ascii="Flex 70" w:hAnsi="Flex 70"/>
                  <w:sz w:val="22"/>
                  <w:lang w:val="nb-NO"/>
                </w:rPr>
                <w:t>nfryksten@gmail.com</w:t>
              </w:r>
            </w:hyperlink>
            <w:r w:rsidRPr="4808F15D">
              <w:rPr>
                <w:rFonts w:ascii="Flex 70" w:hAnsi="Flex 70"/>
                <w:sz w:val="22"/>
                <w:lang w:val="nb-NO"/>
              </w:rPr>
              <w:t>, 070-651 49 69</w:t>
            </w:r>
          </w:p>
          <w:p w14:paraId="37F16AFC" w14:textId="77777777" w:rsidR="00AB207E" w:rsidRPr="00054F0F" w:rsidRDefault="00AB207E" w:rsidP="4808F15D">
            <w:pPr>
              <w:spacing w:line="256" w:lineRule="auto"/>
              <w:rPr>
                <w:rFonts w:ascii="Flex 70" w:hAnsi="Flex 70"/>
                <w:sz w:val="22"/>
                <w:lang w:val="nb-NO"/>
              </w:rPr>
            </w:pPr>
          </w:p>
          <w:p w14:paraId="25D6F4EA" w14:textId="31F45E3A" w:rsidR="00955D81" w:rsidRPr="00054F0F" w:rsidRDefault="6B197993" w:rsidP="4808F15D">
            <w:pPr>
              <w:spacing w:line="256" w:lineRule="auto"/>
              <w:rPr>
                <w:rFonts w:ascii="Flex 70" w:hAnsi="Flex 70"/>
                <w:sz w:val="22"/>
                <w:lang w:val="nb-NO"/>
              </w:rPr>
            </w:pPr>
            <w:r w:rsidRPr="4808F15D">
              <w:rPr>
                <w:rFonts w:ascii="Flex 70" w:hAnsi="Flex 70"/>
                <w:sz w:val="22"/>
                <w:lang w:val="nb-NO"/>
              </w:rPr>
              <w:t xml:space="preserve">Fredric Arvidsson, </w:t>
            </w:r>
            <w:hyperlink r:id="rId9">
              <w:r w:rsidRPr="4808F15D">
                <w:rPr>
                  <w:rStyle w:val="Hyperlnk"/>
                  <w:rFonts w:ascii="Flex 70" w:hAnsi="Flex 70"/>
                  <w:sz w:val="22"/>
                  <w:lang w:val="nb-NO"/>
                </w:rPr>
                <w:t>fredric.arvidsson@outlook.com</w:t>
              </w:r>
            </w:hyperlink>
            <w:r w:rsidRPr="4808F15D">
              <w:rPr>
                <w:rFonts w:ascii="Flex 70" w:hAnsi="Flex 70"/>
                <w:sz w:val="22"/>
                <w:lang w:val="nb-NO"/>
              </w:rPr>
              <w:t>, 070-689 67 12</w:t>
            </w:r>
          </w:p>
        </w:tc>
      </w:tr>
      <w:tr w:rsidR="00AB207E" w:rsidRPr="00054F0F" w14:paraId="6F65E3B6" w14:textId="77777777" w:rsidTr="16EB43DD">
        <w:trPr>
          <w:trHeight w:hRule="exact" w:val="340"/>
        </w:trPr>
        <w:tc>
          <w:tcPr>
            <w:tcW w:w="2055" w:type="dxa"/>
          </w:tcPr>
          <w:p w14:paraId="5F6BCDFB" w14:textId="77777777" w:rsidR="00AB207E" w:rsidRPr="009D7C4D" w:rsidRDefault="00AB207E" w:rsidP="00955D81">
            <w:pPr>
              <w:pStyle w:val="Rubrik4"/>
            </w:pPr>
          </w:p>
        </w:tc>
        <w:tc>
          <w:tcPr>
            <w:tcW w:w="7155" w:type="dxa"/>
          </w:tcPr>
          <w:p w14:paraId="45C9F26C" w14:textId="1DF31094" w:rsidR="00AB207E" w:rsidRPr="4808F15D" w:rsidRDefault="00AB207E" w:rsidP="4808F15D">
            <w:pPr>
              <w:spacing w:line="256" w:lineRule="auto"/>
              <w:rPr>
                <w:rFonts w:ascii="Flex 70" w:hAnsi="Flex 70"/>
                <w:sz w:val="22"/>
                <w:lang w:val="nb-NO"/>
              </w:rPr>
            </w:pPr>
            <w:r>
              <w:rPr>
                <w:rFonts w:ascii="Flex 70" w:hAnsi="Flex 70"/>
                <w:sz w:val="22"/>
                <w:lang w:val="nb-NO"/>
              </w:rPr>
              <w:t xml:space="preserve">Fredric Arvidsson, </w:t>
            </w:r>
            <w:hyperlink r:id="rId10" w:history="1">
              <w:r w:rsidRPr="006621CA">
                <w:rPr>
                  <w:rStyle w:val="Hyperlnk"/>
                  <w:rFonts w:ascii="Flex 70" w:hAnsi="Flex 70"/>
                  <w:sz w:val="22"/>
                  <w:lang w:val="nb-NO"/>
                </w:rPr>
                <w:t>fredric.arvidsson@outlook.com</w:t>
              </w:r>
            </w:hyperlink>
            <w:r>
              <w:rPr>
                <w:rFonts w:ascii="Flex 70" w:hAnsi="Flex 70"/>
                <w:sz w:val="22"/>
                <w:lang w:val="nb-NO"/>
              </w:rPr>
              <w:t>, 070-689 67 12</w:t>
            </w:r>
          </w:p>
        </w:tc>
      </w:tr>
      <w:tr w:rsidR="00955D81" w:rsidRPr="00054F0F" w14:paraId="53BA95D6" w14:textId="77777777" w:rsidTr="16EB43DD">
        <w:trPr>
          <w:trHeight w:hRule="exact" w:val="228"/>
        </w:trPr>
        <w:tc>
          <w:tcPr>
            <w:tcW w:w="2055" w:type="dxa"/>
          </w:tcPr>
          <w:p w14:paraId="075B64A3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</w:tcPr>
          <w:p w14:paraId="583065B4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  <w:lang w:val="nb-NO"/>
              </w:rPr>
            </w:pPr>
          </w:p>
        </w:tc>
      </w:tr>
      <w:tr w:rsidR="00955D81" w:rsidRPr="00054F0F" w14:paraId="77CE8866" w14:textId="77777777" w:rsidTr="16EB43DD">
        <w:trPr>
          <w:trHeight w:hRule="exact" w:val="340"/>
        </w:trPr>
        <w:tc>
          <w:tcPr>
            <w:tcW w:w="2055" w:type="dxa"/>
            <w:hideMark/>
          </w:tcPr>
          <w:p w14:paraId="38131EB7" w14:textId="77777777" w:rsidR="00955D81" w:rsidRPr="009D7C4D" w:rsidRDefault="00955D81" w:rsidP="00955D81">
            <w:pPr>
              <w:pStyle w:val="Rubrik4"/>
            </w:pPr>
            <w:r w:rsidRPr="009D7C4D">
              <w:t>Ledare</w:t>
            </w:r>
          </w:p>
        </w:tc>
        <w:tc>
          <w:tcPr>
            <w:tcW w:w="7155" w:type="dxa"/>
            <w:hideMark/>
          </w:tcPr>
          <w:p w14:paraId="508E2281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  <w:r w:rsidRPr="00054F0F">
              <w:rPr>
                <w:rFonts w:ascii="Flex 70" w:hAnsi="Flex 70"/>
                <w:sz w:val="22"/>
              </w:rPr>
              <w:t xml:space="preserve">Utses av distrikt </w:t>
            </w:r>
          </w:p>
        </w:tc>
      </w:tr>
      <w:tr w:rsidR="00955D81" w:rsidRPr="00054F0F" w14:paraId="1733060D" w14:textId="77777777" w:rsidTr="16EB43DD">
        <w:trPr>
          <w:trHeight w:hRule="exact" w:val="266"/>
        </w:trPr>
        <w:tc>
          <w:tcPr>
            <w:tcW w:w="2055" w:type="dxa"/>
          </w:tcPr>
          <w:p w14:paraId="4953B394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</w:tcPr>
          <w:p w14:paraId="2B1D1ECA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</w:p>
        </w:tc>
      </w:tr>
      <w:tr w:rsidR="00955D81" w:rsidRPr="00054F0F" w14:paraId="44834FF2" w14:textId="77777777" w:rsidTr="16EB43DD">
        <w:trPr>
          <w:trHeight w:hRule="exact" w:val="340"/>
        </w:trPr>
        <w:tc>
          <w:tcPr>
            <w:tcW w:w="2055" w:type="dxa"/>
          </w:tcPr>
          <w:p w14:paraId="1B7BCBF5" w14:textId="77777777" w:rsidR="00955D81" w:rsidRPr="009D7C4D" w:rsidRDefault="00955D81" w:rsidP="00955D81">
            <w:pPr>
              <w:pStyle w:val="Rubrik4"/>
            </w:pPr>
            <w:r w:rsidRPr="009D7C4D">
              <w:t>Återbud</w:t>
            </w:r>
          </w:p>
        </w:tc>
        <w:tc>
          <w:tcPr>
            <w:tcW w:w="7155" w:type="dxa"/>
          </w:tcPr>
          <w:p w14:paraId="774C486C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  <w:r w:rsidRPr="00054F0F">
              <w:rPr>
                <w:rFonts w:ascii="Flex 70" w:hAnsi="Flex 70"/>
                <w:sz w:val="22"/>
              </w:rPr>
              <w:t>Meddela återbud snarast möjligt till lägeransvarig för återbetalning</w:t>
            </w:r>
          </w:p>
        </w:tc>
      </w:tr>
      <w:tr w:rsidR="00955D81" w:rsidRPr="00054F0F" w14:paraId="3ED4868D" w14:textId="77777777" w:rsidTr="16EB43DD">
        <w:trPr>
          <w:trHeight w:hRule="exact" w:val="290"/>
        </w:trPr>
        <w:tc>
          <w:tcPr>
            <w:tcW w:w="2055" w:type="dxa"/>
          </w:tcPr>
          <w:p w14:paraId="7C9EC25D" w14:textId="77777777" w:rsidR="00955D81" w:rsidRPr="00054F0F" w:rsidRDefault="00955D81" w:rsidP="00955D81">
            <w:pPr>
              <w:pStyle w:val="Rubrik4"/>
              <w:rPr>
                <w:rFonts w:ascii="Flex 70" w:hAnsi="Flex 70"/>
                <w:sz w:val="22"/>
              </w:rPr>
            </w:pPr>
          </w:p>
        </w:tc>
        <w:tc>
          <w:tcPr>
            <w:tcW w:w="7155" w:type="dxa"/>
          </w:tcPr>
          <w:p w14:paraId="7193669D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</w:p>
        </w:tc>
      </w:tr>
      <w:tr w:rsidR="00955D81" w:rsidRPr="00054F0F" w14:paraId="6A0BD016" w14:textId="77777777" w:rsidTr="16EB43DD">
        <w:trPr>
          <w:trHeight w:hRule="exact" w:val="340"/>
        </w:trPr>
        <w:tc>
          <w:tcPr>
            <w:tcW w:w="2055" w:type="dxa"/>
          </w:tcPr>
          <w:p w14:paraId="7A3AB040" w14:textId="77777777" w:rsidR="00955D81" w:rsidRPr="009D7C4D" w:rsidRDefault="00955D81" w:rsidP="00955D81">
            <w:pPr>
              <w:pStyle w:val="Rubrik4"/>
            </w:pPr>
            <w:r w:rsidRPr="009D7C4D">
              <w:t>Gruppindelning</w:t>
            </w:r>
          </w:p>
        </w:tc>
        <w:tc>
          <w:tcPr>
            <w:tcW w:w="7155" w:type="dxa"/>
          </w:tcPr>
          <w:p w14:paraId="38889012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  <w:r w:rsidRPr="00054F0F">
              <w:rPr>
                <w:rFonts w:ascii="Flex 70" w:hAnsi="Flex 70"/>
                <w:sz w:val="22"/>
              </w:rPr>
              <w:t>Meddelas på plats</w:t>
            </w:r>
          </w:p>
        </w:tc>
      </w:tr>
      <w:tr w:rsidR="00955D81" w:rsidRPr="00054F0F" w14:paraId="3FA3F03E" w14:textId="77777777" w:rsidTr="16EB43DD">
        <w:trPr>
          <w:trHeight w:hRule="exact" w:val="329"/>
        </w:trPr>
        <w:tc>
          <w:tcPr>
            <w:tcW w:w="2055" w:type="dxa"/>
          </w:tcPr>
          <w:p w14:paraId="623ADC1E" w14:textId="77777777" w:rsidR="00955D81" w:rsidRPr="009D7C4D" w:rsidRDefault="00955D81" w:rsidP="00B6250B">
            <w:pPr>
              <w:spacing w:line="256" w:lineRule="auto"/>
              <w:rPr>
                <w:rFonts w:ascii="Flex Display 100 Black" w:hAnsi="Flex Display 100 Black"/>
                <w:b/>
                <w:sz w:val="24"/>
                <w:szCs w:val="24"/>
              </w:rPr>
            </w:pPr>
          </w:p>
        </w:tc>
        <w:tc>
          <w:tcPr>
            <w:tcW w:w="7155" w:type="dxa"/>
          </w:tcPr>
          <w:p w14:paraId="071B5BF8" w14:textId="77777777" w:rsidR="00955D81" w:rsidRPr="00054F0F" w:rsidRDefault="00955D81" w:rsidP="00B6250B">
            <w:pPr>
              <w:spacing w:line="256" w:lineRule="auto"/>
              <w:rPr>
                <w:rFonts w:ascii="Flex 70" w:hAnsi="Flex 70"/>
                <w:sz w:val="22"/>
              </w:rPr>
            </w:pPr>
          </w:p>
        </w:tc>
      </w:tr>
      <w:tr w:rsidR="00955D81" w:rsidRPr="00054F0F" w14:paraId="49995A26" w14:textId="77777777" w:rsidTr="16EB43DD">
        <w:trPr>
          <w:trHeight w:hRule="exact" w:val="391"/>
        </w:trPr>
        <w:tc>
          <w:tcPr>
            <w:tcW w:w="9210" w:type="dxa"/>
            <w:gridSpan w:val="2"/>
          </w:tcPr>
          <w:p w14:paraId="0F444861" w14:textId="77777777" w:rsidR="00955D81" w:rsidRPr="005A17EC" w:rsidRDefault="00955D81" w:rsidP="00B6250B">
            <w:pPr>
              <w:spacing w:line="256" w:lineRule="auto"/>
              <w:jc w:val="center"/>
              <w:rPr>
                <w:rFonts w:ascii="Flex 70" w:hAnsi="Flex 70"/>
                <w:b/>
                <w:sz w:val="28"/>
                <w:szCs w:val="28"/>
              </w:rPr>
            </w:pPr>
            <w:r w:rsidRPr="00054F0F">
              <w:rPr>
                <w:rFonts w:ascii="Flex 70" w:hAnsi="Flex 70"/>
                <w:b/>
                <w:sz w:val="28"/>
                <w:szCs w:val="28"/>
              </w:rPr>
              <w:t>VÄLKOMNA!</w:t>
            </w:r>
          </w:p>
        </w:tc>
      </w:tr>
    </w:tbl>
    <w:p w14:paraId="1B244464" w14:textId="77777777" w:rsidR="00955D81" w:rsidRDefault="00955D81" w:rsidP="00955D81">
      <w:pPr>
        <w:rPr>
          <w:rFonts w:ascii="Flex 70" w:hAnsi="Flex 70"/>
          <w:b/>
          <w:bCs/>
          <w:sz w:val="28"/>
          <w:szCs w:val="28"/>
        </w:rPr>
      </w:pPr>
    </w:p>
    <w:p w14:paraId="596068F9" w14:textId="77777777" w:rsidR="00955D81" w:rsidRPr="00027989" w:rsidRDefault="00955D81" w:rsidP="00955D81">
      <w:pPr>
        <w:pStyle w:val="Rubrik2"/>
      </w:pPr>
      <w:r w:rsidRPr="00027989">
        <w:t>Bilaga 2</w:t>
      </w:r>
    </w:p>
    <w:p w14:paraId="70C12940" w14:textId="423CFC8B" w:rsidR="00955D81" w:rsidRPr="006D7FDC" w:rsidRDefault="00955D81" w:rsidP="00955D81">
      <w:pPr>
        <w:rPr>
          <w:rFonts w:ascii="Flex 70" w:hAnsi="Flex 70"/>
          <w:sz w:val="24"/>
          <w:szCs w:val="24"/>
        </w:rPr>
      </w:pPr>
      <w:r w:rsidRPr="006D7FDC">
        <w:rPr>
          <w:rFonts w:ascii="Flex 70" w:hAnsi="Flex 70"/>
          <w:b/>
          <w:sz w:val="24"/>
          <w:szCs w:val="24"/>
        </w:rPr>
        <w:t>PROGRAM utbildningsdag Västerbotten</w:t>
      </w:r>
    </w:p>
    <w:p w14:paraId="3D586CDE" w14:textId="77777777" w:rsidR="00955D81" w:rsidRDefault="00955D81" w:rsidP="00955D81">
      <w:pPr>
        <w:rPr>
          <w:rFonts w:ascii="Flex 70" w:hAnsi="Flex 70"/>
          <w:sz w:val="22"/>
        </w:rPr>
      </w:pPr>
    </w:p>
    <w:tbl>
      <w:tblPr>
        <w:tblW w:w="888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21"/>
        <w:gridCol w:w="1484"/>
        <w:gridCol w:w="1436"/>
        <w:gridCol w:w="52"/>
        <w:gridCol w:w="1434"/>
        <w:gridCol w:w="1435"/>
        <w:gridCol w:w="1521"/>
      </w:tblGrid>
      <w:tr w:rsidR="00955D81" w:rsidRPr="005766DD" w14:paraId="6E038994" w14:textId="77777777" w:rsidTr="16EB43DD">
        <w:trPr>
          <w:trHeight w:val="423"/>
        </w:trPr>
        <w:tc>
          <w:tcPr>
            <w:tcW w:w="44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noWrap/>
            <w:vAlign w:val="bottom"/>
            <w:hideMark/>
          </w:tcPr>
          <w:p w14:paraId="04555ACB" w14:textId="77777777" w:rsidR="00955D81" w:rsidRPr="005766DD" w:rsidRDefault="00955D81" w:rsidP="00B625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sv-SE"/>
              </w:rPr>
            </w:pPr>
            <w:r w:rsidRPr="005766DD">
              <w:rPr>
                <w:rFonts w:ascii="Aptos Narrow" w:eastAsia="Times New Roman" w:hAnsi="Aptos Narrow" w:cs="Times New Roman"/>
                <w:noProof/>
                <w:color w:val="000000"/>
                <w:sz w:val="22"/>
                <w:lang w:eastAsia="sv-SE"/>
              </w:rPr>
              <w:drawing>
                <wp:anchor distT="0" distB="0" distL="114300" distR="114300" simplePos="0" relativeHeight="251659264" behindDoc="0" locked="0" layoutInCell="1" allowOverlap="1" wp14:anchorId="0E8FBDC4" wp14:editId="3B6FB490">
                  <wp:simplePos x="0" y="0"/>
                  <wp:positionH relativeFrom="column">
                    <wp:posOffset>-46355</wp:posOffset>
                  </wp:positionH>
                  <wp:positionV relativeFrom="paragraph">
                    <wp:posOffset>-246380</wp:posOffset>
                  </wp:positionV>
                  <wp:extent cx="1585595" cy="581025"/>
                  <wp:effectExtent l="0" t="0" r="0" b="0"/>
                  <wp:wrapNone/>
                  <wp:docPr id="5" name="Bildobjekt 2" descr="En bild som visar text, logotyp, Teckensnitt, emblem&#10;&#10;Automatiskt genererad beskrivni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C85BE2E-9F88-FBF3-47A9-5AC90CE47F0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dobjekt 2" descr="En bild som visar text, logotyp, Teckensnitt, emblem&#10;&#10;Automatiskt genererad beskrivning">
                            <a:extLst>
                              <a:ext uri="{FF2B5EF4-FFF2-40B4-BE49-F238E27FC236}">
                                <a16:creationId xmlns:a16="http://schemas.microsoft.com/office/drawing/2014/main" id="{6C85BE2E-9F88-FBF3-47A9-5AC90CE47F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559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9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 w:themeColor="text1"/>
              <w:right w:val="single" w:sz="4" w:space="0" w:color="auto"/>
            </w:tcBorders>
            <w:vAlign w:val="bottom"/>
          </w:tcPr>
          <w:p w14:paraId="5988BE90" w14:textId="77777777" w:rsidR="00955D81" w:rsidRPr="005766DD" w:rsidRDefault="00955D81" w:rsidP="00B6250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lang w:eastAsia="sv-S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476EC02B" wp14:editId="0BDA5C90">
                  <wp:simplePos x="0" y="0"/>
                  <wp:positionH relativeFrom="column">
                    <wp:posOffset>1134110</wp:posOffset>
                  </wp:positionH>
                  <wp:positionV relativeFrom="paragraph">
                    <wp:posOffset>-169545</wp:posOffset>
                  </wp:positionV>
                  <wp:extent cx="1582420" cy="591185"/>
                  <wp:effectExtent l="0" t="0" r="0" b="0"/>
                  <wp:wrapNone/>
                  <wp:docPr id="757170746" name="Bildobjekt 2" descr="En bild som visar symbol, logotyp, Grafik, Teckensnitt&#10;&#10;AI-genererat innehåll kan vara felaktig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170746" name="Bildobjekt 2" descr="En bild som visar symbol, logotyp, Grafik, Teckensnitt&#10;&#10;AI-genererat innehåll kan vara felaktig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420" cy="591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55D81" w:rsidRPr="005766DD" w14:paraId="6E63925A" w14:textId="77777777" w:rsidTr="16EB43DD">
        <w:trPr>
          <w:trHeight w:val="473"/>
        </w:trPr>
        <w:tc>
          <w:tcPr>
            <w:tcW w:w="4493" w:type="dxa"/>
            <w:gridSpan w:val="4"/>
            <w:vMerge/>
            <w:vAlign w:val="center"/>
            <w:hideMark/>
          </w:tcPr>
          <w:p w14:paraId="18C1E8DB" w14:textId="77777777" w:rsidR="00955D81" w:rsidRPr="005766DD" w:rsidRDefault="00955D81" w:rsidP="00B625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sv-SE"/>
              </w:rPr>
            </w:pPr>
          </w:p>
        </w:tc>
        <w:tc>
          <w:tcPr>
            <w:tcW w:w="4390" w:type="dxa"/>
            <w:gridSpan w:val="3"/>
            <w:vMerge/>
            <w:vAlign w:val="center"/>
          </w:tcPr>
          <w:p w14:paraId="620ED739" w14:textId="77777777" w:rsidR="00955D81" w:rsidRPr="005766DD" w:rsidRDefault="00955D81" w:rsidP="00B6250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sz w:val="22"/>
                <w:lang w:eastAsia="sv-SE"/>
              </w:rPr>
            </w:pPr>
          </w:p>
        </w:tc>
      </w:tr>
      <w:tr w:rsidR="00955D81" w:rsidRPr="005766DD" w14:paraId="0D5D3774" w14:textId="77777777" w:rsidTr="16EB43DD">
        <w:trPr>
          <w:trHeight w:val="292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F26F11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000000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color w:val="000000"/>
                <w:sz w:val="18"/>
                <w:szCs w:val="18"/>
                <w:lang w:eastAsia="sv-SE"/>
              </w:rPr>
              <w:t>Tid</w:t>
            </w:r>
          </w:p>
        </w:tc>
        <w:tc>
          <w:tcPr>
            <w:tcW w:w="584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 w:themeColor="text1"/>
            </w:tcBorders>
            <w:noWrap/>
            <w:vAlign w:val="center"/>
            <w:hideMark/>
          </w:tcPr>
          <w:p w14:paraId="7B9BE06C" w14:textId="23DB56C5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4808F15D">
              <w:rPr>
                <w:rFonts w:ascii="Calibri" w:eastAsia="Times New Roman" w:hAnsi="Calibri" w:cs="Calibri"/>
                <w:b/>
                <w:bCs/>
                <w:color w:val="000000" w:themeColor="text1"/>
                <w:sz w:val="18"/>
                <w:szCs w:val="18"/>
                <w:lang w:eastAsia="sv-SE"/>
              </w:rPr>
              <w:t> </w:t>
            </w:r>
            <w:r w:rsidRPr="4808F15D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highlight w:val="yellow"/>
                <w:lang w:eastAsia="sv-SE"/>
              </w:rPr>
              <w:t xml:space="preserve">Lördag </w:t>
            </w:r>
            <w:r w:rsidR="00AB207E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highlight w:val="yellow"/>
                <w:lang w:eastAsia="sv-SE"/>
              </w:rPr>
              <w:t>19</w:t>
            </w:r>
            <w:r w:rsidRPr="4808F15D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highlight w:val="yellow"/>
                <w:lang w:eastAsia="sv-SE"/>
              </w:rPr>
              <w:t xml:space="preserve"> </w:t>
            </w:r>
            <w:r w:rsidR="14EC087B" w:rsidRPr="4808F15D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highlight w:val="yellow"/>
                <w:lang w:eastAsia="sv-SE"/>
              </w:rPr>
              <w:t>september</w:t>
            </w:r>
            <w:r w:rsidRPr="4808F15D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highlight w:val="yellow"/>
                <w:lang w:eastAsia="sv-SE"/>
              </w:rPr>
              <w:t> 202</w:t>
            </w:r>
            <w:r w:rsidR="00AB207E">
              <w:rPr>
                <w:rFonts w:ascii="Calibri" w:eastAsia="Times New Roman" w:hAnsi="Calibri" w:cs="Calibri"/>
                <w:b/>
                <w:bCs/>
                <w:color w:val="000000" w:themeColor="text1"/>
                <w:sz w:val="22"/>
                <w:lang w:eastAsia="sv-SE"/>
              </w:rPr>
              <w:t>6</w:t>
            </w:r>
          </w:p>
        </w:tc>
        <w:tc>
          <w:tcPr>
            <w:tcW w:w="152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D9C2D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000000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color w:val="000000"/>
                <w:sz w:val="18"/>
                <w:szCs w:val="18"/>
                <w:lang w:eastAsia="sv-SE"/>
              </w:rPr>
              <w:t>Tid</w:t>
            </w:r>
          </w:p>
        </w:tc>
      </w:tr>
      <w:tr w:rsidR="00955D81" w:rsidRPr="005766DD" w14:paraId="2F7EE759" w14:textId="77777777" w:rsidTr="16EB43DD">
        <w:trPr>
          <w:trHeight w:val="292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50D18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  <w:r w:rsidRPr="005766DD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2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D200"/>
            <w:noWrap/>
            <w:vAlign w:val="center"/>
            <w:hideMark/>
          </w:tcPr>
          <w:p w14:paraId="44743526" w14:textId="49648F54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b/>
                <w:bCs/>
                <w:color w:val="0000FF"/>
                <w:szCs w:val="20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b/>
                <w:bCs/>
                <w:color w:val="0000FF"/>
                <w:szCs w:val="20"/>
                <w:lang w:eastAsia="sv-SE"/>
              </w:rPr>
              <w:t xml:space="preserve">GRUPP 1 - </w:t>
            </w:r>
            <w:r w:rsidR="00083878">
              <w:rPr>
                <w:rFonts w:ascii="Flex 70 Regular" w:eastAsia="Times New Roman" w:hAnsi="Flex 70 Regular" w:cs="Times New Roman"/>
                <w:b/>
                <w:bCs/>
                <w:color w:val="0000FF"/>
                <w:szCs w:val="20"/>
                <w:lang w:eastAsia="sv-SE"/>
              </w:rPr>
              <w:t>VIT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A5096"/>
            <w:noWrap/>
            <w:vAlign w:val="center"/>
            <w:hideMark/>
          </w:tcPr>
          <w:p w14:paraId="3927CE11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b/>
                <w:bCs/>
                <w:color w:val="FCD200"/>
                <w:szCs w:val="20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b/>
                <w:bCs/>
                <w:color w:val="FCD200"/>
                <w:szCs w:val="20"/>
                <w:lang w:eastAsia="sv-SE"/>
              </w:rPr>
              <w:t>GRUPP 2 - BLÅ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7194528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  <w:r w:rsidRPr="005766DD">
              <w:rPr>
                <w:rFonts w:ascii="Calibri" w:eastAsia="Times New Roman" w:hAnsi="Calibri" w:cs="Calibri"/>
                <w:color w:val="FFFFFF"/>
                <w:sz w:val="18"/>
                <w:szCs w:val="18"/>
                <w:lang w:eastAsia="sv-SE"/>
              </w:rPr>
              <w:t> </w:t>
            </w:r>
          </w:p>
        </w:tc>
      </w:tr>
      <w:tr w:rsidR="00955D81" w:rsidRPr="005766DD" w14:paraId="65366646" w14:textId="77777777" w:rsidTr="16EB43DD">
        <w:trPr>
          <w:trHeight w:val="284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7E16AD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0700-0730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vAlign w:val="center"/>
            <w:hideMark/>
          </w:tcPr>
          <w:p w14:paraId="2A38C06B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Calibri" w:eastAsia="Times New Roman" w:hAnsi="Calibri" w:cs="Calibri"/>
                <w:sz w:val="18"/>
                <w:szCs w:val="18"/>
                <w:lang w:eastAsia="sv-SE"/>
              </w:rPr>
              <w:t> 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E3A8CFB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34" w:type="dxa"/>
            <w:tcBorders>
              <w:top w:val="single" w:sz="4" w:space="0" w:color="auto"/>
            </w:tcBorders>
            <w:noWrap/>
            <w:vAlign w:val="center"/>
          </w:tcPr>
          <w:p w14:paraId="073F574C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3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404B77B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FFBE5A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0700-0730</w:t>
            </w:r>
          </w:p>
        </w:tc>
      </w:tr>
      <w:tr w:rsidR="00955D81" w:rsidRPr="005766DD" w14:paraId="480AB304" w14:textId="77777777" w:rsidTr="16EB43DD">
        <w:trPr>
          <w:trHeight w:val="284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2FE74A0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0730-0800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14:paraId="26CD1F3A" w14:textId="77777777" w:rsidR="00955D81" w:rsidRPr="005766DD" w:rsidRDefault="00955D81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88" w:type="dxa"/>
            <w:gridSpan w:val="2"/>
            <w:tcBorders>
              <w:top w:val="nil"/>
            </w:tcBorders>
            <w:vAlign w:val="center"/>
          </w:tcPr>
          <w:p w14:paraId="2633CCB6" w14:textId="77777777" w:rsidR="00955D81" w:rsidRPr="005766DD" w:rsidRDefault="00955D81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34" w:type="dxa"/>
            <w:noWrap/>
            <w:vAlign w:val="center"/>
          </w:tcPr>
          <w:p w14:paraId="2C413763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35" w:type="dxa"/>
            <w:tcBorders>
              <w:right w:val="single" w:sz="4" w:space="0" w:color="auto"/>
            </w:tcBorders>
            <w:vAlign w:val="center"/>
          </w:tcPr>
          <w:p w14:paraId="5CF69F90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5445E7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0730-0800</w:t>
            </w:r>
          </w:p>
        </w:tc>
      </w:tr>
      <w:tr w:rsidR="00955D81" w:rsidRPr="005766DD" w14:paraId="41349612" w14:textId="77777777" w:rsidTr="16EB43DD">
        <w:trPr>
          <w:trHeight w:val="284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828348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0800-0830</w:t>
            </w:r>
          </w:p>
        </w:tc>
        <w:tc>
          <w:tcPr>
            <w:tcW w:w="148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2F35165" w14:textId="77777777" w:rsidR="00955D81" w:rsidRPr="005766DD" w:rsidRDefault="00955D81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88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B8693A3" w14:textId="77777777" w:rsidR="00955D81" w:rsidRPr="005766DD" w:rsidRDefault="00955D81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34" w:type="dxa"/>
            <w:tcBorders>
              <w:bottom w:val="single" w:sz="4" w:space="0" w:color="auto"/>
            </w:tcBorders>
            <w:noWrap/>
            <w:vAlign w:val="center"/>
          </w:tcPr>
          <w:p w14:paraId="74DACF78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43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562728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28E70C" w14:textId="77777777" w:rsidR="00955D81" w:rsidRPr="005766DD" w:rsidRDefault="00955D81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0800-0830</w:t>
            </w:r>
          </w:p>
        </w:tc>
      </w:tr>
      <w:tr w:rsidR="00955D81" w:rsidRPr="005766DD" w14:paraId="6A361ED8" w14:textId="77777777" w:rsidTr="00B230CE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5F2134" w14:textId="28FBF471" w:rsidR="00955D81" w:rsidRPr="005766DD" w:rsidRDefault="002859CE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093</w:t>
            </w:r>
            <w:r w:rsidR="00955D81"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0-10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="00955D81"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5841" w:type="dxa"/>
            <w:gridSpan w:val="5"/>
            <w:vAlign w:val="center"/>
          </w:tcPr>
          <w:p w14:paraId="6C899CEF" w14:textId="77777777" w:rsidR="00955D81" w:rsidRPr="005766DD" w:rsidRDefault="00955D81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6565CE1" w14:textId="4C119DD2" w:rsidR="00955D81" w:rsidRPr="005766DD" w:rsidRDefault="00F70397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093</w:t>
            </w:r>
            <w:r w:rsidR="00955D81"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0-10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="00955D81"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3E1C25" w:rsidRPr="005766DD" w14:paraId="5E2828B8" w14:textId="77777777" w:rsidTr="00A17D2B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4A2F18" w14:textId="1848550C" w:rsidR="003E1C25" w:rsidRPr="005766DD" w:rsidRDefault="003E1C2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10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5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35F1AB00" w14:textId="49601C40" w:rsidR="003E1C25" w:rsidRDefault="003E1C2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10.</w:t>
            </w:r>
            <w:r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30 Inskrivning</w:t>
            </w:r>
          </w:p>
          <w:p w14:paraId="2EF45369" w14:textId="610FC6A0" w:rsidR="003E1C25" w:rsidRPr="00AC3BD8" w:rsidRDefault="003E1C25" w:rsidP="00AC3BD8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30B8A3" w14:textId="62D2B371" w:rsidR="003E1C25" w:rsidRPr="005766DD" w:rsidRDefault="003E1C2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10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565ADE" w:rsidRPr="005766DD" w14:paraId="245AB3E6" w14:textId="77777777" w:rsidTr="00A37923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5AEFD13" w14:textId="0C1D2E24" w:rsidR="00565ADE" w:rsidRPr="005766DD" w:rsidRDefault="00565ADE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5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6F373107" w14:textId="3543D705" w:rsidR="00565ADE" w:rsidRPr="005766DD" w:rsidRDefault="00565ADE" w:rsidP="6A7DBAF7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i/>
                <w:iCs/>
                <w:sz w:val="18"/>
                <w:szCs w:val="18"/>
                <w:lang w:eastAsia="sv-SE"/>
              </w:rPr>
            </w:pPr>
            <w:r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10.45-11.15 Info och uppstart Spelare, ledare och föräldrar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60D1BB" w14:textId="5C712A06" w:rsidR="00565ADE" w:rsidRPr="005766DD" w:rsidRDefault="00565ADE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13159F" w:rsidRPr="005766DD" w14:paraId="43C22B5F" w14:textId="77777777" w:rsidTr="00DA3D24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6B4448A" w14:textId="78A766A2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29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  <w:hideMark/>
          </w:tcPr>
          <w:p w14:paraId="0CB62EA3" w14:textId="5277D82A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6A7DBAF7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11.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30</w:t>
            </w:r>
            <w:r w:rsidRPr="6A7DBAF7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2</w:t>
            </w:r>
            <w:r w:rsidRPr="6A7DBAF7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.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15</w:t>
            </w:r>
            <w:r w:rsidRPr="6A7DBAF7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 xml:space="preserve"> 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Ispass 1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70C0"/>
            <w:vAlign w:val="center"/>
            <w:hideMark/>
          </w:tcPr>
          <w:p w14:paraId="4427E826" w14:textId="1B0FEB82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01D7D7" w14:textId="0787FC0E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13159F" w:rsidRPr="005766DD" w14:paraId="3F39CC29" w14:textId="77777777" w:rsidTr="00DA3D24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06B44E" w14:textId="2BDF7878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0-12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297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CC"/>
            <w:noWrap/>
            <w:vAlign w:val="center"/>
            <w:hideMark/>
          </w:tcPr>
          <w:p w14:paraId="1B3FD12E" w14:textId="22958231" w:rsidR="0013159F" w:rsidRPr="005766DD" w:rsidRDefault="0013159F" w:rsidP="6A7DBAF7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i/>
                <w:iCs/>
                <w:sz w:val="18"/>
                <w:szCs w:val="18"/>
                <w:lang w:eastAsia="sv-SE"/>
              </w:rPr>
            </w:pPr>
          </w:p>
        </w:tc>
        <w:tc>
          <w:tcPr>
            <w:tcW w:w="28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7A489811" w14:textId="09AD64F1" w:rsidR="0013159F" w:rsidRPr="005766DD" w:rsidRDefault="0013159F" w:rsidP="6A7DBAF7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i/>
                <w:iCs/>
                <w:color w:val="FFFFFF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FEB385" w14:textId="59DD3CF7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0-12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CB2F9F" w:rsidRPr="005766DD" w14:paraId="7F37A8C6" w14:textId="77777777" w:rsidTr="004D3962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5A0861" w14:textId="1064F8FF" w:rsidR="00CB2F9F" w:rsidRPr="005766DD" w:rsidRDefault="00CB2F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12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23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29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74574833" w14:textId="43F815B7" w:rsidR="00CB2F9F" w:rsidRPr="005766DD" w:rsidRDefault="00CB2F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12:</w:t>
            </w:r>
            <w:r w:rsidR="00A01687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30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-1</w:t>
            </w:r>
            <w:r w:rsidR="00A01687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.</w:t>
            </w:r>
            <w:r w:rsidR="00A01687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15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 xml:space="preserve"> LUNCH </w:t>
            </w:r>
          </w:p>
        </w:tc>
        <w:tc>
          <w:tcPr>
            <w:tcW w:w="29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5630FF45" w14:textId="08D79D7F" w:rsidR="00CB2F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13159F">
              <w:rPr>
                <w:rFonts w:ascii="Flex 70 Regular" w:eastAsia="Times New Roman" w:hAnsi="Flex 70 Regular" w:cs="Times New Roman"/>
                <w:color w:val="000000" w:themeColor="text1"/>
                <w:sz w:val="18"/>
                <w:szCs w:val="18"/>
                <w:lang w:eastAsia="sv-SE"/>
              </w:rPr>
              <w:t>12.30-13.15 Ispass 1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BDDF98" w14:textId="5E7A8E40" w:rsidR="00CB2F9F" w:rsidRPr="005766DD" w:rsidRDefault="00CB2F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12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23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CB2F9F" w:rsidRPr="005766DD" w14:paraId="2602A234" w14:textId="77777777" w:rsidTr="004D3962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552BCFA" w14:textId="20A4D128" w:rsidR="00CB2F9F" w:rsidRPr="005766DD" w:rsidRDefault="00CB2F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23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0-13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2920" w:type="dxa"/>
            <w:gridSpan w:val="2"/>
            <w:vMerge/>
            <w:vAlign w:val="center"/>
            <w:hideMark/>
          </w:tcPr>
          <w:p w14:paraId="117D64F1" w14:textId="77777777" w:rsidR="00CB2F9F" w:rsidRPr="005766DD" w:rsidRDefault="00CB2F9F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2921" w:type="dxa"/>
            <w:gridSpan w:val="3"/>
            <w:vMerge/>
            <w:vAlign w:val="center"/>
          </w:tcPr>
          <w:p w14:paraId="0696C48B" w14:textId="142CB08A" w:rsidR="00CB2F9F" w:rsidRPr="005766DD" w:rsidRDefault="00CB2F9F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0FEB214" w14:textId="5D9D1E52" w:rsidR="00CB2F9F" w:rsidRPr="005766DD" w:rsidRDefault="00CB2F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23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0-13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87285C" w:rsidRPr="005766DD" w14:paraId="3B179F2D" w14:textId="77777777" w:rsidTr="00E40439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155ECF" w14:textId="258E7DBC" w:rsidR="0087285C" w:rsidRPr="005766DD" w:rsidRDefault="0087285C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13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33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29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8A23DD5" w14:textId="77777777" w:rsidR="0087285C" w:rsidRDefault="0087285C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</w:p>
          <w:p w14:paraId="24E314B3" w14:textId="0FECC084" w:rsidR="0087285C" w:rsidRPr="005766DD" w:rsidRDefault="0087285C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13.</w:t>
            </w:r>
            <w:r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3</w:t>
            </w:r>
            <w:r w:rsidRPr="005766DD"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0-14.</w:t>
            </w:r>
            <w:r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1</w:t>
            </w:r>
            <w:r w:rsidRPr="005766DD"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0 Ispass</w:t>
            </w:r>
            <w:r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 xml:space="preserve"> 2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CCC2"/>
            <w:vAlign w:val="center"/>
            <w:hideMark/>
          </w:tcPr>
          <w:p w14:paraId="369DE747" w14:textId="0B39CFD6" w:rsidR="0087285C" w:rsidRPr="005766DD" w:rsidRDefault="00A01687" w:rsidP="16EB43DD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i/>
                <w:iCs/>
                <w:sz w:val="18"/>
                <w:szCs w:val="18"/>
                <w:lang w:eastAsia="sv-SE"/>
              </w:rPr>
            </w:pPr>
            <w:r>
              <w:t>13.30-</w:t>
            </w:r>
            <w:r w:rsidR="0013159F">
              <w:t>14.00 LUNCH</w:t>
            </w:r>
            <w:r w:rsidR="0087285C">
              <w:br/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BE56DF" w14:textId="2A57DA11" w:rsidR="0087285C" w:rsidRPr="005766DD" w:rsidRDefault="0087285C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13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33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87285C" w:rsidRPr="005766DD" w14:paraId="0762FB77" w14:textId="77777777" w:rsidTr="00E40439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4245FC" w14:textId="04C8F37B" w:rsidR="0087285C" w:rsidRPr="005766DD" w:rsidRDefault="0087285C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33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0-14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297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4D8396B5" w14:textId="2A2E8655" w:rsidR="0087285C" w:rsidRPr="005766DD" w:rsidRDefault="0087285C" w:rsidP="6A7DBAF7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i/>
                <w:iCs/>
                <w:color w:val="FFFFFF"/>
                <w:sz w:val="18"/>
                <w:szCs w:val="18"/>
                <w:lang w:eastAsia="sv-SE"/>
              </w:rPr>
            </w:pPr>
          </w:p>
        </w:tc>
        <w:tc>
          <w:tcPr>
            <w:tcW w:w="2869" w:type="dxa"/>
            <w:gridSpan w:val="2"/>
            <w:vMerge/>
            <w:vAlign w:val="center"/>
            <w:hideMark/>
          </w:tcPr>
          <w:p w14:paraId="4C398681" w14:textId="77777777" w:rsidR="0087285C" w:rsidRPr="005766DD" w:rsidRDefault="0087285C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E9DA27" w14:textId="76CBB109" w:rsidR="0087285C" w:rsidRPr="005766DD" w:rsidRDefault="0087285C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33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0-14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13159F" w:rsidRPr="005766DD" w14:paraId="304B245B" w14:textId="77777777" w:rsidTr="009A24C1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55A9EB" w14:textId="55241EAF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14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43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297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CCC2"/>
            <w:vAlign w:val="center"/>
            <w:hideMark/>
          </w:tcPr>
          <w:p w14:paraId="20648439" w14:textId="69214C62" w:rsidR="0013159F" w:rsidRPr="005766DD" w:rsidRDefault="0013159F" w:rsidP="16EB43DD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i/>
                <w:iCs/>
                <w:sz w:val="18"/>
                <w:szCs w:val="18"/>
                <w:lang w:eastAsia="sv-SE"/>
              </w:rPr>
            </w:pPr>
            <w:r>
              <w:br/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1562C60" w14:textId="77777777" w:rsidR="0013159F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</w:p>
          <w:p w14:paraId="4B314F41" w14:textId="7B406B02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14.10-1</w:t>
            </w:r>
            <w:r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4</w:t>
            </w:r>
            <w:r w:rsidRPr="005766DD"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.</w:t>
            </w:r>
            <w:r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45</w:t>
            </w:r>
            <w:r w:rsidRPr="005766DD"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 xml:space="preserve"> Ispass </w:t>
            </w:r>
            <w:r>
              <w:rPr>
                <w:rFonts w:ascii="Flex 70 Regular" w:eastAsia="Times New Roman" w:hAnsi="Flex 70 Regular" w:cs="Times New Roman"/>
                <w:color w:val="FFFFFF"/>
                <w:sz w:val="18"/>
                <w:szCs w:val="18"/>
                <w:lang w:eastAsia="sv-SE"/>
              </w:rPr>
              <w:t>2</w:t>
            </w: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A5491" w14:textId="424C208B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14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43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13159F" w:rsidRPr="005766DD" w14:paraId="15B7E26E" w14:textId="77777777" w:rsidTr="009A24C1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BE7D31" w14:textId="213201F9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43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0-15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2972" w:type="dxa"/>
            <w:gridSpan w:val="3"/>
            <w:vMerge/>
            <w:vAlign w:val="center"/>
            <w:hideMark/>
          </w:tcPr>
          <w:p w14:paraId="1FD59B3E" w14:textId="77777777" w:rsidR="0013159F" w:rsidRPr="005766DD" w:rsidRDefault="0013159F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28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center"/>
            <w:hideMark/>
          </w:tcPr>
          <w:p w14:paraId="60B15637" w14:textId="760323CD" w:rsidR="0013159F" w:rsidRPr="005766DD" w:rsidRDefault="0013159F" w:rsidP="6A7DBAF7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i/>
                <w:iCs/>
                <w:color w:val="FFFFFF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E455AC5" w14:textId="548FF21D" w:rsidR="0013159F" w:rsidRPr="005766DD" w:rsidRDefault="0013159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43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0-15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C908DF" w:rsidRPr="005766DD" w14:paraId="4FABE03E" w14:textId="77777777" w:rsidTr="002E06CE">
        <w:trPr>
          <w:trHeight w:val="140"/>
        </w:trPr>
        <w:tc>
          <w:tcPr>
            <w:tcW w:w="15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76458A" w14:textId="1DD0AFE4" w:rsidR="00C908DF" w:rsidRPr="005766DD" w:rsidRDefault="00C908D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15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53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5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  <w:hideMark/>
          </w:tcPr>
          <w:p w14:paraId="3656A616" w14:textId="353697F4" w:rsidR="00C908DF" w:rsidRPr="005766DD" w:rsidRDefault="00C908D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2E637F" w14:textId="4331F402" w:rsidR="00C908DF" w:rsidRPr="005766DD" w:rsidRDefault="00C908DF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15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53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4B7365" w:rsidRPr="005766DD" w14:paraId="65DCAA07" w14:textId="77777777" w:rsidTr="00F70FE7">
        <w:trPr>
          <w:trHeight w:val="211"/>
        </w:trPr>
        <w:tc>
          <w:tcPr>
            <w:tcW w:w="1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B28817" w14:textId="77777777" w:rsidR="004B7365" w:rsidRPr="005766DD" w:rsidRDefault="004B736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584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14:paraId="791BA68E" w14:textId="7714B227" w:rsidR="004B7365" w:rsidRPr="005766DD" w:rsidRDefault="004B736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15.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15</w:t>
            </w:r>
            <w:r w:rsidR="00A56480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-16.00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 xml:space="preserve"> MELLIS 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+ Teori</w:t>
            </w:r>
          </w:p>
        </w:tc>
        <w:tc>
          <w:tcPr>
            <w:tcW w:w="15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4D18B60" w14:textId="77777777" w:rsidR="004B7365" w:rsidRPr="005766DD" w:rsidRDefault="004B736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</w:tr>
      <w:tr w:rsidR="004B7365" w:rsidRPr="005766DD" w14:paraId="5F1EA397" w14:textId="77777777" w:rsidTr="00F70FE7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0FC693F3" w14:textId="420D406C" w:rsidR="004B7365" w:rsidRPr="005766DD" w:rsidRDefault="004B736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53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0-16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584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C99"/>
            <w:noWrap/>
            <w:vAlign w:val="center"/>
            <w:hideMark/>
          </w:tcPr>
          <w:p w14:paraId="50269A8E" w14:textId="2701C8C7" w:rsidR="004B7365" w:rsidRPr="005766DD" w:rsidRDefault="004B736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042C26" w14:textId="334B6792" w:rsidR="004B7365" w:rsidRPr="005766DD" w:rsidRDefault="004B736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53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0-16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4B7365" w:rsidRPr="005766DD" w14:paraId="784E3C0A" w14:textId="77777777" w:rsidTr="00A56480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76C660" w14:textId="35E43B22" w:rsidR="004B7365" w:rsidRPr="005766DD" w:rsidRDefault="004B736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16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63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5841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A527A5" w14:textId="77777777" w:rsidR="004B7365" w:rsidRPr="005766DD" w:rsidRDefault="004B7365" w:rsidP="00B6250B">
            <w:pPr>
              <w:spacing w:after="0" w:line="240" w:lineRule="auto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2EEA574" w14:textId="19ACF9BB" w:rsidR="004B7365" w:rsidRPr="005766DD" w:rsidRDefault="004B7365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16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63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03574D" w:rsidRPr="005766DD" w14:paraId="471132D1" w14:textId="77777777" w:rsidTr="006D18BA">
        <w:trPr>
          <w:trHeight w:val="284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6230DC" w14:textId="1C54026B" w:rsidR="0003574D" w:rsidRPr="005766DD" w:rsidRDefault="0003574D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63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0-17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5841" w:type="dxa"/>
            <w:gridSpan w:val="5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E3B2FAA" w14:textId="3187382A" w:rsidR="0003574D" w:rsidRPr="005766DD" w:rsidRDefault="0003574D" w:rsidP="00DB22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6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.30-1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7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.30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 xml:space="preserve"> 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MATCH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A0635F" w14:textId="0E670748" w:rsidR="0003574D" w:rsidRPr="005766DD" w:rsidRDefault="0003574D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63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0-17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  <w:tr w:rsidR="0003574D" w:rsidRPr="005766DD" w14:paraId="2B69383C" w14:textId="77777777" w:rsidTr="006D18BA">
        <w:trPr>
          <w:trHeight w:val="284"/>
        </w:trPr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746C7" w14:textId="24951E21" w:rsidR="0003574D" w:rsidRPr="005766DD" w:rsidRDefault="0003574D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17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73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  <w:tc>
          <w:tcPr>
            <w:tcW w:w="5841" w:type="dxa"/>
            <w:gridSpan w:val="5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607C1B2" w14:textId="77777777" w:rsidR="0003574D" w:rsidRPr="005766DD" w:rsidRDefault="0003574D" w:rsidP="00B6250B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sv-SE"/>
              </w:rPr>
            </w:pPr>
          </w:p>
        </w:tc>
        <w:tc>
          <w:tcPr>
            <w:tcW w:w="1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9EA693" w14:textId="36F83816" w:rsidR="0003574D" w:rsidRPr="005766DD" w:rsidRDefault="0003574D" w:rsidP="00B6250B">
            <w:pPr>
              <w:spacing w:after="0" w:line="240" w:lineRule="auto"/>
              <w:jc w:val="center"/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</w:pP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17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0-1</w:t>
            </w:r>
            <w:r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73</w:t>
            </w:r>
            <w:r w:rsidRPr="005766DD">
              <w:rPr>
                <w:rFonts w:ascii="Flex 70 Regular" w:eastAsia="Times New Roman" w:hAnsi="Flex 70 Regular" w:cs="Times New Roman"/>
                <w:sz w:val="18"/>
                <w:szCs w:val="18"/>
                <w:lang w:eastAsia="sv-SE"/>
              </w:rPr>
              <w:t>0</w:t>
            </w:r>
          </w:p>
        </w:tc>
      </w:tr>
    </w:tbl>
    <w:p w14:paraId="71EADD31" w14:textId="77777777" w:rsidR="00955D81" w:rsidRDefault="00955D81" w:rsidP="00955D81">
      <w:pPr>
        <w:rPr>
          <w:rFonts w:ascii="Flex 70" w:hAnsi="Flex 70"/>
          <w:sz w:val="22"/>
        </w:rPr>
      </w:pPr>
    </w:p>
    <w:sectPr w:rsidR="00955D81" w:rsidSect="00955D81">
      <w:headerReference w:type="default" r:id="rId13"/>
      <w:footerReference w:type="default" r:id="rId14"/>
      <w:pgSz w:w="11906" w:h="16838" w:code="9"/>
      <w:pgMar w:top="1701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52CEE" w14:textId="77777777" w:rsidR="007C13FF" w:rsidRDefault="007C13FF" w:rsidP="00F34448">
      <w:pPr>
        <w:spacing w:after="0" w:line="240" w:lineRule="auto"/>
      </w:pPr>
      <w:r>
        <w:separator/>
      </w:r>
    </w:p>
  </w:endnote>
  <w:endnote w:type="continuationSeparator" w:id="0">
    <w:p w14:paraId="4F38ED1F" w14:textId="77777777" w:rsidR="007C13FF" w:rsidRDefault="007C13FF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4A02FF" w14:paraId="337D82A8" w14:textId="77777777" w:rsidTr="000F143E">
      <w:tc>
        <w:tcPr>
          <w:tcW w:w="3029" w:type="dxa"/>
        </w:tcPr>
        <w:p w14:paraId="54DE7640" w14:textId="77777777" w:rsidR="004A02FF" w:rsidRPr="00A412E8" w:rsidRDefault="004A02FF" w:rsidP="004A02FF">
          <w:pPr>
            <w:pStyle w:val="Sidhuvudrubrik"/>
          </w:pPr>
          <w:r w:rsidRPr="002A4CDF">
            <w:t>Besöksadress</w:t>
          </w:r>
        </w:p>
      </w:tc>
      <w:tc>
        <w:tcPr>
          <w:tcW w:w="3030" w:type="dxa"/>
        </w:tcPr>
        <w:p w14:paraId="756B5621" w14:textId="77777777" w:rsidR="004A02FF" w:rsidRDefault="004A02FF" w:rsidP="004A02FF">
          <w:pPr>
            <w:pStyle w:val="Sidhuvudrubrik"/>
          </w:pPr>
          <w:r w:rsidRPr="002A4CDF">
            <w:t>Postadress</w:t>
          </w:r>
        </w:p>
      </w:tc>
      <w:tc>
        <w:tcPr>
          <w:tcW w:w="3030" w:type="dxa"/>
        </w:tcPr>
        <w:p w14:paraId="31D42ADF" w14:textId="77777777" w:rsidR="004A02FF" w:rsidRDefault="004A02FF" w:rsidP="004A02FF">
          <w:pPr>
            <w:pStyle w:val="Sidhuvudrubrik"/>
          </w:pPr>
          <w:r w:rsidRPr="002A4CDF">
            <w:t>Kontakt</w:t>
          </w:r>
        </w:p>
      </w:tc>
    </w:tr>
    <w:tr w:rsidR="004A02FF" w:rsidRPr="00E14495" w14:paraId="420F66D6" w14:textId="77777777" w:rsidTr="000F143E">
      <w:tc>
        <w:tcPr>
          <w:tcW w:w="3029" w:type="dxa"/>
        </w:tcPr>
        <w:p w14:paraId="710A321B" w14:textId="77777777" w:rsidR="004A02FF" w:rsidRPr="002A4CDF" w:rsidRDefault="004A02FF" w:rsidP="004A02FF">
          <w:pPr>
            <w:pStyle w:val="Sidhuvud"/>
            <w:rPr>
              <w:szCs w:val="16"/>
            </w:rPr>
          </w:pPr>
          <w:r w:rsidRPr="002A4CDF">
            <w:rPr>
              <w:szCs w:val="16"/>
            </w:rPr>
            <w:t xml:space="preserve">Idrottens hus, Kungsgatan 89 </w:t>
          </w:r>
        </w:p>
        <w:p w14:paraId="2F31362A" w14:textId="77777777" w:rsidR="004A02FF" w:rsidRDefault="004A02FF" w:rsidP="004A02FF">
          <w:pPr>
            <w:pStyle w:val="Sidhuvud"/>
          </w:pPr>
          <w:r w:rsidRPr="002A4CDF">
            <w:rPr>
              <w:szCs w:val="16"/>
            </w:rPr>
            <w:t xml:space="preserve">903 </w:t>
          </w:r>
          <w:r>
            <w:rPr>
              <w:szCs w:val="16"/>
            </w:rPr>
            <w:t>30</w:t>
          </w:r>
          <w:r w:rsidRPr="002A4CDF">
            <w:rPr>
              <w:szCs w:val="16"/>
            </w:rPr>
            <w:t xml:space="preserve"> Umeå</w:t>
          </w:r>
        </w:p>
      </w:tc>
      <w:tc>
        <w:tcPr>
          <w:tcW w:w="3030" w:type="dxa"/>
        </w:tcPr>
        <w:p w14:paraId="0DF7A295" w14:textId="77777777" w:rsidR="004A02FF" w:rsidRPr="002A4CDF" w:rsidRDefault="004A02FF" w:rsidP="004A02FF">
          <w:pPr>
            <w:pStyle w:val="Sidhuvud"/>
            <w:rPr>
              <w:szCs w:val="16"/>
            </w:rPr>
          </w:pPr>
          <w:r w:rsidRPr="002A4CDF">
            <w:rPr>
              <w:szCs w:val="16"/>
            </w:rPr>
            <w:t>Box 3005, Idrottens Hus</w:t>
          </w:r>
        </w:p>
        <w:p w14:paraId="7024DFE1" w14:textId="77777777" w:rsidR="004A02FF" w:rsidRDefault="004A02FF" w:rsidP="004A02FF">
          <w:pPr>
            <w:pStyle w:val="Sidhuvud"/>
          </w:pPr>
          <w:r w:rsidRPr="002A4CDF">
            <w:rPr>
              <w:rFonts w:cs="Arial"/>
              <w:szCs w:val="16"/>
              <w:shd w:val="clear" w:color="auto" w:fill="FFFFFF"/>
            </w:rPr>
            <w:t>903 02 Umeå</w:t>
          </w:r>
        </w:p>
      </w:tc>
      <w:tc>
        <w:tcPr>
          <w:tcW w:w="3030" w:type="dxa"/>
        </w:tcPr>
        <w:p w14:paraId="51ADABF4" w14:textId="77777777" w:rsidR="004A02FF" w:rsidRPr="002A4CDF" w:rsidRDefault="004A02FF" w:rsidP="004A02FF">
          <w:pPr>
            <w:pStyle w:val="Sidfot"/>
            <w:rPr>
              <w:szCs w:val="16"/>
              <w:lang w:val="en-US"/>
            </w:rPr>
          </w:pPr>
          <w:r w:rsidRPr="002A4CDF">
            <w:rPr>
              <w:szCs w:val="16"/>
              <w:lang w:val="en-US"/>
            </w:rPr>
            <w:t>Tel.: +</w:t>
          </w:r>
          <w:r>
            <w:rPr>
              <w:szCs w:val="16"/>
              <w:lang w:val="en-US"/>
            </w:rPr>
            <w:t>46</w:t>
          </w:r>
          <w:r>
            <w:rPr>
              <w:szCs w:val="16"/>
            </w:rPr>
            <w:t>(</w:t>
          </w:r>
          <w:hyperlink r:id="rId1" w:history="1">
            <w:r w:rsidRPr="002A4CDF">
              <w:rPr>
                <w:rStyle w:val="Hyperlnk"/>
                <w:rFonts w:cs="Arial"/>
                <w:color w:val="auto"/>
                <w:szCs w:val="16"/>
                <w:u w:val="none"/>
                <w:shd w:val="clear" w:color="auto" w:fill="FFFFFF"/>
              </w:rPr>
              <w:t>0</w:t>
            </w:r>
            <w:r>
              <w:rPr>
                <w:rStyle w:val="Hyperlnk"/>
                <w:rFonts w:cs="Arial"/>
                <w:color w:val="auto"/>
                <w:szCs w:val="16"/>
                <w:u w:val="none"/>
                <w:shd w:val="clear" w:color="auto" w:fill="FFFFFF"/>
              </w:rPr>
              <w:t>)</w:t>
            </w:r>
            <w:r w:rsidRPr="002A4CDF">
              <w:rPr>
                <w:rStyle w:val="Hyperlnk"/>
                <w:rFonts w:cs="Arial"/>
                <w:color w:val="auto"/>
                <w:szCs w:val="16"/>
                <w:u w:val="none"/>
                <w:shd w:val="clear" w:color="auto" w:fill="FFFFFF"/>
              </w:rPr>
              <w:t>90-14 91 00</w:t>
            </w:r>
          </w:hyperlink>
        </w:p>
        <w:p w14:paraId="0EAA9B2B" w14:textId="77777777" w:rsidR="004A02FF" w:rsidRPr="000F143E" w:rsidRDefault="004A02FF" w:rsidP="004A02FF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2A4CDF">
            <w:rPr>
              <w:lang w:val="en-US"/>
            </w:rPr>
            <w:t xml:space="preserve">e-post: </w:t>
          </w:r>
          <w:hyperlink r:id="rId2" w:history="1">
            <w:r w:rsidRPr="002A4CDF">
              <w:rPr>
                <w:rStyle w:val="Hyperlnk"/>
                <w:lang w:val="en-US"/>
              </w:rPr>
              <w:t>info@hockeykontornorr.se</w:t>
            </w:r>
          </w:hyperlink>
        </w:p>
      </w:tc>
    </w:tr>
  </w:tbl>
  <w:p w14:paraId="63E8EBA5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AD239" w14:textId="77777777" w:rsidR="007C13FF" w:rsidRDefault="007C13FF" w:rsidP="00F34448">
      <w:pPr>
        <w:spacing w:after="0" w:line="240" w:lineRule="auto"/>
      </w:pPr>
      <w:r>
        <w:separator/>
      </w:r>
    </w:p>
  </w:footnote>
  <w:footnote w:type="continuationSeparator" w:id="0">
    <w:p w14:paraId="19AD143C" w14:textId="77777777" w:rsidR="007C13FF" w:rsidRDefault="007C13FF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97DBC" w14:textId="43F11851" w:rsidR="00F34448" w:rsidRPr="00983171" w:rsidRDefault="00983171" w:rsidP="00983171">
    <w:pPr>
      <w:pStyle w:val="Sidhuvud"/>
    </w:pPr>
    <w:r>
      <w:drawing>
        <wp:anchor distT="0" distB="0" distL="114300" distR="114300" simplePos="0" relativeHeight="251659264" behindDoc="1" locked="0" layoutInCell="1" allowOverlap="1" wp14:anchorId="133EC6E0" wp14:editId="49795DB9">
          <wp:simplePos x="0" y="0"/>
          <wp:positionH relativeFrom="column">
            <wp:posOffset>-131899</wp:posOffset>
          </wp:positionH>
          <wp:positionV relativeFrom="paragraph">
            <wp:posOffset>-130629</wp:posOffset>
          </wp:positionV>
          <wp:extent cx="1582420" cy="591185"/>
          <wp:effectExtent l="0" t="0" r="0" b="0"/>
          <wp:wrapNone/>
          <wp:docPr id="258752212" name="Bildobjekt 2" descr="En bild som visar symbol, logotyp, Grafik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7170746" name="Bildobjekt 2" descr="En bild som visar symbol, logotyp, Grafik, Teckensnitt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2420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4564C8"/>
    <w:multiLevelType w:val="hybridMultilevel"/>
    <w:tmpl w:val="416AEA60"/>
    <w:lvl w:ilvl="0" w:tplc="25A6C118">
      <w:numFmt w:val="bullet"/>
      <w:lvlText w:val="-"/>
      <w:lvlJc w:val="left"/>
      <w:pPr>
        <w:ind w:left="720" w:hanging="360"/>
      </w:pPr>
      <w:rPr>
        <w:rFonts w:ascii="Flex 70" w:eastAsiaTheme="minorHAnsi" w:hAnsi="Flex 70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45C67416"/>
    <w:multiLevelType w:val="hybridMultilevel"/>
    <w:tmpl w:val="9142181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714E3"/>
    <w:multiLevelType w:val="hybridMultilevel"/>
    <w:tmpl w:val="DBC479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642D569D"/>
    <w:multiLevelType w:val="hybridMultilevel"/>
    <w:tmpl w:val="B552B56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0655236">
    <w:abstractNumId w:val="4"/>
  </w:num>
  <w:num w:numId="2" w16cid:durableId="1122766613">
    <w:abstractNumId w:val="1"/>
  </w:num>
  <w:num w:numId="3" w16cid:durableId="18894101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49712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1483055">
    <w:abstractNumId w:val="2"/>
  </w:num>
  <w:num w:numId="6" w16cid:durableId="1320963045">
    <w:abstractNumId w:val="3"/>
  </w:num>
  <w:num w:numId="7" w16cid:durableId="1699161423">
    <w:abstractNumId w:val="0"/>
  </w:num>
  <w:num w:numId="8" w16cid:durableId="21057643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D81"/>
    <w:rsid w:val="000029B2"/>
    <w:rsid w:val="0003574D"/>
    <w:rsid w:val="00044217"/>
    <w:rsid w:val="00065F61"/>
    <w:rsid w:val="00083878"/>
    <w:rsid w:val="00084EA1"/>
    <w:rsid w:val="00087BD9"/>
    <w:rsid w:val="000A0D7F"/>
    <w:rsid w:val="000B15FD"/>
    <w:rsid w:val="000E2DD9"/>
    <w:rsid w:val="000F143E"/>
    <w:rsid w:val="000F26C6"/>
    <w:rsid w:val="0013159F"/>
    <w:rsid w:val="00144470"/>
    <w:rsid w:val="0020419A"/>
    <w:rsid w:val="0022044E"/>
    <w:rsid w:val="00263F58"/>
    <w:rsid w:val="002859CE"/>
    <w:rsid w:val="002A35FE"/>
    <w:rsid w:val="002A7E22"/>
    <w:rsid w:val="002B561A"/>
    <w:rsid w:val="002B67B2"/>
    <w:rsid w:val="003022B6"/>
    <w:rsid w:val="00336E9C"/>
    <w:rsid w:val="00342AA9"/>
    <w:rsid w:val="003B7270"/>
    <w:rsid w:val="003E1C25"/>
    <w:rsid w:val="0040474F"/>
    <w:rsid w:val="0044246D"/>
    <w:rsid w:val="004902E7"/>
    <w:rsid w:val="004A02FF"/>
    <w:rsid w:val="004A7520"/>
    <w:rsid w:val="004B7365"/>
    <w:rsid w:val="005173D0"/>
    <w:rsid w:val="005560C4"/>
    <w:rsid w:val="0056488F"/>
    <w:rsid w:val="00565ADE"/>
    <w:rsid w:val="005A0FCF"/>
    <w:rsid w:val="00616278"/>
    <w:rsid w:val="006471FF"/>
    <w:rsid w:val="00684F40"/>
    <w:rsid w:val="00727117"/>
    <w:rsid w:val="007812DF"/>
    <w:rsid w:val="00791E93"/>
    <w:rsid w:val="007C13FF"/>
    <w:rsid w:val="007F0E4C"/>
    <w:rsid w:val="00852122"/>
    <w:rsid w:val="0087285C"/>
    <w:rsid w:val="008D46C0"/>
    <w:rsid w:val="009170C8"/>
    <w:rsid w:val="00925EAB"/>
    <w:rsid w:val="009375B6"/>
    <w:rsid w:val="00955D81"/>
    <w:rsid w:val="00970558"/>
    <w:rsid w:val="0097140F"/>
    <w:rsid w:val="00983171"/>
    <w:rsid w:val="00985E25"/>
    <w:rsid w:val="00992346"/>
    <w:rsid w:val="009D67B8"/>
    <w:rsid w:val="00A01687"/>
    <w:rsid w:val="00A13F6A"/>
    <w:rsid w:val="00A14626"/>
    <w:rsid w:val="00A15B69"/>
    <w:rsid w:val="00A24206"/>
    <w:rsid w:val="00A412E8"/>
    <w:rsid w:val="00A47FA9"/>
    <w:rsid w:val="00A56480"/>
    <w:rsid w:val="00AB207E"/>
    <w:rsid w:val="00AC1A8B"/>
    <w:rsid w:val="00AC3BD8"/>
    <w:rsid w:val="00AE383D"/>
    <w:rsid w:val="00B03B11"/>
    <w:rsid w:val="00B05CBE"/>
    <w:rsid w:val="00B230CE"/>
    <w:rsid w:val="00B273BC"/>
    <w:rsid w:val="00B568EC"/>
    <w:rsid w:val="00B671A8"/>
    <w:rsid w:val="00B858EA"/>
    <w:rsid w:val="00BB2CEF"/>
    <w:rsid w:val="00BB3B71"/>
    <w:rsid w:val="00BE1367"/>
    <w:rsid w:val="00C116CB"/>
    <w:rsid w:val="00C908DF"/>
    <w:rsid w:val="00CB2F9F"/>
    <w:rsid w:val="00CF2DF0"/>
    <w:rsid w:val="00D210C9"/>
    <w:rsid w:val="00D83D13"/>
    <w:rsid w:val="00DA3F79"/>
    <w:rsid w:val="00DA4396"/>
    <w:rsid w:val="00DB2232"/>
    <w:rsid w:val="00DE1073"/>
    <w:rsid w:val="00DF1785"/>
    <w:rsid w:val="00E14495"/>
    <w:rsid w:val="00E711F9"/>
    <w:rsid w:val="00E95B6F"/>
    <w:rsid w:val="00EB11E5"/>
    <w:rsid w:val="00F04B89"/>
    <w:rsid w:val="00F11F74"/>
    <w:rsid w:val="00F3100E"/>
    <w:rsid w:val="00F34448"/>
    <w:rsid w:val="00F47E85"/>
    <w:rsid w:val="00F61875"/>
    <w:rsid w:val="00F70397"/>
    <w:rsid w:val="00FA07A7"/>
    <w:rsid w:val="00FB4A23"/>
    <w:rsid w:val="00FD5456"/>
    <w:rsid w:val="02C240C6"/>
    <w:rsid w:val="06943CAF"/>
    <w:rsid w:val="06D113F2"/>
    <w:rsid w:val="098A3408"/>
    <w:rsid w:val="0CA7A733"/>
    <w:rsid w:val="0D1E177F"/>
    <w:rsid w:val="0D9014BD"/>
    <w:rsid w:val="0E71BB2D"/>
    <w:rsid w:val="11B7E068"/>
    <w:rsid w:val="1446CA44"/>
    <w:rsid w:val="14EC087B"/>
    <w:rsid w:val="16EB43DD"/>
    <w:rsid w:val="1865873A"/>
    <w:rsid w:val="1DFD885A"/>
    <w:rsid w:val="1E05A795"/>
    <w:rsid w:val="2466DDCC"/>
    <w:rsid w:val="248C212F"/>
    <w:rsid w:val="292D5470"/>
    <w:rsid w:val="3082CF3B"/>
    <w:rsid w:val="346BD0D7"/>
    <w:rsid w:val="3E5BE847"/>
    <w:rsid w:val="4126E7C2"/>
    <w:rsid w:val="4775D9DC"/>
    <w:rsid w:val="4808F15D"/>
    <w:rsid w:val="4AD44101"/>
    <w:rsid w:val="5694A48C"/>
    <w:rsid w:val="5870A531"/>
    <w:rsid w:val="5989035E"/>
    <w:rsid w:val="5A67412C"/>
    <w:rsid w:val="5AF56FD3"/>
    <w:rsid w:val="5CD197D5"/>
    <w:rsid w:val="60D9C4D6"/>
    <w:rsid w:val="63DE680E"/>
    <w:rsid w:val="642438A1"/>
    <w:rsid w:val="65F87B0D"/>
    <w:rsid w:val="66532559"/>
    <w:rsid w:val="66C973AF"/>
    <w:rsid w:val="69206A62"/>
    <w:rsid w:val="6A1E643B"/>
    <w:rsid w:val="6A7DBAF7"/>
    <w:rsid w:val="6B197993"/>
    <w:rsid w:val="759CB6FC"/>
    <w:rsid w:val="777D7818"/>
    <w:rsid w:val="7A645BA6"/>
    <w:rsid w:val="7F6C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9C4DFA"/>
  <w14:defaultImageDpi w14:val="330"/>
  <w15:chartTrackingRefBased/>
  <w15:docId w15:val="{65EBFC86-A729-4CC7-8E16-DBC0C282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D81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55D81"/>
    <w:pPr>
      <w:keepNext/>
      <w:keepLines/>
      <w:spacing w:before="80" w:after="40"/>
      <w:outlineLvl w:val="4"/>
    </w:pPr>
    <w:rPr>
      <w:rFonts w:eastAsiaTheme="majorEastAsia" w:cstheme="majorBidi"/>
      <w:color w:val="0B42AF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55D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55D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55D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55D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qFormat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55D81"/>
    <w:rPr>
      <w:rFonts w:eastAsiaTheme="majorEastAsia" w:cstheme="majorBidi"/>
      <w:color w:val="0B42AF" w:themeColor="accent1" w:themeShade="BF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55D81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55D81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55D81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55D81"/>
    <w:rPr>
      <w:rFonts w:eastAsiaTheme="majorEastAsia" w:cstheme="majorBidi"/>
      <w:color w:val="272727" w:themeColor="text1" w:themeTint="D8"/>
      <w:sz w:val="20"/>
    </w:rPr>
  </w:style>
  <w:style w:type="character" w:styleId="Starkbetoning">
    <w:name w:val="Intense Emphasis"/>
    <w:basedOn w:val="Standardstycketeckensnitt"/>
    <w:uiPriority w:val="21"/>
    <w:qFormat/>
    <w:rsid w:val="00955D81"/>
    <w:rPr>
      <w:i/>
      <w:iCs/>
      <w:color w:val="0B42AF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55D81"/>
    <w:rPr>
      <w:b/>
      <w:bCs/>
      <w:smallCaps/>
      <w:color w:val="0B42AF" w:themeColor="accent1" w:themeShade="BF"/>
      <w:spacing w:val="5"/>
    </w:rPr>
  </w:style>
  <w:style w:type="paragraph" w:styleId="Brdtext">
    <w:name w:val="Body Text"/>
    <w:basedOn w:val="Normal"/>
    <w:link w:val="BrdtextChar"/>
    <w:unhideWhenUsed/>
    <w:rsid w:val="00955D8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2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rsid w:val="00955D81"/>
    <w:rPr>
      <w:rFonts w:ascii="Times New Roman" w:eastAsia="Times New Roman" w:hAnsi="Times New Roman" w:cs="Times New Roman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fryksten@g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fredric.arvidsson@outlook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redric.arvidsson@outlook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hockeykontornorr.se" TargetMode="External"/><Relationship Id="rId1" Type="http://schemas.openxmlformats.org/officeDocument/2006/relationships/hyperlink" Target="tel:090-14%2091%200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lsAverfeldt\OneDrive%20-%20Regionf&#246;rbundet%20Ishockey%20Norr\F&#246;reningsutveckling\1.%20Region%20Norr%20Administration\Grafisk%20Profil\Word-mall\Med%20SIF\Grund%20utan%20framsida%20med%20uppgifter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Grund utan framsida med uppgifter</Template>
  <TotalTime>28</TotalTime>
  <Pages>2</Pages>
  <Words>367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 Averfeldt</dc:creator>
  <cp:keywords/>
  <dc:description/>
  <cp:lastModifiedBy>Fredric Arvidsson</cp:lastModifiedBy>
  <cp:revision>27</cp:revision>
  <dcterms:created xsi:type="dcterms:W3CDTF">2026-08-30T13:22:00Z</dcterms:created>
  <dcterms:modified xsi:type="dcterms:W3CDTF">2026-08-30T13:49:00Z</dcterms:modified>
</cp:coreProperties>
</file>