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nt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Layouttabell för att lägga till dagordning"/>
      </w:tblPr>
      <w:tblGrid>
        <w:gridCol w:w="10790"/>
      </w:tblGrid>
      <w:tr w:rsidR="00A319C4" w:rsidRPr="0084533D" w14:paraId="5ACA8911" w14:textId="77777777" w:rsidTr="00930EB6">
        <w:trPr>
          <w:trHeight w:val="576"/>
        </w:trPr>
        <w:tc>
          <w:tcPr>
            <w:tcW w:w="10790" w:type="dxa"/>
            <w:shd w:val="clear" w:color="auto" w:fill="D9D9D9"/>
            <w:vAlign w:val="center"/>
          </w:tcPr>
          <w:p w14:paraId="771AD0D6" w14:textId="6F9620C6" w:rsidR="00A319C4" w:rsidRPr="00A319C4" w:rsidRDefault="002A1539" w:rsidP="00D01859">
            <w:pPr>
              <w:pStyle w:val="Rubrik1"/>
            </w:pPr>
            <w:r>
              <w:t>Närvaroblankett för föräldramöte (till idrott online)</w:t>
            </w:r>
          </w:p>
        </w:tc>
      </w:tr>
      <w:tr w:rsidR="0084533D" w:rsidRPr="0084533D" w14:paraId="046BDD9E" w14:textId="77777777" w:rsidTr="00930EB6">
        <w:trPr>
          <w:trHeight w:val="576"/>
        </w:trPr>
        <w:tc>
          <w:tcPr>
            <w:tcW w:w="1079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ellrutn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7F7F7F" w:themeColor="text1" w:themeTint="80"/>
                <w:insideV w:val="none" w:sz="0" w:space="0" w:color="auto"/>
              </w:tblBorders>
              <w:tblLayout w:type="fixed"/>
              <w:tblCellMar>
                <w:left w:w="115" w:type="dxa"/>
                <w:right w:w="115" w:type="dxa"/>
              </w:tblCellMar>
              <w:tblLook w:val="01C0" w:firstRow="0" w:lastRow="1" w:firstColumn="1" w:lastColumn="1" w:noHBand="0" w:noVBand="0"/>
              <w:tblDescription w:val="Layouttabell för att lägga till dagordning"/>
            </w:tblPr>
            <w:tblGrid>
              <w:gridCol w:w="1686"/>
              <w:gridCol w:w="4333"/>
              <w:gridCol w:w="1709"/>
              <w:gridCol w:w="3052"/>
            </w:tblGrid>
            <w:tr w:rsidR="0084533D" w14:paraId="605FAC79" w14:textId="77777777" w:rsidTr="00F1210B">
              <w:trPr>
                <w:cantSplit/>
                <w:trHeight w:val="385"/>
              </w:trPr>
              <w:tc>
                <w:tcPr>
                  <w:tcW w:w="1686" w:type="dxa"/>
                  <w:shd w:val="clear" w:color="auto" w:fill="auto"/>
                  <w:vAlign w:val="center"/>
                </w:tcPr>
                <w:p w14:paraId="26F93D99" w14:textId="5D5A607F" w:rsidR="0084533D" w:rsidRPr="00614BD7" w:rsidRDefault="002A1539" w:rsidP="00767194">
                  <w:pPr>
                    <w:pStyle w:val="Rubrik2"/>
                  </w:pPr>
                  <w:r>
                    <w:t>Möte:</w:t>
                  </w:r>
                </w:p>
              </w:tc>
              <w:tc>
                <w:tcPr>
                  <w:tcW w:w="4333" w:type="dxa"/>
                  <w:tcBorders>
                    <w:right w:val="single" w:sz="4" w:space="0" w:color="7F7F7F" w:themeColor="text1" w:themeTint="80"/>
                  </w:tcBorders>
                  <w:shd w:val="clear" w:color="auto" w:fill="auto"/>
                  <w:vAlign w:val="center"/>
                </w:tcPr>
                <w:p w14:paraId="42BCEA0D" w14:textId="5BA3B109" w:rsidR="0084533D" w:rsidRPr="00EF29E7" w:rsidRDefault="002A1539" w:rsidP="00767194">
                  <w:r>
                    <w:t>Föräldramöte</w:t>
                  </w:r>
                </w:p>
              </w:tc>
              <w:tc>
                <w:tcPr>
                  <w:tcW w:w="1709" w:type="dxa"/>
                  <w:tcBorders>
                    <w:top w:val="nil"/>
                    <w:left w:val="single" w:sz="4" w:space="0" w:color="7F7F7F" w:themeColor="text1" w:themeTint="80"/>
                    <w:bottom w:val="single" w:sz="4" w:space="0" w:color="7F7F7F" w:themeColor="text1" w:themeTint="80"/>
                  </w:tcBorders>
                  <w:shd w:val="clear" w:color="auto" w:fill="auto"/>
                  <w:vAlign w:val="center"/>
                </w:tcPr>
                <w:p w14:paraId="646BDBE6" w14:textId="10A7F24D" w:rsidR="0084533D" w:rsidRPr="00614BD7" w:rsidRDefault="002A1539" w:rsidP="00767194">
                  <w:pPr>
                    <w:pStyle w:val="Rubrik2"/>
                  </w:pPr>
                  <w:r>
                    <w:t>Datum/tid:</w:t>
                  </w:r>
                </w:p>
              </w:tc>
              <w:tc>
                <w:tcPr>
                  <w:tcW w:w="3052" w:type="dxa"/>
                  <w:shd w:val="clear" w:color="auto" w:fill="auto"/>
                  <w:vAlign w:val="center"/>
                </w:tcPr>
                <w:p w14:paraId="18DFE4F8" w14:textId="5735F881" w:rsidR="0084533D" w:rsidRPr="00EF29E7" w:rsidRDefault="0084533D" w:rsidP="00767194"/>
              </w:tc>
            </w:tr>
            <w:tr w:rsidR="0084533D" w14:paraId="646CCB87" w14:textId="77777777" w:rsidTr="00F1210B">
              <w:trPr>
                <w:cantSplit/>
                <w:trHeight w:val="389"/>
              </w:trPr>
              <w:sdt>
                <w:sdtPr>
                  <w:alias w:val="Plats/rum:"/>
                  <w:tag w:val="Plats/rum:"/>
                  <w:id w:val="1083577569"/>
                  <w:placeholder>
                    <w:docPart w:val="0494FDFC5C014ABA85F816E816BE9E92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1686" w:type="dxa"/>
                      <w:shd w:val="clear" w:color="auto" w:fill="auto"/>
                      <w:vAlign w:val="center"/>
                    </w:tcPr>
                    <w:p w14:paraId="51688881" w14:textId="6F1DBDAA" w:rsidR="0084533D" w:rsidRDefault="002A1539" w:rsidP="00767194">
                      <w:pPr>
                        <w:pStyle w:val="Rubrik2"/>
                      </w:pPr>
                      <w:r w:rsidRPr="003D58A0">
                        <w:rPr>
                          <w:lang w:bidi="sv-SE"/>
                        </w:rPr>
                        <w:t>Plats/rum:</w:t>
                      </w:r>
                    </w:p>
                  </w:tc>
                </w:sdtContent>
              </w:sdt>
              <w:tc>
                <w:tcPr>
                  <w:tcW w:w="4333" w:type="dxa"/>
                  <w:tcBorders>
                    <w:right w:val="single" w:sz="4" w:space="0" w:color="7F7F7F" w:themeColor="text1" w:themeTint="80"/>
                  </w:tcBorders>
                  <w:shd w:val="clear" w:color="auto" w:fill="auto"/>
                  <w:vAlign w:val="center"/>
                </w:tcPr>
                <w:p w14:paraId="3249A1F1" w14:textId="4C0558E2" w:rsidR="0084533D" w:rsidRPr="00EF29E7" w:rsidRDefault="002A1539" w:rsidP="00767194">
                  <w:r>
                    <w:t>Klubblokalen Vik</w:t>
                  </w:r>
                </w:p>
              </w:tc>
              <w:tc>
                <w:tcPr>
                  <w:tcW w:w="1709" w:type="dxa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nil"/>
                  </w:tcBorders>
                  <w:shd w:val="clear" w:color="auto" w:fill="auto"/>
                  <w:vAlign w:val="center"/>
                </w:tcPr>
                <w:p w14:paraId="4DD675AA" w14:textId="55DFA0B0" w:rsidR="0084533D" w:rsidRDefault="002A1539" w:rsidP="00767194">
                  <w:pPr>
                    <w:pStyle w:val="Rubrik2"/>
                  </w:pPr>
                  <w:r>
                    <w:t>Lag:</w:t>
                  </w:r>
                </w:p>
              </w:tc>
              <w:tc>
                <w:tcPr>
                  <w:tcW w:w="3052" w:type="dxa"/>
                  <w:shd w:val="clear" w:color="auto" w:fill="auto"/>
                  <w:vAlign w:val="center"/>
                </w:tcPr>
                <w:p w14:paraId="376CCFCD" w14:textId="26D4C7E5" w:rsidR="0084533D" w:rsidRPr="00EF29E7" w:rsidRDefault="0084533D" w:rsidP="00767194"/>
              </w:tc>
            </w:tr>
          </w:tbl>
          <w:p w14:paraId="3CC8F500" w14:textId="77777777" w:rsidR="0084533D" w:rsidRPr="00A319C4" w:rsidRDefault="0084533D" w:rsidP="0084533D"/>
        </w:tc>
      </w:tr>
    </w:tbl>
    <w:p w14:paraId="392196FE" w14:textId="77777777" w:rsidR="0084533D" w:rsidRDefault="0084533D"/>
    <w:tbl>
      <w:tblPr>
        <w:tblStyle w:val="Tabellrutnt"/>
        <w:tblW w:w="10801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Lägg till namn, rubrik, företag, telefon- och faxnummer samt e-postadress i tabellen"/>
      </w:tblPr>
      <w:tblGrid>
        <w:gridCol w:w="2697"/>
        <w:gridCol w:w="2275"/>
        <w:gridCol w:w="1990"/>
        <w:gridCol w:w="3839"/>
      </w:tblGrid>
      <w:tr w:rsidR="002A1539" w14:paraId="59B6C3E6" w14:textId="77777777" w:rsidTr="002A1539">
        <w:trPr>
          <w:trHeight w:val="338"/>
          <w:tblHeader/>
        </w:trPr>
        <w:tc>
          <w:tcPr>
            <w:tcW w:w="2697" w:type="dxa"/>
            <w:shd w:val="clear" w:color="auto" w:fill="D9D9D9" w:themeFill="background1" w:themeFillShade="D9"/>
            <w:vAlign w:val="center"/>
          </w:tcPr>
          <w:p w14:paraId="58AA68A3" w14:textId="77777777" w:rsidR="002A1539" w:rsidRPr="00614BD7" w:rsidRDefault="002A1539" w:rsidP="0084533D">
            <w:pPr>
              <w:pStyle w:val="Rubrik2"/>
            </w:pPr>
            <w:sdt>
              <w:sdtPr>
                <w:alias w:val="Namn:"/>
                <w:tag w:val="Namn:"/>
                <w:id w:val="-1360272604"/>
                <w:placeholder>
                  <w:docPart w:val="84F662AE559E4F9EB47FDC89B142263E"/>
                </w:placeholder>
                <w:temporary/>
                <w:showingPlcHdr/>
                <w15:appearance w15:val="hidden"/>
              </w:sdtPr>
              <w:sdtContent>
                <w:r w:rsidRPr="00614BD7">
                  <w:rPr>
                    <w:lang w:bidi="sv-SE"/>
                  </w:rPr>
                  <w:t>Namn</w:t>
                </w:r>
              </w:sdtContent>
            </w:sdt>
          </w:p>
        </w:tc>
        <w:tc>
          <w:tcPr>
            <w:tcW w:w="2275" w:type="dxa"/>
            <w:shd w:val="clear" w:color="auto" w:fill="D9D9D9" w:themeFill="background1" w:themeFillShade="D9"/>
            <w:vAlign w:val="center"/>
          </w:tcPr>
          <w:p w14:paraId="1C7D114E" w14:textId="1E6B0C47" w:rsidR="002A1539" w:rsidRPr="00614BD7" w:rsidRDefault="002A1539" w:rsidP="0084533D">
            <w:pPr>
              <w:pStyle w:val="Rubrik2"/>
            </w:pPr>
            <w:r>
              <w:t>Personnr.</w:t>
            </w:r>
          </w:p>
        </w:tc>
        <w:sdt>
          <w:sdtPr>
            <w:alias w:val="Telefon:"/>
            <w:tag w:val="Telefon:"/>
            <w:id w:val="1640459258"/>
            <w:placeholder>
              <w:docPart w:val="6CF7369AAF89407C8E3AEA22B8FE405D"/>
            </w:placeholder>
            <w:temporary/>
            <w:showingPlcHdr/>
            <w15:appearance w15:val="hidden"/>
          </w:sdtPr>
          <w:sdtContent>
            <w:tc>
              <w:tcPr>
                <w:tcW w:w="1990" w:type="dxa"/>
                <w:shd w:val="clear" w:color="auto" w:fill="D9D9D9" w:themeFill="background1" w:themeFillShade="D9"/>
                <w:vAlign w:val="center"/>
              </w:tcPr>
              <w:p w14:paraId="75D51D95" w14:textId="77777777" w:rsidR="002A1539" w:rsidRPr="00614BD7" w:rsidRDefault="002A1539" w:rsidP="0084533D">
                <w:pPr>
                  <w:pStyle w:val="Rubrik2"/>
                </w:pPr>
                <w:r w:rsidRPr="00614BD7">
                  <w:rPr>
                    <w:lang w:bidi="sv-SE"/>
                  </w:rPr>
                  <w:t>Telefon</w:t>
                </w:r>
              </w:p>
            </w:tc>
          </w:sdtContent>
        </w:sdt>
        <w:sdt>
          <w:sdtPr>
            <w:alias w:val="E-post:"/>
            <w:tag w:val="E-post:"/>
            <w:id w:val="2115472566"/>
            <w:placeholder>
              <w:docPart w:val="5585399CB72F40B6B10283E7967EC62F"/>
            </w:placeholder>
            <w:temporary/>
            <w:showingPlcHdr/>
            <w15:appearance w15:val="hidden"/>
          </w:sdtPr>
          <w:sdtContent>
            <w:tc>
              <w:tcPr>
                <w:tcW w:w="3839" w:type="dxa"/>
                <w:shd w:val="clear" w:color="auto" w:fill="D9D9D9" w:themeFill="background1" w:themeFillShade="D9"/>
                <w:vAlign w:val="center"/>
              </w:tcPr>
              <w:p w14:paraId="33157859" w14:textId="77777777" w:rsidR="002A1539" w:rsidRPr="00614BD7" w:rsidRDefault="002A1539" w:rsidP="0084533D">
                <w:pPr>
                  <w:pStyle w:val="Rubrik2"/>
                </w:pPr>
                <w:r w:rsidRPr="00614BD7">
                  <w:rPr>
                    <w:lang w:bidi="sv-SE"/>
                  </w:rPr>
                  <w:t>E-post</w:t>
                </w:r>
              </w:p>
            </w:tc>
          </w:sdtContent>
        </w:sdt>
      </w:tr>
      <w:tr w:rsidR="002A1539" w14:paraId="0936AC67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53863907" w14:textId="05A1F899" w:rsidR="002A1539" w:rsidRDefault="002A1539" w:rsidP="00614BD7"/>
        </w:tc>
        <w:tc>
          <w:tcPr>
            <w:tcW w:w="2275" w:type="dxa"/>
            <w:vAlign w:val="center"/>
          </w:tcPr>
          <w:p w14:paraId="5F469FA7" w14:textId="2B520BF8" w:rsidR="002A1539" w:rsidRDefault="002A1539" w:rsidP="00614BD7"/>
        </w:tc>
        <w:tc>
          <w:tcPr>
            <w:tcW w:w="1990" w:type="dxa"/>
            <w:vAlign w:val="center"/>
          </w:tcPr>
          <w:p w14:paraId="2AC77A97" w14:textId="71963A93" w:rsidR="002A1539" w:rsidRDefault="002A1539" w:rsidP="00614BD7"/>
        </w:tc>
        <w:tc>
          <w:tcPr>
            <w:tcW w:w="3839" w:type="dxa"/>
            <w:vAlign w:val="center"/>
          </w:tcPr>
          <w:p w14:paraId="188D8BBE" w14:textId="302409BC" w:rsidR="002A1539" w:rsidRDefault="002A1539" w:rsidP="00614BD7"/>
        </w:tc>
      </w:tr>
      <w:tr w:rsidR="002A1539" w14:paraId="3F14D9F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1809DA0" w14:textId="1372C3E7" w:rsidR="002A1539" w:rsidRDefault="002A1539" w:rsidP="003D58A0"/>
        </w:tc>
        <w:tc>
          <w:tcPr>
            <w:tcW w:w="2275" w:type="dxa"/>
            <w:vAlign w:val="center"/>
          </w:tcPr>
          <w:p w14:paraId="0E2BAB11" w14:textId="5C7BC649" w:rsidR="002A1539" w:rsidRDefault="002A1539" w:rsidP="003D58A0"/>
        </w:tc>
        <w:tc>
          <w:tcPr>
            <w:tcW w:w="1990" w:type="dxa"/>
            <w:vAlign w:val="center"/>
          </w:tcPr>
          <w:p w14:paraId="2480EAA1" w14:textId="478F389D" w:rsidR="002A1539" w:rsidRDefault="002A1539" w:rsidP="003D58A0"/>
        </w:tc>
        <w:tc>
          <w:tcPr>
            <w:tcW w:w="3839" w:type="dxa"/>
            <w:vAlign w:val="center"/>
          </w:tcPr>
          <w:p w14:paraId="5BFAC999" w14:textId="31CAAE58" w:rsidR="002A1539" w:rsidRDefault="002A1539" w:rsidP="003D58A0"/>
        </w:tc>
      </w:tr>
      <w:tr w:rsidR="002A1539" w14:paraId="153660FB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DFB70F7" w14:textId="7F6B64C7" w:rsidR="002A1539" w:rsidRDefault="002A1539" w:rsidP="003D58A0"/>
        </w:tc>
        <w:tc>
          <w:tcPr>
            <w:tcW w:w="2275" w:type="dxa"/>
            <w:vAlign w:val="center"/>
          </w:tcPr>
          <w:p w14:paraId="52297418" w14:textId="172EF4A0" w:rsidR="002A1539" w:rsidRDefault="002A1539" w:rsidP="003D58A0"/>
        </w:tc>
        <w:tc>
          <w:tcPr>
            <w:tcW w:w="1990" w:type="dxa"/>
            <w:vAlign w:val="center"/>
          </w:tcPr>
          <w:p w14:paraId="0A62DBAF" w14:textId="7C02EC44" w:rsidR="002A1539" w:rsidRDefault="002A1539" w:rsidP="003D58A0"/>
        </w:tc>
        <w:tc>
          <w:tcPr>
            <w:tcW w:w="3839" w:type="dxa"/>
            <w:vAlign w:val="center"/>
          </w:tcPr>
          <w:p w14:paraId="49D8976F" w14:textId="34D21F2E" w:rsidR="002A1539" w:rsidRDefault="002A1539" w:rsidP="003D58A0"/>
        </w:tc>
      </w:tr>
      <w:tr w:rsidR="002A1539" w14:paraId="1450C6C8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23346FC" w14:textId="426B15AB" w:rsidR="002A1539" w:rsidRDefault="002A1539" w:rsidP="003D58A0"/>
        </w:tc>
        <w:tc>
          <w:tcPr>
            <w:tcW w:w="2275" w:type="dxa"/>
            <w:vAlign w:val="center"/>
          </w:tcPr>
          <w:p w14:paraId="64372E86" w14:textId="714A1741" w:rsidR="002A1539" w:rsidRDefault="002A1539" w:rsidP="003D58A0"/>
        </w:tc>
        <w:tc>
          <w:tcPr>
            <w:tcW w:w="1990" w:type="dxa"/>
            <w:vAlign w:val="center"/>
          </w:tcPr>
          <w:p w14:paraId="1D519354" w14:textId="46A634F3" w:rsidR="002A1539" w:rsidRDefault="002A1539" w:rsidP="003D58A0"/>
        </w:tc>
        <w:tc>
          <w:tcPr>
            <w:tcW w:w="3839" w:type="dxa"/>
            <w:vAlign w:val="center"/>
          </w:tcPr>
          <w:p w14:paraId="2163FF95" w14:textId="56063182" w:rsidR="002A1539" w:rsidRDefault="002A1539" w:rsidP="003D58A0"/>
        </w:tc>
      </w:tr>
      <w:tr w:rsidR="002A1539" w14:paraId="4F5AD3BA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79E69D5A" w14:textId="7848A307" w:rsidR="002A1539" w:rsidRDefault="002A1539" w:rsidP="003D58A0"/>
        </w:tc>
        <w:tc>
          <w:tcPr>
            <w:tcW w:w="2275" w:type="dxa"/>
            <w:vAlign w:val="center"/>
          </w:tcPr>
          <w:p w14:paraId="1F2F7677" w14:textId="71AC410E" w:rsidR="002A1539" w:rsidRDefault="002A1539" w:rsidP="003D58A0"/>
        </w:tc>
        <w:tc>
          <w:tcPr>
            <w:tcW w:w="1990" w:type="dxa"/>
            <w:vAlign w:val="center"/>
          </w:tcPr>
          <w:p w14:paraId="0FF326DB" w14:textId="0EA1D670" w:rsidR="002A1539" w:rsidRDefault="002A1539" w:rsidP="003D58A0"/>
        </w:tc>
        <w:tc>
          <w:tcPr>
            <w:tcW w:w="3839" w:type="dxa"/>
            <w:vAlign w:val="center"/>
          </w:tcPr>
          <w:p w14:paraId="229F2BAA" w14:textId="212B211B" w:rsidR="002A1539" w:rsidRDefault="002A1539" w:rsidP="003D58A0"/>
        </w:tc>
      </w:tr>
      <w:tr w:rsidR="002A1539" w14:paraId="6D88FEA3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A795E89" w14:textId="40AFBB94" w:rsidR="002A1539" w:rsidRDefault="002A1539" w:rsidP="003D58A0"/>
        </w:tc>
        <w:tc>
          <w:tcPr>
            <w:tcW w:w="2275" w:type="dxa"/>
            <w:vAlign w:val="center"/>
          </w:tcPr>
          <w:p w14:paraId="4D2C910D" w14:textId="41F3CA96" w:rsidR="002A1539" w:rsidRDefault="002A1539" w:rsidP="003D58A0"/>
        </w:tc>
        <w:tc>
          <w:tcPr>
            <w:tcW w:w="1990" w:type="dxa"/>
            <w:vAlign w:val="center"/>
          </w:tcPr>
          <w:p w14:paraId="4DF55095" w14:textId="340BC0E4" w:rsidR="002A1539" w:rsidRDefault="002A1539" w:rsidP="003D58A0"/>
        </w:tc>
        <w:tc>
          <w:tcPr>
            <w:tcW w:w="3839" w:type="dxa"/>
            <w:vAlign w:val="center"/>
          </w:tcPr>
          <w:p w14:paraId="30E8C98D" w14:textId="15A347F2" w:rsidR="002A1539" w:rsidRDefault="002A1539" w:rsidP="003D58A0"/>
        </w:tc>
      </w:tr>
      <w:tr w:rsidR="002A1539" w14:paraId="6B6E8C15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B9D99F1" w14:textId="5F3F40EC" w:rsidR="002A1539" w:rsidRDefault="002A1539" w:rsidP="003D58A0"/>
        </w:tc>
        <w:tc>
          <w:tcPr>
            <w:tcW w:w="2275" w:type="dxa"/>
            <w:vAlign w:val="center"/>
          </w:tcPr>
          <w:p w14:paraId="28278D97" w14:textId="0AFB2175" w:rsidR="002A1539" w:rsidRDefault="002A1539" w:rsidP="003D58A0"/>
        </w:tc>
        <w:tc>
          <w:tcPr>
            <w:tcW w:w="1990" w:type="dxa"/>
            <w:vAlign w:val="center"/>
          </w:tcPr>
          <w:p w14:paraId="268A39A4" w14:textId="33136AF6" w:rsidR="002A1539" w:rsidRDefault="002A1539" w:rsidP="003D58A0"/>
        </w:tc>
        <w:tc>
          <w:tcPr>
            <w:tcW w:w="3839" w:type="dxa"/>
            <w:vAlign w:val="center"/>
          </w:tcPr>
          <w:p w14:paraId="5AA79E3E" w14:textId="30BBE380" w:rsidR="002A1539" w:rsidRDefault="002A1539" w:rsidP="003D58A0"/>
        </w:tc>
      </w:tr>
      <w:tr w:rsidR="002A1539" w14:paraId="4F497010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0B01007C" w14:textId="3657FDBB" w:rsidR="002A1539" w:rsidRDefault="002A1539" w:rsidP="003D58A0"/>
        </w:tc>
        <w:tc>
          <w:tcPr>
            <w:tcW w:w="2275" w:type="dxa"/>
            <w:vAlign w:val="center"/>
          </w:tcPr>
          <w:p w14:paraId="407C5C74" w14:textId="2F67A5FF" w:rsidR="002A1539" w:rsidRDefault="002A1539" w:rsidP="003D58A0"/>
        </w:tc>
        <w:tc>
          <w:tcPr>
            <w:tcW w:w="1990" w:type="dxa"/>
            <w:vAlign w:val="center"/>
          </w:tcPr>
          <w:p w14:paraId="08187301" w14:textId="5EF6715B" w:rsidR="002A1539" w:rsidRDefault="002A1539" w:rsidP="003D58A0"/>
        </w:tc>
        <w:tc>
          <w:tcPr>
            <w:tcW w:w="3839" w:type="dxa"/>
            <w:vAlign w:val="center"/>
          </w:tcPr>
          <w:p w14:paraId="0DDC1620" w14:textId="18AA7926" w:rsidR="002A1539" w:rsidRDefault="002A1539" w:rsidP="003D58A0"/>
        </w:tc>
      </w:tr>
      <w:tr w:rsidR="002A1539" w14:paraId="3AEAEDEB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4F5CF69F" w14:textId="779B88FF" w:rsidR="002A1539" w:rsidRDefault="002A1539" w:rsidP="003D58A0"/>
        </w:tc>
        <w:tc>
          <w:tcPr>
            <w:tcW w:w="2275" w:type="dxa"/>
            <w:vAlign w:val="center"/>
          </w:tcPr>
          <w:p w14:paraId="3C6DFF50" w14:textId="71B2E8D8" w:rsidR="002A1539" w:rsidRDefault="002A1539" w:rsidP="003D58A0"/>
        </w:tc>
        <w:tc>
          <w:tcPr>
            <w:tcW w:w="1990" w:type="dxa"/>
            <w:vAlign w:val="center"/>
          </w:tcPr>
          <w:p w14:paraId="0B9684B9" w14:textId="6C4A1921" w:rsidR="002A1539" w:rsidRDefault="002A1539" w:rsidP="003D58A0"/>
        </w:tc>
        <w:tc>
          <w:tcPr>
            <w:tcW w:w="3839" w:type="dxa"/>
            <w:vAlign w:val="center"/>
          </w:tcPr>
          <w:p w14:paraId="2E0CC4E9" w14:textId="68ADBD75" w:rsidR="002A1539" w:rsidRDefault="002A1539" w:rsidP="003D58A0"/>
        </w:tc>
      </w:tr>
      <w:tr w:rsidR="002A1539" w14:paraId="7442956B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1B630F4" w14:textId="62BC2917" w:rsidR="002A1539" w:rsidRDefault="002A1539" w:rsidP="003D58A0"/>
        </w:tc>
        <w:tc>
          <w:tcPr>
            <w:tcW w:w="2275" w:type="dxa"/>
            <w:vAlign w:val="center"/>
          </w:tcPr>
          <w:p w14:paraId="2580DFA7" w14:textId="0A6F166E" w:rsidR="002A1539" w:rsidRDefault="002A1539" w:rsidP="003D58A0"/>
        </w:tc>
        <w:tc>
          <w:tcPr>
            <w:tcW w:w="1990" w:type="dxa"/>
            <w:vAlign w:val="center"/>
          </w:tcPr>
          <w:p w14:paraId="0B0C70E8" w14:textId="4A82792A" w:rsidR="002A1539" w:rsidRDefault="002A1539" w:rsidP="003D58A0"/>
        </w:tc>
        <w:tc>
          <w:tcPr>
            <w:tcW w:w="3839" w:type="dxa"/>
            <w:vAlign w:val="center"/>
          </w:tcPr>
          <w:p w14:paraId="74A83693" w14:textId="24E39972" w:rsidR="002A1539" w:rsidRDefault="002A1539" w:rsidP="003D58A0"/>
        </w:tc>
      </w:tr>
      <w:tr w:rsidR="002A1539" w14:paraId="0343B3C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96B18FE" w14:textId="57CCABBC" w:rsidR="002A1539" w:rsidRDefault="002A1539" w:rsidP="003D58A0"/>
        </w:tc>
        <w:tc>
          <w:tcPr>
            <w:tcW w:w="2275" w:type="dxa"/>
            <w:vAlign w:val="center"/>
          </w:tcPr>
          <w:p w14:paraId="5CAA8A22" w14:textId="3B5F7307" w:rsidR="002A1539" w:rsidRDefault="002A1539" w:rsidP="003D58A0"/>
        </w:tc>
        <w:tc>
          <w:tcPr>
            <w:tcW w:w="1990" w:type="dxa"/>
            <w:vAlign w:val="center"/>
          </w:tcPr>
          <w:p w14:paraId="3E1BE1A2" w14:textId="63BBEC27" w:rsidR="002A1539" w:rsidRDefault="002A1539" w:rsidP="003D58A0"/>
        </w:tc>
        <w:tc>
          <w:tcPr>
            <w:tcW w:w="3839" w:type="dxa"/>
            <w:vAlign w:val="center"/>
          </w:tcPr>
          <w:p w14:paraId="2FEF1D4C" w14:textId="67813ADC" w:rsidR="002A1539" w:rsidRDefault="002A1539" w:rsidP="003D58A0"/>
        </w:tc>
      </w:tr>
      <w:tr w:rsidR="002A1539" w14:paraId="247E666B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57553BA6" w14:textId="239DC797" w:rsidR="002A1539" w:rsidRDefault="002A1539" w:rsidP="003D58A0"/>
        </w:tc>
        <w:tc>
          <w:tcPr>
            <w:tcW w:w="2275" w:type="dxa"/>
            <w:vAlign w:val="center"/>
          </w:tcPr>
          <w:p w14:paraId="7BDE4564" w14:textId="2BD84A0E" w:rsidR="002A1539" w:rsidRDefault="002A1539" w:rsidP="003D58A0"/>
        </w:tc>
        <w:tc>
          <w:tcPr>
            <w:tcW w:w="1990" w:type="dxa"/>
            <w:vAlign w:val="center"/>
          </w:tcPr>
          <w:p w14:paraId="70629526" w14:textId="2D9AEF3A" w:rsidR="002A1539" w:rsidRDefault="002A1539" w:rsidP="003D58A0"/>
        </w:tc>
        <w:tc>
          <w:tcPr>
            <w:tcW w:w="3839" w:type="dxa"/>
            <w:vAlign w:val="center"/>
          </w:tcPr>
          <w:p w14:paraId="664FF532" w14:textId="61E51D1E" w:rsidR="002A1539" w:rsidRDefault="002A1539" w:rsidP="003D58A0"/>
        </w:tc>
      </w:tr>
      <w:tr w:rsidR="002A1539" w14:paraId="57C78681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02BD5E3" w14:textId="65279F60" w:rsidR="002A1539" w:rsidRDefault="002A1539" w:rsidP="003D58A0"/>
        </w:tc>
        <w:tc>
          <w:tcPr>
            <w:tcW w:w="2275" w:type="dxa"/>
            <w:vAlign w:val="center"/>
          </w:tcPr>
          <w:p w14:paraId="4CB93616" w14:textId="26E2C837" w:rsidR="002A1539" w:rsidRDefault="002A1539" w:rsidP="003D58A0"/>
        </w:tc>
        <w:tc>
          <w:tcPr>
            <w:tcW w:w="1990" w:type="dxa"/>
            <w:vAlign w:val="center"/>
          </w:tcPr>
          <w:p w14:paraId="1C60F691" w14:textId="23D1136B" w:rsidR="002A1539" w:rsidRDefault="002A1539" w:rsidP="003D58A0"/>
        </w:tc>
        <w:tc>
          <w:tcPr>
            <w:tcW w:w="3839" w:type="dxa"/>
            <w:vAlign w:val="center"/>
          </w:tcPr>
          <w:p w14:paraId="7D87A4BB" w14:textId="76FEB0C9" w:rsidR="002A1539" w:rsidRDefault="002A1539" w:rsidP="003D58A0"/>
        </w:tc>
      </w:tr>
      <w:tr w:rsidR="002A1539" w14:paraId="7EBC7585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C7FE459" w14:textId="1129205F" w:rsidR="002A1539" w:rsidRDefault="002A1539" w:rsidP="003D58A0"/>
        </w:tc>
        <w:tc>
          <w:tcPr>
            <w:tcW w:w="2275" w:type="dxa"/>
            <w:vAlign w:val="center"/>
          </w:tcPr>
          <w:p w14:paraId="7167E9DE" w14:textId="3BD262E8" w:rsidR="002A1539" w:rsidRDefault="002A1539" w:rsidP="003D58A0"/>
        </w:tc>
        <w:tc>
          <w:tcPr>
            <w:tcW w:w="1990" w:type="dxa"/>
            <w:vAlign w:val="center"/>
          </w:tcPr>
          <w:p w14:paraId="71DD1FDF" w14:textId="4D3D1819" w:rsidR="002A1539" w:rsidRDefault="002A1539" w:rsidP="003D58A0"/>
        </w:tc>
        <w:tc>
          <w:tcPr>
            <w:tcW w:w="3839" w:type="dxa"/>
            <w:vAlign w:val="center"/>
          </w:tcPr>
          <w:p w14:paraId="232C8A25" w14:textId="3C1A04F6" w:rsidR="002A1539" w:rsidRDefault="002A1539" w:rsidP="003D58A0"/>
        </w:tc>
      </w:tr>
      <w:tr w:rsidR="002A1539" w14:paraId="52501455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EF5657B" w14:textId="7EC4E908" w:rsidR="002A1539" w:rsidRDefault="002A1539" w:rsidP="003D58A0"/>
        </w:tc>
        <w:tc>
          <w:tcPr>
            <w:tcW w:w="2275" w:type="dxa"/>
            <w:vAlign w:val="center"/>
          </w:tcPr>
          <w:p w14:paraId="4742E465" w14:textId="7FE13BED" w:rsidR="002A1539" w:rsidRDefault="002A1539" w:rsidP="003D58A0"/>
        </w:tc>
        <w:tc>
          <w:tcPr>
            <w:tcW w:w="1990" w:type="dxa"/>
            <w:vAlign w:val="center"/>
          </w:tcPr>
          <w:p w14:paraId="0B0BBFEC" w14:textId="2A9060E0" w:rsidR="002A1539" w:rsidRDefault="002A1539" w:rsidP="003D58A0"/>
        </w:tc>
        <w:tc>
          <w:tcPr>
            <w:tcW w:w="3839" w:type="dxa"/>
            <w:vAlign w:val="center"/>
          </w:tcPr>
          <w:p w14:paraId="76FC90E8" w14:textId="71CB97ED" w:rsidR="002A1539" w:rsidRDefault="002A1539" w:rsidP="003D58A0"/>
        </w:tc>
      </w:tr>
      <w:tr w:rsidR="002A1539" w14:paraId="531B95D4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528EB0D" w14:textId="0DEEB44F" w:rsidR="002A1539" w:rsidRDefault="002A1539" w:rsidP="003D58A0"/>
        </w:tc>
        <w:tc>
          <w:tcPr>
            <w:tcW w:w="2275" w:type="dxa"/>
            <w:vAlign w:val="center"/>
          </w:tcPr>
          <w:p w14:paraId="6DCE3A52" w14:textId="6B49EBFA" w:rsidR="002A1539" w:rsidRDefault="002A1539" w:rsidP="003D58A0"/>
        </w:tc>
        <w:tc>
          <w:tcPr>
            <w:tcW w:w="1990" w:type="dxa"/>
            <w:vAlign w:val="center"/>
          </w:tcPr>
          <w:p w14:paraId="6F7D8D78" w14:textId="49E18220" w:rsidR="002A1539" w:rsidRDefault="002A1539" w:rsidP="003D58A0"/>
        </w:tc>
        <w:tc>
          <w:tcPr>
            <w:tcW w:w="3839" w:type="dxa"/>
            <w:vAlign w:val="center"/>
          </w:tcPr>
          <w:p w14:paraId="7B38F4FD" w14:textId="632CD483" w:rsidR="002A1539" w:rsidRDefault="002A1539" w:rsidP="003D58A0"/>
        </w:tc>
      </w:tr>
      <w:tr w:rsidR="002A1539" w14:paraId="0905DC2D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44FD309" w14:textId="48BF2FC0" w:rsidR="002A1539" w:rsidRDefault="002A1539" w:rsidP="003D58A0"/>
        </w:tc>
        <w:tc>
          <w:tcPr>
            <w:tcW w:w="2275" w:type="dxa"/>
            <w:vAlign w:val="center"/>
          </w:tcPr>
          <w:p w14:paraId="655FE51F" w14:textId="041F885E" w:rsidR="002A1539" w:rsidRDefault="002A1539" w:rsidP="003D58A0"/>
        </w:tc>
        <w:tc>
          <w:tcPr>
            <w:tcW w:w="1990" w:type="dxa"/>
            <w:vAlign w:val="center"/>
          </w:tcPr>
          <w:p w14:paraId="4B7046C9" w14:textId="0F13C2A9" w:rsidR="002A1539" w:rsidRDefault="002A1539" w:rsidP="003D58A0"/>
        </w:tc>
        <w:tc>
          <w:tcPr>
            <w:tcW w:w="3839" w:type="dxa"/>
            <w:vAlign w:val="center"/>
          </w:tcPr>
          <w:p w14:paraId="34324ECD" w14:textId="1987F020" w:rsidR="002A1539" w:rsidRDefault="002A1539" w:rsidP="003D58A0"/>
        </w:tc>
      </w:tr>
      <w:tr w:rsidR="002A1539" w14:paraId="62317E80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40DC6BAF" w14:textId="4FAE2A2C" w:rsidR="002A1539" w:rsidRDefault="002A1539" w:rsidP="00767194"/>
        </w:tc>
        <w:tc>
          <w:tcPr>
            <w:tcW w:w="2275" w:type="dxa"/>
            <w:vAlign w:val="center"/>
          </w:tcPr>
          <w:p w14:paraId="631C0166" w14:textId="351A5EA8" w:rsidR="002A1539" w:rsidRDefault="002A1539" w:rsidP="00767194"/>
        </w:tc>
        <w:tc>
          <w:tcPr>
            <w:tcW w:w="1990" w:type="dxa"/>
            <w:vAlign w:val="center"/>
          </w:tcPr>
          <w:p w14:paraId="5ED6DE3B" w14:textId="7D154C3B" w:rsidR="002A1539" w:rsidRDefault="002A1539" w:rsidP="00767194"/>
        </w:tc>
        <w:tc>
          <w:tcPr>
            <w:tcW w:w="3839" w:type="dxa"/>
            <w:vAlign w:val="center"/>
          </w:tcPr>
          <w:p w14:paraId="68961F09" w14:textId="6997BC07" w:rsidR="002A1539" w:rsidRDefault="002A1539" w:rsidP="00767194"/>
        </w:tc>
      </w:tr>
      <w:tr w:rsidR="002A1539" w14:paraId="7A9392FA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FCED35D" w14:textId="46566079" w:rsidR="002A1539" w:rsidRDefault="002A1539" w:rsidP="00767194"/>
        </w:tc>
        <w:tc>
          <w:tcPr>
            <w:tcW w:w="2275" w:type="dxa"/>
            <w:vAlign w:val="center"/>
          </w:tcPr>
          <w:p w14:paraId="5C8F489C" w14:textId="70B40CA7" w:rsidR="002A1539" w:rsidRDefault="002A1539" w:rsidP="00767194"/>
        </w:tc>
        <w:tc>
          <w:tcPr>
            <w:tcW w:w="1990" w:type="dxa"/>
            <w:vAlign w:val="center"/>
          </w:tcPr>
          <w:p w14:paraId="091938E3" w14:textId="503086E6" w:rsidR="002A1539" w:rsidRDefault="002A1539" w:rsidP="00767194"/>
        </w:tc>
        <w:tc>
          <w:tcPr>
            <w:tcW w:w="3839" w:type="dxa"/>
            <w:vAlign w:val="center"/>
          </w:tcPr>
          <w:p w14:paraId="78414226" w14:textId="6794BD56" w:rsidR="002A1539" w:rsidRDefault="002A1539" w:rsidP="00767194"/>
        </w:tc>
      </w:tr>
      <w:tr w:rsidR="002A1539" w14:paraId="227BBA2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52D2AF5C" w14:textId="77777777" w:rsidR="002A1539" w:rsidRDefault="002A1539" w:rsidP="00767194"/>
        </w:tc>
        <w:tc>
          <w:tcPr>
            <w:tcW w:w="2275" w:type="dxa"/>
            <w:vAlign w:val="center"/>
          </w:tcPr>
          <w:p w14:paraId="779E3EF3" w14:textId="77777777" w:rsidR="002A1539" w:rsidRDefault="002A1539" w:rsidP="00767194"/>
        </w:tc>
        <w:tc>
          <w:tcPr>
            <w:tcW w:w="1990" w:type="dxa"/>
            <w:vAlign w:val="center"/>
          </w:tcPr>
          <w:p w14:paraId="0CE1EB03" w14:textId="77777777" w:rsidR="002A1539" w:rsidRDefault="002A1539" w:rsidP="00767194"/>
        </w:tc>
        <w:tc>
          <w:tcPr>
            <w:tcW w:w="3839" w:type="dxa"/>
            <w:vAlign w:val="center"/>
          </w:tcPr>
          <w:p w14:paraId="520199F2" w14:textId="77777777" w:rsidR="002A1539" w:rsidRDefault="002A1539" w:rsidP="00767194"/>
        </w:tc>
      </w:tr>
      <w:tr w:rsidR="002A1539" w14:paraId="0FFE9830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0E00D6C" w14:textId="77777777" w:rsidR="002A1539" w:rsidRDefault="002A1539" w:rsidP="00767194"/>
        </w:tc>
        <w:tc>
          <w:tcPr>
            <w:tcW w:w="2275" w:type="dxa"/>
            <w:vAlign w:val="center"/>
          </w:tcPr>
          <w:p w14:paraId="4E6F9C75" w14:textId="77777777" w:rsidR="002A1539" w:rsidRDefault="002A1539" w:rsidP="00767194"/>
        </w:tc>
        <w:tc>
          <w:tcPr>
            <w:tcW w:w="1990" w:type="dxa"/>
            <w:vAlign w:val="center"/>
          </w:tcPr>
          <w:p w14:paraId="2AD2257F" w14:textId="77777777" w:rsidR="002A1539" w:rsidRDefault="002A1539" w:rsidP="00767194"/>
        </w:tc>
        <w:tc>
          <w:tcPr>
            <w:tcW w:w="3839" w:type="dxa"/>
            <w:vAlign w:val="center"/>
          </w:tcPr>
          <w:p w14:paraId="5AF54FAD" w14:textId="77777777" w:rsidR="002A1539" w:rsidRDefault="002A1539" w:rsidP="00767194"/>
        </w:tc>
      </w:tr>
      <w:tr w:rsidR="002A1539" w14:paraId="46A2551B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0D843BDE" w14:textId="77777777" w:rsidR="002A1539" w:rsidRDefault="002A1539" w:rsidP="00767194"/>
        </w:tc>
        <w:tc>
          <w:tcPr>
            <w:tcW w:w="2275" w:type="dxa"/>
            <w:vAlign w:val="center"/>
          </w:tcPr>
          <w:p w14:paraId="24F9694D" w14:textId="77777777" w:rsidR="002A1539" w:rsidRDefault="002A1539" w:rsidP="00767194"/>
        </w:tc>
        <w:tc>
          <w:tcPr>
            <w:tcW w:w="1990" w:type="dxa"/>
            <w:vAlign w:val="center"/>
          </w:tcPr>
          <w:p w14:paraId="0F49648D" w14:textId="77777777" w:rsidR="002A1539" w:rsidRDefault="002A1539" w:rsidP="00767194"/>
        </w:tc>
        <w:tc>
          <w:tcPr>
            <w:tcW w:w="3839" w:type="dxa"/>
            <w:vAlign w:val="center"/>
          </w:tcPr>
          <w:p w14:paraId="0DA323D5" w14:textId="77777777" w:rsidR="002A1539" w:rsidRDefault="002A1539" w:rsidP="00767194"/>
        </w:tc>
      </w:tr>
      <w:tr w:rsidR="002A1539" w14:paraId="0610233A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A8DA7C4" w14:textId="77777777" w:rsidR="002A1539" w:rsidRDefault="002A1539" w:rsidP="00767194"/>
        </w:tc>
        <w:tc>
          <w:tcPr>
            <w:tcW w:w="2275" w:type="dxa"/>
            <w:vAlign w:val="center"/>
          </w:tcPr>
          <w:p w14:paraId="4769B8F5" w14:textId="77777777" w:rsidR="002A1539" w:rsidRDefault="002A1539" w:rsidP="00767194"/>
        </w:tc>
        <w:tc>
          <w:tcPr>
            <w:tcW w:w="1990" w:type="dxa"/>
            <w:vAlign w:val="center"/>
          </w:tcPr>
          <w:p w14:paraId="3DE97608" w14:textId="77777777" w:rsidR="002A1539" w:rsidRDefault="002A1539" w:rsidP="00767194"/>
        </w:tc>
        <w:tc>
          <w:tcPr>
            <w:tcW w:w="3839" w:type="dxa"/>
            <w:vAlign w:val="center"/>
          </w:tcPr>
          <w:p w14:paraId="4061E161" w14:textId="77777777" w:rsidR="002A1539" w:rsidRDefault="002A1539" w:rsidP="00767194"/>
        </w:tc>
      </w:tr>
      <w:tr w:rsidR="002A1539" w14:paraId="039641C8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43751AB" w14:textId="77777777" w:rsidR="002A1539" w:rsidRDefault="002A1539" w:rsidP="00767194"/>
        </w:tc>
        <w:tc>
          <w:tcPr>
            <w:tcW w:w="2275" w:type="dxa"/>
            <w:vAlign w:val="center"/>
          </w:tcPr>
          <w:p w14:paraId="2944D08F" w14:textId="77777777" w:rsidR="002A1539" w:rsidRDefault="002A1539" w:rsidP="00767194"/>
        </w:tc>
        <w:tc>
          <w:tcPr>
            <w:tcW w:w="1990" w:type="dxa"/>
            <w:vAlign w:val="center"/>
          </w:tcPr>
          <w:p w14:paraId="5001C3B5" w14:textId="77777777" w:rsidR="002A1539" w:rsidRDefault="002A1539" w:rsidP="00767194"/>
        </w:tc>
        <w:tc>
          <w:tcPr>
            <w:tcW w:w="3839" w:type="dxa"/>
            <w:vAlign w:val="center"/>
          </w:tcPr>
          <w:p w14:paraId="6EBDD4B6" w14:textId="77777777" w:rsidR="002A1539" w:rsidRDefault="002A1539" w:rsidP="00767194"/>
        </w:tc>
      </w:tr>
      <w:tr w:rsidR="002A1539" w14:paraId="7C232650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CE606F4" w14:textId="77777777" w:rsidR="002A1539" w:rsidRDefault="002A1539" w:rsidP="00767194"/>
        </w:tc>
        <w:tc>
          <w:tcPr>
            <w:tcW w:w="2275" w:type="dxa"/>
            <w:vAlign w:val="center"/>
          </w:tcPr>
          <w:p w14:paraId="0FA59B8E" w14:textId="77777777" w:rsidR="002A1539" w:rsidRDefault="002A1539" w:rsidP="00767194"/>
        </w:tc>
        <w:tc>
          <w:tcPr>
            <w:tcW w:w="1990" w:type="dxa"/>
            <w:vAlign w:val="center"/>
          </w:tcPr>
          <w:p w14:paraId="5F4D530D" w14:textId="77777777" w:rsidR="002A1539" w:rsidRDefault="002A1539" w:rsidP="00767194"/>
        </w:tc>
        <w:tc>
          <w:tcPr>
            <w:tcW w:w="3839" w:type="dxa"/>
            <w:vAlign w:val="center"/>
          </w:tcPr>
          <w:p w14:paraId="347809F7" w14:textId="77777777" w:rsidR="002A1539" w:rsidRDefault="002A1539" w:rsidP="00767194"/>
        </w:tc>
      </w:tr>
      <w:tr w:rsidR="002A1539" w14:paraId="57FBD8C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AC48941" w14:textId="77777777" w:rsidR="002A1539" w:rsidRDefault="002A1539" w:rsidP="00767194"/>
        </w:tc>
        <w:tc>
          <w:tcPr>
            <w:tcW w:w="2275" w:type="dxa"/>
            <w:vAlign w:val="center"/>
          </w:tcPr>
          <w:p w14:paraId="20D24A52" w14:textId="77777777" w:rsidR="002A1539" w:rsidRDefault="002A1539" w:rsidP="00767194"/>
        </w:tc>
        <w:tc>
          <w:tcPr>
            <w:tcW w:w="1990" w:type="dxa"/>
            <w:vAlign w:val="center"/>
          </w:tcPr>
          <w:p w14:paraId="3E79FF1C" w14:textId="77777777" w:rsidR="002A1539" w:rsidRDefault="002A1539" w:rsidP="00767194"/>
        </w:tc>
        <w:tc>
          <w:tcPr>
            <w:tcW w:w="3839" w:type="dxa"/>
            <w:vAlign w:val="center"/>
          </w:tcPr>
          <w:p w14:paraId="693CAE69" w14:textId="77777777" w:rsidR="002A1539" w:rsidRDefault="002A1539" w:rsidP="00767194"/>
        </w:tc>
      </w:tr>
      <w:tr w:rsidR="002A1539" w14:paraId="75D42404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8DB8E4E" w14:textId="77777777" w:rsidR="002A1539" w:rsidRDefault="002A1539" w:rsidP="00767194"/>
        </w:tc>
        <w:tc>
          <w:tcPr>
            <w:tcW w:w="2275" w:type="dxa"/>
            <w:vAlign w:val="center"/>
          </w:tcPr>
          <w:p w14:paraId="59EF0E44" w14:textId="77777777" w:rsidR="002A1539" w:rsidRDefault="002A1539" w:rsidP="00767194"/>
        </w:tc>
        <w:tc>
          <w:tcPr>
            <w:tcW w:w="1990" w:type="dxa"/>
            <w:vAlign w:val="center"/>
          </w:tcPr>
          <w:p w14:paraId="43032EEE" w14:textId="77777777" w:rsidR="002A1539" w:rsidRDefault="002A1539" w:rsidP="00767194"/>
        </w:tc>
        <w:tc>
          <w:tcPr>
            <w:tcW w:w="3839" w:type="dxa"/>
            <w:vAlign w:val="center"/>
          </w:tcPr>
          <w:p w14:paraId="6C2C2D56" w14:textId="77777777" w:rsidR="002A1539" w:rsidRDefault="002A1539" w:rsidP="00767194"/>
        </w:tc>
      </w:tr>
      <w:tr w:rsidR="002A1539" w14:paraId="448FB814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E6B969E" w14:textId="77777777" w:rsidR="002A1539" w:rsidRDefault="002A1539" w:rsidP="00767194"/>
        </w:tc>
        <w:tc>
          <w:tcPr>
            <w:tcW w:w="2275" w:type="dxa"/>
            <w:vAlign w:val="center"/>
          </w:tcPr>
          <w:p w14:paraId="707DF74C" w14:textId="77777777" w:rsidR="002A1539" w:rsidRDefault="002A1539" w:rsidP="00767194"/>
        </w:tc>
        <w:tc>
          <w:tcPr>
            <w:tcW w:w="1990" w:type="dxa"/>
            <w:vAlign w:val="center"/>
          </w:tcPr>
          <w:p w14:paraId="2B851EE3" w14:textId="77777777" w:rsidR="002A1539" w:rsidRDefault="002A1539" w:rsidP="00767194"/>
        </w:tc>
        <w:tc>
          <w:tcPr>
            <w:tcW w:w="3839" w:type="dxa"/>
            <w:vAlign w:val="center"/>
          </w:tcPr>
          <w:p w14:paraId="2CFEC31B" w14:textId="77777777" w:rsidR="002A1539" w:rsidRDefault="002A1539" w:rsidP="00767194"/>
        </w:tc>
      </w:tr>
      <w:tr w:rsidR="002A1539" w14:paraId="462D14A0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036D9F2F" w14:textId="77777777" w:rsidR="002A1539" w:rsidRDefault="002A1539" w:rsidP="00767194"/>
        </w:tc>
        <w:tc>
          <w:tcPr>
            <w:tcW w:w="2275" w:type="dxa"/>
            <w:vAlign w:val="center"/>
          </w:tcPr>
          <w:p w14:paraId="1F80733E" w14:textId="77777777" w:rsidR="002A1539" w:rsidRDefault="002A1539" w:rsidP="00767194"/>
        </w:tc>
        <w:tc>
          <w:tcPr>
            <w:tcW w:w="1990" w:type="dxa"/>
            <w:vAlign w:val="center"/>
          </w:tcPr>
          <w:p w14:paraId="1DD1C899" w14:textId="77777777" w:rsidR="002A1539" w:rsidRDefault="002A1539" w:rsidP="00767194"/>
        </w:tc>
        <w:tc>
          <w:tcPr>
            <w:tcW w:w="3839" w:type="dxa"/>
            <w:vAlign w:val="center"/>
          </w:tcPr>
          <w:p w14:paraId="14095C78" w14:textId="77777777" w:rsidR="002A1539" w:rsidRDefault="002A1539" w:rsidP="00767194"/>
        </w:tc>
      </w:tr>
      <w:tr w:rsidR="002A1539" w14:paraId="3193B327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AE0C2CB" w14:textId="77777777" w:rsidR="002A1539" w:rsidRDefault="002A1539" w:rsidP="00767194"/>
        </w:tc>
        <w:tc>
          <w:tcPr>
            <w:tcW w:w="2275" w:type="dxa"/>
            <w:vAlign w:val="center"/>
          </w:tcPr>
          <w:p w14:paraId="3B9D9FAB" w14:textId="77777777" w:rsidR="002A1539" w:rsidRDefault="002A1539" w:rsidP="00767194"/>
        </w:tc>
        <w:tc>
          <w:tcPr>
            <w:tcW w:w="1990" w:type="dxa"/>
            <w:vAlign w:val="center"/>
          </w:tcPr>
          <w:p w14:paraId="29032642" w14:textId="77777777" w:rsidR="002A1539" w:rsidRDefault="002A1539" w:rsidP="00767194"/>
        </w:tc>
        <w:tc>
          <w:tcPr>
            <w:tcW w:w="3839" w:type="dxa"/>
            <w:vAlign w:val="center"/>
          </w:tcPr>
          <w:p w14:paraId="78DF8239" w14:textId="77777777" w:rsidR="002A1539" w:rsidRDefault="002A1539" w:rsidP="00767194"/>
        </w:tc>
      </w:tr>
      <w:tr w:rsidR="002A1539" w14:paraId="2430515F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4DB81A9F" w14:textId="77777777" w:rsidR="002A1539" w:rsidRDefault="002A1539" w:rsidP="00767194"/>
        </w:tc>
        <w:tc>
          <w:tcPr>
            <w:tcW w:w="2275" w:type="dxa"/>
            <w:vAlign w:val="center"/>
          </w:tcPr>
          <w:p w14:paraId="2AE23435" w14:textId="77777777" w:rsidR="002A1539" w:rsidRDefault="002A1539" w:rsidP="00767194"/>
        </w:tc>
        <w:tc>
          <w:tcPr>
            <w:tcW w:w="1990" w:type="dxa"/>
            <w:vAlign w:val="center"/>
          </w:tcPr>
          <w:p w14:paraId="42F9A50D" w14:textId="77777777" w:rsidR="002A1539" w:rsidRDefault="002A1539" w:rsidP="00767194"/>
        </w:tc>
        <w:tc>
          <w:tcPr>
            <w:tcW w:w="3839" w:type="dxa"/>
            <w:vAlign w:val="center"/>
          </w:tcPr>
          <w:p w14:paraId="7E3DCEB7" w14:textId="77777777" w:rsidR="002A1539" w:rsidRDefault="002A1539" w:rsidP="00767194"/>
        </w:tc>
      </w:tr>
      <w:tr w:rsidR="002A1539" w14:paraId="24410252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26FF9B3" w14:textId="77777777" w:rsidR="002A1539" w:rsidRDefault="002A1539" w:rsidP="00767194"/>
        </w:tc>
        <w:tc>
          <w:tcPr>
            <w:tcW w:w="2275" w:type="dxa"/>
            <w:vAlign w:val="center"/>
          </w:tcPr>
          <w:p w14:paraId="7CCB26CF" w14:textId="77777777" w:rsidR="002A1539" w:rsidRDefault="002A1539" w:rsidP="00767194"/>
        </w:tc>
        <w:tc>
          <w:tcPr>
            <w:tcW w:w="1990" w:type="dxa"/>
            <w:vAlign w:val="center"/>
          </w:tcPr>
          <w:p w14:paraId="189CCACA" w14:textId="77777777" w:rsidR="002A1539" w:rsidRDefault="002A1539" w:rsidP="00767194"/>
        </w:tc>
        <w:tc>
          <w:tcPr>
            <w:tcW w:w="3839" w:type="dxa"/>
            <w:vAlign w:val="center"/>
          </w:tcPr>
          <w:p w14:paraId="521C56F6" w14:textId="77777777" w:rsidR="002A1539" w:rsidRDefault="002A1539" w:rsidP="00767194"/>
        </w:tc>
      </w:tr>
      <w:tr w:rsidR="002A1539" w14:paraId="34B54EC1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E7F9FB3" w14:textId="77777777" w:rsidR="002A1539" w:rsidRDefault="002A1539" w:rsidP="00767194"/>
        </w:tc>
        <w:tc>
          <w:tcPr>
            <w:tcW w:w="2275" w:type="dxa"/>
            <w:vAlign w:val="center"/>
          </w:tcPr>
          <w:p w14:paraId="411E6574" w14:textId="77777777" w:rsidR="002A1539" w:rsidRDefault="002A1539" w:rsidP="00767194"/>
        </w:tc>
        <w:tc>
          <w:tcPr>
            <w:tcW w:w="1990" w:type="dxa"/>
            <w:vAlign w:val="center"/>
          </w:tcPr>
          <w:p w14:paraId="4626DB4C" w14:textId="77777777" w:rsidR="002A1539" w:rsidRDefault="002A1539" w:rsidP="00767194"/>
        </w:tc>
        <w:tc>
          <w:tcPr>
            <w:tcW w:w="3839" w:type="dxa"/>
            <w:vAlign w:val="center"/>
          </w:tcPr>
          <w:p w14:paraId="5BB7C960" w14:textId="77777777" w:rsidR="002A1539" w:rsidRDefault="002A1539" w:rsidP="00767194"/>
        </w:tc>
      </w:tr>
      <w:tr w:rsidR="002A1539" w14:paraId="4AC6E51F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C4FA939" w14:textId="77777777" w:rsidR="002A1539" w:rsidRDefault="002A1539" w:rsidP="00767194"/>
        </w:tc>
        <w:tc>
          <w:tcPr>
            <w:tcW w:w="2275" w:type="dxa"/>
            <w:vAlign w:val="center"/>
          </w:tcPr>
          <w:p w14:paraId="371B9DDD" w14:textId="77777777" w:rsidR="002A1539" w:rsidRDefault="002A1539" w:rsidP="00767194"/>
        </w:tc>
        <w:tc>
          <w:tcPr>
            <w:tcW w:w="1990" w:type="dxa"/>
            <w:vAlign w:val="center"/>
          </w:tcPr>
          <w:p w14:paraId="3983FCEE" w14:textId="77777777" w:rsidR="002A1539" w:rsidRDefault="002A1539" w:rsidP="00767194"/>
        </w:tc>
        <w:tc>
          <w:tcPr>
            <w:tcW w:w="3839" w:type="dxa"/>
            <w:vAlign w:val="center"/>
          </w:tcPr>
          <w:p w14:paraId="178B018B" w14:textId="77777777" w:rsidR="002A1539" w:rsidRDefault="002A1539" w:rsidP="00767194"/>
        </w:tc>
      </w:tr>
      <w:tr w:rsidR="002A1539" w14:paraId="24271906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2B51115" w14:textId="77777777" w:rsidR="002A1539" w:rsidRDefault="002A1539" w:rsidP="00767194"/>
        </w:tc>
        <w:tc>
          <w:tcPr>
            <w:tcW w:w="2275" w:type="dxa"/>
            <w:vAlign w:val="center"/>
          </w:tcPr>
          <w:p w14:paraId="475D08A7" w14:textId="77777777" w:rsidR="002A1539" w:rsidRDefault="002A1539" w:rsidP="00767194"/>
        </w:tc>
        <w:tc>
          <w:tcPr>
            <w:tcW w:w="1990" w:type="dxa"/>
            <w:vAlign w:val="center"/>
          </w:tcPr>
          <w:p w14:paraId="5721C715" w14:textId="77777777" w:rsidR="002A1539" w:rsidRDefault="002A1539" w:rsidP="00767194"/>
        </w:tc>
        <w:tc>
          <w:tcPr>
            <w:tcW w:w="3839" w:type="dxa"/>
            <w:vAlign w:val="center"/>
          </w:tcPr>
          <w:p w14:paraId="45DF575B" w14:textId="77777777" w:rsidR="002A1539" w:rsidRDefault="002A1539" w:rsidP="00767194"/>
        </w:tc>
      </w:tr>
      <w:tr w:rsidR="002A1539" w14:paraId="4EA88B1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D6BE887" w14:textId="77777777" w:rsidR="002A1539" w:rsidRDefault="002A1539" w:rsidP="00767194"/>
        </w:tc>
        <w:tc>
          <w:tcPr>
            <w:tcW w:w="2275" w:type="dxa"/>
            <w:vAlign w:val="center"/>
          </w:tcPr>
          <w:p w14:paraId="5FC48006" w14:textId="77777777" w:rsidR="002A1539" w:rsidRDefault="002A1539" w:rsidP="00767194"/>
        </w:tc>
        <w:tc>
          <w:tcPr>
            <w:tcW w:w="1990" w:type="dxa"/>
            <w:vAlign w:val="center"/>
          </w:tcPr>
          <w:p w14:paraId="10703F1F" w14:textId="77777777" w:rsidR="002A1539" w:rsidRDefault="002A1539" w:rsidP="00767194"/>
        </w:tc>
        <w:tc>
          <w:tcPr>
            <w:tcW w:w="3839" w:type="dxa"/>
            <w:vAlign w:val="center"/>
          </w:tcPr>
          <w:p w14:paraId="3D32530A" w14:textId="77777777" w:rsidR="002A1539" w:rsidRDefault="002A1539" w:rsidP="00767194"/>
        </w:tc>
      </w:tr>
      <w:tr w:rsidR="002A1539" w14:paraId="578B5344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1AADDBE" w14:textId="77777777" w:rsidR="002A1539" w:rsidRDefault="002A1539" w:rsidP="00767194"/>
        </w:tc>
        <w:tc>
          <w:tcPr>
            <w:tcW w:w="2275" w:type="dxa"/>
            <w:vAlign w:val="center"/>
          </w:tcPr>
          <w:p w14:paraId="330979FF" w14:textId="77777777" w:rsidR="002A1539" w:rsidRDefault="002A1539" w:rsidP="00767194"/>
        </w:tc>
        <w:tc>
          <w:tcPr>
            <w:tcW w:w="1990" w:type="dxa"/>
            <w:vAlign w:val="center"/>
          </w:tcPr>
          <w:p w14:paraId="0D99F96A" w14:textId="77777777" w:rsidR="002A1539" w:rsidRDefault="002A1539" w:rsidP="00767194"/>
        </w:tc>
        <w:tc>
          <w:tcPr>
            <w:tcW w:w="3839" w:type="dxa"/>
            <w:vAlign w:val="center"/>
          </w:tcPr>
          <w:p w14:paraId="67021FD0" w14:textId="77777777" w:rsidR="002A1539" w:rsidRDefault="002A1539" w:rsidP="00767194"/>
        </w:tc>
      </w:tr>
      <w:tr w:rsidR="002A1539" w14:paraId="4849A7E7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116785CC" w14:textId="77777777" w:rsidR="002A1539" w:rsidRDefault="002A1539" w:rsidP="00767194"/>
        </w:tc>
        <w:tc>
          <w:tcPr>
            <w:tcW w:w="2275" w:type="dxa"/>
            <w:vAlign w:val="center"/>
          </w:tcPr>
          <w:p w14:paraId="4B84A0B3" w14:textId="77777777" w:rsidR="002A1539" w:rsidRDefault="002A1539" w:rsidP="00767194"/>
        </w:tc>
        <w:tc>
          <w:tcPr>
            <w:tcW w:w="1990" w:type="dxa"/>
            <w:vAlign w:val="center"/>
          </w:tcPr>
          <w:p w14:paraId="3A15D8B5" w14:textId="77777777" w:rsidR="002A1539" w:rsidRDefault="002A1539" w:rsidP="00767194"/>
        </w:tc>
        <w:tc>
          <w:tcPr>
            <w:tcW w:w="3839" w:type="dxa"/>
            <w:vAlign w:val="center"/>
          </w:tcPr>
          <w:p w14:paraId="73275DE2" w14:textId="77777777" w:rsidR="002A1539" w:rsidRDefault="002A1539" w:rsidP="00767194"/>
        </w:tc>
      </w:tr>
      <w:tr w:rsidR="002A1539" w14:paraId="75809F5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2F400ED6" w14:textId="77777777" w:rsidR="002A1539" w:rsidRDefault="002A1539" w:rsidP="00767194"/>
        </w:tc>
        <w:tc>
          <w:tcPr>
            <w:tcW w:w="2275" w:type="dxa"/>
            <w:vAlign w:val="center"/>
          </w:tcPr>
          <w:p w14:paraId="47860301" w14:textId="77777777" w:rsidR="002A1539" w:rsidRDefault="002A1539" w:rsidP="00767194"/>
        </w:tc>
        <w:tc>
          <w:tcPr>
            <w:tcW w:w="1990" w:type="dxa"/>
            <w:vAlign w:val="center"/>
          </w:tcPr>
          <w:p w14:paraId="7B2E2057" w14:textId="77777777" w:rsidR="002A1539" w:rsidRDefault="002A1539" w:rsidP="00767194"/>
        </w:tc>
        <w:tc>
          <w:tcPr>
            <w:tcW w:w="3839" w:type="dxa"/>
            <w:vAlign w:val="center"/>
          </w:tcPr>
          <w:p w14:paraId="339BA7C9" w14:textId="77777777" w:rsidR="002A1539" w:rsidRDefault="002A1539" w:rsidP="00767194"/>
        </w:tc>
      </w:tr>
      <w:tr w:rsidR="002A1539" w14:paraId="0948646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67F229B2" w14:textId="77777777" w:rsidR="002A1539" w:rsidRDefault="002A1539" w:rsidP="00767194"/>
        </w:tc>
        <w:tc>
          <w:tcPr>
            <w:tcW w:w="2275" w:type="dxa"/>
            <w:vAlign w:val="center"/>
          </w:tcPr>
          <w:p w14:paraId="50366E33" w14:textId="77777777" w:rsidR="002A1539" w:rsidRDefault="002A1539" w:rsidP="00767194"/>
        </w:tc>
        <w:tc>
          <w:tcPr>
            <w:tcW w:w="1990" w:type="dxa"/>
            <w:vAlign w:val="center"/>
          </w:tcPr>
          <w:p w14:paraId="532E80E1" w14:textId="77777777" w:rsidR="002A1539" w:rsidRDefault="002A1539" w:rsidP="00767194"/>
        </w:tc>
        <w:tc>
          <w:tcPr>
            <w:tcW w:w="3839" w:type="dxa"/>
            <w:vAlign w:val="center"/>
          </w:tcPr>
          <w:p w14:paraId="3A131639" w14:textId="77777777" w:rsidR="002A1539" w:rsidRDefault="002A1539" w:rsidP="00767194"/>
        </w:tc>
      </w:tr>
      <w:tr w:rsidR="002A1539" w14:paraId="02748AED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36E28947" w14:textId="77777777" w:rsidR="002A1539" w:rsidRDefault="002A1539" w:rsidP="00767194"/>
        </w:tc>
        <w:tc>
          <w:tcPr>
            <w:tcW w:w="2275" w:type="dxa"/>
            <w:vAlign w:val="center"/>
          </w:tcPr>
          <w:p w14:paraId="2BB92BC8" w14:textId="77777777" w:rsidR="002A1539" w:rsidRDefault="002A1539" w:rsidP="00767194"/>
        </w:tc>
        <w:tc>
          <w:tcPr>
            <w:tcW w:w="1990" w:type="dxa"/>
            <w:vAlign w:val="center"/>
          </w:tcPr>
          <w:p w14:paraId="79D159F7" w14:textId="77777777" w:rsidR="002A1539" w:rsidRDefault="002A1539" w:rsidP="00767194"/>
        </w:tc>
        <w:tc>
          <w:tcPr>
            <w:tcW w:w="3839" w:type="dxa"/>
            <w:vAlign w:val="center"/>
          </w:tcPr>
          <w:p w14:paraId="6F754F6A" w14:textId="77777777" w:rsidR="002A1539" w:rsidRDefault="002A1539" w:rsidP="00767194"/>
        </w:tc>
      </w:tr>
      <w:tr w:rsidR="002A1539" w14:paraId="67D0B69C" w14:textId="77777777" w:rsidTr="002A1539">
        <w:trPr>
          <w:trHeight w:hRule="exact" w:val="634"/>
        </w:trPr>
        <w:tc>
          <w:tcPr>
            <w:tcW w:w="2697" w:type="dxa"/>
            <w:vAlign w:val="center"/>
          </w:tcPr>
          <w:p w14:paraId="447C67D9" w14:textId="77777777" w:rsidR="002A1539" w:rsidRDefault="002A1539" w:rsidP="00767194"/>
        </w:tc>
        <w:tc>
          <w:tcPr>
            <w:tcW w:w="2275" w:type="dxa"/>
            <w:vAlign w:val="center"/>
          </w:tcPr>
          <w:p w14:paraId="73A8C1E0" w14:textId="77777777" w:rsidR="002A1539" w:rsidRDefault="002A1539" w:rsidP="00767194"/>
        </w:tc>
        <w:tc>
          <w:tcPr>
            <w:tcW w:w="1990" w:type="dxa"/>
            <w:vAlign w:val="center"/>
          </w:tcPr>
          <w:p w14:paraId="2C22AA9C" w14:textId="77777777" w:rsidR="002A1539" w:rsidRDefault="002A1539" w:rsidP="00767194"/>
        </w:tc>
        <w:tc>
          <w:tcPr>
            <w:tcW w:w="3839" w:type="dxa"/>
            <w:vAlign w:val="center"/>
          </w:tcPr>
          <w:p w14:paraId="48F7DC71" w14:textId="77777777" w:rsidR="002A1539" w:rsidRDefault="002A1539" w:rsidP="00767194"/>
        </w:tc>
      </w:tr>
    </w:tbl>
    <w:p w14:paraId="0A7A85AC" w14:textId="77777777" w:rsidR="0057559D" w:rsidRDefault="0057559D" w:rsidP="0057559D"/>
    <w:sectPr w:rsidR="0057559D" w:rsidSect="00F1210B">
      <w:headerReference w:type="default" r:id="rId7"/>
      <w:footerReference w:type="default" r:id="rId8"/>
      <w:pgSz w:w="11906" w:h="16838" w:code="9"/>
      <w:pgMar w:top="1077" w:right="567" w:bottom="72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94E51" w14:textId="77777777" w:rsidR="002A1539" w:rsidRDefault="002A1539">
      <w:r>
        <w:separator/>
      </w:r>
    </w:p>
  </w:endnote>
  <w:endnote w:type="continuationSeparator" w:id="0">
    <w:p w14:paraId="28984D97" w14:textId="77777777" w:rsidR="002A1539" w:rsidRDefault="002A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64327" w14:textId="77777777" w:rsidR="00767194" w:rsidRPr="0057559D" w:rsidRDefault="0057559D" w:rsidP="0084533D">
    <w:pPr>
      <w:pStyle w:val="Sidfot"/>
    </w:pPr>
    <w:r w:rsidRPr="0057559D">
      <w:rPr>
        <w:lang w:bidi="sv-SE"/>
      </w:rPr>
      <w:t xml:space="preserve">Sida </w:t>
    </w:r>
    <w:r w:rsidRPr="0057559D">
      <w:rPr>
        <w:lang w:bidi="sv-SE"/>
      </w:rPr>
      <w:fldChar w:fldCharType="begin"/>
    </w:r>
    <w:r w:rsidRPr="0057559D">
      <w:rPr>
        <w:lang w:bidi="sv-SE"/>
      </w:rPr>
      <w:instrText xml:space="preserve"> PAGE  \* Arabic  \* MERGEFORMAT </w:instrText>
    </w:r>
    <w:r w:rsidRPr="0057559D">
      <w:rPr>
        <w:lang w:bidi="sv-SE"/>
      </w:rPr>
      <w:fldChar w:fldCharType="separate"/>
    </w:r>
    <w:r w:rsidR="00192AB6">
      <w:rPr>
        <w:noProof/>
        <w:lang w:bidi="sv-SE"/>
      </w:rPr>
      <w:t>1</w:t>
    </w:r>
    <w:r w:rsidRPr="0057559D">
      <w:rPr>
        <w:lang w:bidi="sv-SE"/>
      </w:rPr>
      <w:fldChar w:fldCharType="end"/>
    </w:r>
    <w:r w:rsidRPr="0057559D">
      <w:rPr>
        <w:lang w:bidi="sv-SE"/>
      </w:rPr>
      <w:t xml:space="preserve"> av </w:t>
    </w:r>
    <w:r w:rsidRPr="0057559D">
      <w:rPr>
        <w:lang w:bidi="sv-SE"/>
      </w:rPr>
      <w:fldChar w:fldCharType="begin"/>
    </w:r>
    <w:r w:rsidRPr="0057559D">
      <w:rPr>
        <w:lang w:bidi="sv-SE"/>
      </w:rPr>
      <w:instrText xml:space="preserve"> NUMPAGES  \* Arabic  \* MERGEFORMAT </w:instrText>
    </w:r>
    <w:r w:rsidRPr="0057559D">
      <w:rPr>
        <w:lang w:bidi="sv-SE"/>
      </w:rPr>
      <w:fldChar w:fldCharType="separate"/>
    </w:r>
    <w:r w:rsidR="00192AB6">
      <w:rPr>
        <w:noProof/>
        <w:lang w:bidi="sv-SE"/>
      </w:rPr>
      <w:t>1</w:t>
    </w:r>
    <w:r w:rsidRPr="0057559D">
      <w:rPr>
        <w:lang w:bidi="sv-S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FCDAE" w14:textId="77777777" w:rsidR="002A1539" w:rsidRDefault="002A1539">
      <w:r>
        <w:separator/>
      </w:r>
    </w:p>
  </w:footnote>
  <w:footnote w:type="continuationSeparator" w:id="0">
    <w:p w14:paraId="4A4187AD" w14:textId="77777777" w:rsidR="002A1539" w:rsidRDefault="002A1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31253" w14:textId="1576EBDD" w:rsidR="002A1539" w:rsidRDefault="002A153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434140" wp14:editId="593F60C7">
          <wp:simplePos x="0" y="0"/>
          <wp:positionH relativeFrom="column">
            <wp:posOffset>6076315</wp:posOffset>
          </wp:positionH>
          <wp:positionV relativeFrom="paragraph">
            <wp:posOffset>-372745</wp:posOffset>
          </wp:positionV>
          <wp:extent cx="703539" cy="579120"/>
          <wp:effectExtent l="0" t="0" r="1905" b="0"/>
          <wp:wrapNone/>
          <wp:docPr id="313729926" name="Bildobjekt 1" descr="En bild som visar clipart, logotyp, tex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729926" name="Bildobjekt 1" descr="En bild som visar clipart, logotyp, text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39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90AB5E2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2E6D1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5E8EE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3ADEAE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44C28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249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F2A4CE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5433C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720FD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1A3C9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371374">
    <w:abstractNumId w:val="9"/>
  </w:num>
  <w:num w:numId="2" w16cid:durableId="1220897699">
    <w:abstractNumId w:val="7"/>
  </w:num>
  <w:num w:numId="3" w16cid:durableId="1815754670">
    <w:abstractNumId w:val="6"/>
  </w:num>
  <w:num w:numId="4" w16cid:durableId="471488393">
    <w:abstractNumId w:val="5"/>
  </w:num>
  <w:num w:numId="5" w16cid:durableId="152337565">
    <w:abstractNumId w:val="4"/>
  </w:num>
  <w:num w:numId="6" w16cid:durableId="471294096">
    <w:abstractNumId w:val="8"/>
  </w:num>
  <w:num w:numId="7" w16cid:durableId="1595552290">
    <w:abstractNumId w:val="3"/>
  </w:num>
  <w:num w:numId="8" w16cid:durableId="668754858">
    <w:abstractNumId w:val="2"/>
  </w:num>
  <w:num w:numId="9" w16cid:durableId="368602810">
    <w:abstractNumId w:val="1"/>
  </w:num>
  <w:num w:numId="10" w16cid:durableId="182897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39"/>
    <w:rsid w:val="0002345E"/>
    <w:rsid w:val="000807D1"/>
    <w:rsid w:val="000D761A"/>
    <w:rsid w:val="001846F5"/>
    <w:rsid w:val="00192AB6"/>
    <w:rsid w:val="001B472B"/>
    <w:rsid w:val="001F7EC4"/>
    <w:rsid w:val="00266807"/>
    <w:rsid w:val="002A1539"/>
    <w:rsid w:val="003359D2"/>
    <w:rsid w:val="003A6EDD"/>
    <w:rsid w:val="003D58A0"/>
    <w:rsid w:val="00437143"/>
    <w:rsid w:val="00471ECC"/>
    <w:rsid w:val="00497755"/>
    <w:rsid w:val="004B5F62"/>
    <w:rsid w:val="0054647B"/>
    <w:rsid w:val="0057559D"/>
    <w:rsid w:val="005C3D56"/>
    <w:rsid w:val="005E3633"/>
    <w:rsid w:val="00614BD7"/>
    <w:rsid w:val="006E1340"/>
    <w:rsid w:val="00702EDB"/>
    <w:rsid w:val="00767194"/>
    <w:rsid w:val="00836D4A"/>
    <w:rsid w:val="0084533D"/>
    <w:rsid w:val="00930EB6"/>
    <w:rsid w:val="00943486"/>
    <w:rsid w:val="009E1A91"/>
    <w:rsid w:val="00A319C4"/>
    <w:rsid w:val="00A537E4"/>
    <w:rsid w:val="00A53DF3"/>
    <w:rsid w:val="00A91B8D"/>
    <w:rsid w:val="00AC4EAC"/>
    <w:rsid w:val="00AD7509"/>
    <w:rsid w:val="00AE5F82"/>
    <w:rsid w:val="00B96D2A"/>
    <w:rsid w:val="00C02B77"/>
    <w:rsid w:val="00C717A6"/>
    <w:rsid w:val="00C82AA7"/>
    <w:rsid w:val="00CB53B8"/>
    <w:rsid w:val="00CC2996"/>
    <w:rsid w:val="00D01859"/>
    <w:rsid w:val="00D27800"/>
    <w:rsid w:val="00EA32F5"/>
    <w:rsid w:val="00EE2F2A"/>
    <w:rsid w:val="00EF29E7"/>
    <w:rsid w:val="00F1210B"/>
    <w:rsid w:val="00F50B86"/>
    <w:rsid w:val="00F70BF2"/>
    <w:rsid w:val="00F8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10458F"/>
  <w15:docId w15:val="{F35C4FFD-8169-4537-9BE3-2D7DEAE0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Batang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143"/>
  </w:style>
  <w:style w:type="paragraph" w:styleId="Rubrik1">
    <w:name w:val="heading 1"/>
    <w:basedOn w:val="Normal"/>
    <w:next w:val="Normal"/>
    <w:qFormat/>
    <w:rsid w:val="000807D1"/>
    <w:pPr>
      <w:outlineLvl w:val="0"/>
    </w:pPr>
    <w:rPr>
      <w:rFonts w:asciiTheme="majorHAnsi" w:hAnsiTheme="majorHAnsi" w:cs="Tahoma"/>
      <w:b/>
      <w:smallCaps/>
      <w:sz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0807D1"/>
    <w:pPr>
      <w:outlineLvl w:val="1"/>
    </w:pPr>
    <w:rPr>
      <w:rFonts w:asciiTheme="majorHAnsi" w:hAnsiTheme="majorHAnsi" w:cs="Tahoma"/>
      <w:b/>
    </w:rPr>
  </w:style>
  <w:style w:type="paragraph" w:styleId="Rubrik3">
    <w:name w:val="heading 3"/>
    <w:basedOn w:val="Normal"/>
    <w:next w:val="Normal"/>
    <w:semiHidden/>
    <w:unhideWhenUsed/>
    <w:rsid w:val="0002345E"/>
    <w:pPr>
      <w:jc w:val="center"/>
      <w:outlineLvl w:val="2"/>
    </w:pPr>
    <w:rPr>
      <w:rFonts w:ascii="Tahoma" w:hAnsi="Tahoma" w:cs="Tahoma"/>
      <w:b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9E1A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9E1A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9E1A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9E1A9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9E1A9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9E1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D27800"/>
    <w:rPr>
      <w:rFonts w:ascii="Tahoma" w:hAnsi="Tahoma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nhideWhenUsed/>
    <w:rsid w:val="0084533D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rsid w:val="0084533D"/>
    <w:rPr>
      <w:rFonts w:asciiTheme="minorHAnsi" w:hAnsiTheme="minorHAnsi"/>
      <w:sz w:val="24"/>
      <w:szCs w:val="24"/>
      <w:lang w:eastAsia="ko-KR"/>
    </w:rPr>
  </w:style>
  <w:style w:type="paragraph" w:styleId="Sidfot">
    <w:name w:val="footer"/>
    <w:basedOn w:val="Normal"/>
    <w:qFormat/>
    <w:rsid w:val="000807D1"/>
  </w:style>
  <w:style w:type="character" w:customStyle="1" w:styleId="Rubrik2Char">
    <w:name w:val="Rubrik 2 Char"/>
    <w:basedOn w:val="Standardstycketeckensnitt"/>
    <w:link w:val="Rubrik2"/>
    <w:rsid w:val="000807D1"/>
    <w:rPr>
      <w:rFonts w:asciiTheme="majorHAnsi" w:hAnsiTheme="majorHAnsi" w:cs="Tahoma"/>
      <w:b/>
      <w:sz w:val="22"/>
      <w:szCs w:val="24"/>
      <w:lang w:eastAsia="ko-KR"/>
    </w:rPr>
  </w:style>
  <w:style w:type="character" w:styleId="Platshllartext">
    <w:name w:val="Placeholder Text"/>
    <w:basedOn w:val="Standardstycketeckensnitt"/>
    <w:uiPriority w:val="99"/>
    <w:semiHidden/>
    <w:rsid w:val="00437143"/>
    <w:rPr>
      <w:color w:val="595959" w:themeColor="text1" w:themeTint="A6"/>
    </w:rPr>
  </w:style>
  <w:style w:type="paragraph" w:styleId="Ballongtext">
    <w:name w:val="Balloon Text"/>
    <w:basedOn w:val="Normal"/>
    <w:link w:val="BallongtextChar"/>
    <w:semiHidden/>
    <w:unhideWhenUsed/>
    <w:rsid w:val="009E1A91"/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9E1A91"/>
    <w:rPr>
      <w:rFonts w:ascii="Segoe UI" w:hAnsi="Segoe UI" w:cs="Segoe UI"/>
      <w:szCs w:val="18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9E1A91"/>
  </w:style>
  <w:style w:type="paragraph" w:styleId="Indragetstycke">
    <w:name w:val="Block Text"/>
    <w:basedOn w:val="Normal"/>
    <w:semiHidden/>
    <w:unhideWhenUsed/>
    <w:rsid w:val="0043714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rdtext">
    <w:name w:val="Body Text"/>
    <w:basedOn w:val="Normal"/>
    <w:link w:val="BrdtextChar"/>
    <w:semiHidden/>
    <w:unhideWhenUsed/>
    <w:rsid w:val="009E1A91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9E1A91"/>
  </w:style>
  <w:style w:type="paragraph" w:styleId="Brdtext2">
    <w:name w:val="Body Text 2"/>
    <w:basedOn w:val="Normal"/>
    <w:link w:val="Brdtext2Char"/>
    <w:semiHidden/>
    <w:unhideWhenUsed/>
    <w:rsid w:val="009E1A91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9E1A91"/>
  </w:style>
  <w:style w:type="paragraph" w:styleId="Brdtext3">
    <w:name w:val="Body Text 3"/>
    <w:basedOn w:val="Normal"/>
    <w:link w:val="Brdtext3Char"/>
    <w:semiHidden/>
    <w:unhideWhenUsed/>
    <w:rsid w:val="009E1A91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9E1A91"/>
    <w:rPr>
      <w:szCs w:val="16"/>
    </w:rPr>
  </w:style>
  <w:style w:type="paragraph" w:styleId="Brdtextmedfrstaindrag">
    <w:name w:val="Body Text First Indent"/>
    <w:basedOn w:val="Brdtext"/>
    <w:link w:val="BrdtextmedfrstaindragChar"/>
    <w:semiHidden/>
    <w:unhideWhenUsed/>
    <w:rsid w:val="009E1A91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9E1A91"/>
  </w:style>
  <w:style w:type="paragraph" w:styleId="Brdtextmedindrag">
    <w:name w:val="Body Text Indent"/>
    <w:basedOn w:val="Normal"/>
    <w:link w:val="BrdtextmedindragChar"/>
    <w:semiHidden/>
    <w:unhideWhenUsed/>
    <w:rsid w:val="009E1A91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9E1A91"/>
  </w:style>
  <w:style w:type="paragraph" w:styleId="Brdtextmedfrstaindrag2">
    <w:name w:val="Body Text First Indent 2"/>
    <w:basedOn w:val="Brdtextmedindrag"/>
    <w:link w:val="Brdtextmedfrstaindrag2Char"/>
    <w:semiHidden/>
    <w:unhideWhenUsed/>
    <w:rsid w:val="009E1A91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9E1A91"/>
  </w:style>
  <w:style w:type="paragraph" w:styleId="Brdtextmedindrag2">
    <w:name w:val="Body Text Indent 2"/>
    <w:basedOn w:val="Normal"/>
    <w:link w:val="Brdtextmedindrag2Char"/>
    <w:semiHidden/>
    <w:unhideWhenUsed/>
    <w:rsid w:val="009E1A91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9E1A91"/>
  </w:style>
  <w:style w:type="paragraph" w:styleId="Brdtextmedindrag3">
    <w:name w:val="Body Text Indent 3"/>
    <w:basedOn w:val="Normal"/>
    <w:link w:val="Brdtextmedindrag3Char"/>
    <w:semiHidden/>
    <w:unhideWhenUsed/>
    <w:rsid w:val="009E1A91"/>
    <w:pPr>
      <w:spacing w:after="120"/>
      <w:ind w:left="283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9E1A91"/>
    <w:rPr>
      <w:szCs w:val="16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9E1A91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semiHidden/>
    <w:unhideWhenUsed/>
    <w:qFormat/>
    <w:rsid w:val="009E1A91"/>
    <w:pPr>
      <w:spacing w:after="200"/>
    </w:pPr>
    <w:rPr>
      <w:i/>
      <w:iCs/>
      <w:color w:val="1F497D" w:themeColor="text2"/>
      <w:szCs w:val="18"/>
    </w:rPr>
  </w:style>
  <w:style w:type="paragraph" w:styleId="Avslutandetext">
    <w:name w:val="Closing"/>
    <w:basedOn w:val="Normal"/>
    <w:link w:val="AvslutandetextChar"/>
    <w:semiHidden/>
    <w:unhideWhenUsed/>
    <w:rsid w:val="009E1A91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9E1A91"/>
  </w:style>
  <w:style w:type="table" w:styleId="Frgatrutnt">
    <w:name w:val="Colorful Grid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semiHidden/>
    <w:unhideWhenUsed/>
    <w:rsid w:val="009E1A91"/>
    <w:rPr>
      <w:sz w:val="22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9E1A91"/>
    <w:rPr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9E1A91"/>
    <w:rPr>
      <w:szCs w:val="20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9E1A91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9E1A91"/>
    <w:rPr>
      <w:b/>
      <w:bCs/>
      <w:szCs w:val="20"/>
    </w:rPr>
  </w:style>
  <w:style w:type="table" w:styleId="Mrklista">
    <w:name w:val="Dark List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Normal"/>
    <w:next w:val="Normal"/>
    <w:link w:val="DatumChar"/>
    <w:semiHidden/>
    <w:unhideWhenUsed/>
    <w:rsid w:val="009E1A91"/>
  </w:style>
  <w:style w:type="character" w:customStyle="1" w:styleId="DatumChar">
    <w:name w:val="Datum Char"/>
    <w:basedOn w:val="Standardstycketeckensnitt"/>
    <w:link w:val="Datum"/>
    <w:semiHidden/>
    <w:rsid w:val="009E1A91"/>
  </w:style>
  <w:style w:type="paragraph" w:styleId="Dokumentversikt">
    <w:name w:val="Document Map"/>
    <w:basedOn w:val="Normal"/>
    <w:link w:val="DokumentversiktChar"/>
    <w:semiHidden/>
    <w:unhideWhenUsed/>
    <w:rsid w:val="009E1A91"/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9E1A91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Char"/>
    <w:semiHidden/>
    <w:unhideWhenUsed/>
    <w:rsid w:val="009E1A91"/>
  </w:style>
  <w:style w:type="character" w:customStyle="1" w:styleId="E-postsignaturChar">
    <w:name w:val="E-postsignatur Char"/>
    <w:basedOn w:val="Standardstycketeckensnitt"/>
    <w:link w:val="E-postsignatur"/>
    <w:semiHidden/>
    <w:rsid w:val="009E1A91"/>
  </w:style>
  <w:style w:type="character" w:styleId="Betoning">
    <w:name w:val="Emphasis"/>
    <w:basedOn w:val="Standardstycketeckensnitt"/>
    <w:semiHidden/>
    <w:unhideWhenUsed/>
    <w:qFormat/>
    <w:rsid w:val="009E1A91"/>
    <w:rPr>
      <w:i/>
      <w:iCs/>
    </w:rPr>
  </w:style>
  <w:style w:type="character" w:styleId="Slutnotsreferens">
    <w:name w:val="endnote reference"/>
    <w:basedOn w:val="Standardstycketeckensnitt"/>
    <w:semiHidden/>
    <w:unhideWhenUsed/>
    <w:rsid w:val="009E1A91"/>
    <w:rPr>
      <w:vertAlign w:val="superscript"/>
    </w:rPr>
  </w:style>
  <w:style w:type="paragraph" w:styleId="Slutnotstext">
    <w:name w:val="endnote text"/>
    <w:basedOn w:val="Normal"/>
    <w:link w:val="SlutnotstextChar"/>
    <w:semiHidden/>
    <w:unhideWhenUsed/>
    <w:rsid w:val="009E1A91"/>
    <w:rPr>
      <w:szCs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9E1A91"/>
    <w:rPr>
      <w:szCs w:val="20"/>
    </w:rPr>
  </w:style>
  <w:style w:type="paragraph" w:styleId="Adress-brev">
    <w:name w:val="envelope address"/>
    <w:basedOn w:val="Normal"/>
    <w:semiHidden/>
    <w:unhideWhenUsed/>
    <w:rsid w:val="009E1A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semiHidden/>
    <w:unhideWhenUsed/>
    <w:rsid w:val="009E1A91"/>
    <w:rPr>
      <w:rFonts w:asciiTheme="majorHAnsi" w:eastAsiaTheme="majorEastAsia" w:hAnsiTheme="majorHAnsi" w:cstheme="majorBidi"/>
      <w:szCs w:val="20"/>
    </w:rPr>
  </w:style>
  <w:style w:type="character" w:styleId="AnvndHyperlnk">
    <w:name w:val="FollowedHyperlink"/>
    <w:basedOn w:val="Standardstycketeckensnitt"/>
    <w:semiHidden/>
    <w:unhideWhenUsed/>
    <w:rsid w:val="009E1A91"/>
    <w:rPr>
      <w:color w:val="800080" w:themeColor="followedHyperlink"/>
      <w:u w:val="single"/>
    </w:rPr>
  </w:style>
  <w:style w:type="character" w:styleId="Fotnotsreferens">
    <w:name w:val="footnote reference"/>
    <w:basedOn w:val="Standardstycketeckensnitt"/>
    <w:semiHidden/>
    <w:unhideWhenUsed/>
    <w:rsid w:val="009E1A91"/>
    <w:rPr>
      <w:vertAlign w:val="superscript"/>
    </w:rPr>
  </w:style>
  <w:style w:type="paragraph" w:styleId="Fotnotstext">
    <w:name w:val="footnote text"/>
    <w:basedOn w:val="Normal"/>
    <w:link w:val="FotnotstextChar"/>
    <w:semiHidden/>
    <w:unhideWhenUsed/>
    <w:rsid w:val="009E1A91"/>
    <w:rPr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9E1A91"/>
    <w:rPr>
      <w:szCs w:val="20"/>
    </w:rPr>
  </w:style>
  <w:style w:type="table" w:styleId="Rutntstabell1ljus">
    <w:name w:val="Grid Table 1 Light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9E1A9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9E1A9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3">
    <w:name w:val="Grid Table 3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g1">
    <w:name w:val="Hashtagg1"/>
    <w:basedOn w:val="Standardstycketeckensnitt"/>
    <w:uiPriority w:val="99"/>
    <w:semiHidden/>
    <w:unhideWhenUsed/>
    <w:rsid w:val="009E1A91"/>
    <w:rPr>
      <w:color w:val="2B579A"/>
      <w:shd w:val="clear" w:color="auto" w:fill="E6E6E6"/>
    </w:rPr>
  </w:style>
  <w:style w:type="character" w:customStyle="1" w:styleId="Rubrik4Char">
    <w:name w:val="Rubrik 4 Char"/>
    <w:basedOn w:val="Standardstycketeckensnitt"/>
    <w:link w:val="Rubrik4"/>
    <w:semiHidden/>
    <w:rsid w:val="009E1A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basedOn w:val="Standardstycketeckensnitt"/>
    <w:link w:val="Rubrik5"/>
    <w:semiHidden/>
    <w:rsid w:val="009E1A9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Rubrik6Char">
    <w:name w:val="Rubrik 6 Char"/>
    <w:basedOn w:val="Standardstycketeckensnitt"/>
    <w:link w:val="Rubrik6"/>
    <w:semiHidden/>
    <w:rsid w:val="009E1A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semiHidden/>
    <w:rsid w:val="009E1A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8Char">
    <w:name w:val="Rubrik 8 Char"/>
    <w:basedOn w:val="Standardstycketeckensnitt"/>
    <w:link w:val="Rubrik8"/>
    <w:semiHidden/>
    <w:rsid w:val="009E1A9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semiHidden/>
    <w:rsid w:val="009E1A9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tycketeckensnitt"/>
    <w:semiHidden/>
    <w:unhideWhenUsed/>
    <w:rsid w:val="009E1A91"/>
  </w:style>
  <w:style w:type="paragraph" w:styleId="HTML-adress">
    <w:name w:val="HTML Address"/>
    <w:basedOn w:val="Normal"/>
    <w:link w:val="HTML-adressChar"/>
    <w:semiHidden/>
    <w:unhideWhenUsed/>
    <w:rsid w:val="009E1A91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9E1A91"/>
    <w:rPr>
      <w:i/>
      <w:iCs/>
    </w:rPr>
  </w:style>
  <w:style w:type="character" w:styleId="HTML-citat">
    <w:name w:val="HTML Cite"/>
    <w:basedOn w:val="Standardstycketeckensnitt"/>
    <w:semiHidden/>
    <w:unhideWhenUsed/>
    <w:rsid w:val="009E1A91"/>
    <w:rPr>
      <w:i/>
      <w:iCs/>
    </w:rPr>
  </w:style>
  <w:style w:type="character" w:styleId="HTML-kod">
    <w:name w:val="HTML Code"/>
    <w:basedOn w:val="Standardstycketeckensnitt"/>
    <w:semiHidden/>
    <w:unhideWhenUsed/>
    <w:rsid w:val="009E1A91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semiHidden/>
    <w:unhideWhenUsed/>
    <w:rsid w:val="009E1A91"/>
    <w:rPr>
      <w:i/>
      <w:iCs/>
    </w:rPr>
  </w:style>
  <w:style w:type="character" w:styleId="HTML-tangentbord">
    <w:name w:val="HTML Keyboard"/>
    <w:basedOn w:val="Standardstycketeckensnitt"/>
    <w:semiHidden/>
    <w:unhideWhenUsed/>
    <w:rsid w:val="009E1A91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semiHidden/>
    <w:unhideWhenUsed/>
    <w:rsid w:val="009E1A91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9E1A91"/>
    <w:rPr>
      <w:rFonts w:ascii="Consolas" w:hAnsi="Consolas"/>
      <w:szCs w:val="20"/>
    </w:rPr>
  </w:style>
  <w:style w:type="character" w:styleId="HTML-exempel">
    <w:name w:val="HTML Sample"/>
    <w:basedOn w:val="Standardstycketeckensnitt"/>
    <w:semiHidden/>
    <w:unhideWhenUsed/>
    <w:rsid w:val="009E1A91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semiHidden/>
    <w:unhideWhenUsed/>
    <w:rsid w:val="009E1A91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semiHidden/>
    <w:unhideWhenUsed/>
    <w:rsid w:val="009E1A91"/>
    <w:rPr>
      <w:i/>
      <w:iCs/>
    </w:rPr>
  </w:style>
  <w:style w:type="character" w:styleId="Hyperlnk">
    <w:name w:val="Hyperlink"/>
    <w:basedOn w:val="Standardstycketeckensnitt"/>
    <w:semiHidden/>
    <w:unhideWhenUsed/>
    <w:rsid w:val="009E1A91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9E1A91"/>
    <w:pPr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9E1A91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9E1A91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9E1A91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9E1A91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9E1A91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9E1A91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9E1A91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9E1A91"/>
    <w:pPr>
      <w:ind w:left="1980" w:hanging="220"/>
    </w:pPr>
  </w:style>
  <w:style w:type="paragraph" w:styleId="Indexrubrik">
    <w:name w:val="index heading"/>
    <w:basedOn w:val="Normal"/>
    <w:next w:val="Index1"/>
    <w:semiHidden/>
    <w:unhideWhenUsed/>
    <w:rsid w:val="009E1A91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437143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4371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37143"/>
    <w:rPr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437143"/>
    <w:rPr>
      <w:b/>
      <w:bCs/>
      <w:caps w:val="0"/>
      <w:smallCaps/>
      <w:color w:val="365F91" w:themeColor="accent1" w:themeShade="BF"/>
      <w:spacing w:val="5"/>
    </w:rPr>
  </w:style>
  <w:style w:type="table" w:styleId="Ljustrutnt">
    <w:name w:val="Light Grid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9E1A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Radnummer">
    <w:name w:val="line number"/>
    <w:basedOn w:val="Standardstycketeckensnitt"/>
    <w:semiHidden/>
    <w:unhideWhenUsed/>
    <w:rsid w:val="009E1A91"/>
  </w:style>
  <w:style w:type="paragraph" w:styleId="Lista">
    <w:name w:val="List"/>
    <w:basedOn w:val="Normal"/>
    <w:semiHidden/>
    <w:unhideWhenUsed/>
    <w:rsid w:val="009E1A91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9E1A91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9E1A91"/>
    <w:pPr>
      <w:ind w:left="849" w:hanging="283"/>
      <w:contextualSpacing/>
    </w:pPr>
  </w:style>
  <w:style w:type="paragraph" w:styleId="Lista4">
    <w:name w:val="List 4"/>
    <w:basedOn w:val="Normal"/>
    <w:semiHidden/>
    <w:unhideWhenUsed/>
    <w:rsid w:val="009E1A91"/>
    <w:pPr>
      <w:ind w:left="1132" w:hanging="283"/>
      <w:contextualSpacing/>
    </w:pPr>
  </w:style>
  <w:style w:type="paragraph" w:styleId="Lista5">
    <w:name w:val="List 5"/>
    <w:basedOn w:val="Normal"/>
    <w:semiHidden/>
    <w:unhideWhenUsed/>
    <w:rsid w:val="009E1A91"/>
    <w:pPr>
      <w:ind w:left="1415" w:hanging="283"/>
      <w:contextualSpacing/>
    </w:pPr>
  </w:style>
  <w:style w:type="paragraph" w:styleId="Punktlista">
    <w:name w:val="List Bullet"/>
    <w:basedOn w:val="Normal"/>
    <w:semiHidden/>
    <w:unhideWhenUsed/>
    <w:rsid w:val="009E1A91"/>
    <w:pPr>
      <w:numPr>
        <w:numId w:val="1"/>
      </w:numPr>
      <w:contextualSpacing/>
    </w:pPr>
  </w:style>
  <w:style w:type="paragraph" w:styleId="Punktlista2">
    <w:name w:val="List Bullet 2"/>
    <w:basedOn w:val="Normal"/>
    <w:semiHidden/>
    <w:unhideWhenUsed/>
    <w:rsid w:val="009E1A91"/>
    <w:pPr>
      <w:numPr>
        <w:numId w:val="2"/>
      </w:numPr>
      <w:contextualSpacing/>
    </w:pPr>
  </w:style>
  <w:style w:type="paragraph" w:styleId="Punktlista3">
    <w:name w:val="List Bullet 3"/>
    <w:basedOn w:val="Normal"/>
    <w:semiHidden/>
    <w:unhideWhenUsed/>
    <w:rsid w:val="009E1A91"/>
    <w:pPr>
      <w:numPr>
        <w:numId w:val="3"/>
      </w:numPr>
      <w:contextualSpacing/>
    </w:pPr>
  </w:style>
  <w:style w:type="paragraph" w:styleId="Punktlista4">
    <w:name w:val="List Bullet 4"/>
    <w:basedOn w:val="Normal"/>
    <w:semiHidden/>
    <w:unhideWhenUsed/>
    <w:rsid w:val="009E1A91"/>
    <w:pPr>
      <w:numPr>
        <w:numId w:val="4"/>
      </w:numPr>
      <w:contextualSpacing/>
    </w:pPr>
  </w:style>
  <w:style w:type="paragraph" w:styleId="Punktlista5">
    <w:name w:val="List Bullet 5"/>
    <w:basedOn w:val="Normal"/>
    <w:semiHidden/>
    <w:unhideWhenUsed/>
    <w:rsid w:val="009E1A91"/>
    <w:pPr>
      <w:numPr>
        <w:numId w:val="5"/>
      </w:numPr>
      <w:contextualSpacing/>
    </w:pPr>
  </w:style>
  <w:style w:type="paragraph" w:styleId="Listafortstt">
    <w:name w:val="List Continue"/>
    <w:basedOn w:val="Normal"/>
    <w:semiHidden/>
    <w:unhideWhenUsed/>
    <w:rsid w:val="009E1A91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unhideWhenUsed/>
    <w:rsid w:val="009E1A91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unhideWhenUsed/>
    <w:rsid w:val="009E1A91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unhideWhenUsed/>
    <w:rsid w:val="009E1A91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unhideWhenUsed/>
    <w:rsid w:val="009E1A91"/>
    <w:pPr>
      <w:spacing w:after="120"/>
      <w:ind w:left="1415"/>
      <w:contextualSpacing/>
    </w:pPr>
  </w:style>
  <w:style w:type="paragraph" w:styleId="Numreradlista">
    <w:name w:val="List Number"/>
    <w:basedOn w:val="Normal"/>
    <w:semiHidden/>
    <w:unhideWhenUsed/>
    <w:rsid w:val="009E1A91"/>
    <w:pPr>
      <w:numPr>
        <w:numId w:val="6"/>
      </w:numPr>
      <w:contextualSpacing/>
    </w:pPr>
  </w:style>
  <w:style w:type="paragraph" w:styleId="Numreradlista2">
    <w:name w:val="List Number 2"/>
    <w:basedOn w:val="Normal"/>
    <w:semiHidden/>
    <w:unhideWhenUsed/>
    <w:rsid w:val="009E1A91"/>
    <w:pPr>
      <w:numPr>
        <w:numId w:val="7"/>
      </w:numPr>
      <w:contextualSpacing/>
    </w:pPr>
  </w:style>
  <w:style w:type="paragraph" w:styleId="Numreradlista3">
    <w:name w:val="List Number 3"/>
    <w:basedOn w:val="Normal"/>
    <w:semiHidden/>
    <w:unhideWhenUsed/>
    <w:rsid w:val="009E1A91"/>
    <w:pPr>
      <w:numPr>
        <w:numId w:val="8"/>
      </w:numPr>
      <w:contextualSpacing/>
    </w:pPr>
  </w:style>
  <w:style w:type="paragraph" w:styleId="Numreradlista4">
    <w:name w:val="List Number 4"/>
    <w:basedOn w:val="Normal"/>
    <w:semiHidden/>
    <w:unhideWhenUsed/>
    <w:rsid w:val="009E1A91"/>
    <w:pPr>
      <w:numPr>
        <w:numId w:val="9"/>
      </w:numPr>
      <w:contextualSpacing/>
    </w:pPr>
  </w:style>
  <w:style w:type="paragraph" w:styleId="Numreradlista5">
    <w:name w:val="List Number 5"/>
    <w:basedOn w:val="Normal"/>
    <w:semiHidden/>
    <w:unhideWhenUsed/>
    <w:rsid w:val="009E1A91"/>
    <w:pPr>
      <w:numPr>
        <w:numId w:val="10"/>
      </w:numPr>
      <w:contextualSpacing/>
    </w:pPr>
  </w:style>
  <w:style w:type="paragraph" w:styleId="Liststycke">
    <w:name w:val="List Paragraph"/>
    <w:basedOn w:val="Normal"/>
    <w:uiPriority w:val="34"/>
    <w:semiHidden/>
    <w:unhideWhenUsed/>
    <w:qFormat/>
    <w:rsid w:val="009E1A9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2">
    <w:name w:val="List Table 2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9E1A9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3">
    <w:name w:val="List Table 3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9E1A9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9E1A9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9E1A9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9E1A9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9E1A9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9E1A9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9E1A9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9E1A9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semiHidden/>
    <w:unhideWhenUsed/>
    <w:rsid w:val="009E1A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krotextChar">
    <w:name w:val="Makrotext Char"/>
    <w:basedOn w:val="Standardstycketeckensnitt"/>
    <w:link w:val="Makrotext"/>
    <w:semiHidden/>
    <w:rsid w:val="009E1A91"/>
    <w:rPr>
      <w:rFonts w:ascii="Consolas" w:hAnsi="Consolas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Omnmnande">
    <w:name w:val="Omnämnande"/>
    <w:basedOn w:val="Standardstycketeckensnitt"/>
    <w:uiPriority w:val="99"/>
    <w:semiHidden/>
    <w:unhideWhenUsed/>
    <w:rsid w:val="009E1A91"/>
    <w:rPr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semiHidden/>
    <w:unhideWhenUsed/>
    <w:rsid w:val="009E1A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9E1A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tavstnd">
    <w:name w:val="No Spacing"/>
    <w:uiPriority w:val="1"/>
    <w:semiHidden/>
    <w:unhideWhenUsed/>
    <w:qFormat/>
    <w:rsid w:val="009E1A91"/>
  </w:style>
  <w:style w:type="paragraph" w:styleId="Normalwebb">
    <w:name w:val="Normal (Web)"/>
    <w:basedOn w:val="Normal"/>
    <w:semiHidden/>
    <w:unhideWhenUsed/>
    <w:rsid w:val="009E1A91"/>
    <w:rPr>
      <w:rFonts w:ascii="Times New Roman" w:hAnsi="Times New Roman"/>
      <w:sz w:val="24"/>
      <w:szCs w:val="24"/>
    </w:rPr>
  </w:style>
  <w:style w:type="paragraph" w:styleId="Normaltindrag">
    <w:name w:val="Normal Indent"/>
    <w:basedOn w:val="Normal"/>
    <w:semiHidden/>
    <w:unhideWhenUsed/>
    <w:rsid w:val="009E1A91"/>
    <w:pPr>
      <w:ind w:left="720"/>
    </w:pPr>
  </w:style>
  <w:style w:type="paragraph" w:styleId="Anteckningsrubrik">
    <w:name w:val="Note Heading"/>
    <w:basedOn w:val="Normal"/>
    <w:next w:val="Normal"/>
    <w:link w:val="AnteckningsrubrikChar"/>
    <w:semiHidden/>
    <w:unhideWhenUsed/>
    <w:rsid w:val="009E1A91"/>
  </w:style>
  <w:style w:type="character" w:customStyle="1" w:styleId="AnteckningsrubrikChar">
    <w:name w:val="Anteckningsrubrik Char"/>
    <w:basedOn w:val="Standardstycketeckensnitt"/>
    <w:link w:val="Anteckningsrubrik"/>
    <w:semiHidden/>
    <w:rsid w:val="009E1A91"/>
  </w:style>
  <w:style w:type="character" w:styleId="Sidnummer">
    <w:name w:val="page number"/>
    <w:basedOn w:val="Standardstycketeckensnitt"/>
    <w:semiHidden/>
    <w:unhideWhenUsed/>
    <w:rsid w:val="009E1A91"/>
  </w:style>
  <w:style w:type="table" w:styleId="Oformateradtabell1">
    <w:name w:val="Plain Table 1"/>
    <w:basedOn w:val="Normaltabell"/>
    <w:uiPriority w:val="41"/>
    <w:rsid w:val="009E1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9E1A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9E1A9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9E1A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9E1A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semiHidden/>
    <w:unhideWhenUsed/>
    <w:rsid w:val="009E1A91"/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9E1A91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9E1A9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9E1A91"/>
    <w:rPr>
      <w:i/>
      <w:iCs/>
      <w:color w:val="404040" w:themeColor="text1" w:themeTint="BF"/>
    </w:rPr>
  </w:style>
  <w:style w:type="paragraph" w:styleId="Inledning">
    <w:name w:val="Salutation"/>
    <w:basedOn w:val="Normal"/>
    <w:next w:val="Normal"/>
    <w:link w:val="InledningChar"/>
    <w:semiHidden/>
    <w:unhideWhenUsed/>
    <w:rsid w:val="009E1A91"/>
  </w:style>
  <w:style w:type="character" w:customStyle="1" w:styleId="InledningChar">
    <w:name w:val="Inledning Char"/>
    <w:basedOn w:val="Standardstycketeckensnitt"/>
    <w:link w:val="Inledning"/>
    <w:semiHidden/>
    <w:rsid w:val="009E1A91"/>
  </w:style>
  <w:style w:type="paragraph" w:styleId="Signatur">
    <w:name w:val="Signature"/>
    <w:basedOn w:val="Normal"/>
    <w:link w:val="SignaturChar"/>
    <w:semiHidden/>
    <w:unhideWhenUsed/>
    <w:rsid w:val="009E1A91"/>
    <w:pPr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9E1A91"/>
  </w:style>
  <w:style w:type="character" w:customStyle="1" w:styleId="Smarthyperlnk1">
    <w:name w:val="Smart hyperlänk1"/>
    <w:basedOn w:val="Standardstycketeckensnitt"/>
    <w:uiPriority w:val="99"/>
    <w:semiHidden/>
    <w:unhideWhenUsed/>
    <w:rsid w:val="009E1A91"/>
    <w:rPr>
      <w:u w:val="dotted"/>
    </w:rPr>
  </w:style>
  <w:style w:type="character" w:styleId="Stark">
    <w:name w:val="Strong"/>
    <w:basedOn w:val="Standardstycketeckensnitt"/>
    <w:semiHidden/>
    <w:unhideWhenUsed/>
    <w:qFormat/>
    <w:rsid w:val="009E1A91"/>
    <w:rPr>
      <w:b/>
      <w:bCs/>
    </w:rPr>
  </w:style>
  <w:style w:type="paragraph" w:styleId="Underrubrik">
    <w:name w:val="Subtitle"/>
    <w:basedOn w:val="Normal"/>
    <w:next w:val="Normal"/>
    <w:link w:val="UnderrubrikChar"/>
    <w:semiHidden/>
    <w:unhideWhenUsed/>
    <w:qFormat/>
    <w:rsid w:val="009E1A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semiHidden/>
    <w:rsid w:val="009E1A91"/>
    <w:rPr>
      <w:rFonts w:eastAsiaTheme="minorEastAsia" w:cstheme="minorBidi"/>
      <w:color w:val="5A5A5A" w:themeColor="text1" w:themeTint="A5"/>
      <w:spacing w:val="15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9E1A91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9E1A91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semiHidden/>
    <w:unhideWhenUsed/>
    <w:rsid w:val="009E1A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unhideWhenUsed/>
    <w:rsid w:val="009E1A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unhideWhenUsed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unhideWhenUsed/>
    <w:rsid w:val="009E1A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unhideWhenUsed/>
    <w:rsid w:val="009E1A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semiHidden/>
    <w:unhideWhenUsed/>
    <w:rsid w:val="009E1A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unhideWhenUsed/>
    <w:rsid w:val="009E1A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unhideWhenUsed/>
    <w:rsid w:val="009E1A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semiHidden/>
    <w:unhideWhenUsed/>
    <w:rsid w:val="009E1A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unhideWhenUsed/>
    <w:rsid w:val="009E1A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unhideWhenUsed/>
    <w:rsid w:val="009E1A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unhideWhenUsed/>
    <w:rsid w:val="009E1A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unhideWhenUsed/>
    <w:rsid w:val="009E1A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semiHidden/>
    <w:unhideWhenUsed/>
    <w:rsid w:val="009E1A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semiHidden/>
    <w:unhideWhenUsed/>
    <w:rsid w:val="009E1A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unhideWhenUsed/>
    <w:rsid w:val="009E1A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unhideWhenUsed/>
    <w:rsid w:val="009E1A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unhideWhenUsed/>
    <w:rsid w:val="009E1A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unhideWhenUsed/>
    <w:rsid w:val="009E1A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unhideWhenUsed/>
    <w:rsid w:val="009E1A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9E1A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semiHidden/>
    <w:unhideWhenUsed/>
    <w:rsid w:val="009E1A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unhideWhenUsed/>
    <w:rsid w:val="009E1A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unhideWhenUsed/>
    <w:rsid w:val="009E1A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unhideWhenUsed/>
    <w:rsid w:val="009E1A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semiHidden/>
    <w:unhideWhenUsed/>
    <w:rsid w:val="009E1A91"/>
    <w:pPr>
      <w:ind w:left="220" w:hanging="220"/>
    </w:pPr>
  </w:style>
  <w:style w:type="paragraph" w:styleId="Figurfrteckning">
    <w:name w:val="table of figures"/>
    <w:basedOn w:val="Normal"/>
    <w:next w:val="Normal"/>
    <w:semiHidden/>
    <w:unhideWhenUsed/>
    <w:rsid w:val="009E1A91"/>
  </w:style>
  <w:style w:type="table" w:styleId="Professionelltabell">
    <w:name w:val="Table Professional"/>
    <w:basedOn w:val="Normaltabel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semiHidden/>
    <w:unhideWhenUsed/>
    <w:rsid w:val="009E1A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unhideWhenUsed/>
    <w:rsid w:val="009E1A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semiHidden/>
    <w:unhideWhenUsed/>
    <w:rsid w:val="009E1A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unhideWhenUsed/>
    <w:rsid w:val="009E1A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rsid w:val="009E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semiHidden/>
    <w:unhideWhenUsed/>
    <w:rsid w:val="009E1A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unhideWhenUsed/>
    <w:rsid w:val="009E1A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rsid w:val="009E1A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next w:val="Normal"/>
    <w:link w:val="RubrikChar"/>
    <w:semiHidden/>
    <w:unhideWhenUsed/>
    <w:qFormat/>
    <w:rsid w:val="009E1A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9E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frteckningsrubrik">
    <w:name w:val="toa heading"/>
    <w:basedOn w:val="Normal"/>
    <w:next w:val="Normal"/>
    <w:semiHidden/>
    <w:unhideWhenUsed/>
    <w:rsid w:val="009E1A9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1">
    <w:name w:val="toc 1"/>
    <w:basedOn w:val="Normal"/>
    <w:next w:val="Normal"/>
    <w:autoRedefine/>
    <w:semiHidden/>
    <w:unhideWhenUsed/>
    <w:rsid w:val="009E1A91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9E1A91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unhideWhenUsed/>
    <w:rsid w:val="009E1A91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unhideWhenUsed/>
    <w:rsid w:val="009E1A91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unhideWhenUsed/>
    <w:rsid w:val="009E1A91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unhideWhenUsed/>
    <w:rsid w:val="009E1A91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unhideWhenUsed/>
    <w:rsid w:val="009E1A91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unhideWhenUsed/>
    <w:rsid w:val="009E1A91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unhideWhenUsed/>
    <w:rsid w:val="009E1A91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9E1A91"/>
    <w:pPr>
      <w:keepNext/>
      <w:keepLines/>
      <w:spacing w:before="240"/>
      <w:outlineLvl w:val="9"/>
    </w:pPr>
    <w:rPr>
      <w:rFonts w:eastAsiaTheme="majorEastAsia" w:cstheme="majorBidi"/>
      <w:b w:val="0"/>
      <w:smallCaps w:val="0"/>
      <w:color w:val="365F91" w:themeColor="accent1" w:themeShade="BF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43714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sm\AppData\Roaming\Microsoft\Templates\Inskrivningsblankett%20f&#246;r%20m&#246;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4F662AE559E4F9EB47FDC89B14226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CCABC7-C365-423A-8605-73BD85E6D6C1}"/>
      </w:docPartPr>
      <w:docPartBody>
        <w:p w:rsidR="003D6374" w:rsidRDefault="003D6374" w:rsidP="003D6374">
          <w:pPr>
            <w:pStyle w:val="84F662AE559E4F9EB47FDC89B142263E"/>
          </w:pPr>
          <w:r w:rsidRPr="00614BD7">
            <w:rPr>
              <w:lang w:bidi="sv-SE"/>
            </w:rPr>
            <w:t>Namn</w:t>
          </w:r>
        </w:p>
      </w:docPartBody>
    </w:docPart>
    <w:docPart>
      <w:docPartPr>
        <w:name w:val="6CF7369AAF89407C8E3AEA22B8FE40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EC2933-9E4F-427F-8FC2-B023BCB5082F}"/>
      </w:docPartPr>
      <w:docPartBody>
        <w:p w:rsidR="003D6374" w:rsidRDefault="003D6374" w:rsidP="003D6374">
          <w:pPr>
            <w:pStyle w:val="6CF7369AAF89407C8E3AEA22B8FE405D"/>
          </w:pPr>
          <w:r w:rsidRPr="00614BD7">
            <w:rPr>
              <w:lang w:bidi="sv-SE"/>
            </w:rPr>
            <w:t>Telefon</w:t>
          </w:r>
        </w:p>
      </w:docPartBody>
    </w:docPart>
    <w:docPart>
      <w:docPartPr>
        <w:name w:val="5585399CB72F40B6B10283E7967EC6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8FAB8E-7139-4AA0-B8FD-E3F491C47C00}"/>
      </w:docPartPr>
      <w:docPartBody>
        <w:p w:rsidR="003D6374" w:rsidRDefault="003D6374" w:rsidP="003D6374">
          <w:pPr>
            <w:pStyle w:val="5585399CB72F40B6B10283E7967EC62F"/>
          </w:pPr>
          <w:r w:rsidRPr="00614BD7">
            <w:rPr>
              <w:lang w:bidi="sv-SE"/>
            </w:rPr>
            <w:t>E-post</w:t>
          </w:r>
        </w:p>
      </w:docPartBody>
    </w:docPart>
    <w:docPart>
      <w:docPartPr>
        <w:name w:val="0494FDFC5C014ABA85F816E816BE9E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852EFA-2B7E-40B2-8703-F2A5501F3697}"/>
      </w:docPartPr>
      <w:docPartBody>
        <w:p w:rsidR="003D6374" w:rsidRDefault="003D6374" w:rsidP="003D6374">
          <w:pPr>
            <w:pStyle w:val="0494FDFC5C014ABA85F816E816BE9E92"/>
          </w:pPr>
          <w:r w:rsidRPr="003D58A0">
            <w:rPr>
              <w:lang w:bidi="sv-SE"/>
            </w:rPr>
            <w:t>Plats/rum: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74"/>
    <w:rsid w:val="000D761A"/>
    <w:rsid w:val="003D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D6274139E994E9CA1099F5C0957E5C5">
    <w:name w:val="0D6274139E994E9CA1099F5C0957E5C5"/>
  </w:style>
  <w:style w:type="paragraph" w:customStyle="1" w:styleId="81E024BC4EB140699CF33BE9D3FB6867">
    <w:name w:val="81E024BC4EB140699CF33BE9D3FB6867"/>
  </w:style>
  <w:style w:type="paragraph" w:customStyle="1" w:styleId="7FEAA1664EF14F5F979A7BBFFFEF8049">
    <w:name w:val="7FEAA1664EF14F5F979A7BBFFFEF8049"/>
  </w:style>
  <w:style w:type="paragraph" w:customStyle="1" w:styleId="F0239922FC34448B8C1FF3D8A47250B2">
    <w:name w:val="F0239922FC34448B8C1FF3D8A47250B2"/>
  </w:style>
  <w:style w:type="paragraph" w:customStyle="1" w:styleId="33B158EFB38246D3B15304BB9DA38EFA">
    <w:name w:val="33B158EFB38246D3B15304BB9DA38EFA"/>
  </w:style>
  <w:style w:type="paragraph" w:customStyle="1" w:styleId="5A0B5A2904104B309B731C99891656E9">
    <w:name w:val="5A0B5A2904104B309B731C99891656E9"/>
  </w:style>
  <w:style w:type="paragraph" w:customStyle="1" w:styleId="E02555F8D6504F93823B68F4214AF89D">
    <w:name w:val="E02555F8D6504F93823B68F4214AF89D"/>
  </w:style>
  <w:style w:type="paragraph" w:customStyle="1" w:styleId="33FE48FA871344288923037FC943B56E">
    <w:name w:val="33FE48FA871344288923037FC943B56E"/>
  </w:style>
  <w:style w:type="paragraph" w:customStyle="1" w:styleId="EEB46B7EDB3F46AEB2CDF3D800984910">
    <w:name w:val="EEB46B7EDB3F46AEB2CDF3D800984910"/>
  </w:style>
  <w:style w:type="paragraph" w:customStyle="1" w:styleId="F2450DF8A25042AD85A8DFED653E3666">
    <w:name w:val="F2450DF8A25042AD85A8DFED653E3666"/>
  </w:style>
  <w:style w:type="paragraph" w:customStyle="1" w:styleId="7E222A1042EE4E908971EDC1AA1436C4">
    <w:name w:val="7E222A1042EE4E908971EDC1AA1436C4"/>
  </w:style>
  <w:style w:type="paragraph" w:customStyle="1" w:styleId="1CCB83DFFA27436AA57F0288EF791F27">
    <w:name w:val="1CCB83DFFA27436AA57F0288EF791F27"/>
  </w:style>
  <w:style w:type="paragraph" w:customStyle="1" w:styleId="2BC88E32BED84E83B7A917B6BEE1BEFC">
    <w:name w:val="2BC88E32BED84E83B7A917B6BEE1BEFC"/>
  </w:style>
  <w:style w:type="paragraph" w:customStyle="1" w:styleId="4872C58C424F4162990AD7C36B0EFE8B">
    <w:name w:val="4872C58C424F4162990AD7C36B0EFE8B"/>
  </w:style>
  <w:style w:type="paragraph" w:customStyle="1" w:styleId="6A068CD8602D4B80AC41048A97609BDA">
    <w:name w:val="6A068CD8602D4B80AC41048A97609BDA"/>
  </w:style>
  <w:style w:type="paragraph" w:customStyle="1" w:styleId="E340068C1C12423EBB78FD6F286157F4">
    <w:name w:val="E340068C1C12423EBB78FD6F286157F4"/>
  </w:style>
  <w:style w:type="paragraph" w:customStyle="1" w:styleId="E9C2A3BE720B4E48AD764A5391CE7975">
    <w:name w:val="E9C2A3BE720B4E48AD764A5391CE7975"/>
  </w:style>
  <w:style w:type="paragraph" w:customStyle="1" w:styleId="CAAE116A9FE94B7E9B5046EBB0046293">
    <w:name w:val="CAAE116A9FE94B7E9B5046EBB0046293"/>
  </w:style>
  <w:style w:type="paragraph" w:customStyle="1" w:styleId="EEDF749051A048B88FF28AD3D1810C50">
    <w:name w:val="EEDF749051A048B88FF28AD3D1810C50"/>
  </w:style>
  <w:style w:type="paragraph" w:customStyle="1" w:styleId="B8F047C6E96747ECB64515B5CA45C4BE">
    <w:name w:val="B8F047C6E96747ECB64515B5CA45C4BE"/>
  </w:style>
  <w:style w:type="paragraph" w:customStyle="1" w:styleId="2EE3672AE8CE4EFE9C5396DAF2BB8FB4">
    <w:name w:val="2EE3672AE8CE4EFE9C5396DAF2BB8FB4"/>
  </w:style>
  <w:style w:type="paragraph" w:customStyle="1" w:styleId="3DC5DF5930A843D8846B434875F361F8">
    <w:name w:val="3DC5DF5930A843D8846B434875F361F8"/>
  </w:style>
  <w:style w:type="paragraph" w:customStyle="1" w:styleId="292C2A74B3C14AD5B5F51A898FEE59E3">
    <w:name w:val="292C2A74B3C14AD5B5F51A898FEE59E3"/>
  </w:style>
  <w:style w:type="paragraph" w:customStyle="1" w:styleId="705175ACA6E140B1ADFAEED4C888A6A4">
    <w:name w:val="705175ACA6E140B1ADFAEED4C888A6A4"/>
  </w:style>
  <w:style w:type="paragraph" w:customStyle="1" w:styleId="0872A0C2824044248254A7699F7E7A18">
    <w:name w:val="0872A0C2824044248254A7699F7E7A18"/>
  </w:style>
  <w:style w:type="paragraph" w:customStyle="1" w:styleId="88611851C078476F855AC94EC2F76914">
    <w:name w:val="88611851C078476F855AC94EC2F76914"/>
  </w:style>
  <w:style w:type="paragraph" w:customStyle="1" w:styleId="5CB1BE75252E4188BA0DFE2657B89490">
    <w:name w:val="5CB1BE75252E4188BA0DFE2657B89490"/>
  </w:style>
  <w:style w:type="paragraph" w:customStyle="1" w:styleId="838CAB0332B747729C78C7CFE8CA4BD0">
    <w:name w:val="838CAB0332B747729C78C7CFE8CA4BD0"/>
  </w:style>
  <w:style w:type="paragraph" w:customStyle="1" w:styleId="6B8E4531E346454383CB332545F3083E">
    <w:name w:val="6B8E4531E346454383CB332545F3083E"/>
  </w:style>
  <w:style w:type="paragraph" w:customStyle="1" w:styleId="8697450579934ADFAE5355A1578CDA75">
    <w:name w:val="8697450579934ADFAE5355A1578CDA75"/>
  </w:style>
  <w:style w:type="paragraph" w:customStyle="1" w:styleId="EEE29DA3623B4B1BA2F2ED3231EE86E2">
    <w:name w:val="EEE29DA3623B4B1BA2F2ED3231EE86E2"/>
  </w:style>
  <w:style w:type="paragraph" w:customStyle="1" w:styleId="E320B8CCE3B7406E8789FD84739E8A5B">
    <w:name w:val="E320B8CCE3B7406E8789FD84739E8A5B"/>
  </w:style>
  <w:style w:type="paragraph" w:customStyle="1" w:styleId="6512855307DD48B2922F35AD76764930">
    <w:name w:val="6512855307DD48B2922F35AD76764930"/>
  </w:style>
  <w:style w:type="paragraph" w:customStyle="1" w:styleId="44E6653D38D643678F687E27D8DEAE08">
    <w:name w:val="44E6653D38D643678F687E27D8DEAE08"/>
  </w:style>
  <w:style w:type="paragraph" w:customStyle="1" w:styleId="6365E6FD51BC47C1BD0A659F35492B30">
    <w:name w:val="6365E6FD51BC47C1BD0A659F35492B30"/>
  </w:style>
  <w:style w:type="paragraph" w:customStyle="1" w:styleId="8263C5D8B81A43F7BE82E944FFE3BFA5">
    <w:name w:val="8263C5D8B81A43F7BE82E944FFE3BFA5"/>
  </w:style>
  <w:style w:type="paragraph" w:customStyle="1" w:styleId="076B9895B8D04C3E8FF80E624D4F3E3A">
    <w:name w:val="076B9895B8D04C3E8FF80E624D4F3E3A"/>
  </w:style>
  <w:style w:type="paragraph" w:customStyle="1" w:styleId="FBE1BB1CAEB14D838B5E58B1D36EFA80">
    <w:name w:val="FBE1BB1CAEB14D838B5E58B1D36EFA80"/>
  </w:style>
  <w:style w:type="paragraph" w:customStyle="1" w:styleId="5E3300D920B840C0A2A77BB9F7638BE1">
    <w:name w:val="5E3300D920B840C0A2A77BB9F7638BE1"/>
  </w:style>
  <w:style w:type="paragraph" w:customStyle="1" w:styleId="0B8A050EAA234621B9F9A3041BFE68DD">
    <w:name w:val="0B8A050EAA234621B9F9A3041BFE68DD"/>
  </w:style>
  <w:style w:type="paragraph" w:customStyle="1" w:styleId="59EAF423ECC7419790465216F505BED3">
    <w:name w:val="59EAF423ECC7419790465216F505BED3"/>
  </w:style>
  <w:style w:type="paragraph" w:customStyle="1" w:styleId="C57466287BA64686AC5BD33F507E83FA">
    <w:name w:val="C57466287BA64686AC5BD33F507E83FA"/>
  </w:style>
  <w:style w:type="paragraph" w:customStyle="1" w:styleId="F5AA4AFD64B04E38BF229F37479DCD34">
    <w:name w:val="F5AA4AFD64B04E38BF229F37479DCD34"/>
  </w:style>
  <w:style w:type="paragraph" w:customStyle="1" w:styleId="599678F4CF024C62A938C665D8EFA3D1">
    <w:name w:val="599678F4CF024C62A938C665D8EFA3D1"/>
  </w:style>
  <w:style w:type="paragraph" w:customStyle="1" w:styleId="CA6D0BA24BD64B2FB5491B0897950477">
    <w:name w:val="CA6D0BA24BD64B2FB5491B0897950477"/>
  </w:style>
  <w:style w:type="paragraph" w:customStyle="1" w:styleId="7AE1C01370974FEBBC7B522CC02E33D9">
    <w:name w:val="7AE1C01370974FEBBC7B522CC02E33D9"/>
  </w:style>
  <w:style w:type="paragraph" w:customStyle="1" w:styleId="C580FA4AD55944CCAB2126EB6C3946C6">
    <w:name w:val="C580FA4AD55944CCAB2126EB6C3946C6"/>
  </w:style>
  <w:style w:type="paragraph" w:customStyle="1" w:styleId="CF9AA5A02A5B4243A4BC8E5CBEEA6634">
    <w:name w:val="CF9AA5A02A5B4243A4BC8E5CBEEA6634"/>
  </w:style>
  <w:style w:type="paragraph" w:customStyle="1" w:styleId="0C44BC50C5324F439C64A8F3FBFA2768">
    <w:name w:val="0C44BC50C5324F439C64A8F3FBFA2768"/>
  </w:style>
  <w:style w:type="paragraph" w:customStyle="1" w:styleId="0E3BF785920448BA9B055FCFDDFF2CA1">
    <w:name w:val="0E3BF785920448BA9B055FCFDDFF2CA1"/>
  </w:style>
  <w:style w:type="paragraph" w:customStyle="1" w:styleId="36A92394006B45598F8A23982CB2A3D2">
    <w:name w:val="36A92394006B45598F8A23982CB2A3D2"/>
  </w:style>
  <w:style w:type="paragraph" w:customStyle="1" w:styleId="8474ECA8D8B54075BF6F2787944A14D4">
    <w:name w:val="8474ECA8D8B54075BF6F2787944A14D4"/>
  </w:style>
  <w:style w:type="paragraph" w:customStyle="1" w:styleId="0204EFACE81E47E18E6F2ADA287010D7">
    <w:name w:val="0204EFACE81E47E18E6F2ADA287010D7"/>
  </w:style>
  <w:style w:type="paragraph" w:customStyle="1" w:styleId="87004E63F1C84B50970DEB82CFB4AF36">
    <w:name w:val="87004E63F1C84B50970DEB82CFB4AF36"/>
  </w:style>
  <w:style w:type="paragraph" w:customStyle="1" w:styleId="175718653E3C41618DAE13EDCD463BBF">
    <w:name w:val="175718653E3C41618DAE13EDCD463BBF"/>
  </w:style>
  <w:style w:type="paragraph" w:customStyle="1" w:styleId="A010C35DB25C4E0886BA1DCC0A2627E0">
    <w:name w:val="A010C35DB25C4E0886BA1DCC0A2627E0"/>
  </w:style>
  <w:style w:type="paragraph" w:customStyle="1" w:styleId="083FB41FB2C248D1865E50109E8DDC5B">
    <w:name w:val="083FB41FB2C248D1865E50109E8DDC5B"/>
  </w:style>
  <w:style w:type="paragraph" w:customStyle="1" w:styleId="231EED60FD96456081B42A0507DB3C35">
    <w:name w:val="231EED60FD96456081B42A0507DB3C35"/>
  </w:style>
  <w:style w:type="paragraph" w:customStyle="1" w:styleId="9E42EB543AF5401DAA872BA96ED40995">
    <w:name w:val="9E42EB543AF5401DAA872BA96ED40995"/>
  </w:style>
  <w:style w:type="paragraph" w:customStyle="1" w:styleId="4634E5D9E08D4F04BA635EC42371C609">
    <w:name w:val="4634E5D9E08D4F04BA635EC42371C609"/>
  </w:style>
  <w:style w:type="paragraph" w:customStyle="1" w:styleId="3319DD6F59EC4EE6AAF97802116566CC">
    <w:name w:val="3319DD6F59EC4EE6AAF97802116566CC"/>
  </w:style>
  <w:style w:type="paragraph" w:customStyle="1" w:styleId="BE4C51772D6C4BBC937BA3D4AD324BEE">
    <w:name w:val="BE4C51772D6C4BBC937BA3D4AD324BEE"/>
  </w:style>
  <w:style w:type="paragraph" w:customStyle="1" w:styleId="F47236167F2941818F99F172DA6B22CD">
    <w:name w:val="F47236167F2941818F99F172DA6B22CD"/>
  </w:style>
  <w:style w:type="paragraph" w:customStyle="1" w:styleId="31EA53FEBC344F93B96457F1A7A0ABC5">
    <w:name w:val="31EA53FEBC344F93B96457F1A7A0ABC5"/>
  </w:style>
  <w:style w:type="paragraph" w:customStyle="1" w:styleId="6D06405A28A34818913A52942B0FB1B7">
    <w:name w:val="6D06405A28A34818913A52942B0FB1B7"/>
  </w:style>
  <w:style w:type="paragraph" w:customStyle="1" w:styleId="A3F8D443F6B24A34A526A318B641AC61">
    <w:name w:val="A3F8D443F6B24A34A526A318B641AC61"/>
  </w:style>
  <w:style w:type="paragraph" w:customStyle="1" w:styleId="D3FCFB68439348C589AB68261711831D">
    <w:name w:val="D3FCFB68439348C589AB68261711831D"/>
  </w:style>
  <w:style w:type="paragraph" w:customStyle="1" w:styleId="5770869A8C3C4E389F7DDB4AB4F6B224">
    <w:name w:val="5770869A8C3C4E389F7DDB4AB4F6B224"/>
  </w:style>
  <w:style w:type="paragraph" w:customStyle="1" w:styleId="AC27D3FE03A4479B891BF6E301AB4D55">
    <w:name w:val="AC27D3FE03A4479B891BF6E301AB4D55"/>
  </w:style>
  <w:style w:type="paragraph" w:customStyle="1" w:styleId="7028F7C4C8B14E819932573F7747A1EA">
    <w:name w:val="7028F7C4C8B14E819932573F7747A1EA"/>
  </w:style>
  <w:style w:type="paragraph" w:customStyle="1" w:styleId="CF0F4AAA645E4D95A6875CC2C857EF42">
    <w:name w:val="CF0F4AAA645E4D95A6875CC2C857EF42"/>
  </w:style>
  <w:style w:type="paragraph" w:customStyle="1" w:styleId="518F3F5B48874CBABC1FF02AA2161A42">
    <w:name w:val="518F3F5B48874CBABC1FF02AA2161A42"/>
  </w:style>
  <w:style w:type="paragraph" w:customStyle="1" w:styleId="2EDA3FBBA6474B1FAD87587E9172D6AF">
    <w:name w:val="2EDA3FBBA6474B1FAD87587E9172D6AF"/>
  </w:style>
  <w:style w:type="paragraph" w:customStyle="1" w:styleId="19090DE4C99743F5AC4EF58FCC2CDE58">
    <w:name w:val="19090DE4C99743F5AC4EF58FCC2CDE58"/>
  </w:style>
  <w:style w:type="paragraph" w:customStyle="1" w:styleId="BCD08B1D855044EE9426A9E6B91DA62F">
    <w:name w:val="BCD08B1D855044EE9426A9E6B91DA62F"/>
  </w:style>
  <w:style w:type="paragraph" w:customStyle="1" w:styleId="A6224DFE0F8841F4B2B332CCD166D839">
    <w:name w:val="A6224DFE0F8841F4B2B332CCD166D839"/>
  </w:style>
  <w:style w:type="paragraph" w:customStyle="1" w:styleId="0DD7453438324215AEB61A44B6C8A87A">
    <w:name w:val="0DD7453438324215AEB61A44B6C8A87A"/>
  </w:style>
  <w:style w:type="paragraph" w:customStyle="1" w:styleId="3DCC8E7B88F04D85A1D8C11248C81355">
    <w:name w:val="3DCC8E7B88F04D85A1D8C11248C81355"/>
  </w:style>
  <w:style w:type="paragraph" w:customStyle="1" w:styleId="1F88C27563854693B459385A91821EED">
    <w:name w:val="1F88C27563854693B459385A91821EED"/>
  </w:style>
  <w:style w:type="paragraph" w:customStyle="1" w:styleId="19F5336CFB3946D485725192EDDEF137">
    <w:name w:val="19F5336CFB3946D485725192EDDEF137"/>
  </w:style>
  <w:style w:type="paragraph" w:customStyle="1" w:styleId="E83DF81F7C414988AD6EDB348633DF57">
    <w:name w:val="E83DF81F7C414988AD6EDB348633DF57"/>
  </w:style>
  <w:style w:type="paragraph" w:customStyle="1" w:styleId="CC3AA6BE7BE4419C8C1532D0EB983AFB">
    <w:name w:val="CC3AA6BE7BE4419C8C1532D0EB983AFB"/>
  </w:style>
  <w:style w:type="paragraph" w:customStyle="1" w:styleId="EF003A6436D1433E8D6570E925B59D19">
    <w:name w:val="EF003A6436D1433E8D6570E925B59D19"/>
  </w:style>
  <w:style w:type="paragraph" w:customStyle="1" w:styleId="5EC80CBBF7D041ADBF38A6FFB263833D">
    <w:name w:val="5EC80CBBF7D041ADBF38A6FFB263833D"/>
  </w:style>
  <w:style w:type="paragraph" w:customStyle="1" w:styleId="587166DF9A584425BD5A53C1F6752C15">
    <w:name w:val="587166DF9A584425BD5A53C1F6752C15"/>
  </w:style>
  <w:style w:type="paragraph" w:customStyle="1" w:styleId="2007DB8416A64F8B9DEB53427BA83A8E">
    <w:name w:val="2007DB8416A64F8B9DEB53427BA83A8E"/>
  </w:style>
  <w:style w:type="paragraph" w:customStyle="1" w:styleId="DB091393B4AF49FD93FB7ABF4AD7EA09">
    <w:name w:val="DB091393B4AF49FD93FB7ABF4AD7EA09"/>
  </w:style>
  <w:style w:type="paragraph" w:customStyle="1" w:styleId="9C0ACBD2EF9640E79EC326320E37922A">
    <w:name w:val="9C0ACBD2EF9640E79EC326320E37922A"/>
  </w:style>
  <w:style w:type="paragraph" w:customStyle="1" w:styleId="297832ED970A457CA4228D867DADBB3C">
    <w:name w:val="297832ED970A457CA4228D867DADBB3C"/>
  </w:style>
  <w:style w:type="paragraph" w:customStyle="1" w:styleId="B3FCFA47736E46C99F5D4D97D6A64994">
    <w:name w:val="B3FCFA47736E46C99F5D4D97D6A64994"/>
  </w:style>
  <w:style w:type="paragraph" w:customStyle="1" w:styleId="5ABD131CDFE04B47903D0B7C27F249B4">
    <w:name w:val="5ABD131CDFE04B47903D0B7C27F249B4"/>
  </w:style>
  <w:style w:type="paragraph" w:customStyle="1" w:styleId="C5CFA7F1898C477597078FAA566F1D72">
    <w:name w:val="C5CFA7F1898C477597078FAA566F1D72"/>
  </w:style>
  <w:style w:type="paragraph" w:customStyle="1" w:styleId="80E288AA775A4A659A3493E7EBD4B9F3">
    <w:name w:val="80E288AA775A4A659A3493E7EBD4B9F3"/>
  </w:style>
  <w:style w:type="paragraph" w:customStyle="1" w:styleId="01431D3E055B42A5A6EB09652B4487B8">
    <w:name w:val="01431D3E055B42A5A6EB09652B4487B8"/>
  </w:style>
  <w:style w:type="paragraph" w:customStyle="1" w:styleId="0DE7F8F92F8A4FD4AC9618C5454BD9C9">
    <w:name w:val="0DE7F8F92F8A4FD4AC9618C5454BD9C9"/>
  </w:style>
  <w:style w:type="paragraph" w:customStyle="1" w:styleId="C2B2AF420CAB487986AA38501A543793">
    <w:name w:val="C2B2AF420CAB487986AA38501A543793"/>
  </w:style>
  <w:style w:type="paragraph" w:customStyle="1" w:styleId="9954A729C2CD49359E4F1D417CCC91F0">
    <w:name w:val="9954A729C2CD49359E4F1D417CCC91F0"/>
  </w:style>
  <w:style w:type="paragraph" w:customStyle="1" w:styleId="41EE775AD77A4C399D4CDB33E88BE081">
    <w:name w:val="41EE775AD77A4C399D4CDB33E88BE081"/>
  </w:style>
  <w:style w:type="paragraph" w:customStyle="1" w:styleId="80F69FD4E9EF464CB1C22D8A44032F21">
    <w:name w:val="80F69FD4E9EF464CB1C22D8A44032F21"/>
  </w:style>
  <w:style w:type="paragraph" w:customStyle="1" w:styleId="A87726D610E74D3BB11B1D60C55CE8EF">
    <w:name w:val="A87726D610E74D3BB11B1D60C55CE8EF"/>
  </w:style>
  <w:style w:type="paragraph" w:customStyle="1" w:styleId="2AB18A51328C42F2A5FFA84DFF748573">
    <w:name w:val="2AB18A51328C42F2A5FFA84DFF748573"/>
  </w:style>
  <w:style w:type="paragraph" w:customStyle="1" w:styleId="7992BB8ECE8344BE882B18D325EF8865">
    <w:name w:val="7992BB8ECE8344BE882B18D325EF8865"/>
  </w:style>
  <w:style w:type="paragraph" w:customStyle="1" w:styleId="371387FD9BB749EB89C992FCE2658C61">
    <w:name w:val="371387FD9BB749EB89C992FCE2658C61"/>
  </w:style>
  <w:style w:type="paragraph" w:customStyle="1" w:styleId="02854DEB808E450EBA07EEBB20A94CD7">
    <w:name w:val="02854DEB808E450EBA07EEBB20A94CD7"/>
  </w:style>
  <w:style w:type="paragraph" w:customStyle="1" w:styleId="B36C592BFBA04745B023F60E43F12B18">
    <w:name w:val="B36C592BFBA04745B023F60E43F12B18"/>
  </w:style>
  <w:style w:type="paragraph" w:customStyle="1" w:styleId="8417314A99404EB492CA98946D40B7A6">
    <w:name w:val="8417314A99404EB492CA98946D40B7A6"/>
  </w:style>
  <w:style w:type="paragraph" w:customStyle="1" w:styleId="503ABE8C33014E4ABAE0146FAAFA38E6">
    <w:name w:val="503ABE8C33014E4ABAE0146FAAFA38E6"/>
  </w:style>
  <w:style w:type="paragraph" w:customStyle="1" w:styleId="B6F7C48850184AA9AB511A7384C4CB94">
    <w:name w:val="B6F7C48850184AA9AB511A7384C4CB94"/>
  </w:style>
  <w:style w:type="paragraph" w:customStyle="1" w:styleId="F60A4A9A25A04A0E8489479A66BD0E20">
    <w:name w:val="F60A4A9A25A04A0E8489479A66BD0E20"/>
  </w:style>
  <w:style w:type="paragraph" w:customStyle="1" w:styleId="F5DBE860CAED4EBDB5BF39330B14874D">
    <w:name w:val="F5DBE860CAED4EBDB5BF39330B14874D"/>
  </w:style>
  <w:style w:type="paragraph" w:customStyle="1" w:styleId="A812963B9F474C71B699403C801753B6">
    <w:name w:val="A812963B9F474C71B699403C801753B6"/>
  </w:style>
  <w:style w:type="paragraph" w:customStyle="1" w:styleId="346267A4C5674E6BA414320209BD0885">
    <w:name w:val="346267A4C5674E6BA414320209BD0885"/>
  </w:style>
  <w:style w:type="paragraph" w:customStyle="1" w:styleId="E092FCFFAE0247DC8F71D8D2F8BB40FF">
    <w:name w:val="E092FCFFAE0247DC8F71D8D2F8BB40FF"/>
  </w:style>
  <w:style w:type="paragraph" w:customStyle="1" w:styleId="D2F2C08FAE9B41FEAEE699882A208DD8">
    <w:name w:val="D2F2C08FAE9B41FEAEE699882A208DD8"/>
  </w:style>
  <w:style w:type="paragraph" w:customStyle="1" w:styleId="234CCAF3CE9E4AF1A74FF24A38052AEE">
    <w:name w:val="234CCAF3CE9E4AF1A74FF24A38052AEE"/>
  </w:style>
  <w:style w:type="paragraph" w:customStyle="1" w:styleId="A2EF35B3377E449FBE666FFC5171D59F">
    <w:name w:val="A2EF35B3377E449FBE666FFC5171D59F"/>
  </w:style>
  <w:style w:type="paragraph" w:customStyle="1" w:styleId="B38F6A20A6AB4C6BA00CAF97568C9316">
    <w:name w:val="B38F6A20A6AB4C6BA00CAF97568C9316"/>
  </w:style>
  <w:style w:type="paragraph" w:customStyle="1" w:styleId="FCEBA53756C542569DDCA506777FEF56">
    <w:name w:val="FCEBA53756C542569DDCA506777FEF56"/>
  </w:style>
  <w:style w:type="paragraph" w:customStyle="1" w:styleId="02A66496A75142B995958D00C27B854A">
    <w:name w:val="02A66496A75142B995958D00C27B854A"/>
  </w:style>
  <w:style w:type="paragraph" w:customStyle="1" w:styleId="6C2FC92675034EA3BE7466DC92DD0D84">
    <w:name w:val="6C2FC92675034EA3BE7466DC92DD0D84"/>
  </w:style>
  <w:style w:type="paragraph" w:customStyle="1" w:styleId="679E7C1E72144AA78F8C7082E1C27B58">
    <w:name w:val="679E7C1E72144AA78F8C7082E1C27B58"/>
  </w:style>
  <w:style w:type="paragraph" w:customStyle="1" w:styleId="E09D7C7DFA914FAD966AFA45BA031552">
    <w:name w:val="E09D7C7DFA914FAD966AFA45BA031552"/>
  </w:style>
  <w:style w:type="paragraph" w:customStyle="1" w:styleId="C60F0BD30B1947C5A51235F3493C11CE">
    <w:name w:val="C60F0BD30B1947C5A51235F3493C11CE"/>
  </w:style>
  <w:style w:type="paragraph" w:customStyle="1" w:styleId="174191422E284BBCAD7BB397F938D353">
    <w:name w:val="174191422E284BBCAD7BB397F938D353"/>
  </w:style>
  <w:style w:type="paragraph" w:customStyle="1" w:styleId="39AAED4F382440529F9DEC466B61E4CC">
    <w:name w:val="39AAED4F382440529F9DEC466B61E4CC"/>
  </w:style>
  <w:style w:type="paragraph" w:customStyle="1" w:styleId="B555216F063449C9B49CC09C915FF28D">
    <w:name w:val="B555216F063449C9B49CC09C915FF28D"/>
  </w:style>
  <w:style w:type="paragraph" w:customStyle="1" w:styleId="4E1B668FB52949EBA8E4F739BB6D45E1">
    <w:name w:val="4E1B668FB52949EBA8E4F739BB6D45E1"/>
  </w:style>
  <w:style w:type="paragraph" w:customStyle="1" w:styleId="AA90238CA8AD4567A14055A037C6E204">
    <w:name w:val="AA90238CA8AD4567A14055A037C6E204"/>
  </w:style>
  <w:style w:type="paragraph" w:customStyle="1" w:styleId="72921F153F7C423BB122BA6F09F47A61">
    <w:name w:val="72921F153F7C423BB122BA6F09F47A61"/>
  </w:style>
  <w:style w:type="paragraph" w:customStyle="1" w:styleId="D0684C947DEB42DE8A412C07251E274E">
    <w:name w:val="D0684C947DEB42DE8A412C07251E274E"/>
    <w:rsid w:val="003D6374"/>
  </w:style>
  <w:style w:type="paragraph" w:customStyle="1" w:styleId="870FAD291EC3470991688C7800796D3C">
    <w:name w:val="870FAD291EC3470991688C7800796D3C"/>
    <w:rsid w:val="003D6374"/>
  </w:style>
  <w:style w:type="paragraph" w:customStyle="1" w:styleId="3D13FA25A1494693A43EE8E1C46CCDA7">
    <w:name w:val="3D13FA25A1494693A43EE8E1C46CCDA7"/>
    <w:rsid w:val="003D6374"/>
  </w:style>
  <w:style w:type="paragraph" w:customStyle="1" w:styleId="53DB201368F34F0290C8B641276A7C29">
    <w:name w:val="53DB201368F34F0290C8B641276A7C29"/>
    <w:rsid w:val="003D6374"/>
  </w:style>
  <w:style w:type="paragraph" w:customStyle="1" w:styleId="2A1A610D0C5D45EF99F5E7B22978BEF1">
    <w:name w:val="2A1A610D0C5D45EF99F5E7B22978BEF1"/>
    <w:rsid w:val="003D6374"/>
  </w:style>
  <w:style w:type="paragraph" w:customStyle="1" w:styleId="D9848E3C3A8C46518DDA6828005AE867">
    <w:name w:val="D9848E3C3A8C46518DDA6828005AE867"/>
    <w:rsid w:val="003D6374"/>
  </w:style>
  <w:style w:type="paragraph" w:customStyle="1" w:styleId="FFAED79171984733B9B56C2DA53CD006">
    <w:name w:val="FFAED79171984733B9B56C2DA53CD006"/>
    <w:rsid w:val="003D6374"/>
  </w:style>
  <w:style w:type="paragraph" w:customStyle="1" w:styleId="D2799E3957A6469B8930D269B7DB664A">
    <w:name w:val="D2799E3957A6469B8930D269B7DB664A"/>
    <w:rsid w:val="003D6374"/>
  </w:style>
  <w:style w:type="paragraph" w:customStyle="1" w:styleId="562D9B0782724F318365BE9C2EC6FB1C">
    <w:name w:val="562D9B0782724F318365BE9C2EC6FB1C"/>
    <w:rsid w:val="003D6374"/>
  </w:style>
  <w:style w:type="paragraph" w:customStyle="1" w:styleId="D7970DA9FF6B46CDAFDD220D7AA10068">
    <w:name w:val="D7970DA9FF6B46CDAFDD220D7AA10068"/>
    <w:rsid w:val="003D6374"/>
  </w:style>
  <w:style w:type="paragraph" w:customStyle="1" w:styleId="DFC791AF03254C14BB0A0FCE53C1EEBB">
    <w:name w:val="DFC791AF03254C14BB0A0FCE53C1EEBB"/>
    <w:rsid w:val="003D6374"/>
  </w:style>
  <w:style w:type="paragraph" w:customStyle="1" w:styleId="A90515AA519547E4AFF03D7649C26F3A">
    <w:name w:val="A90515AA519547E4AFF03D7649C26F3A"/>
    <w:rsid w:val="003D6374"/>
  </w:style>
  <w:style w:type="paragraph" w:customStyle="1" w:styleId="918A5C9BEFEB48E6830A72BE605AACE4">
    <w:name w:val="918A5C9BEFEB48E6830A72BE605AACE4"/>
    <w:rsid w:val="003D6374"/>
  </w:style>
  <w:style w:type="paragraph" w:customStyle="1" w:styleId="A1A0E0D957D5426DB1938CD0AA379A6C">
    <w:name w:val="A1A0E0D957D5426DB1938CD0AA379A6C"/>
    <w:rsid w:val="003D6374"/>
  </w:style>
  <w:style w:type="paragraph" w:customStyle="1" w:styleId="B62F9CBDA2BB4DA1BA34B29EA3AAFC93">
    <w:name w:val="B62F9CBDA2BB4DA1BA34B29EA3AAFC93"/>
    <w:rsid w:val="003D6374"/>
  </w:style>
  <w:style w:type="paragraph" w:customStyle="1" w:styleId="9E6C799EE9C64276B67E9559F74666C3">
    <w:name w:val="9E6C799EE9C64276B67E9559F74666C3"/>
    <w:rsid w:val="003D6374"/>
  </w:style>
  <w:style w:type="paragraph" w:customStyle="1" w:styleId="0607C3C68FC046AE917D5F0ABFFFA7C6">
    <w:name w:val="0607C3C68FC046AE917D5F0ABFFFA7C6"/>
    <w:rsid w:val="003D6374"/>
  </w:style>
  <w:style w:type="paragraph" w:customStyle="1" w:styleId="DED3758389CF440A980B31E53C473DD2">
    <w:name w:val="DED3758389CF440A980B31E53C473DD2"/>
    <w:rsid w:val="003D6374"/>
  </w:style>
  <w:style w:type="paragraph" w:customStyle="1" w:styleId="BAE15446A7354D5AAC00CCC2F97F05C0">
    <w:name w:val="BAE15446A7354D5AAC00CCC2F97F05C0"/>
    <w:rsid w:val="003D6374"/>
  </w:style>
  <w:style w:type="paragraph" w:customStyle="1" w:styleId="09D89EE37B2D4820A032B77415DC606F">
    <w:name w:val="09D89EE37B2D4820A032B77415DC606F"/>
    <w:rsid w:val="003D6374"/>
  </w:style>
  <w:style w:type="paragraph" w:customStyle="1" w:styleId="6E7178B0C4ED48FFA69C2B6CFA6296E5">
    <w:name w:val="6E7178B0C4ED48FFA69C2B6CFA6296E5"/>
    <w:rsid w:val="003D6374"/>
  </w:style>
  <w:style w:type="paragraph" w:customStyle="1" w:styleId="9110C36B7A284F479349053D94E7A442">
    <w:name w:val="9110C36B7A284F479349053D94E7A442"/>
    <w:rsid w:val="003D6374"/>
  </w:style>
  <w:style w:type="paragraph" w:customStyle="1" w:styleId="42509A26D29D41F793AFA7FD6E429CBF">
    <w:name w:val="42509A26D29D41F793AFA7FD6E429CBF"/>
    <w:rsid w:val="003D6374"/>
  </w:style>
  <w:style w:type="paragraph" w:customStyle="1" w:styleId="9A150BD738794879BDAA6E3DD63A0030">
    <w:name w:val="9A150BD738794879BDAA6E3DD63A0030"/>
    <w:rsid w:val="003D6374"/>
  </w:style>
  <w:style w:type="paragraph" w:customStyle="1" w:styleId="52D1423C9A5540239A1058917420C0A3">
    <w:name w:val="52D1423C9A5540239A1058917420C0A3"/>
    <w:rsid w:val="003D6374"/>
  </w:style>
  <w:style w:type="paragraph" w:customStyle="1" w:styleId="A51EFDD91E2B4339AF722B3FD5F03F1C">
    <w:name w:val="A51EFDD91E2B4339AF722B3FD5F03F1C"/>
    <w:rsid w:val="003D6374"/>
  </w:style>
  <w:style w:type="paragraph" w:customStyle="1" w:styleId="105240B1CD164899AADFE4052568CDA5">
    <w:name w:val="105240B1CD164899AADFE4052568CDA5"/>
    <w:rsid w:val="003D6374"/>
  </w:style>
  <w:style w:type="paragraph" w:customStyle="1" w:styleId="467063931CFB4F99AFC78FE042F9D35D">
    <w:name w:val="467063931CFB4F99AFC78FE042F9D35D"/>
    <w:rsid w:val="003D6374"/>
  </w:style>
  <w:style w:type="paragraph" w:customStyle="1" w:styleId="107EA03D31714F72938D26C4A6C14E94">
    <w:name w:val="107EA03D31714F72938D26C4A6C14E94"/>
    <w:rsid w:val="003D6374"/>
  </w:style>
  <w:style w:type="paragraph" w:customStyle="1" w:styleId="B221E5B90B454D519F881D3FB8FFEFC8">
    <w:name w:val="B221E5B90B454D519F881D3FB8FFEFC8"/>
    <w:rsid w:val="003D6374"/>
  </w:style>
  <w:style w:type="paragraph" w:customStyle="1" w:styleId="3F6F73CCBDFE433E996EC51655B312C1">
    <w:name w:val="3F6F73CCBDFE433E996EC51655B312C1"/>
    <w:rsid w:val="003D6374"/>
  </w:style>
  <w:style w:type="paragraph" w:customStyle="1" w:styleId="73EAA6AF8A1C4A8CBEC260D7427C66D7">
    <w:name w:val="73EAA6AF8A1C4A8CBEC260D7427C66D7"/>
    <w:rsid w:val="003D6374"/>
  </w:style>
  <w:style w:type="paragraph" w:customStyle="1" w:styleId="68ABC889995E48338049A1CD5A8A7B53">
    <w:name w:val="68ABC889995E48338049A1CD5A8A7B53"/>
    <w:rsid w:val="003D6374"/>
  </w:style>
  <w:style w:type="paragraph" w:customStyle="1" w:styleId="6821FB975E994924B294684C77C8FD5C">
    <w:name w:val="6821FB975E994924B294684C77C8FD5C"/>
    <w:rsid w:val="003D6374"/>
  </w:style>
  <w:style w:type="paragraph" w:customStyle="1" w:styleId="0850C286CA924B02877247A17BBA35B8">
    <w:name w:val="0850C286CA924B02877247A17BBA35B8"/>
    <w:rsid w:val="003D6374"/>
  </w:style>
  <w:style w:type="paragraph" w:customStyle="1" w:styleId="F27C48F477BD4A1C891F13E0199BE8A6">
    <w:name w:val="F27C48F477BD4A1C891F13E0199BE8A6"/>
    <w:rsid w:val="003D6374"/>
  </w:style>
  <w:style w:type="paragraph" w:customStyle="1" w:styleId="B2BC4D33A26644208FA8869DAEBDB170">
    <w:name w:val="B2BC4D33A26644208FA8869DAEBDB170"/>
    <w:rsid w:val="003D6374"/>
  </w:style>
  <w:style w:type="paragraph" w:customStyle="1" w:styleId="B014A92FC7CE4E20943666E6166938F5">
    <w:name w:val="B014A92FC7CE4E20943666E6166938F5"/>
    <w:rsid w:val="003D6374"/>
  </w:style>
  <w:style w:type="paragraph" w:customStyle="1" w:styleId="81D95F4284A54179B34DD0105BA3EE94">
    <w:name w:val="81D95F4284A54179B34DD0105BA3EE94"/>
    <w:rsid w:val="003D6374"/>
  </w:style>
  <w:style w:type="paragraph" w:customStyle="1" w:styleId="3FAD2448BD814DB996B9AF4646ADAC6C">
    <w:name w:val="3FAD2448BD814DB996B9AF4646ADAC6C"/>
    <w:rsid w:val="003D6374"/>
  </w:style>
  <w:style w:type="paragraph" w:customStyle="1" w:styleId="6414B3D716964E84A850E38FC82FBDC5">
    <w:name w:val="6414B3D716964E84A850E38FC82FBDC5"/>
    <w:rsid w:val="003D6374"/>
  </w:style>
  <w:style w:type="paragraph" w:customStyle="1" w:styleId="D87B4ADBEB5148B8A272599CD6B6CFE0">
    <w:name w:val="D87B4ADBEB5148B8A272599CD6B6CFE0"/>
    <w:rsid w:val="003D6374"/>
  </w:style>
  <w:style w:type="paragraph" w:customStyle="1" w:styleId="41D4E575E6BE4790AD5B89495FDA8E76">
    <w:name w:val="41D4E575E6BE4790AD5B89495FDA8E76"/>
    <w:rsid w:val="003D6374"/>
  </w:style>
  <w:style w:type="paragraph" w:customStyle="1" w:styleId="227DE32F0F2D4EA9A25CE358E66D89BD">
    <w:name w:val="227DE32F0F2D4EA9A25CE358E66D89BD"/>
    <w:rsid w:val="003D6374"/>
  </w:style>
  <w:style w:type="paragraph" w:customStyle="1" w:styleId="28AB35D1339E46F1A500F78E025EA947">
    <w:name w:val="28AB35D1339E46F1A500F78E025EA947"/>
    <w:rsid w:val="003D6374"/>
  </w:style>
  <w:style w:type="paragraph" w:customStyle="1" w:styleId="C9243AB92804483AB4CC15D90F2FD46C">
    <w:name w:val="C9243AB92804483AB4CC15D90F2FD46C"/>
    <w:rsid w:val="003D6374"/>
  </w:style>
  <w:style w:type="paragraph" w:customStyle="1" w:styleId="304F804B071D4F5D8143A45A41CA8C12">
    <w:name w:val="304F804B071D4F5D8143A45A41CA8C12"/>
    <w:rsid w:val="003D6374"/>
  </w:style>
  <w:style w:type="paragraph" w:customStyle="1" w:styleId="9B2408DA33FF4A31B7CE6E78F2BE7073">
    <w:name w:val="9B2408DA33FF4A31B7CE6E78F2BE7073"/>
    <w:rsid w:val="003D6374"/>
  </w:style>
  <w:style w:type="paragraph" w:customStyle="1" w:styleId="704C8692AC2D49D6BC756201BB947778">
    <w:name w:val="704C8692AC2D49D6BC756201BB947778"/>
    <w:rsid w:val="003D6374"/>
  </w:style>
  <w:style w:type="paragraph" w:customStyle="1" w:styleId="E3C7AF195A2E43099FC978F18031115A">
    <w:name w:val="E3C7AF195A2E43099FC978F18031115A"/>
    <w:rsid w:val="003D6374"/>
  </w:style>
  <w:style w:type="paragraph" w:customStyle="1" w:styleId="D7E559067BF548E58E00A235E723FB34">
    <w:name w:val="D7E559067BF548E58E00A235E723FB34"/>
    <w:rsid w:val="003D6374"/>
  </w:style>
  <w:style w:type="paragraph" w:customStyle="1" w:styleId="DC08689C1E9D4FB68BB06380A8C4FADB">
    <w:name w:val="DC08689C1E9D4FB68BB06380A8C4FADB"/>
    <w:rsid w:val="003D6374"/>
  </w:style>
  <w:style w:type="paragraph" w:customStyle="1" w:styleId="C197F69FF3C349A9AA29E30F382C35A4">
    <w:name w:val="C197F69FF3C349A9AA29E30F382C35A4"/>
    <w:rsid w:val="003D6374"/>
  </w:style>
  <w:style w:type="paragraph" w:customStyle="1" w:styleId="EABBDC64910B47668310F87C18C38674">
    <w:name w:val="EABBDC64910B47668310F87C18C38674"/>
    <w:rsid w:val="003D6374"/>
  </w:style>
  <w:style w:type="paragraph" w:customStyle="1" w:styleId="3FCF8E7C420A437D98C7CF0301BCBDEF">
    <w:name w:val="3FCF8E7C420A437D98C7CF0301BCBDEF"/>
    <w:rsid w:val="003D6374"/>
  </w:style>
  <w:style w:type="paragraph" w:customStyle="1" w:styleId="FF4B7BC024254D9C8AD252A3E6C3EDC6">
    <w:name w:val="FF4B7BC024254D9C8AD252A3E6C3EDC6"/>
    <w:rsid w:val="003D6374"/>
  </w:style>
  <w:style w:type="paragraph" w:customStyle="1" w:styleId="F7B04D02E3274802A06EA8B5AFA05491">
    <w:name w:val="F7B04D02E3274802A06EA8B5AFA05491"/>
    <w:rsid w:val="003D6374"/>
  </w:style>
  <w:style w:type="paragraph" w:customStyle="1" w:styleId="43C29EF1EB7B437CA84D0ED3F699CFDF">
    <w:name w:val="43C29EF1EB7B437CA84D0ED3F699CFDF"/>
    <w:rsid w:val="003D6374"/>
  </w:style>
  <w:style w:type="paragraph" w:customStyle="1" w:styleId="B99450233B5941D58BA2BBE89630C46B">
    <w:name w:val="B99450233B5941D58BA2BBE89630C46B"/>
    <w:rsid w:val="003D6374"/>
  </w:style>
  <w:style w:type="paragraph" w:customStyle="1" w:styleId="EEDE8AA99D284FBEAA6FF58C6B451339">
    <w:name w:val="EEDE8AA99D284FBEAA6FF58C6B451339"/>
    <w:rsid w:val="003D6374"/>
  </w:style>
  <w:style w:type="paragraph" w:customStyle="1" w:styleId="7E0294F653FD4759A829CC8199B0EEE2">
    <w:name w:val="7E0294F653FD4759A829CC8199B0EEE2"/>
    <w:rsid w:val="003D6374"/>
  </w:style>
  <w:style w:type="paragraph" w:customStyle="1" w:styleId="2752EE46AAE14C5E940F7A5B193A78AB">
    <w:name w:val="2752EE46AAE14C5E940F7A5B193A78AB"/>
    <w:rsid w:val="003D6374"/>
  </w:style>
  <w:style w:type="paragraph" w:customStyle="1" w:styleId="CBCD1B2F8A6A49CD8A9A043104005542">
    <w:name w:val="CBCD1B2F8A6A49CD8A9A043104005542"/>
    <w:rsid w:val="003D6374"/>
  </w:style>
  <w:style w:type="paragraph" w:customStyle="1" w:styleId="7160ADC2F14F4B509D6B979F1CD7B787">
    <w:name w:val="7160ADC2F14F4B509D6B979F1CD7B787"/>
    <w:rsid w:val="003D6374"/>
  </w:style>
  <w:style w:type="paragraph" w:customStyle="1" w:styleId="E92FC5AF8D704820A6DD0F74B52C10AB">
    <w:name w:val="E92FC5AF8D704820A6DD0F74B52C10AB"/>
    <w:rsid w:val="003D6374"/>
  </w:style>
  <w:style w:type="paragraph" w:customStyle="1" w:styleId="7F55807DD0D3462EB6D7B69DBED18C2B">
    <w:name w:val="7F55807DD0D3462EB6D7B69DBED18C2B"/>
    <w:rsid w:val="003D6374"/>
  </w:style>
  <w:style w:type="paragraph" w:customStyle="1" w:styleId="986E7E60EC9242BAB277FF69013476CB">
    <w:name w:val="986E7E60EC9242BAB277FF69013476CB"/>
    <w:rsid w:val="003D6374"/>
  </w:style>
  <w:style w:type="paragraph" w:customStyle="1" w:styleId="1868280678C34CBA8B2B9DAAE568FC41">
    <w:name w:val="1868280678C34CBA8B2B9DAAE568FC41"/>
    <w:rsid w:val="003D6374"/>
  </w:style>
  <w:style w:type="paragraph" w:customStyle="1" w:styleId="BC0F76B2CDD04B38B9337DDAB403EC89">
    <w:name w:val="BC0F76B2CDD04B38B9337DDAB403EC89"/>
    <w:rsid w:val="003D6374"/>
  </w:style>
  <w:style w:type="paragraph" w:customStyle="1" w:styleId="04572B188D254219B3A058F59A875B26">
    <w:name w:val="04572B188D254219B3A058F59A875B26"/>
    <w:rsid w:val="003D6374"/>
  </w:style>
  <w:style w:type="paragraph" w:customStyle="1" w:styleId="A4C7DA9983474DD899D64FC28CA0FB58">
    <w:name w:val="A4C7DA9983474DD899D64FC28CA0FB58"/>
    <w:rsid w:val="003D6374"/>
  </w:style>
  <w:style w:type="paragraph" w:customStyle="1" w:styleId="7E5DCA81262C4050A8238ECFAE6F8C74">
    <w:name w:val="7E5DCA81262C4050A8238ECFAE6F8C74"/>
    <w:rsid w:val="003D6374"/>
  </w:style>
  <w:style w:type="paragraph" w:customStyle="1" w:styleId="5D6DDDC616E54B66BDEF79C309511F85">
    <w:name w:val="5D6DDDC616E54B66BDEF79C309511F85"/>
    <w:rsid w:val="003D6374"/>
  </w:style>
  <w:style w:type="paragraph" w:customStyle="1" w:styleId="9B72D1D57F4544DF8066FC06B44DE1AA">
    <w:name w:val="9B72D1D57F4544DF8066FC06B44DE1AA"/>
    <w:rsid w:val="003D6374"/>
  </w:style>
  <w:style w:type="paragraph" w:customStyle="1" w:styleId="A7BB0E8E0B2A47A4B8A4472F0FEDF6B7">
    <w:name w:val="A7BB0E8E0B2A47A4B8A4472F0FEDF6B7"/>
    <w:rsid w:val="003D6374"/>
  </w:style>
  <w:style w:type="paragraph" w:customStyle="1" w:styleId="71DAF3C1C0924D7A879047531D601675">
    <w:name w:val="71DAF3C1C0924D7A879047531D601675"/>
    <w:rsid w:val="003D6374"/>
  </w:style>
  <w:style w:type="paragraph" w:customStyle="1" w:styleId="C36B347D16F1449AB9BB652F42384279">
    <w:name w:val="C36B347D16F1449AB9BB652F42384279"/>
    <w:rsid w:val="003D6374"/>
  </w:style>
  <w:style w:type="paragraph" w:customStyle="1" w:styleId="00B5DEA474824B6D90FFAEC0FABAE333">
    <w:name w:val="00B5DEA474824B6D90FFAEC0FABAE333"/>
    <w:rsid w:val="003D6374"/>
  </w:style>
  <w:style w:type="paragraph" w:customStyle="1" w:styleId="E768F8C60B8E444596F683F836189166">
    <w:name w:val="E768F8C60B8E444596F683F836189166"/>
    <w:rsid w:val="003D6374"/>
  </w:style>
  <w:style w:type="paragraph" w:customStyle="1" w:styleId="2E87962C34BF481BA1A41929345EBA33">
    <w:name w:val="2E87962C34BF481BA1A41929345EBA33"/>
    <w:rsid w:val="003D6374"/>
  </w:style>
  <w:style w:type="paragraph" w:customStyle="1" w:styleId="78587BB739EE4A5EAC71BF2838F59D2F">
    <w:name w:val="78587BB739EE4A5EAC71BF2838F59D2F"/>
    <w:rsid w:val="003D6374"/>
  </w:style>
  <w:style w:type="paragraph" w:customStyle="1" w:styleId="498688E040064AD8833450F62752E7C4">
    <w:name w:val="498688E040064AD8833450F62752E7C4"/>
    <w:rsid w:val="003D6374"/>
  </w:style>
  <w:style w:type="paragraph" w:customStyle="1" w:styleId="AEEFE35BC3CC485C83F4FC8423E93324">
    <w:name w:val="AEEFE35BC3CC485C83F4FC8423E93324"/>
    <w:rsid w:val="003D6374"/>
  </w:style>
  <w:style w:type="paragraph" w:customStyle="1" w:styleId="DED7ADFB63564300ACD125FE3CAE1E58">
    <w:name w:val="DED7ADFB63564300ACD125FE3CAE1E58"/>
    <w:rsid w:val="003D6374"/>
  </w:style>
  <w:style w:type="paragraph" w:customStyle="1" w:styleId="2E982A2A60C242658139B607771B6586">
    <w:name w:val="2E982A2A60C242658139B607771B6586"/>
    <w:rsid w:val="003D6374"/>
  </w:style>
  <w:style w:type="paragraph" w:customStyle="1" w:styleId="C3CB8FB4560E4E98855C74C282031EA4">
    <w:name w:val="C3CB8FB4560E4E98855C74C282031EA4"/>
    <w:rsid w:val="003D6374"/>
  </w:style>
  <w:style w:type="paragraph" w:customStyle="1" w:styleId="39F07BB81063451281E015D9BB1AA9AF">
    <w:name w:val="39F07BB81063451281E015D9BB1AA9AF"/>
    <w:rsid w:val="003D6374"/>
  </w:style>
  <w:style w:type="paragraph" w:customStyle="1" w:styleId="8F629DA9D4EE4E4BAE044C329E9F1823">
    <w:name w:val="8F629DA9D4EE4E4BAE044C329E9F1823"/>
    <w:rsid w:val="003D6374"/>
  </w:style>
  <w:style w:type="paragraph" w:customStyle="1" w:styleId="75BBB538426549F2BD77027BB06E8132">
    <w:name w:val="75BBB538426549F2BD77027BB06E8132"/>
    <w:rsid w:val="003D6374"/>
  </w:style>
  <w:style w:type="paragraph" w:customStyle="1" w:styleId="9BBE9C76FC904BA69DAF938CD50728E4">
    <w:name w:val="9BBE9C76FC904BA69DAF938CD50728E4"/>
    <w:rsid w:val="003D6374"/>
  </w:style>
  <w:style w:type="paragraph" w:customStyle="1" w:styleId="1220A3E8E1FF4CB8A161113D4ADA361C">
    <w:name w:val="1220A3E8E1FF4CB8A161113D4ADA361C"/>
    <w:rsid w:val="003D6374"/>
  </w:style>
  <w:style w:type="paragraph" w:customStyle="1" w:styleId="0C67A0DE13FD4F7CA3D478865AAE71FC">
    <w:name w:val="0C67A0DE13FD4F7CA3D478865AAE71FC"/>
    <w:rsid w:val="003D6374"/>
  </w:style>
  <w:style w:type="paragraph" w:customStyle="1" w:styleId="C0AF740C140B40008434F938C3C05076">
    <w:name w:val="C0AF740C140B40008434F938C3C05076"/>
    <w:rsid w:val="003D6374"/>
  </w:style>
  <w:style w:type="paragraph" w:customStyle="1" w:styleId="039CB6307E404CB2B697029DDA08DEA9">
    <w:name w:val="039CB6307E404CB2B697029DDA08DEA9"/>
    <w:rsid w:val="003D6374"/>
  </w:style>
  <w:style w:type="paragraph" w:customStyle="1" w:styleId="6E3114A5B4CB4DDE84750EC2CD11F237">
    <w:name w:val="6E3114A5B4CB4DDE84750EC2CD11F237"/>
    <w:rsid w:val="003D6374"/>
  </w:style>
  <w:style w:type="paragraph" w:customStyle="1" w:styleId="A6DF5E2A3A3D4EA099C94C65D0F3C476">
    <w:name w:val="A6DF5E2A3A3D4EA099C94C65D0F3C476"/>
    <w:rsid w:val="003D6374"/>
  </w:style>
  <w:style w:type="paragraph" w:customStyle="1" w:styleId="5D49557C1B6B4F85BB7DCA59BAB9DBEB">
    <w:name w:val="5D49557C1B6B4F85BB7DCA59BAB9DBEB"/>
    <w:rsid w:val="003D6374"/>
  </w:style>
  <w:style w:type="paragraph" w:customStyle="1" w:styleId="59EA0FAE26ED4B578E56E41CE1585C90">
    <w:name w:val="59EA0FAE26ED4B578E56E41CE1585C90"/>
    <w:rsid w:val="003D6374"/>
  </w:style>
  <w:style w:type="paragraph" w:customStyle="1" w:styleId="87179FE6A3FF4D19AED53250A0A29ED2">
    <w:name w:val="87179FE6A3FF4D19AED53250A0A29ED2"/>
    <w:rsid w:val="003D6374"/>
  </w:style>
  <w:style w:type="paragraph" w:customStyle="1" w:styleId="A99B110CB334434B896926304DC772BD">
    <w:name w:val="A99B110CB334434B896926304DC772BD"/>
    <w:rsid w:val="003D6374"/>
  </w:style>
  <w:style w:type="paragraph" w:customStyle="1" w:styleId="84F662AE559E4F9EB47FDC89B142263E">
    <w:name w:val="84F662AE559E4F9EB47FDC89B142263E"/>
    <w:rsid w:val="003D6374"/>
  </w:style>
  <w:style w:type="paragraph" w:customStyle="1" w:styleId="6CF7369AAF89407C8E3AEA22B8FE405D">
    <w:name w:val="6CF7369AAF89407C8E3AEA22B8FE405D"/>
    <w:rsid w:val="003D6374"/>
  </w:style>
  <w:style w:type="paragraph" w:customStyle="1" w:styleId="5585399CB72F40B6B10283E7967EC62F">
    <w:name w:val="5585399CB72F40B6B10283E7967EC62F"/>
    <w:rsid w:val="003D6374"/>
  </w:style>
  <w:style w:type="paragraph" w:customStyle="1" w:styleId="8802CBCCAB894DE1BD1CB46E2FDCD6A5">
    <w:name w:val="8802CBCCAB894DE1BD1CB46E2FDCD6A5"/>
    <w:rsid w:val="003D6374"/>
  </w:style>
  <w:style w:type="paragraph" w:customStyle="1" w:styleId="BCCEB5CE59A84BF491704092E0DC23FD">
    <w:name w:val="BCCEB5CE59A84BF491704092E0DC23FD"/>
    <w:rsid w:val="003D6374"/>
  </w:style>
  <w:style w:type="paragraph" w:customStyle="1" w:styleId="30E249B52ADC49038019E3B465393463">
    <w:name w:val="30E249B52ADC49038019E3B465393463"/>
    <w:rsid w:val="003D6374"/>
  </w:style>
  <w:style w:type="paragraph" w:customStyle="1" w:styleId="AF14F0FDE4AA411BB43ED10B7C09A340">
    <w:name w:val="AF14F0FDE4AA411BB43ED10B7C09A340"/>
    <w:rsid w:val="003D6374"/>
  </w:style>
  <w:style w:type="paragraph" w:customStyle="1" w:styleId="6B46D9A62E334253BBCBF816CDC63E10">
    <w:name w:val="6B46D9A62E334253BBCBF816CDC63E10"/>
    <w:rsid w:val="003D6374"/>
  </w:style>
  <w:style w:type="paragraph" w:customStyle="1" w:styleId="8502EE220139440983073E49D3316C40">
    <w:name w:val="8502EE220139440983073E49D3316C40"/>
    <w:rsid w:val="003D6374"/>
  </w:style>
  <w:style w:type="paragraph" w:customStyle="1" w:styleId="8A1B226AED954A839FC1A0A3C71A8E7A">
    <w:name w:val="8A1B226AED954A839FC1A0A3C71A8E7A"/>
    <w:rsid w:val="003D6374"/>
  </w:style>
  <w:style w:type="paragraph" w:customStyle="1" w:styleId="810DA1DBE08E49DA96111B5017AB0EE3">
    <w:name w:val="810DA1DBE08E49DA96111B5017AB0EE3"/>
    <w:rsid w:val="003D6374"/>
  </w:style>
  <w:style w:type="paragraph" w:customStyle="1" w:styleId="CA0F75FF4FA1402E8896EE8BC36C40EC">
    <w:name w:val="CA0F75FF4FA1402E8896EE8BC36C40EC"/>
    <w:rsid w:val="003D6374"/>
  </w:style>
  <w:style w:type="paragraph" w:customStyle="1" w:styleId="B1045AFDA5864373AE7174B39DA3CDA5">
    <w:name w:val="B1045AFDA5864373AE7174B39DA3CDA5"/>
    <w:rsid w:val="003D6374"/>
  </w:style>
  <w:style w:type="paragraph" w:customStyle="1" w:styleId="EF395F4CD0644EEA87BA952DBD0EE836">
    <w:name w:val="EF395F4CD0644EEA87BA952DBD0EE836"/>
    <w:rsid w:val="003D6374"/>
  </w:style>
  <w:style w:type="paragraph" w:customStyle="1" w:styleId="9C42407783B24089B54C7BC0C30EEA1A">
    <w:name w:val="9C42407783B24089B54C7BC0C30EEA1A"/>
    <w:rsid w:val="003D6374"/>
  </w:style>
  <w:style w:type="paragraph" w:customStyle="1" w:styleId="07D63373BBC9453DAC5CBB003CAB36FA">
    <w:name w:val="07D63373BBC9453DAC5CBB003CAB36FA"/>
    <w:rsid w:val="003D6374"/>
  </w:style>
  <w:style w:type="paragraph" w:customStyle="1" w:styleId="94C7E65FF9AF45C18585AAD088EF6612">
    <w:name w:val="94C7E65FF9AF45C18585AAD088EF6612"/>
    <w:rsid w:val="003D6374"/>
  </w:style>
  <w:style w:type="paragraph" w:customStyle="1" w:styleId="49408758710C4332BAFE74F806803783">
    <w:name w:val="49408758710C4332BAFE74F806803783"/>
    <w:rsid w:val="003D6374"/>
  </w:style>
  <w:style w:type="paragraph" w:customStyle="1" w:styleId="08121027E33B480D82A98F9812665852">
    <w:name w:val="08121027E33B480D82A98F9812665852"/>
    <w:rsid w:val="003D6374"/>
  </w:style>
  <w:style w:type="paragraph" w:customStyle="1" w:styleId="51E31171D14048A18A1322246C50EA80">
    <w:name w:val="51E31171D14048A18A1322246C50EA80"/>
    <w:rsid w:val="003D6374"/>
  </w:style>
  <w:style w:type="paragraph" w:customStyle="1" w:styleId="DDBEA2CDAE824A00987B3A65F6BFBCA7">
    <w:name w:val="DDBEA2CDAE824A00987B3A65F6BFBCA7"/>
    <w:rsid w:val="003D6374"/>
  </w:style>
  <w:style w:type="paragraph" w:customStyle="1" w:styleId="9C89F192683A4BD084F7FF49194B3205">
    <w:name w:val="9C89F192683A4BD084F7FF49194B3205"/>
    <w:rsid w:val="003D6374"/>
  </w:style>
  <w:style w:type="paragraph" w:customStyle="1" w:styleId="C7CA10C87F574037BF5380BFC6BA508A">
    <w:name w:val="C7CA10C87F574037BF5380BFC6BA508A"/>
    <w:rsid w:val="003D6374"/>
  </w:style>
  <w:style w:type="paragraph" w:customStyle="1" w:styleId="5B6F115969AB46CE8EAB555CA607F66B">
    <w:name w:val="5B6F115969AB46CE8EAB555CA607F66B"/>
    <w:rsid w:val="003D6374"/>
  </w:style>
  <w:style w:type="paragraph" w:customStyle="1" w:styleId="ED17F669985A4AE5AAF8B50C827C5131">
    <w:name w:val="ED17F669985A4AE5AAF8B50C827C5131"/>
    <w:rsid w:val="003D6374"/>
  </w:style>
  <w:style w:type="paragraph" w:customStyle="1" w:styleId="50983B874B194CC5A95B254707F2D5DE">
    <w:name w:val="50983B874B194CC5A95B254707F2D5DE"/>
    <w:rsid w:val="003D6374"/>
  </w:style>
  <w:style w:type="paragraph" w:customStyle="1" w:styleId="7BC1B9614318438CA3587BE60097A4C6">
    <w:name w:val="7BC1B9614318438CA3587BE60097A4C6"/>
    <w:rsid w:val="003D6374"/>
  </w:style>
  <w:style w:type="paragraph" w:customStyle="1" w:styleId="674A60373C914D43B439F5AADA02A82B">
    <w:name w:val="674A60373C914D43B439F5AADA02A82B"/>
    <w:rsid w:val="003D6374"/>
  </w:style>
  <w:style w:type="paragraph" w:customStyle="1" w:styleId="49B2864070A34D419A7621AC769F7447">
    <w:name w:val="49B2864070A34D419A7621AC769F7447"/>
    <w:rsid w:val="003D6374"/>
  </w:style>
  <w:style w:type="paragraph" w:customStyle="1" w:styleId="6BCE936BF4B6455AB4828669FF59FB22">
    <w:name w:val="6BCE936BF4B6455AB4828669FF59FB22"/>
    <w:rsid w:val="003D6374"/>
  </w:style>
  <w:style w:type="paragraph" w:customStyle="1" w:styleId="5BC599FE3B804E0E920800698752EE9D">
    <w:name w:val="5BC599FE3B804E0E920800698752EE9D"/>
    <w:rsid w:val="003D6374"/>
  </w:style>
  <w:style w:type="paragraph" w:customStyle="1" w:styleId="886D77D16B3E4F08B70A65E3B2EB3966">
    <w:name w:val="886D77D16B3E4F08B70A65E3B2EB3966"/>
    <w:rsid w:val="003D6374"/>
  </w:style>
  <w:style w:type="paragraph" w:customStyle="1" w:styleId="ABDEE409EDAA4F15B194DA7B811757B9">
    <w:name w:val="ABDEE409EDAA4F15B194DA7B811757B9"/>
    <w:rsid w:val="003D6374"/>
  </w:style>
  <w:style w:type="paragraph" w:customStyle="1" w:styleId="1C6F7BA025434FD3A4A70A4DD6135991">
    <w:name w:val="1C6F7BA025434FD3A4A70A4DD6135991"/>
    <w:rsid w:val="003D6374"/>
  </w:style>
  <w:style w:type="paragraph" w:customStyle="1" w:styleId="5FA2AE6626A7486A95D5BDFB690818E1">
    <w:name w:val="5FA2AE6626A7486A95D5BDFB690818E1"/>
    <w:rsid w:val="003D6374"/>
  </w:style>
  <w:style w:type="paragraph" w:customStyle="1" w:styleId="A7D4D90B12FA4598AAC167ECD79841CF">
    <w:name w:val="A7D4D90B12FA4598AAC167ECD79841CF"/>
    <w:rsid w:val="003D6374"/>
  </w:style>
  <w:style w:type="paragraph" w:customStyle="1" w:styleId="B6899978B02244448ABBF9F89A0C6FD1">
    <w:name w:val="B6899978B02244448ABBF9F89A0C6FD1"/>
    <w:rsid w:val="003D6374"/>
  </w:style>
  <w:style w:type="paragraph" w:customStyle="1" w:styleId="43B4FB37D32F4E7784E948516661931D">
    <w:name w:val="43B4FB37D32F4E7784E948516661931D"/>
    <w:rsid w:val="003D6374"/>
  </w:style>
  <w:style w:type="paragraph" w:customStyle="1" w:styleId="6516BC5849C74230B017752475DEA758">
    <w:name w:val="6516BC5849C74230B017752475DEA758"/>
    <w:rsid w:val="003D6374"/>
  </w:style>
  <w:style w:type="paragraph" w:customStyle="1" w:styleId="525C9C329E9F4222B7B01C7B6E86FAC6">
    <w:name w:val="525C9C329E9F4222B7B01C7B6E86FAC6"/>
    <w:rsid w:val="003D6374"/>
  </w:style>
  <w:style w:type="paragraph" w:customStyle="1" w:styleId="9FBCD2ACC4A44E6D800346CD1424151D">
    <w:name w:val="9FBCD2ACC4A44E6D800346CD1424151D"/>
    <w:rsid w:val="003D6374"/>
  </w:style>
  <w:style w:type="paragraph" w:customStyle="1" w:styleId="A89DF053274146BE9372816A138AC39A">
    <w:name w:val="A89DF053274146BE9372816A138AC39A"/>
    <w:rsid w:val="003D6374"/>
  </w:style>
  <w:style w:type="paragraph" w:customStyle="1" w:styleId="BBEBB62C036D46A3AC17213C5D3AE056">
    <w:name w:val="BBEBB62C036D46A3AC17213C5D3AE056"/>
    <w:rsid w:val="003D6374"/>
  </w:style>
  <w:style w:type="paragraph" w:customStyle="1" w:styleId="91A11A0ADA7D44BFB08288CB852CB96F">
    <w:name w:val="91A11A0ADA7D44BFB08288CB852CB96F"/>
    <w:rsid w:val="003D6374"/>
  </w:style>
  <w:style w:type="paragraph" w:customStyle="1" w:styleId="25EF0CDE206240FFB54474FE0309B696">
    <w:name w:val="25EF0CDE206240FFB54474FE0309B696"/>
    <w:rsid w:val="003D6374"/>
  </w:style>
  <w:style w:type="paragraph" w:customStyle="1" w:styleId="14CE68BAE5F946C59B0C2AFF6F2EB0C2">
    <w:name w:val="14CE68BAE5F946C59B0C2AFF6F2EB0C2"/>
    <w:rsid w:val="003D6374"/>
  </w:style>
  <w:style w:type="paragraph" w:customStyle="1" w:styleId="6E8C0DF33E0143F9B8B3BAC92D86C288">
    <w:name w:val="6E8C0DF33E0143F9B8B3BAC92D86C288"/>
    <w:rsid w:val="003D6374"/>
  </w:style>
  <w:style w:type="paragraph" w:customStyle="1" w:styleId="DBB22C45DDF245E3BA66549EDECAB4A8">
    <w:name w:val="DBB22C45DDF245E3BA66549EDECAB4A8"/>
    <w:rsid w:val="003D6374"/>
  </w:style>
  <w:style w:type="paragraph" w:customStyle="1" w:styleId="AD9EF3E3A4F4441CB11DEAE878994ED4">
    <w:name w:val="AD9EF3E3A4F4441CB11DEAE878994ED4"/>
    <w:rsid w:val="003D6374"/>
  </w:style>
  <w:style w:type="paragraph" w:customStyle="1" w:styleId="E3D89E8081B84A7996D5C81BFCB2E562">
    <w:name w:val="E3D89E8081B84A7996D5C81BFCB2E562"/>
    <w:rsid w:val="003D6374"/>
  </w:style>
  <w:style w:type="paragraph" w:customStyle="1" w:styleId="CD9639115F2E477B9FCAA16CE78B2CA5">
    <w:name w:val="CD9639115F2E477B9FCAA16CE78B2CA5"/>
    <w:rsid w:val="003D6374"/>
  </w:style>
  <w:style w:type="paragraph" w:customStyle="1" w:styleId="1B5721A92F234DB0848AAB3B2B0A3454">
    <w:name w:val="1B5721A92F234DB0848AAB3B2B0A3454"/>
    <w:rsid w:val="003D6374"/>
  </w:style>
  <w:style w:type="paragraph" w:customStyle="1" w:styleId="22F603E7790D4EA3A822E2AF76F1C0C3">
    <w:name w:val="22F603E7790D4EA3A822E2AF76F1C0C3"/>
    <w:rsid w:val="003D6374"/>
  </w:style>
  <w:style w:type="paragraph" w:customStyle="1" w:styleId="604962B4E1B34E938D696E7429DD6C35">
    <w:name w:val="604962B4E1B34E938D696E7429DD6C35"/>
    <w:rsid w:val="003D6374"/>
  </w:style>
  <w:style w:type="paragraph" w:customStyle="1" w:styleId="BBBC6876623141A9A3BD78C60478333F">
    <w:name w:val="BBBC6876623141A9A3BD78C60478333F"/>
    <w:rsid w:val="003D6374"/>
  </w:style>
  <w:style w:type="paragraph" w:customStyle="1" w:styleId="1892728543A34AE1BF9E37163A8E5927">
    <w:name w:val="1892728543A34AE1BF9E37163A8E5927"/>
    <w:rsid w:val="003D6374"/>
  </w:style>
  <w:style w:type="paragraph" w:customStyle="1" w:styleId="A898D0358E6146AD9BB75D443C04A150">
    <w:name w:val="A898D0358E6146AD9BB75D443C04A150"/>
    <w:rsid w:val="003D6374"/>
  </w:style>
  <w:style w:type="paragraph" w:customStyle="1" w:styleId="9EEA4CC35F33490CA9B1DC40B67D40BD">
    <w:name w:val="9EEA4CC35F33490CA9B1DC40B67D40BD"/>
    <w:rsid w:val="003D6374"/>
  </w:style>
  <w:style w:type="paragraph" w:customStyle="1" w:styleId="64BE436087D6410EB7B203A47FB0534B">
    <w:name w:val="64BE436087D6410EB7B203A47FB0534B"/>
    <w:rsid w:val="003D6374"/>
  </w:style>
  <w:style w:type="paragraph" w:customStyle="1" w:styleId="E02A0119E5434450819AF25D32F4AEFE">
    <w:name w:val="E02A0119E5434450819AF25D32F4AEFE"/>
    <w:rsid w:val="003D6374"/>
  </w:style>
  <w:style w:type="paragraph" w:customStyle="1" w:styleId="42B4FB55E38042DBA9AB9ED1A135A1F9">
    <w:name w:val="42B4FB55E38042DBA9AB9ED1A135A1F9"/>
    <w:rsid w:val="003D6374"/>
  </w:style>
  <w:style w:type="paragraph" w:customStyle="1" w:styleId="520E287D8583435B86D58263BF7503B0">
    <w:name w:val="520E287D8583435B86D58263BF7503B0"/>
    <w:rsid w:val="003D6374"/>
  </w:style>
  <w:style w:type="paragraph" w:customStyle="1" w:styleId="7986D7C14781402A80D957922296D02D">
    <w:name w:val="7986D7C14781402A80D957922296D02D"/>
    <w:rsid w:val="003D6374"/>
  </w:style>
  <w:style w:type="paragraph" w:customStyle="1" w:styleId="DD37F1F34C164074AD6C141160E44EBF">
    <w:name w:val="DD37F1F34C164074AD6C141160E44EBF"/>
    <w:rsid w:val="003D6374"/>
  </w:style>
  <w:style w:type="paragraph" w:customStyle="1" w:styleId="0D0E6E3E3374457FB4295E342AD15644">
    <w:name w:val="0D0E6E3E3374457FB4295E342AD15644"/>
    <w:rsid w:val="003D6374"/>
  </w:style>
  <w:style w:type="paragraph" w:customStyle="1" w:styleId="8ABE08DF44E74A00A16F148EA9853B1B">
    <w:name w:val="8ABE08DF44E74A00A16F148EA9853B1B"/>
    <w:rsid w:val="003D6374"/>
  </w:style>
  <w:style w:type="paragraph" w:customStyle="1" w:styleId="2F80E27FC5DB4EF0B1342F248F31FBBD">
    <w:name w:val="2F80E27FC5DB4EF0B1342F248F31FBBD"/>
    <w:rsid w:val="003D6374"/>
  </w:style>
  <w:style w:type="paragraph" w:customStyle="1" w:styleId="E61386831C234BC79B9A37E821175C9A">
    <w:name w:val="E61386831C234BC79B9A37E821175C9A"/>
    <w:rsid w:val="003D6374"/>
  </w:style>
  <w:style w:type="paragraph" w:customStyle="1" w:styleId="DC2D266203B04682B65D4AD519451937">
    <w:name w:val="DC2D266203B04682B65D4AD519451937"/>
    <w:rsid w:val="003D6374"/>
  </w:style>
  <w:style w:type="paragraph" w:customStyle="1" w:styleId="63B44598FFE64E8387F3C18309F56035">
    <w:name w:val="63B44598FFE64E8387F3C18309F56035"/>
    <w:rsid w:val="003D6374"/>
  </w:style>
  <w:style w:type="paragraph" w:customStyle="1" w:styleId="D430B94A90E5422BABF36D9A79C2966A">
    <w:name w:val="D430B94A90E5422BABF36D9A79C2966A"/>
    <w:rsid w:val="003D6374"/>
  </w:style>
  <w:style w:type="paragraph" w:customStyle="1" w:styleId="01483A535FFB46A796755C6547B7C9CE">
    <w:name w:val="01483A535FFB46A796755C6547B7C9CE"/>
    <w:rsid w:val="003D6374"/>
  </w:style>
  <w:style w:type="paragraph" w:customStyle="1" w:styleId="E6B5EA0DC2BD440C9D07D7175B96839B">
    <w:name w:val="E6B5EA0DC2BD440C9D07D7175B96839B"/>
    <w:rsid w:val="003D6374"/>
  </w:style>
  <w:style w:type="paragraph" w:customStyle="1" w:styleId="01397B3B862A4341B18BD35BD75FE1D6">
    <w:name w:val="01397B3B862A4341B18BD35BD75FE1D6"/>
    <w:rsid w:val="003D6374"/>
  </w:style>
  <w:style w:type="paragraph" w:customStyle="1" w:styleId="734B580018434F5E89074A8F53D613D4">
    <w:name w:val="734B580018434F5E89074A8F53D613D4"/>
    <w:rsid w:val="003D6374"/>
  </w:style>
  <w:style w:type="paragraph" w:customStyle="1" w:styleId="5C77A20022B94BCE82C567451EB6F28E">
    <w:name w:val="5C77A20022B94BCE82C567451EB6F28E"/>
    <w:rsid w:val="003D6374"/>
  </w:style>
  <w:style w:type="paragraph" w:customStyle="1" w:styleId="AA93CDF2EA234FA2A2BEB9FDD2A9CC92">
    <w:name w:val="AA93CDF2EA234FA2A2BEB9FDD2A9CC92"/>
    <w:rsid w:val="003D6374"/>
  </w:style>
  <w:style w:type="paragraph" w:customStyle="1" w:styleId="8DF274A6FFE84D9C87B8CE2AC8391FBF">
    <w:name w:val="8DF274A6FFE84D9C87B8CE2AC8391FBF"/>
    <w:rsid w:val="003D6374"/>
  </w:style>
  <w:style w:type="paragraph" w:customStyle="1" w:styleId="64D05BE2BA2F4DDC9BA9F847155501EF">
    <w:name w:val="64D05BE2BA2F4DDC9BA9F847155501EF"/>
    <w:rsid w:val="003D6374"/>
  </w:style>
  <w:style w:type="paragraph" w:customStyle="1" w:styleId="0494FDFC5C014ABA85F816E816BE9E92">
    <w:name w:val="0494FDFC5C014ABA85F816E816BE9E92"/>
    <w:rsid w:val="003D63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Inskrivningsblankett för möte</Template>
  <TotalTime>9</TotalTime>
  <Pages>2</Pages>
  <Words>17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Sophia Liögård Persman</dc:creator>
  <cp:lastModifiedBy>Sophia Liögård Persman</cp:lastModifiedBy>
  <cp:revision>1</cp:revision>
  <dcterms:created xsi:type="dcterms:W3CDTF">2024-10-09T12:35:00Z</dcterms:created>
  <dcterms:modified xsi:type="dcterms:W3CDTF">2024-10-09T12:44:00Z</dcterms:modified>
</cp:coreProperties>
</file>