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E46" w:rsidRPr="004E6E46" w:rsidRDefault="004E6E46" w:rsidP="004E6E46">
      <w:pPr>
        <w:jc w:val="center"/>
        <w:rPr>
          <w:b/>
          <w:sz w:val="40"/>
          <w:szCs w:val="40"/>
          <w:u w:val="single"/>
          <w:lang w:val="sv-SE"/>
        </w:rPr>
      </w:pPr>
      <w:r w:rsidRPr="004E6E46">
        <w:rPr>
          <w:b/>
          <w:sz w:val="40"/>
          <w:szCs w:val="40"/>
          <w:u w:val="single"/>
          <w:lang w:val="sv-SE"/>
        </w:rPr>
        <w:t>Användarinstruktion innebandyhall</w:t>
      </w:r>
    </w:p>
    <w:p w:rsidR="004E6E46" w:rsidRPr="004E6E46" w:rsidRDefault="004E6E46" w:rsidP="004E6E46">
      <w:pPr>
        <w:rPr>
          <w:lang w:val="sv-SE"/>
        </w:rPr>
      </w:pPr>
    </w:p>
    <w:p w:rsidR="004E6E46" w:rsidRPr="004E6E46" w:rsidRDefault="004E6E46" w:rsidP="004E6E46">
      <w:pPr>
        <w:rPr>
          <w:sz w:val="24"/>
          <w:szCs w:val="24"/>
          <w:lang w:val="sv-SE"/>
        </w:rPr>
      </w:pPr>
      <w:r w:rsidRPr="004E6E46">
        <w:rPr>
          <w:sz w:val="24"/>
          <w:szCs w:val="24"/>
          <w:lang w:val="sv-SE"/>
        </w:rPr>
        <w:t>För att få i gång musik behöver du koppla in telefon eller dator med en sladd till panelen enl. nedan.</w:t>
      </w:r>
    </w:p>
    <w:p w:rsidR="004E6E46" w:rsidRDefault="004E6E46" w:rsidP="004E6E4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4BD9610" wp14:editId="2832DBD9">
            <wp:extent cx="3332018" cy="2267825"/>
            <wp:effectExtent l="0" t="0" r="1905" b="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460" cy="229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E46" w:rsidRPr="007563C1" w:rsidRDefault="004E6E46" w:rsidP="004E6E46">
      <w:pPr>
        <w:rPr>
          <w:sz w:val="24"/>
          <w:szCs w:val="24"/>
        </w:rPr>
      </w:pPr>
    </w:p>
    <w:p w:rsidR="004E6E46" w:rsidRPr="004E6E46" w:rsidRDefault="004E6E46" w:rsidP="004E6E46">
      <w:pPr>
        <w:rPr>
          <w:sz w:val="24"/>
          <w:szCs w:val="24"/>
          <w:lang w:val="sv-SE"/>
        </w:rPr>
      </w:pPr>
      <w:r w:rsidRPr="004E6E46">
        <w:rPr>
          <w:sz w:val="24"/>
          <w:szCs w:val="24"/>
          <w:lang w:val="sv-SE"/>
        </w:rPr>
        <w:t>För att justera ljudet använd Volympanelen och följ text.</w:t>
      </w:r>
      <w:r>
        <w:rPr>
          <w:noProof/>
          <w:sz w:val="24"/>
          <w:szCs w:val="24"/>
        </w:rPr>
        <w:drawing>
          <wp:inline distT="0" distB="0" distL="0" distR="0" wp14:anchorId="4228ED5F" wp14:editId="372731AD">
            <wp:extent cx="2723937" cy="2210069"/>
            <wp:effectExtent l="9208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80607" cy="225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E6E46" w:rsidRPr="004E6E46" w:rsidRDefault="004E6E46" w:rsidP="004E6E46">
      <w:pPr>
        <w:rPr>
          <w:sz w:val="24"/>
          <w:szCs w:val="24"/>
          <w:lang w:val="sv-SE"/>
        </w:rPr>
      </w:pPr>
      <w:r w:rsidRPr="004E6E46">
        <w:rPr>
          <w:sz w:val="24"/>
          <w:szCs w:val="24"/>
          <w:lang w:val="sv-SE"/>
        </w:rPr>
        <w:t>Trycka på ”</w:t>
      </w:r>
      <w:proofErr w:type="spellStart"/>
      <w:r>
        <w:rPr>
          <w:sz w:val="24"/>
          <w:szCs w:val="24"/>
          <w:lang w:val="sv-SE"/>
        </w:rPr>
        <w:t>L</w:t>
      </w:r>
      <w:r w:rsidRPr="004E6E46">
        <w:rPr>
          <w:sz w:val="24"/>
          <w:szCs w:val="24"/>
          <w:lang w:val="sv-SE"/>
        </w:rPr>
        <w:t>judval</w:t>
      </w:r>
      <w:proofErr w:type="spellEnd"/>
      <w:r w:rsidRPr="004E6E46">
        <w:rPr>
          <w:sz w:val="24"/>
          <w:szCs w:val="24"/>
          <w:lang w:val="sv-SE"/>
        </w:rPr>
        <w:t xml:space="preserve">” och sedan önskat val. </w:t>
      </w:r>
    </w:p>
    <w:p w:rsidR="004E6E46" w:rsidRPr="004E6E46" w:rsidRDefault="004E6E46" w:rsidP="004E6E46">
      <w:pPr>
        <w:rPr>
          <w:sz w:val="24"/>
          <w:szCs w:val="24"/>
          <w:lang w:val="sv-SE"/>
        </w:rPr>
      </w:pPr>
      <w:r w:rsidRPr="004E6E46">
        <w:rPr>
          <w:sz w:val="24"/>
          <w:szCs w:val="24"/>
          <w:lang w:val="sv-SE"/>
        </w:rPr>
        <w:t xml:space="preserve">För att ställa volymer tryck på ”Volymer” sedan på önskat val och vrid på volympotten. För bästa ljudkvalitet ha ljudkällan (dator/telefon) på </w:t>
      </w:r>
      <w:proofErr w:type="gramStart"/>
      <w:r w:rsidRPr="004E6E46">
        <w:rPr>
          <w:sz w:val="24"/>
          <w:szCs w:val="24"/>
          <w:lang w:val="sv-SE"/>
        </w:rPr>
        <w:t>max volym</w:t>
      </w:r>
      <w:proofErr w:type="gramEnd"/>
      <w:r w:rsidRPr="004E6E46">
        <w:rPr>
          <w:sz w:val="24"/>
          <w:szCs w:val="24"/>
          <w:lang w:val="sv-SE"/>
        </w:rPr>
        <w:t xml:space="preserve"> sedan justera på volympannelen</w:t>
      </w:r>
    </w:p>
    <w:p w:rsidR="004E6E46" w:rsidRPr="007563C1" w:rsidRDefault="004E6E46" w:rsidP="004E6E46">
      <w:pPr>
        <w:rPr>
          <w:sz w:val="24"/>
          <w:szCs w:val="24"/>
        </w:rPr>
      </w:pPr>
      <w:r w:rsidRPr="004E6E46">
        <w:rPr>
          <w:sz w:val="24"/>
          <w:szCs w:val="24"/>
          <w:lang w:val="sv-SE"/>
        </w:rPr>
        <w:t xml:space="preserve">På ”EX Volym” finns ytterligare val. </w:t>
      </w:r>
      <w:proofErr w:type="spellStart"/>
      <w:r w:rsidRPr="007563C1">
        <w:rPr>
          <w:sz w:val="24"/>
          <w:szCs w:val="24"/>
        </w:rPr>
        <w:t>Följ</w:t>
      </w:r>
      <w:proofErr w:type="spellEnd"/>
      <w:r w:rsidRPr="007563C1">
        <w:rPr>
          <w:sz w:val="24"/>
          <w:szCs w:val="24"/>
        </w:rPr>
        <w:t xml:space="preserve"> text i </w:t>
      </w:r>
      <w:proofErr w:type="spellStart"/>
      <w:r w:rsidRPr="007563C1">
        <w:rPr>
          <w:sz w:val="24"/>
          <w:szCs w:val="24"/>
        </w:rPr>
        <w:t>panelen</w:t>
      </w:r>
      <w:proofErr w:type="spellEnd"/>
      <w:r w:rsidRPr="007563C1">
        <w:rPr>
          <w:sz w:val="24"/>
          <w:szCs w:val="24"/>
        </w:rPr>
        <w:t>.</w:t>
      </w:r>
    </w:p>
    <w:p w:rsidR="00F15814" w:rsidRPr="004E6E46" w:rsidRDefault="00F15814" w:rsidP="004E6E46"/>
    <w:sectPr w:rsidR="00F15814" w:rsidRPr="004E6E46" w:rsidSect="00727C79">
      <w:headerReference w:type="default" r:id="rId9"/>
      <w:footerReference w:type="default" r:id="rId10"/>
      <w:headerReference w:type="first" r:id="rId11"/>
      <w:footerReference w:type="first" r:id="rId12"/>
      <w:pgSz w:w="11907" w:h="16839"/>
      <w:pgMar w:top="2232" w:right="1800" w:bottom="1080" w:left="180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411" w:rsidRDefault="00822411">
      <w:r>
        <w:separator/>
      </w:r>
    </w:p>
  </w:endnote>
  <w:endnote w:type="continuationSeparator" w:id="0">
    <w:p w:rsidR="00822411" w:rsidRDefault="0082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7E2" w:rsidRPr="002E0C6E" w:rsidRDefault="00CD47E2" w:rsidP="00CD47E2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Pr="002E0C6E">
      <w:rPr>
        <w:lang w:val="sv-SE"/>
      </w:rPr>
      <w:t xml:space="preserve"> SALA </w:t>
    </w:r>
    <w:r>
      <w:rPr>
        <w:color w:val="666699"/>
      </w:rPr>
      <w:sym w:font="Wingdings" w:char="00A7"/>
    </w:r>
    <w:r w:rsidRPr="002E0C6E">
      <w:rPr>
        <w:lang w:val="sv-SE"/>
      </w:rPr>
      <w:t xml:space="preserve"> Telefon: +46 (070) </w:t>
    </w:r>
    <w:proofErr w:type="gramStart"/>
    <w:r w:rsidRPr="002E0C6E">
      <w:rPr>
        <w:lang w:val="sv-SE"/>
      </w:rPr>
      <w:t>6390909</w:t>
    </w:r>
    <w:proofErr w:type="gramEnd"/>
    <w:r w:rsidRPr="002E0C6E">
      <w:rPr>
        <w:szCs w:val="22"/>
        <w:lang w:val="sv-SE"/>
      </w:rPr>
      <w:t xml:space="preserve"> </w:t>
    </w:r>
    <w:r>
      <w:rPr>
        <w:color w:val="666699"/>
      </w:rPr>
      <w:sym w:font="Wingdings" w:char="00A7"/>
    </w:r>
    <w:r w:rsidRPr="002E0C6E">
      <w:rPr>
        <w:lang w:val="sv-SE"/>
      </w:rPr>
      <w:t xml:space="preserve"> info@amega.se</w:t>
    </w:r>
  </w:p>
  <w:p w:rsidR="00727C79" w:rsidRPr="00CD47E2" w:rsidRDefault="00727C79" w:rsidP="00CD47E2">
    <w:pPr>
      <w:pStyle w:val="Sidfot"/>
      <w:rPr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Pr="002E0C6E" w:rsidRDefault="0027371A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="002E0C6E" w:rsidRPr="002E0C6E">
      <w:rPr>
        <w:lang w:val="sv-SE"/>
      </w:rPr>
      <w:t xml:space="preserve"> SALA</w:t>
    </w:r>
    <w:r w:rsidR="00727C79" w:rsidRPr="002E0C6E">
      <w:rPr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Telefon: +46 (070) </w:t>
    </w:r>
    <w:proofErr w:type="gramStart"/>
    <w:r w:rsidR="002E0C6E" w:rsidRPr="002E0C6E">
      <w:rPr>
        <w:lang w:val="sv-SE"/>
      </w:rPr>
      <w:t>6390909</w:t>
    </w:r>
    <w:proofErr w:type="gramEnd"/>
    <w:r w:rsidR="00727C79" w:rsidRPr="002E0C6E">
      <w:rPr>
        <w:szCs w:val="22"/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info@amega.se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411" w:rsidRDefault="00822411">
      <w:r>
        <w:separator/>
      </w:r>
    </w:p>
  </w:footnote>
  <w:footnote w:type="continuationSeparator" w:id="0">
    <w:p w:rsidR="00822411" w:rsidRDefault="0082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7DCFF" wp14:editId="7486102E">
              <wp:simplePos x="0" y="0"/>
              <wp:positionH relativeFrom="page">
                <wp:posOffset>484505</wp:posOffset>
              </wp:positionH>
              <wp:positionV relativeFrom="page">
                <wp:posOffset>699135</wp:posOffset>
              </wp:positionV>
              <wp:extent cx="6858000" cy="118745"/>
              <wp:effectExtent l="0" t="3810" r="1270" b="1270"/>
              <wp:wrapNone/>
              <wp:docPr id="7" name="Group 1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8" name="Rectangle 2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EEC2A0" id="Group 1" o:spid="_x0000_s1026" alt="nivåstaplar" style="position:absolute;margin-left:38.15pt;margin-top:55.05pt;width:540pt;height:9.35pt;z-index:251659264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">
              <v:rect id="Rectangle 2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3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4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27A3FA" wp14:editId="49CAA3FB">
              <wp:simplePos x="0" y="0"/>
              <wp:positionH relativeFrom="page">
                <wp:posOffset>398145</wp:posOffset>
              </wp:positionH>
              <wp:positionV relativeFrom="page">
                <wp:posOffset>431165</wp:posOffset>
              </wp:positionV>
              <wp:extent cx="1486535" cy="658495"/>
              <wp:effectExtent l="0" t="2540" r="0" b="317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658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C79" w:rsidRDefault="002E0C6E">
                          <w:r>
                            <w:rPr>
                              <w:noProof/>
                              <w:kern w:val="0"/>
                              <w:lang w:val="sv-SE" w:eastAsia="sv-SE"/>
                            </w:rPr>
                            <w:drawing>
                              <wp:inline distT="0" distB="0" distL="0" distR="0" wp14:anchorId="206F040A" wp14:editId="5DFAC78D">
                                <wp:extent cx="1304925" cy="438150"/>
                                <wp:effectExtent l="0" t="0" r="9525" b="0"/>
                                <wp:docPr id="11" name="Bild 2" descr="C:\Users\Mikael\Pictures\Mina bilder\Amega relaterat\logo_vit botten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Mikael\Pictures\Mina bilder\Amega relaterat\logo_vit botte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04925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7A3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.35pt;margin-top:33.95pt;width:117.05pt;height:51.8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" filled="f" stroked="f">
              <v:textbox style="mso-fit-shape-to-text:t">
                <w:txbxContent>
                  <w:p w:rsidR="00727C79" w:rsidRDefault="002E0C6E">
                    <w:r>
                      <w:rPr>
                        <w:noProof/>
                        <w:kern w:val="0"/>
                        <w:lang w:val="sv-SE" w:eastAsia="sv-SE"/>
                      </w:rPr>
                      <w:drawing>
                        <wp:inline distT="0" distB="0" distL="0" distR="0" wp14:anchorId="206F040A" wp14:editId="5DFAC78D">
                          <wp:extent cx="1304925" cy="438150"/>
                          <wp:effectExtent l="0" t="0" r="9525" b="0"/>
                          <wp:docPr id="11" name="Bild 2" descr="C:\Users\Mikael\Pictures\Mina bilder\Amega relaterat\logo_vit botten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Mikael\Pictures\Mina bilder\Amega relaterat\logo_vit botten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04925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7E01BF2D" wp14:editId="2410303D">
              <wp:simplePos x="0" y="0"/>
              <wp:positionH relativeFrom="page">
                <wp:posOffset>481965</wp:posOffset>
              </wp:positionH>
              <wp:positionV relativeFrom="page">
                <wp:posOffset>667385</wp:posOffset>
              </wp:positionV>
              <wp:extent cx="6858000" cy="415290"/>
              <wp:effectExtent l="0" t="635" r="3810" b="3175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6858000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27C79" w:rsidRPr="002E0C6E" w:rsidRDefault="002E0C6E">
                          <w:pPr>
                            <w:pStyle w:val="Rubrik1"/>
                            <w:rPr>
                              <w:lang w:val="sv-SE"/>
                            </w:rPr>
                          </w:pPr>
                          <w:r>
                            <w:rPr>
                              <w:lang w:val="sv-SE"/>
                            </w:rPr>
                            <w:t>AMEGA Speaker Systems AB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1BF2D" id="Text Box 6" o:spid="_x0000_s1027" type="#_x0000_t202" style="position:absolute;margin-left:37.95pt;margin-top:52.55pt;width:540pt;height:32.7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" filled="f" stroked="f" strokeweight="0" insetpen="t">
              <o:lock v:ext="edit" shapetype="t"/>
              <v:textbox style="mso-fit-shape-to-text:t" inset="2.85pt,2.85pt,2.85pt,2.85pt">
                <w:txbxContent>
                  <w:p w:rsidR="00727C79" w:rsidRPr="002E0C6E" w:rsidRDefault="002E0C6E">
                    <w:pPr>
                      <w:pStyle w:val="Rubrik1"/>
                      <w:rPr>
                        <w:lang w:val="sv-SE"/>
                      </w:rPr>
                    </w:pPr>
                    <w:r>
                      <w:rPr>
                        <w:lang w:val="sv-SE"/>
                      </w:rPr>
                      <w:t>AMEGA Speaker Systems AB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C1756A0" wp14:editId="4662F005">
              <wp:simplePos x="0" y="0"/>
              <wp:positionH relativeFrom="page">
                <wp:posOffset>488315</wp:posOffset>
              </wp:positionH>
              <wp:positionV relativeFrom="page">
                <wp:posOffset>978535</wp:posOffset>
              </wp:positionV>
              <wp:extent cx="6858000" cy="118745"/>
              <wp:effectExtent l="2540" t="0" r="0" b="0"/>
              <wp:wrapNone/>
              <wp:docPr id="1" name="Group 7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3" name="Rectangle 8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4" name="Rectangle 9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F956D" id="Group 7" o:spid="_x0000_s1026" alt="nivåstaplar" style="position:absolute;margin-left:38.45pt;margin-top:77.05pt;width:540pt;height:9.35pt;z-index:251657216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">
              <v:rect id="Rectangle 8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9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10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C1FE5"/>
    <w:multiLevelType w:val="hybridMultilevel"/>
    <w:tmpl w:val="2ACAF7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4577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A"/>
    <w:rsid w:val="000306E3"/>
    <w:rsid w:val="000B551A"/>
    <w:rsid w:val="00130657"/>
    <w:rsid w:val="0027371A"/>
    <w:rsid w:val="002806C6"/>
    <w:rsid w:val="002E0C6E"/>
    <w:rsid w:val="003549E5"/>
    <w:rsid w:val="003A277C"/>
    <w:rsid w:val="004E61BC"/>
    <w:rsid w:val="004E6E46"/>
    <w:rsid w:val="005157BF"/>
    <w:rsid w:val="00582D37"/>
    <w:rsid w:val="005C6C73"/>
    <w:rsid w:val="00637480"/>
    <w:rsid w:val="006B601D"/>
    <w:rsid w:val="00727C79"/>
    <w:rsid w:val="0073193B"/>
    <w:rsid w:val="00822411"/>
    <w:rsid w:val="00840D03"/>
    <w:rsid w:val="00854D32"/>
    <w:rsid w:val="00856D3C"/>
    <w:rsid w:val="00886B3E"/>
    <w:rsid w:val="008E0FBC"/>
    <w:rsid w:val="009A23F9"/>
    <w:rsid w:val="00AB507D"/>
    <w:rsid w:val="00B512ED"/>
    <w:rsid w:val="00BD0168"/>
    <w:rsid w:val="00CC72F2"/>
    <w:rsid w:val="00CD47E2"/>
    <w:rsid w:val="00CF140B"/>
    <w:rsid w:val="00D05D46"/>
    <w:rsid w:val="00D67C4B"/>
    <w:rsid w:val="00DE34F0"/>
    <w:rsid w:val="00DF4A7D"/>
    <w:rsid w:val="00E7582F"/>
    <w:rsid w:val="00F15814"/>
    <w:rsid w:val="00F37F61"/>
    <w:rsid w:val="00FC18F0"/>
    <w:rsid w:val="00FF0AF2"/>
    <w:rsid w:val="00FF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fc0,#f90,#669"/>
    </o:shapedefaults>
    <o:shapelayout v:ext="edit">
      <o:idmap v:ext="edit" data="1"/>
    </o:shapelayout>
  </w:shapeDefaults>
  <w:decimalSymbol w:val=","/>
  <w:listSeparator w:val=";"/>
  <w14:docId w14:val="75A97D5B"/>
  <w15:docId w15:val="{027224CF-032D-4F28-BD90-E74E73C5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80" w:line="268" w:lineRule="auto"/>
    </w:pPr>
    <w:rPr>
      <w:color w:val="000000"/>
      <w:kern w:val="28"/>
      <w:lang w:val="en-US" w:eastAsia="en-US"/>
    </w:rPr>
  </w:style>
  <w:style w:type="paragraph" w:styleId="Rubrik1">
    <w:name w:val="heading 1"/>
    <w:basedOn w:val="Normal"/>
    <w:next w:val="Normal"/>
    <w:qFormat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Sidfot">
    <w:name w:val="foot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Avslutandetext">
    <w:name w:val="Closing"/>
    <w:basedOn w:val="Normal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">
    <w:name w:val="Signature"/>
    <w:basedOn w:val="Normal"/>
    <w:pPr>
      <w:spacing w:after="0" w:line="240" w:lineRule="auto"/>
    </w:pPr>
    <w:rPr>
      <w:color w:val="auto"/>
      <w:kern w:val="0"/>
      <w:sz w:val="24"/>
      <w:szCs w:val="24"/>
    </w:rPr>
  </w:style>
  <w:style w:type="paragraph" w:styleId="Brdtext">
    <w:name w:val="Body Text"/>
    <w:basedOn w:val="Normal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Inledning">
    <w:name w:val="Salutation"/>
    <w:basedOn w:val="Normal"/>
    <w:next w:val="Normal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um">
    <w:name w:val="Date"/>
    <w:basedOn w:val="Normal"/>
    <w:next w:val="Normal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">
    <w:name w:val="Adress"/>
    <w:pPr>
      <w:spacing w:line="268" w:lineRule="auto"/>
      <w:jc w:val="center"/>
    </w:pPr>
    <w:rPr>
      <w:rFonts w:ascii="Arial" w:hAnsi="Arial" w:cs="Arial"/>
      <w:kern w:val="28"/>
      <w:sz w:val="16"/>
      <w:szCs w:val="16"/>
      <w:lang w:val="en-US" w:eastAsia="en-US" w:bidi="en-US"/>
    </w:rPr>
  </w:style>
  <w:style w:type="paragraph" w:customStyle="1" w:styleId="KopiaBilaga">
    <w:name w:val="Kopia:/Bilaga"/>
    <w:basedOn w:val="Normal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en-US"/>
    </w:rPr>
  </w:style>
  <w:style w:type="paragraph" w:customStyle="1" w:styleId="Mottagaradress">
    <w:name w:val="Mottagaradress"/>
    <w:basedOn w:val="Normal"/>
    <w:pPr>
      <w:spacing w:after="0" w:line="240" w:lineRule="auto"/>
    </w:pPr>
    <w:rPr>
      <w:color w:val="auto"/>
      <w:kern w:val="0"/>
      <w:sz w:val="24"/>
      <w:szCs w:val="24"/>
      <w:lang w:bidi="en-US"/>
    </w:rPr>
  </w:style>
  <w:style w:type="paragraph" w:customStyle="1" w:styleId="Yrkestitel">
    <w:name w:val="Yrkestitel"/>
    <w:next w:val="KopiaBilaga"/>
    <w:pPr>
      <w:spacing w:before="120" w:after="960"/>
    </w:pPr>
    <w:rPr>
      <w:sz w:val="24"/>
      <w:szCs w:val="24"/>
      <w:lang w:val="en-US" w:eastAsia="en-US" w:bidi="en-US"/>
    </w:rPr>
  </w:style>
  <w:style w:type="paragraph" w:styleId="Ballongtext">
    <w:name w:val="Balloon Text"/>
    <w:basedOn w:val="Normal"/>
    <w:link w:val="BallongtextChar"/>
    <w:rsid w:val="00273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7371A"/>
    <w:rPr>
      <w:rFonts w:ascii="Tahoma" w:hAnsi="Tahoma" w:cs="Tahoma"/>
      <w:color w:val="000000"/>
      <w:kern w:val="28"/>
      <w:sz w:val="16"/>
      <w:szCs w:val="16"/>
      <w:lang w:val="en-US" w:eastAsia="en-US"/>
    </w:rPr>
  </w:style>
  <w:style w:type="paragraph" w:styleId="Liststycke">
    <w:name w:val="List Paragraph"/>
    <w:basedOn w:val="Normal"/>
    <w:uiPriority w:val="34"/>
    <w:qFormat/>
    <w:rsid w:val="00BD01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\Desktop\ARBETE\AMEGA%20Speaker%20System\Logon%20mm\Amega%20brevhuvud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Amega brevhuvud</Template>
  <TotalTime>0</TotalTime>
  <Pages>1</Pages>
  <Words>77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Mikael</dc:creator>
  <cp:lastModifiedBy>Nik Har</cp:lastModifiedBy>
  <cp:revision>2</cp:revision>
  <cp:lastPrinted>2002-08-16T10:17:00Z</cp:lastPrinted>
  <dcterms:created xsi:type="dcterms:W3CDTF">2020-02-13T10:53:00Z</dcterms:created>
  <dcterms:modified xsi:type="dcterms:W3CDTF">2020-02-13T10:53:00Z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TC060874681053</vt:lpwstr>
  </property>
</Properties>
</file>