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1EF" w:rsidRPr="00D551EF" w:rsidRDefault="0073193B" w:rsidP="00FD4B84">
      <w:pPr>
        <w:jc w:val="center"/>
        <w:rPr>
          <w:rFonts w:ascii="Arial" w:hAnsi="Arial" w:cs="Arial"/>
          <w:b/>
          <w:sz w:val="40"/>
          <w:szCs w:val="40"/>
          <w:u w:val="single"/>
          <w:lang w:val="sv-SE"/>
        </w:rPr>
      </w:pPr>
      <w:r w:rsidRPr="00D551EF">
        <w:rPr>
          <w:rFonts w:ascii="Arial" w:hAnsi="Arial" w:cs="Arial"/>
          <w:b/>
          <w:sz w:val="40"/>
          <w:szCs w:val="40"/>
          <w:u w:val="single"/>
          <w:lang w:val="sv-SE"/>
        </w:rPr>
        <w:t xml:space="preserve">Användarinstruktion </w:t>
      </w:r>
      <w:r w:rsidR="00742B1F" w:rsidRPr="00D551EF">
        <w:rPr>
          <w:rFonts w:ascii="Arial" w:hAnsi="Arial" w:cs="Arial"/>
          <w:b/>
          <w:sz w:val="40"/>
          <w:szCs w:val="40"/>
          <w:u w:val="single"/>
          <w:lang w:val="sv-SE"/>
        </w:rPr>
        <w:t>Effektljus A-hall</w:t>
      </w:r>
      <w:bookmarkStart w:id="0" w:name="_GoBack"/>
      <w:bookmarkEnd w:id="0"/>
    </w:p>
    <w:p w:rsidR="000674ED" w:rsidRDefault="00D551EF" w:rsidP="0073193B">
      <w:pPr>
        <w:rPr>
          <w:rFonts w:ascii="Arial" w:hAnsi="Arial" w:cs="Arial"/>
          <w:sz w:val="24"/>
          <w:szCs w:val="24"/>
          <w:lang w:val="sv-SE"/>
        </w:rPr>
      </w:pPr>
      <w:r w:rsidRPr="00D551EF">
        <w:rPr>
          <w:rFonts w:ascii="Arial" w:hAnsi="Arial" w:cs="Arial"/>
          <w:sz w:val="24"/>
          <w:szCs w:val="24"/>
          <w:lang w:val="sv-SE"/>
        </w:rPr>
        <w:t xml:space="preserve">I arenan finns det </w:t>
      </w:r>
      <w:r>
        <w:rPr>
          <w:rFonts w:ascii="Arial" w:hAnsi="Arial" w:cs="Arial"/>
          <w:sz w:val="24"/>
          <w:szCs w:val="24"/>
          <w:lang w:val="sv-SE"/>
        </w:rPr>
        <w:t xml:space="preserve">effektbelysning som styrs från Media rum 2061. </w:t>
      </w:r>
    </w:p>
    <w:p w:rsidR="000674ED" w:rsidRDefault="000674ED" w:rsidP="0073193B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För att enkelt styra detta.</w:t>
      </w:r>
    </w:p>
    <w:p w:rsidR="0073193B" w:rsidRDefault="000674ED" w:rsidP="0073193B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öppna</w:t>
      </w:r>
      <w:r w:rsidR="00D551EF">
        <w:rPr>
          <w:rFonts w:ascii="Arial" w:hAnsi="Arial" w:cs="Arial"/>
          <w:sz w:val="24"/>
          <w:szCs w:val="24"/>
          <w:lang w:val="sv-SE"/>
        </w:rPr>
        <w:t xml:space="preserve"> skåpet och ta fram den trådbundna handkontrollen </w:t>
      </w:r>
      <w:r w:rsidR="00172E2B">
        <w:rPr>
          <w:rFonts w:ascii="Arial" w:hAnsi="Arial" w:cs="Arial"/>
          <w:sz w:val="24"/>
          <w:szCs w:val="24"/>
          <w:lang w:val="sv-SE"/>
        </w:rPr>
        <w:t>för att starta.</w:t>
      </w:r>
    </w:p>
    <w:p w:rsidR="00D551EF" w:rsidRDefault="00172E2B" w:rsidP="0073193B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noProof/>
          <w:sz w:val="24"/>
          <w:szCs w:val="24"/>
          <w:lang w:val="sv-SE"/>
        </w:rPr>
        <w:drawing>
          <wp:inline distT="0" distB="0" distL="0" distR="0">
            <wp:extent cx="2141220" cy="1605851"/>
            <wp:effectExtent l="0" t="0" r="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089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628" cy="16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E2B" w:rsidRDefault="00172E2B" w:rsidP="0073193B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Tryck på ”Start” för att förbereda systemet. Då ställer sig lamporna i startläge men är svarta.</w:t>
      </w:r>
    </w:p>
    <w:p w:rsidR="00172E2B" w:rsidRDefault="00172E2B" w:rsidP="0073193B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Sedan använder du ”Next” för att hoppa till nästa funktion. Se lista nedan</w:t>
      </w:r>
    </w:p>
    <w:p w:rsidR="00172E2B" w:rsidRDefault="00172E2B" w:rsidP="00172E2B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Lamporna i taket tänder upp och snurrar runt i arenan med olika färger och mönster</w:t>
      </w:r>
    </w:p>
    <w:p w:rsidR="00172E2B" w:rsidRDefault="00172E2B" w:rsidP="00172E2B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Lamporna i taket fortsätter samt att färgade lampor vid spelargången tänder upp</w:t>
      </w:r>
    </w:p>
    <w:p w:rsidR="00172E2B" w:rsidRDefault="00172E2B" w:rsidP="00172E2B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Lampor i taket och spelargången fortsätter samt att blixtljus i spelargången startar.</w:t>
      </w:r>
    </w:p>
    <w:p w:rsidR="00172E2B" w:rsidRDefault="000674ED" w:rsidP="00172E2B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Lamporna i taket ställer sig på rad i mitten. Allt annat slocknar.</w:t>
      </w:r>
    </w:p>
    <w:p w:rsid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  <w:r w:rsidRPr="000674ED">
        <w:rPr>
          <w:rFonts w:ascii="Arial" w:hAnsi="Arial" w:cs="Arial"/>
          <w:sz w:val="24"/>
          <w:szCs w:val="24"/>
          <w:lang w:val="sv-SE"/>
        </w:rPr>
        <w:t>För att släcka tryck p</w:t>
      </w:r>
      <w:r>
        <w:rPr>
          <w:rFonts w:ascii="Arial" w:hAnsi="Arial" w:cs="Arial"/>
          <w:sz w:val="24"/>
          <w:szCs w:val="24"/>
          <w:lang w:val="sv-SE"/>
        </w:rPr>
        <w:t xml:space="preserve">å ”Start” igen. </w:t>
      </w:r>
    </w:p>
    <w:p w:rsid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Om ni vill backa till en tidigare funktion tryck på ”Prev”</w:t>
      </w:r>
    </w:p>
    <w:p w:rsid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Vid mål kan man belysa dessa genom att t</w:t>
      </w:r>
      <w:r w:rsidRPr="000674ED">
        <w:rPr>
          <w:rFonts w:ascii="Arial" w:hAnsi="Arial" w:cs="Arial"/>
          <w:sz w:val="24"/>
          <w:szCs w:val="24"/>
          <w:lang w:val="sv-SE"/>
        </w:rPr>
        <w:t xml:space="preserve"> </w:t>
      </w:r>
      <w:r>
        <w:rPr>
          <w:rFonts w:ascii="Arial" w:hAnsi="Arial" w:cs="Arial"/>
          <w:sz w:val="24"/>
          <w:szCs w:val="24"/>
          <w:lang w:val="sv-SE"/>
        </w:rPr>
        <w:t>rycka på ”Mål V” eller ”Mål H”</w:t>
      </w:r>
    </w:p>
    <w:p w:rsid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Tryck sedan på ”Start” för att släcka.</w:t>
      </w:r>
    </w:p>
    <w:p w:rsidR="00FD4B84" w:rsidRDefault="00FD4B84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Vid tekning kan man belysa tekningspunkten genom att trycka på ”TEKNING”</w:t>
      </w:r>
    </w:p>
    <w:p w:rsidR="00FD4B84" w:rsidRDefault="00FD4B84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Återgå till svart genom att trycka på ”start”</w:t>
      </w:r>
    </w:p>
    <w:p w:rsid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</w:p>
    <w:p w:rsidR="000674ED" w:rsidRPr="000674ED" w:rsidRDefault="000674ED" w:rsidP="000674ED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sv-SE"/>
        </w:rPr>
        <w:t>Vill man göra en egen mer avancerad programmering kan man göra detta genom att koppla in en dator med USB-kabel till ljusprocessorn i skåpet. Till detta behöver man en</w:t>
      </w:r>
      <w:r w:rsidR="000D15EF">
        <w:rPr>
          <w:rFonts w:ascii="Arial" w:hAnsi="Arial" w:cs="Arial"/>
          <w:sz w:val="24"/>
          <w:szCs w:val="24"/>
          <w:lang w:val="sv-SE"/>
        </w:rPr>
        <w:t xml:space="preserve"> speciell</w:t>
      </w:r>
      <w:r>
        <w:rPr>
          <w:rFonts w:ascii="Arial" w:hAnsi="Arial" w:cs="Arial"/>
          <w:sz w:val="24"/>
          <w:szCs w:val="24"/>
          <w:lang w:val="sv-SE"/>
        </w:rPr>
        <w:t xml:space="preserve"> mjukvara </w:t>
      </w:r>
      <w:r w:rsidR="000D15EF">
        <w:rPr>
          <w:rFonts w:ascii="Arial" w:hAnsi="Arial" w:cs="Arial"/>
          <w:sz w:val="24"/>
          <w:szCs w:val="24"/>
          <w:lang w:val="sv-SE"/>
        </w:rPr>
        <w:t>för funktion.</w:t>
      </w:r>
    </w:p>
    <w:p w:rsidR="00D551EF" w:rsidRPr="00D551EF" w:rsidRDefault="00D551EF" w:rsidP="0073193B">
      <w:pPr>
        <w:rPr>
          <w:rFonts w:ascii="Arial" w:hAnsi="Arial" w:cs="Arial"/>
          <w:sz w:val="24"/>
          <w:szCs w:val="24"/>
          <w:lang w:val="sv-SE"/>
        </w:rPr>
      </w:pPr>
    </w:p>
    <w:sectPr w:rsidR="00D551EF" w:rsidRPr="00D551EF" w:rsidSect="00727C79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2232" w:right="1800" w:bottom="1080" w:left="180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411" w:rsidRDefault="00822411">
      <w:r>
        <w:separator/>
      </w:r>
    </w:p>
  </w:endnote>
  <w:endnote w:type="continuationSeparator" w:id="0">
    <w:p w:rsidR="00822411" w:rsidRDefault="0082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7E2" w:rsidRPr="002E0C6E" w:rsidRDefault="00CD47E2" w:rsidP="00CD47E2">
    <w:pPr>
      <w:pStyle w:val="Adress"/>
      <w:rPr>
        <w:lang w:val="sv-SE"/>
      </w:rPr>
    </w:pPr>
    <w:r>
      <w:rPr>
        <w:lang w:val="sv-SE"/>
      </w:rPr>
      <w:t>Gruvvägen 8, 73333</w:t>
    </w:r>
    <w:r w:rsidRPr="002E0C6E">
      <w:rPr>
        <w:lang w:val="sv-SE"/>
      </w:rPr>
      <w:t xml:space="preserve"> SALA </w:t>
    </w:r>
    <w:r>
      <w:rPr>
        <w:color w:val="666699"/>
      </w:rPr>
      <w:sym w:font="Wingdings" w:char="00A7"/>
    </w:r>
    <w:r w:rsidRPr="002E0C6E">
      <w:rPr>
        <w:lang w:val="sv-SE"/>
      </w:rPr>
      <w:t xml:space="preserve"> Telefon: +46 (070) </w:t>
    </w:r>
    <w:proofErr w:type="gramStart"/>
    <w:r w:rsidRPr="002E0C6E">
      <w:rPr>
        <w:lang w:val="sv-SE"/>
      </w:rPr>
      <w:t>6390909</w:t>
    </w:r>
    <w:proofErr w:type="gramEnd"/>
    <w:r w:rsidRPr="002E0C6E">
      <w:rPr>
        <w:szCs w:val="22"/>
        <w:lang w:val="sv-SE"/>
      </w:rPr>
      <w:t xml:space="preserve"> </w:t>
    </w:r>
    <w:r>
      <w:rPr>
        <w:color w:val="666699"/>
      </w:rPr>
      <w:sym w:font="Wingdings" w:char="00A7"/>
    </w:r>
    <w:r w:rsidRPr="002E0C6E">
      <w:rPr>
        <w:lang w:val="sv-SE"/>
      </w:rPr>
      <w:t xml:space="preserve"> info@amega.se</w:t>
    </w:r>
  </w:p>
  <w:p w:rsidR="00727C79" w:rsidRPr="00CD47E2" w:rsidRDefault="00727C79" w:rsidP="00CD47E2">
    <w:pPr>
      <w:pStyle w:val="Sidfot"/>
      <w:rPr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Pr="002E0C6E" w:rsidRDefault="0027371A">
    <w:pPr>
      <w:pStyle w:val="Adress"/>
      <w:rPr>
        <w:lang w:val="sv-SE"/>
      </w:rPr>
    </w:pPr>
    <w:r>
      <w:rPr>
        <w:lang w:val="sv-SE"/>
      </w:rPr>
      <w:t>Gruvvägen 8, 73333</w:t>
    </w:r>
    <w:r w:rsidR="002E0C6E" w:rsidRPr="002E0C6E">
      <w:rPr>
        <w:lang w:val="sv-SE"/>
      </w:rPr>
      <w:t xml:space="preserve"> SALA</w:t>
    </w:r>
    <w:r w:rsidR="00727C79" w:rsidRPr="002E0C6E">
      <w:rPr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Telefon: +46 (070) </w:t>
    </w:r>
    <w:proofErr w:type="gramStart"/>
    <w:r w:rsidR="002E0C6E" w:rsidRPr="002E0C6E">
      <w:rPr>
        <w:lang w:val="sv-SE"/>
      </w:rPr>
      <w:t>6390909</w:t>
    </w:r>
    <w:proofErr w:type="gramEnd"/>
    <w:r w:rsidR="00727C79" w:rsidRPr="002E0C6E">
      <w:rPr>
        <w:szCs w:val="22"/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info@amega.se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411" w:rsidRDefault="00822411">
      <w:r>
        <w:separator/>
      </w:r>
    </w:p>
  </w:footnote>
  <w:footnote w:type="continuationSeparator" w:id="0">
    <w:p w:rsidR="00822411" w:rsidRDefault="0082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7DCFF" wp14:editId="7486102E">
              <wp:simplePos x="0" y="0"/>
              <wp:positionH relativeFrom="page">
                <wp:posOffset>484505</wp:posOffset>
              </wp:positionH>
              <wp:positionV relativeFrom="page">
                <wp:posOffset>699135</wp:posOffset>
              </wp:positionV>
              <wp:extent cx="6858000" cy="118745"/>
              <wp:effectExtent l="0" t="3810" r="1270" b="1270"/>
              <wp:wrapNone/>
              <wp:docPr id="7" name="Group 1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8" name="Rectangle 2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EC2A0" id="Group 1" o:spid="_x0000_s1026" alt="nivåstaplar" style="position:absolute;margin-left:38.15pt;margin-top:55.05pt;width:540pt;height:9.35pt;z-index:251659264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">
              <v:rect id="Rectangle 2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3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4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27A3FA" wp14:editId="49CAA3FB">
              <wp:simplePos x="0" y="0"/>
              <wp:positionH relativeFrom="page">
                <wp:posOffset>398145</wp:posOffset>
              </wp:positionH>
              <wp:positionV relativeFrom="page">
                <wp:posOffset>431165</wp:posOffset>
              </wp:positionV>
              <wp:extent cx="1486535" cy="658495"/>
              <wp:effectExtent l="0" t="2540" r="0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658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C79" w:rsidRDefault="002E0C6E">
                          <w:r>
                            <w:rPr>
                              <w:noProof/>
                              <w:kern w:val="0"/>
                              <w:lang w:val="sv-SE" w:eastAsia="sv-SE"/>
                            </w:rPr>
                            <w:drawing>
                              <wp:inline distT="0" distB="0" distL="0" distR="0" wp14:anchorId="206F040A" wp14:editId="5DFAC78D">
                                <wp:extent cx="1304925" cy="438150"/>
                                <wp:effectExtent l="0" t="0" r="9525" b="0"/>
                                <wp:docPr id="11" name="Bild 2" descr="C:\Users\Mikael\Pictures\Mina bilder\Amega relaterat\logo_vit botte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ikael\Pictures\Mina bilder\Amega relaterat\logo_vit botte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7A3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35pt;margin-top:33.95pt;width:117.05pt;height:51.8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" filled="f" stroked="f">
              <v:textbox style="mso-fit-shape-to-text:t">
                <w:txbxContent>
                  <w:p w:rsidR="00727C79" w:rsidRDefault="002E0C6E">
                    <w:r>
                      <w:rPr>
                        <w:noProof/>
                        <w:kern w:val="0"/>
                        <w:lang w:val="sv-SE" w:eastAsia="sv-SE"/>
                      </w:rPr>
                      <w:drawing>
                        <wp:inline distT="0" distB="0" distL="0" distR="0" wp14:anchorId="206F040A" wp14:editId="5DFAC78D">
                          <wp:extent cx="1304925" cy="438150"/>
                          <wp:effectExtent l="0" t="0" r="9525" b="0"/>
                          <wp:docPr id="11" name="Bild 2" descr="C:\Users\Mikael\Pictures\Mina bilder\Amega relaterat\logo_vit botte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Mikael\Pictures\Mina bilder\Amega relaterat\logo_vit botte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049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E01BF2D" wp14:editId="2410303D">
              <wp:simplePos x="0" y="0"/>
              <wp:positionH relativeFrom="page">
                <wp:posOffset>481965</wp:posOffset>
              </wp:positionH>
              <wp:positionV relativeFrom="page">
                <wp:posOffset>667385</wp:posOffset>
              </wp:positionV>
              <wp:extent cx="6858000" cy="415290"/>
              <wp:effectExtent l="0" t="635" r="3810" b="317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685800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7C79" w:rsidRPr="002E0C6E" w:rsidRDefault="002E0C6E">
                          <w:pPr>
                            <w:pStyle w:val="Rubrik1"/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AMEGA Speaker Systems AB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1BF2D" id="Text Box 6" o:spid="_x0000_s1027" type="#_x0000_t202" style="position:absolute;margin-left:37.95pt;margin-top:52.55pt;width:540pt;height:32.7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" filled="f" stroked="f" strokeweight="0" insetpen="t">
              <o:lock v:ext="edit" shapetype="t"/>
              <v:textbox style="mso-fit-shape-to-text:t" inset="2.85pt,2.85pt,2.85pt,2.85pt">
                <w:txbxContent>
                  <w:p w:rsidR="00727C79" w:rsidRPr="002E0C6E" w:rsidRDefault="002E0C6E">
                    <w:pPr>
                      <w:pStyle w:val="Rubrik1"/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AMEGA Speaker Systems AB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C1756A0" wp14:editId="4662F005">
              <wp:simplePos x="0" y="0"/>
              <wp:positionH relativeFrom="page">
                <wp:posOffset>488315</wp:posOffset>
              </wp:positionH>
              <wp:positionV relativeFrom="page">
                <wp:posOffset>978535</wp:posOffset>
              </wp:positionV>
              <wp:extent cx="6858000" cy="118745"/>
              <wp:effectExtent l="2540" t="0" r="0" b="0"/>
              <wp:wrapNone/>
              <wp:docPr id="1" name="Group 7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3" name="Rectangle 8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Rectangle 9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F956D" id="Group 7" o:spid="_x0000_s1026" alt="nivåstaplar" style="position:absolute;margin-left:38.45pt;margin-top:77.05pt;width:540pt;height:9.35pt;z-index:251657216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">
              <v:rect id="Rectangle 8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9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10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C1FE5"/>
    <w:multiLevelType w:val="hybridMultilevel"/>
    <w:tmpl w:val="2ACAF7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66D43"/>
    <w:multiLevelType w:val="hybridMultilevel"/>
    <w:tmpl w:val="D472AC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6625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A"/>
    <w:rsid w:val="000306E3"/>
    <w:rsid w:val="000674ED"/>
    <w:rsid w:val="000B551A"/>
    <w:rsid w:val="000D15EF"/>
    <w:rsid w:val="00130657"/>
    <w:rsid w:val="00172E2B"/>
    <w:rsid w:val="0027371A"/>
    <w:rsid w:val="002806C6"/>
    <w:rsid w:val="002E0C6E"/>
    <w:rsid w:val="003549E5"/>
    <w:rsid w:val="003A277C"/>
    <w:rsid w:val="004E61BC"/>
    <w:rsid w:val="005157BF"/>
    <w:rsid w:val="00582D37"/>
    <w:rsid w:val="005C6C73"/>
    <w:rsid w:val="00637480"/>
    <w:rsid w:val="00727C79"/>
    <w:rsid w:val="0073193B"/>
    <w:rsid w:val="00742B1F"/>
    <w:rsid w:val="00822411"/>
    <w:rsid w:val="00840D03"/>
    <w:rsid w:val="00854D32"/>
    <w:rsid w:val="00856D3C"/>
    <w:rsid w:val="00886B3E"/>
    <w:rsid w:val="008E0FBC"/>
    <w:rsid w:val="009A23F9"/>
    <w:rsid w:val="00AB507D"/>
    <w:rsid w:val="00B512ED"/>
    <w:rsid w:val="00BD0168"/>
    <w:rsid w:val="00CC72F2"/>
    <w:rsid w:val="00CD47E2"/>
    <w:rsid w:val="00CF140B"/>
    <w:rsid w:val="00D05D46"/>
    <w:rsid w:val="00D551EF"/>
    <w:rsid w:val="00D67C4B"/>
    <w:rsid w:val="00DE34F0"/>
    <w:rsid w:val="00DF4A7D"/>
    <w:rsid w:val="00F15814"/>
    <w:rsid w:val="00F37F61"/>
    <w:rsid w:val="00FC18F0"/>
    <w:rsid w:val="00FD4B84"/>
    <w:rsid w:val="00FF0AF2"/>
    <w:rsid w:val="00F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fc0,#f90,#669"/>
    </o:shapedefaults>
    <o:shapelayout v:ext="edit">
      <o:idmap v:ext="edit" data="1"/>
    </o:shapelayout>
  </w:shapeDefaults>
  <w:decimalSymbol w:val=","/>
  <w:listSeparator w:val=","/>
  <w14:docId w14:val="3E923DC5"/>
  <w15:docId w15:val="{027224CF-032D-4F28-BD90-E74E73C5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80" w:line="268" w:lineRule="auto"/>
    </w:pPr>
    <w:rPr>
      <w:color w:val="000000"/>
      <w:kern w:val="28"/>
      <w:lang w:val="en-US" w:eastAsia="en-US"/>
    </w:rPr>
  </w:style>
  <w:style w:type="paragraph" w:styleId="Rubrik1">
    <w:name w:val="heading 1"/>
    <w:basedOn w:val="Normal"/>
    <w:next w:val="Normal"/>
    <w:qFormat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Sidfot">
    <w:name w:val="foot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Avslutandetext">
    <w:name w:val="Closing"/>
    <w:basedOn w:val="Normal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">
    <w:name w:val="Signature"/>
    <w:basedOn w:val="Normal"/>
    <w:pPr>
      <w:spacing w:after="0" w:line="240" w:lineRule="auto"/>
    </w:pPr>
    <w:rPr>
      <w:color w:val="auto"/>
      <w:kern w:val="0"/>
      <w:sz w:val="24"/>
      <w:szCs w:val="24"/>
    </w:rPr>
  </w:style>
  <w:style w:type="paragraph" w:styleId="Brdtext">
    <w:name w:val="Body Text"/>
    <w:basedOn w:val="Normal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Inledning">
    <w:name w:val="Salutation"/>
    <w:basedOn w:val="Normal"/>
    <w:next w:val="Normal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um">
    <w:name w:val="Date"/>
    <w:basedOn w:val="Normal"/>
    <w:next w:val="Normal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">
    <w:name w:val="Adress"/>
    <w:pPr>
      <w:spacing w:line="268" w:lineRule="auto"/>
      <w:jc w:val="center"/>
    </w:pPr>
    <w:rPr>
      <w:rFonts w:ascii="Arial" w:hAnsi="Arial" w:cs="Arial"/>
      <w:kern w:val="28"/>
      <w:sz w:val="16"/>
      <w:szCs w:val="16"/>
      <w:lang w:val="en-US" w:eastAsia="en-US" w:bidi="en-US"/>
    </w:rPr>
  </w:style>
  <w:style w:type="paragraph" w:customStyle="1" w:styleId="KopiaBilaga">
    <w:name w:val="Kopia:/Bilaga"/>
    <w:basedOn w:val="Normal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en-US"/>
    </w:rPr>
  </w:style>
  <w:style w:type="paragraph" w:customStyle="1" w:styleId="Mottagaradress">
    <w:name w:val="Mottagaradress"/>
    <w:basedOn w:val="Normal"/>
    <w:pPr>
      <w:spacing w:after="0" w:line="240" w:lineRule="auto"/>
    </w:pPr>
    <w:rPr>
      <w:color w:val="auto"/>
      <w:kern w:val="0"/>
      <w:sz w:val="24"/>
      <w:szCs w:val="24"/>
      <w:lang w:bidi="en-US"/>
    </w:rPr>
  </w:style>
  <w:style w:type="paragraph" w:customStyle="1" w:styleId="Yrkestitel">
    <w:name w:val="Yrkestitel"/>
    <w:next w:val="KopiaBilaga"/>
    <w:pPr>
      <w:spacing w:before="120" w:after="960"/>
    </w:pPr>
    <w:rPr>
      <w:sz w:val="24"/>
      <w:szCs w:val="24"/>
      <w:lang w:val="en-US" w:eastAsia="en-US" w:bidi="en-US"/>
    </w:rPr>
  </w:style>
  <w:style w:type="paragraph" w:styleId="Ballongtext">
    <w:name w:val="Balloon Text"/>
    <w:basedOn w:val="Normal"/>
    <w:link w:val="BallongtextChar"/>
    <w:rsid w:val="0027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7371A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stycke">
    <w:name w:val="List Paragraph"/>
    <w:basedOn w:val="Normal"/>
    <w:uiPriority w:val="34"/>
    <w:qFormat/>
    <w:rsid w:val="00BD01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\Desktop\ARBETE\AMEGA%20Speaker%20System\Logon%20mm\Amega%20brevhuvu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Amega brevhuvud</Template>
  <TotalTime>53</TotalTime>
  <Pages>1</Pages>
  <Words>203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</dc:creator>
  <cp:lastModifiedBy>Nik Har</cp:lastModifiedBy>
  <cp:revision>5</cp:revision>
  <cp:lastPrinted>2002-08-16T10:17:00Z</cp:lastPrinted>
  <dcterms:created xsi:type="dcterms:W3CDTF">2020-02-13T10:44:00Z</dcterms:created>
  <dcterms:modified xsi:type="dcterms:W3CDTF">2020-03-06T08:09:00Z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TC060874681053</vt:lpwstr>
  </property>
</Properties>
</file>