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D9C" w:rsidRDefault="00204D9C" w:rsidP="00517BAE">
      <w:pPr>
        <w:tabs>
          <w:tab w:val="right" w:pos="680"/>
          <w:tab w:val="left" w:pos="1134"/>
          <w:tab w:val="right" w:pos="4253"/>
          <w:tab w:val="left" w:pos="5103"/>
          <w:tab w:val="right" w:pos="6521"/>
        </w:tabs>
        <w:rPr>
          <w:rFonts w:asciiTheme="minorHAnsi" w:hAnsiTheme="minorHAnsi"/>
          <w:sz w:val="22"/>
          <w:szCs w:val="22"/>
        </w:rPr>
      </w:pPr>
    </w:p>
    <w:p w:rsidR="00F95632" w:rsidRPr="00281B38" w:rsidRDefault="00F95632" w:rsidP="00517BAE">
      <w:pPr>
        <w:tabs>
          <w:tab w:val="right" w:pos="680"/>
          <w:tab w:val="left" w:pos="1134"/>
          <w:tab w:val="right" w:pos="4253"/>
          <w:tab w:val="left" w:pos="5103"/>
          <w:tab w:val="right" w:pos="652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E57E3" wp14:editId="1F8E90C2">
                <wp:simplePos x="0" y="0"/>
                <wp:positionH relativeFrom="column">
                  <wp:posOffset>0</wp:posOffset>
                </wp:positionH>
                <wp:positionV relativeFrom="paragraph">
                  <wp:posOffset>-414020</wp:posOffset>
                </wp:positionV>
                <wp:extent cx="1066800" cy="952500"/>
                <wp:effectExtent l="57150" t="19050" r="0" b="95250"/>
                <wp:wrapNone/>
                <wp:docPr id="2" name="4-ud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95250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udd 2" o:spid="_x0000_s1026" type="#_x0000_t187" style="position:absolute;margin-left:0;margin-top:-32.6pt;width:84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" adj="7200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Pr="00281B38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542E88" wp14:editId="2789D8E5">
                <wp:simplePos x="0" y="0"/>
                <wp:positionH relativeFrom="column">
                  <wp:posOffset>4800600</wp:posOffset>
                </wp:positionH>
                <wp:positionV relativeFrom="paragraph">
                  <wp:posOffset>-414020</wp:posOffset>
                </wp:positionV>
                <wp:extent cx="1066800" cy="1035050"/>
                <wp:effectExtent l="57150" t="19050" r="19050" b="107950"/>
                <wp:wrapNone/>
                <wp:docPr id="1" name="4-ud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03505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4-udd 1" o:spid="_x0000_s1026" type="#_x0000_t187" style="position:absolute;margin-left:378pt;margin-top:-32.6pt;width:84pt;height:8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" adj="7200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204D9C" w:rsidRDefault="00204D9C" w:rsidP="00B830E9">
      <w:pPr>
        <w:tabs>
          <w:tab w:val="right" w:pos="680"/>
          <w:tab w:val="left" w:pos="1134"/>
          <w:tab w:val="right" w:pos="4253"/>
          <w:tab w:val="left" w:pos="5103"/>
          <w:tab w:val="right" w:pos="6521"/>
        </w:tabs>
        <w:jc w:val="center"/>
        <w:rPr>
          <w:rFonts w:asciiTheme="minorHAnsi" w:hAnsiTheme="minorHAnsi"/>
          <w:sz w:val="22"/>
          <w:szCs w:val="22"/>
        </w:rPr>
      </w:pPr>
    </w:p>
    <w:p w:rsidR="00204D9C" w:rsidRDefault="00204D9C" w:rsidP="00B830E9">
      <w:pPr>
        <w:tabs>
          <w:tab w:val="right" w:pos="680"/>
          <w:tab w:val="left" w:pos="1134"/>
          <w:tab w:val="right" w:pos="4253"/>
          <w:tab w:val="left" w:pos="5103"/>
          <w:tab w:val="right" w:pos="6521"/>
        </w:tabs>
        <w:jc w:val="center"/>
        <w:rPr>
          <w:rFonts w:asciiTheme="minorHAnsi" w:hAnsiTheme="minorHAnsi"/>
          <w:sz w:val="22"/>
          <w:szCs w:val="22"/>
        </w:rPr>
      </w:pPr>
    </w:p>
    <w:p w:rsidR="00204D9C" w:rsidRPr="00204D9C" w:rsidRDefault="00204D9C" w:rsidP="00B830E9">
      <w:pPr>
        <w:tabs>
          <w:tab w:val="right" w:pos="680"/>
          <w:tab w:val="left" w:pos="1134"/>
          <w:tab w:val="right" w:pos="4253"/>
          <w:tab w:val="left" w:pos="5103"/>
          <w:tab w:val="right" w:pos="6521"/>
        </w:tabs>
        <w:jc w:val="center"/>
        <w:rPr>
          <w:rFonts w:asciiTheme="minorHAnsi" w:hAnsiTheme="minorHAnsi"/>
          <w:sz w:val="72"/>
          <w:szCs w:val="22"/>
        </w:rPr>
      </w:pPr>
      <w:r w:rsidRPr="00204D9C">
        <w:rPr>
          <w:rFonts w:asciiTheme="minorHAnsi" w:hAnsiTheme="minorHAnsi"/>
          <w:sz w:val="72"/>
          <w:szCs w:val="22"/>
        </w:rPr>
        <w:t>IFK Lidingö Friidrott</w:t>
      </w:r>
    </w:p>
    <w:p w:rsidR="00F95632" w:rsidRPr="00281B38" w:rsidRDefault="00F95632" w:rsidP="00B830E9">
      <w:pPr>
        <w:tabs>
          <w:tab w:val="right" w:pos="680"/>
          <w:tab w:val="left" w:pos="1134"/>
          <w:tab w:val="right" w:pos="4253"/>
          <w:tab w:val="left" w:pos="5103"/>
          <w:tab w:val="right" w:pos="6521"/>
        </w:tabs>
        <w:jc w:val="center"/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Utomhus 2014</w:t>
      </w:r>
    </w:p>
    <w:p w:rsidR="00F95632" w:rsidRPr="00281B38" w:rsidRDefault="00F95632" w:rsidP="00B830E9">
      <w:pPr>
        <w:tabs>
          <w:tab w:val="right" w:pos="680"/>
          <w:tab w:val="left" w:pos="1134"/>
          <w:tab w:val="right" w:pos="4253"/>
          <w:tab w:val="left" w:pos="5103"/>
          <w:tab w:val="right" w:pos="6521"/>
        </w:tabs>
        <w:jc w:val="center"/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(från 15 mars 2014)</w:t>
      </w:r>
    </w:p>
    <w:p w:rsidR="00F95632" w:rsidRPr="00281B38" w:rsidRDefault="00517BAE" w:rsidP="00CC4038">
      <w:pPr>
        <w:tabs>
          <w:tab w:val="right" w:pos="680"/>
          <w:tab w:val="left" w:pos="1134"/>
          <w:tab w:val="right" w:pos="4253"/>
          <w:tab w:val="left" w:pos="5103"/>
          <w:tab w:val="right" w:pos="6521"/>
        </w:tabs>
        <w:jc w:val="center"/>
        <w:rPr>
          <w:rFonts w:asciiTheme="minorHAnsi" w:hAnsiTheme="minorHAnsi"/>
          <w:b/>
          <w:i/>
          <w:sz w:val="22"/>
          <w:szCs w:val="22"/>
        </w:rPr>
      </w:pPr>
      <w:r>
        <w:rPr>
          <w:rFonts w:asciiTheme="minorHAnsi" w:hAnsiTheme="minorHAnsi"/>
          <w:b/>
          <w:i/>
          <w:sz w:val="22"/>
          <w:szCs w:val="22"/>
        </w:rPr>
        <w:t>Rev.2014-10-07</w:t>
      </w:r>
    </w:p>
    <w:p w:rsidR="00F95632" w:rsidRPr="00281B38" w:rsidRDefault="00F95632" w:rsidP="00B830E9">
      <w:pPr>
        <w:pStyle w:val="Rubrik2"/>
        <w:tabs>
          <w:tab w:val="right" w:pos="680"/>
          <w:tab w:val="left" w:pos="1134"/>
          <w:tab w:val="right" w:pos="4253"/>
          <w:tab w:val="left" w:pos="5103"/>
          <w:tab w:val="right" w:pos="6521"/>
        </w:tabs>
        <w:rPr>
          <w:rFonts w:asciiTheme="minorHAnsi" w:hAnsiTheme="minorHAnsi"/>
          <w:sz w:val="32"/>
          <w:szCs w:val="22"/>
        </w:rPr>
      </w:pPr>
      <w:r w:rsidRPr="00281B38">
        <w:rPr>
          <w:rFonts w:asciiTheme="minorHAnsi" w:hAnsiTheme="minorHAnsi"/>
          <w:sz w:val="32"/>
          <w:szCs w:val="22"/>
        </w:rPr>
        <w:t>Kvinnor</w:t>
      </w:r>
    </w:p>
    <w:p w:rsidR="00F95632" w:rsidRPr="00281B38" w:rsidRDefault="00F9563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100 meter</w:t>
      </w:r>
    </w:p>
    <w:p w:rsidR="00C446CE" w:rsidRPr="00281B38" w:rsidRDefault="004A4233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11,81 (1</w:t>
      </w:r>
      <w:r w:rsidR="00C446CE" w:rsidRPr="00281B38">
        <w:rPr>
          <w:rFonts w:asciiTheme="minorHAnsi" w:hAnsiTheme="minorHAnsi"/>
          <w:sz w:val="22"/>
          <w:szCs w:val="22"/>
        </w:rPr>
        <w:t>,5</w:t>
      </w:r>
      <w:r w:rsidRPr="00281B38">
        <w:rPr>
          <w:rFonts w:asciiTheme="minorHAnsi" w:hAnsiTheme="minorHAnsi"/>
          <w:sz w:val="22"/>
          <w:szCs w:val="22"/>
        </w:rPr>
        <w:t>)</w:t>
      </w:r>
      <w:r w:rsidRPr="00281B38">
        <w:rPr>
          <w:rFonts w:asciiTheme="minorHAnsi" w:hAnsiTheme="minorHAnsi"/>
          <w:sz w:val="22"/>
          <w:szCs w:val="22"/>
        </w:rPr>
        <w:tab/>
        <w:t>Hanna Adriansson</w:t>
      </w:r>
      <w:r w:rsidRPr="00281B38">
        <w:rPr>
          <w:rFonts w:asciiTheme="minorHAnsi" w:hAnsiTheme="minorHAnsi"/>
          <w:sz w:val="22"/>
          <w:szCs w:val="22"/>
        </w:rPr>
        <w:tab/>
        <w:t>11nov92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="00C446C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23.8</w:t>
      </w:r>
    </w:p>
    <w:p w:rsidR="00A900D3" w:rsidRPr="00281B38" w:rsidRDefault="00E36C2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11,91 (0,5</w:t>
      </w:r>
      <w:r w:rsidR="00A900D3" w:rsidRPr="00281B38">
        <w:rPr>
          <w:rFonts w:asciiTheme="minorHAnsi" w:hAnsiTheme="minorHAnsi"/>
          <w:sz w:val="22"/>
          <w:szCs w:val="22"/>
        </w:rPr>
        <w:t>)</w:t>
      </w:r>
      <w:r w:rsidR="00A900D3" w:rsidRPr="00281B38">
        <w:rPr>
          <w:rFonts w:asciiTheme="minorHAnsi" w:hAnsiTheme="minorHAnsi"/>
          <w:sz w:val="22"/>
          <w:szCs w:val="22"/>
        </w:rPr>
        <w:tab/>
        <w:t>Maria Gustafsson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6maj</w:t>
      </w:r>
      <w:r w:rsidRPr="00281B38">
        <w:rPr>
          <w:rFonts w:asciiTheme="minorHAnsi" w:hAnsiTheme="minorHAnsi"/>
          <w:sz w:val="22"/>
          <w:szCs w:val="22"/>
        </w:rPr>
        <w:t>88</w:t>
      </w:r>
      <w:r w:rsidRPr="00281B38">
        <w:rPr>
          <w:rFonts w:asciiTheme="minorHAnsi" w:hAnsiTheme="minorHAnsi"/>
          <w:sz w:val="22"/>
          <w:szCs w:val="22"/>
        </w:rPr>
        <w:tab/>
        <w:t>Umeå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1.8</w:t>
      </w:r>
    </w:p>
    <w:p w:rsidR="00C446CE" w:rsidRPr="00281B38" w:rsidRDefault="00C446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12,27 (2,0)</w:t>
      </w:r>
      <w:r w:rsidRPr="00281B38">
        <w:rPr>
          <w:rFonts w:asciiTheme="minorHAnsi" w:hAnsiTheme="minorHAnsi"/>
          <w:sz w:val="22"/>
          <w:szCs w:val="22"/>
        </w:rPr>
        <w:tab/>
        <w:t>Malin Olsson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24aug</w:t>
      </w:r>
      <w:r w:rsidRPr="00281B38">
        <w:rPr>
          <w:rFonts w:asciiTheme="minorHAnsi" w:hAnsiTheme="minorHAnsi"/>
          <w:sz w:val="22"/>
          <w:szCs w:val="22"/>
        </w:rPr>
        <w:t>90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18.7</w:t>
      </w:r>
      <w:r w:rsidR="007F78B1" w:rsidRPr="00281B38">
        <w:rPr>
          <w:rFonts w:asciiTheme="minorHAnsi" w:hAnsiTheme="minorHAnsi"/>
          <w:sz w:val="22"/>
          <w:szCs w:val="22"/>
        </w:rPr>
        <w:tab/>
      </w:r>
    </w:p>
    <w:p w:rsidR="00C64AF4" w:rsidRPr="00281B38" w:rsidRDefault="007F78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12,36 (-1,2)</w:t>
      </w:r>
      <w:r w:rsidRPr="00281B38">
        <w:rPr>
          <w:rFonts w:asciiTheme="minorHAnsi" w:hAnsiTheme="minorHAnsi"/>
          <w:sz w:val="22"/>
          <w:szCs w:val="22"/>
        </w:rPr>
        <w:tab/>
        <w:t>Madeleine Eriksson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2jan</w:t>
      </w:r>
      <w:r w:rsidRPr="00281B38">
        <w:rPr>
          <w:rFonts w:asciiTheme="minorHAnsi" w:hAnsiTheme="minorHAnsi"/>
          <w:sz w:val="22"/>
          <w:szCs w:val="22"/>
        </w:rPr>
        <w:t>93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="00C64AF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28</w:t>
      </w:r>
      <w:r w:rsidR="00C64AF4" w:rsidRPr="00281B38">
        <w:rPr>
          <w:rFonts w:asciiTheme="minorHAnsi" w:hAnsiTheme="minorHAnsi"/>
          <w:sz w:val="22"/>
          <w:szCs w:val="22"/>
        </w:rPr>
        <w:t>.6</w:t>
      </w:r>
    </w:p>
    <w:p w:rsidR="007F78B1" w:rsidRPr="00281B38" w:rsidRDefault="000333D7" w:rsidP="007F78B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7F78B1" w:rsidRPr="00281B38">
        <w:rPr>
          <w:rFonts w:asciiTheme="minorHAnsi" w:hAnsiTheme="minorHAnsi"/>
          <w:sz w:val="22"/>
          <w:szCs w:val="22"/>
        </w:rPr>
        <w:t>13,30 (0,4)</w:t>
      </w:r>
      <w:r w:rsidR="007F78B1" w:rsidRPr="00281B38">
        <w:rPr>
          <w:rFonts w:asciiTheme="minorHAnsi" w:hAnsiTheme="minorHAnsi"/>
          <w:sz w:val="22"/>
          <w:szCs w:val="22"/>
        </w:rPr>
        <w:tab/>
        <w:t>Hanna Johnsson</w:t>
      </w:r>
      <w:r w:rsidR="007F78B1" w:rsidRPr="00281B38">
        <w:rPr>
          <w:rFonts w:asciiTheme="minorHAnsi" w:hAnsiTheme="minorHAnsi"/>
          <w:sz w:val="22"/>
          <w:szCs w:val="22"/>
        </w:rPr>
        <w:tab/>
        <w:t>29mar96</w:t>
      </w:r>
      <w:r w:rsidR="007F78B1" w:rsidRPr="00281B38">
        <w:rPr>
          <w:rFonts w:asciiTheme="minorHAnsi" w:hAnsiTheme="minorHAnsi"/>
          <w:sz w:val="22"/>
          <w:szCs w:val="22"/>
        </w:rPr>
        <w:tab/>
        <w:t>Göteborg/U</w:t>
      </w:r>
      <w:r w:rsidR="007F78B1" w:rsidRPr="00281B38">
        <w:rPr>
          <w:rFonts w:asciiTheme="minorHAnsi" w:hAnsiTheme="minorHAnsi"/>
          <w:sz w:val="22"/>
          <w:szCs w:val="22"/>
        </w:rPr>
        <w:tab/>
        <w:t>28.6</w:t>
      </w:r>
    </w:p>
    <w:p w:rsidR="000333D7" w:rsidRPr="00281B38" w:rsidRDefault="000333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13,32 (1,7)</w:t>
      </w:r>
      <w:r w:rsidRPr="00281B38">
        <w:rPr>
          <w:rFonts w:asciiTheme="minorHAnsi" w:hAnsiTheme="minorHAnsi"/>
          <w:sz w:val="22"/>
          <w:szCs w:val="22"/>
        </w:rPr>
        <w:tab/>
        <w:t>Ellinor Lindén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31aug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DF0674" w:rsidRPr="00281B38" w:rsidRDefault="004B18CD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DF0674" w:rsidRPr="00281B38">
        <w:rPr>
          <w:rFonts w:asciiTheme="minorHAnsi" w:hAnsiTheme="minorHAnsi"/>
          <w:sz w:val="22"/>
          <w:szCs w:val="22"/>
        </w:rPr>
        <w:t>14,00 (0,8)</w:t>
      </w:r>
      <w:r w:rsidR="00DF0674" w:rsidRPr="00281B38">
        <w:rPr>
          <w:rFonts w:asciiTheme="minorHAnsi" w:hAnsiTheme="minorHAnsi"/>
          <w:sz w:val="22"/>
          <w:szCs w:val="22"/>
        </w:rPr>
        <w:tab/>
        <w:t>Madeleine Aulio</w:t>
      </w:r>
      <w:r w:rsidR="00DF0674" w:rsidRPr="00281B38">
        <w:rPr>
          <w:rFonts w:asciiTheme="minorHAnsi" w:hAnsiTheme="minorHAnsi"/>
          <w:sz w:val="22"/>
          <w:szCs w:val="22"/>
        </w:rPr>
        <w:tab/>
        <w:t>24apr02</w:t>
      </w:r>
      <w:r w:rsidR="00DF0674" w:rsidRPr="00281B38">
        <w:rPr>
          <w:rFonts w:asciiTheme="minorHAnsi" w:hAnsiTheme="minorHAnsi"/>
          <w:sz w:val="22"/>
          <w:szCs w:val="22"/>
        </w:rPr>
        <w:tab/>
        <w:t>Copenhagen, DEN</w:t>
      </w:r>
      <w:r w:rsidR="00DF0674" w:rsidRPr="00281B38">
        <w:rPr>
          <w:rFonts w:asciiTheme="minorHAnsi" w:hAnsiTheme="minorHAnsi"/>
          <w:sz w:val="22"/>
          <w:szCs w:val="22"/>
        </w:rPr>
        <w:tab/>
        <w:t>14.6</w:t>
      </w:r>
    </w:p>
    <w:p w:rsidR="004B18CD" w:rsidRPr="00281B38" w:rsidRDefault="004B18CD" w:rsidP="004B18C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14,01 (-0,1)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A16C5E" w:rsidRPr="00281B38" w:rsidRDefault="00903A34" w:rsidP="00A16C5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A16C5E" w:rsidRPr="00281B38">
        <w:rPr>
          <w:rFonts w:asciiTheme="minorHAnsi" w:hAnsiTheme="minorHAnsi"/>
          <w:sz w:val="22"/>
          <w:szCs w:val="22"/>
        </w:rPr>
        <w:t>14,38 (0,8)</w:t>
      </w:r>
      <w:r w:rsidR="00A16C5E" w:rsidRPr="00281B38">
        <w:rPr>
          <w:rFonts w:asciiTheme="minorHAnsi" w:hAnsiTheme="minorHAnsi"/>
          <w:sz w:val="22"/>
          <w:szCs w:val="22"/>
        </w:rPr>
        <w:tab/>
        <w:t>Martina Gidlöf</w:t>
      </w:r>
      <w:r w:rsidR="00A16C5E" w:rsidRPr="00281B38">
        <w:rPr>
          <w:rFonts w:asciiTheme="minorHAnsi" w:hAnsiTheme="minorHAnsi"/>
          <w:sz w:val="22"/>
          <w:szCs w:val="22"/>
        </w:rPr>
        <w:tab/>
        <w:t>5mar74</w:t>
      </w:r>
      <w:r w:rsidR="00A16C5E" w:rsidRPr="00281B38">
        <w:rPr>
          <w:rFonts w:asciiTheme="minorHAnsi" w:hAnsiTheme="minorHAnsi"/>
          <w:sz w:val="22"/>
          <w:szCs w:val="22"/>
        </w:rPr>
        <w:tab/>
        <w:t>Tyresö</w:t>
      </w:r>
      <w:r w:rsidR="00A16C5E" w:rsidRPr="00281B38">
        <w:rPr>
          <w:rFonts w:asciiTheme="minorHAnsi" w:hAnsiTheme="minorHAnsi"/>
          <w:sz w:val="22"/>
          <w:szCs w:val="22"/>
        </w:rPr>
        <w:tab/>
        <w:t>8.6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14,40 (1,8)</w:t>
      </w:r>
      <w:r w:rsidRPr="00281B38">
        <w:rPr>
          <w:rFonts w:asciiTheme="minorHAnsi" w:hAnsiTheme="minorHAnsi"/>
          <w:sz w:val="22"/>
          <w:szCs w:val="22"/>
        </w:rPr>
        <w:tab/>
        <w:t>Eva Krönlein</w:t>
      </w:r>
      <w:r w:rsidRPr="00281B38">
        <w:rPr>
          <w:rFonts w:asciiTheme="minorHAnsi" w:hAnsiTheme="minorHAnsi"/>
          <w:sz w:val="22"/>
          <w:szCs w:val="22"/>
        </w:rPr>
        <w:tab/>
      </w:r>
      <w:r w:rsidR="00726D71" w:rsidRPr="00281B38">
        <w:rPr>
          <w:rFonts w:asciiTheme="minorHAnsi" w:hAnsiTheme="minorHAnsi"/>
          <w:sz w:val="22"/>
          <w:szCs w:val="22"/>
        </w:rPr>
        <w:t>25aug</w:t>
      </w:r>
      <w:r w:rsidRPr="00281B38">
        <w:rPr>
          <w:rFonts w:asciiTheme="minorHAnsi" w:hAnsiTheme="minorHAnsi"/>
          <w:sz w:val="22"/>
          <w:szCs w:val="22"/>
        </w:rPr>
        <w:t>66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17.5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122FD2" w:rsidRPr="00281B38" w:rsidRDefault="00122FD2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14,93 (0,4)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15,20 (0,4)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  <w:t>12mar02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15,29 (-0,3)</w:t>
      </w:r>
      <w:r w:rsidRPr="00281B38">
        <w:rPr>
          <w:rFonts w:asciiTheme="minorHAnsi" w:hAnsiTheme="minorHAnsi"/>
          <w:sz w:val="22"/>
          <w:szCs w:val="22"/>
        </w:rPr>
        <w:tab/>
        <w:t>Tora Eidman</w:t>
      </w:r>
      <w:r w:rsidRPr="00281B38">
        <w:rPr>
          <w:rFonts w:asciiTheme="minorHAnsi" w:hAnsiTheme="minorHAnsi"/>
          <w:sz w:val="22"/>
          <w:szCs w:val="22"/>
        </w:rPr>
        <w:tab/>
        <w:t>12aug02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041D5C" w:rsidRPr="00281B38" w:rsidRDefault="00041D5C" w:rsidP="00041D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15,87 (-0,3)</w:t>
      </w:r>
      <w:r w:rsidRPr="00281B38">
        <w:rPr>
          <w:rFonts w:asciiTheme="minorHAnsi" w:hAnsiTheme="minorHAnsi"/>
          <w:sz w:val="22"/>
          <w:szCs w:val="22"/>
        </w:rPr>
        <w:tab/>
        <w:t>Hanna Foster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E70E9D" w:rsidRPr="00281B38" w:rsidRDefault="006F2F5C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16,84 (0,0</w:t>
      </w:r>
      <w:r w:rsidR="00E70E9D" w:rsidRPr="00281B38">
        <w:rPr>
          <w:rFonts w:asciiTheme="minorHAnsi" w:hAnsiTheme="minorHAnsi"/>
          <w:sz w:val="22"/>
          <w:szCs w:val="22"/>
        </w:rPr>
        <w:t>)</w:t>
      </w:r>
      <w:r w:rsidR="00E70E9D" w:rsidRPr="00281B38">
        <w:rPr>
          <w:rFonts w:asciiTheme="minorHAnsi" w:hAnsiTheme="minorHAnsi"/>
          <w:sz w:val="22"/>
          <w:szCs w:val="22"/>
        </w:rPr>
        <w:tab/>
        <w:t xml:space="preserve">Ella </w:t>
      </w:r>
      <w:r w:rsidRPr="00281B38">
        <w:rPr>
          <w:rFonts w:asciiTheme="minorHAnsi" w:hAnsiTheme="minorHAnsi"/>
          <w:sz w:val="22"/>
          <w:szCs w:val="22"/>
        </w:rPr>
        <w:t>Broquist</w:t>
      </w:r>
      <w:r w:rsidRPr="00281B38">
        <w:rPr>
          <w:rFonts w:asciiTheme="minorHAnsi" w:hAnsiTheme="minorHAnsi"/>
          <w:sz w:val="22"/>
          <w:szCs w:val="22"/>
        </w:rPr>
        <w:tab/>
        <w:t>18dec02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E70E9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</w:t>
      </w:r>
      <w:r w:rsidR="00E70E9D" w:rsidRPr="00281B38">
        <w:rPr>
          <w:rFonts w:asciiTheme="minorHAnsi" w:hAnsiTheme="minorHAnsi"/>
          <w:sz w:val="22"/>
          <w:szCs w:val="22"/>
        </w:rPr>
        <w:t>.6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95632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ab/>
        <w:t>Vind över +2,0 m/s</w:t>
      </w:r>
    </w:p>
    <w:p w:rsidR="00E36C24" w:rsidRPr="00281B38" w:rsidRDefault="00E36C2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11,73w</w:t>
      </w:r>
      <w:r w:rsidRPr="00281B38">
        <w:rPr>
          <w:rFonts w:asciiTheme="minorHAnsi" w:hAnsiTheme="minorHAnsi"/>
          <w:sz w:val="22"/>
          <w:szCs w:val="22"/>
        </w:rPr>
        <w:tab/>
        <w:t>Hanna Adriansson</w:t>
      </w:r>
      <w:r w:rsidRPr="00281B38">
        <w:rPr>
          <w:rFonts w:asciiTheme="minorHAnsi" w:hAnsiTheme="minorHAnsi"/>
          <w:sz w:val="22"/>
          <w:szCs w:val="22"/>
        </w:rPr>
        <w:tab/>
        <w:t>11nov92</w:t>
      </w:r>
      <w:r w:rsidRPr="00281B38">
        <w:rPr>
          <w:rFonts w:asciiTheme="minorHAnsi" w:hAnsiTheme="minorHAnsi"/>
          <w:sz w:val="22"/>
          <w:szCs w:val="22"/>
        </w:rPr>
        <w:tab/>
        <w:t>Umeå</w:t>
      </w:r>
      <w:r w:rsidRPr="00281B38">
        <w:rPr>
          <w:rFonts w:asciiTheme="minorHAnsi" w:hAnsiTheme="minorHAnsi"/>
          <w:sz w:val="22"/>
          <w:szCs w:val="22"/>
        </w:rPr>
        <w:tab/>
        <w:t>1.8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12,84w</w:t>
      </w:r>
      <w:r w:rsidRPr="00281B38">
        <w:rPr>
          <w:rFonts w:asciiTheme="minorHAnsi" w:hAnsiTheme="minorHAnsi"/>
          <w:sz w:val="22"/>
          <w:szCs w:val="22"/>
        </w:rPr>
        <w:tab/>
        <w:t>Kirti Lickfett</w:t>
      </w:r>
      <w:r w:rsidRPr="00281B38">
        <w:rPr>
          <w:rFonts w:asciiTheme="minorHAnsi" w:hAnsiTheme="minorHAnsi"/>
          <w:sz w:val="22"/>
          <w:szCs w:val="22"/>
        </w:rPr>
        <w:tab/>
        <w:t>7jun97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12,86w</w:t>
      </w:r>
      <w:r w:rsidRPr="00281B38">
        <w:rPr>
          <w:rFonts w:asciiTheme="minorHAnsi" w:hAnsiTheme="minorHAnsi"/>
          <w:sz w:val="22"/>
          <w:szCs w:val="22"/>
        </w:rPr>
        <w:tab/>
        <w:t>Linda Skantze</w:t>
      </w:r>
      <w:r w:rsidRPr="00281B38">
        <w:rPr>
          <w:rFonts w:asciiTheme="minorHAnsi" w:hAnsiTheme="minorHAnsi"/>
          <w:sz w:val="22"/>
          <w:szCs w:val="22"/>
        </w:rPr>
        <w:tab/>
        <w:t>20jul95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13,22w</w:t>
      </w:r>
      <w:r w:rsidRPr="00281B38">
        <w:rPr>
          <w:rFonts w:asciiTheme="minorHAnsi" w:hAnsiTheme="minorHAnsi"/>
          <w:sz w:val="22"/>
          <w:szCs w:val="22"/>
        </w:rPr>
        <w:tab/>
        <w:t>Ellinor Lindén</w:t>
      </w:r>
      <w:r w:rsidRPr="00281B38">
        <w:rPr>
          <w:rFonts w:asciiTheme="minorHAnsi" w:hAnsiTheme="minorHAnsi"/>
          <w:sz w:val="22"/>
          <w:szCs w:val="22"/>
        </w:rPr>
        <w:tab/>
        <w:t>31aug97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13,38w</w:t>
      </w:r>
      <w:r w:rsidRPr="00281B38">
        <w:rPr>
          <w:rFonts w:asciiTheme="minorHAnsi" w:hAnsiTheme="minorHAnsi"/>
          <w:sz w:val="22"/>
          <w:szCs w:val="22"/>
        </w:rPr>
        <w:tab/>
        <w:t>Alice Eriksson</w:t>
      </w:r>
      <w:r w:rsidRPr="00281B38">
        <w:rPr>
          <w:rFonts w:asciiTheme="minorHAnsi" w:hAnsiTheme="minorHAnsi"/>
          <w:sz w:val="22"/>
          <w:szCs w:val="22"/>
        </w:rPr>
        <w:tab/>
        <w:t>17dec96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13,52w</w:t>
      </w:r>
      <w:r w:rsidRPr="00281B38">
        <w:rPr>
          <w:rFonts w:asciiTheme="minorHAnsi" w:hAnsiTheme="minorHAnsi"/>
          <w:sz w:val="22"/>
          <w:szCs w:val="22"/>
        </w:rPr>
        <w:tab/>
        <w:t>Hedda Hanner</w:t>
      </w:r>
      <w:r w:rsidRPr="00281B38">
        <w:rPr>
          <w:rFonts w:asciiTheme="minorHAnsi" w:hAnsiTheme="minorHAnsi"/>
          <w:sz w:val="22"/>
          <w:szCs w:val="22"/>
        </w:rPr>
        <w:tab/>
        <w:t>30aug96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13,65w</w:t>
      </w:r>
      <w:r w:rsidRPr="00281B38">
        <w:rPr>
          <w:rFonts w:asciiTheme="minorHAnsi" w:hAnsiTheme="minorHAnsi"/>
          <w:sz w:val="22"/>
          <w:szCs w:val="22"/>
        </w:rPr>
        <w:tab/>
        <w:t>Amanda Bjersér</w:t>
      </w:r>
      <w:r w:rsidRPr="00281B38">
        <w:rPr>
          <w:rFonts w:asciiTheme="minorHAnsi" w:hAnsiTheme="minorHAnsi"/>
          <w:sz w:val="22"/>
          <w:szCs w:val="22"/>
        </w:rPr>
        <w:tab/>
        <w:t>18jun98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13,90w</w:t>
      </w:r>
      <w:r w:rsidRPr="00281B38">
        <w:rPr>
          <w:rFonts w:asciiTheme="minorHAnsi" w:hAnsiTheme="minorHAnsi"/>
          <w:sz w:val="22"/>
          <w:szCs w:val="22"/>
        </w:rPr>
        <w:tab/>
        <w:t>Josefine Havdelin</w:t>
      </w:r>
      <w:r w:rsidRPr="00281B38">
        <w:rPr>
          <w:rFonts w:asciiTheme="minorHAnsi" w:hAnsiTheme="minorHAnsi"/>
          <w:sz w:val="22"/>
          <w:szCs w:val="22"/>
        </w:rPr>
        <w:tab/>
        <w:t>9jun95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95632" w:rsidRPr="00281B38" w:rsidRDefault="004F355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200</w:t>
      </w:r>
      <w:r w:rsidR="00ED213A" w:rsidRPr="00281B38">
        <w:rPr>
          <w:rFonts w:asciiTheme="minorHAnsi" w:hAnsiTheme="minorHAnsi"/>
          <w:sz w:val="28"/>
          <w:szCs w:val="22"/>
        </w:rPr>
        <w:t xml:space="preserve"> meter</w:t>
      </w:r>
    </w:p>
    <w:p w:rsidR="00E36C24" w:rsidRPr="00281B38" w:rsidRDefault="00E36C24" w:rsidP="00E36C2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24,41 (1,7)</w:t>
      </w:r>
      <w:r w:rsidRPr="00281B38">
        <w:rPr>
          <w:rFonts w:asciiTheme="minorHAnsi" w:hAnsiTheme="minorHAnsi"/>
          <w:sz w:val="22"/>
          <w:szCs w:val="22"/>
        </w:rPr>
        <w:tab/>
        <w:t>Hanna Adriansson</w:t>
      </w:r>
      <w:r w:rsidRPr="00281B38">
        <w:rPr>
          <w:rFonts w:asciiTheme="minorHAnsi" w:hAnsiTheme="minorHAnsi"/>
          <w:sz w:val="22"/>
          <w:szCs w:val="22"/>
        </w:rPr>
        <w:tab/>
        <w:t>11nov92</w:t>
      </w:r>
      <w:r w:rsidRPr="00281B38">
        <w:rPr>
          <w:rFonts w:asciiTheme="minorHAnsi" w:hAnsiTheme="minorHAnsi"/>
          <w:sz w:val="22"/>
          <w:szCs w:val="22"/>
        </w:rPr>
        <w:tab/>
        <w:t>Umeå</w:t>
      </w:r>
      <w:r w:rsidRPr="00281B38">
        <w:rPr>
          <w:rFonts w:asciiTheme="minorHAnsi" w:hAnsiTheme="minorHAnsi"/>
          <w:sz w:val="22"/>
          <w:szCs w:val="22"/>
        </w:rPr>
        <w:tab/>
        <w:t>3.8</w:t>
      </w:r>
    </w:p>
    <w:p w:rsidR="001128D5" w:rsidRPr="00281B38" w:rsidRDefault="0093638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24,50 (+0,1)</w:t>
      </w:r>
      <w:r w:rsidRPr="00281B38">
        <w:rPr>
          <w:rFonts w:asciiTheme="minorHAnsi" w:hAnsiTheme="minorHAnsi"/>
          <w:sz w:val="22"/>
          <w:szCs w:val="22"/>
        </w:rPr>
        <w:tab/>
        <w:t>Maria Gustafsson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6maj</w:t>
      </w:r>
      <w:r w:rsidRPr="00281B38">
        <w:rPr>
          <w:rFonts w:asciiTheme="minorHAnsi" w:hAnsiTheme="minorHAnsi"/>
          <w:sz w:val="22"/>
          <w:szCs w:val="22"/>
        </w:rPr>
        <w:t>88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  <w:r w:rsidR="001128D5" w:rsidRPr="00281B38">
        <w:rPr>
          <w:rFonts w:asciiTheme="minorHAnsi" w:hAnsiTheme="minorHAnsi"/>
          <w:sz w:val="22"/>
          <w:szCs w:val="22"/>
        </w:rPr>
        <w:tab/>
      </w:r>
    </w:p>
    <w:p w:rsidR="00ED213A" w:rsidRPr="00281B38" w:rsidRDefault="00ED213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25,56 (1,3)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Therese Jernbeck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133F45" w:rsidRPr="00281B38">
        <w:rPr>
          <w:rFonts w:asciiTheme="minorHAnsi" w:hAnsiTheme="minorHAnsi"/>
          <w:sz w:val="22"/>
          <w:szCs w:val="22"/>
          <w:lang w:val="en-US"/>
        </w:rPr>
        <w:t>1apr</w:t>
      </w:r>
      <w:r w:rsidRPr="00281B38">
        <w:rPr>
          <w:rFonts w:asciiTheme="minorHAnsi" w:hAnsiTheme="minorHAnsi"/>
          <w:sz w:val="22"/>
          <w:szCs w:val="22"/>
          <w:lang w:val="en-US"/>
        </w:rPr>
        <w:t>92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Azusa, US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18.4</w:t>
      </w:r>
    </w:p>
    <w:p w:rsidR="0093638E" w:rsidRPr="00281B38" w:rsidRDefault="0093638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26,69 (0,7)</w:t>
      </w:r>
      <w:r w:rsidRPr="00281B38">
        <w:rPr>
          <w:rFonts w:asciiTheme="minorHAnsi" w:hAnsiTheme="minorHAnsi"/>
          <w:sz w:val="22"/>
          <w:szCs w:val="22"/>
        </w:rPr>
        <w:tab/>
        <w:t>Ann Hyvärinen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8jun</w:t>
      </w:r>
      <w:r w:rsidRPr="00281B38">
        <w:rPr>
          <w:rFonts w:asciiTheme="minorHAnsi" w:hAnsiTheme="minorHAnsi"/>
          <w:sz w:val="22"/>
          <w:szCs w:val="22"/>
        </w:rPr>
        <w:t>90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540444" w:rsidRPr="00281B38" w:rsidRDefault="0054044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26,88 (-0,9)</w:t>
      </w:r>
      <w:r w:rsidRPr="00281B38">
        <w:rPr>
          <w:rFonts w:asciiTheme="minorHAnsi" w:hAnsiTheme="minorHAnsi"/>
          <w:sz w:val="22"/>
          <w:szCs w:val="22"/>
        </w:rPr>
        <w:tab/>
        <w:t>Hanna Johnsson</w:t>
      </w:r>
      <w:r w:rsidRPr="00281B38">
        <w:rPr>
          <w:rFonts w:asciiTheme="minorHAnsi" w:hAnsiTheme="minorHAnsi"/>
          <w:sz w:val="22"/>
          <w:szCs w:val="22"/>
        </w:rPr>
        <w:tab/>
      </w:r>
      <w:r w:rsidR="007F78B1" w:rsidRPr="00281B38">
        <w:rPr>
          <w:rFonts w:asciiTheme="minorHAnsi" w:hAnsiTheme="minorHAnsi"/>
          <w:sz w:val="22"/>
          <w:szCs w:val="22"/>
        </w:rPr>
        <w:t>29mar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15.6</w:t>
      </w:r>
    </w:p>
    <w:p w:rsidR="00A0565E" w:rsidRPr="00281B38" w:rsidRDefault="00A056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28,26 (-3,0)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Ellinor Lindén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303317" w:rsidRPr="00281B38">
        <w:rPr>
          <w:rFonts w:asciiTheme="minorHAnsi" w:hAnsiTheme="minorHAnsi"/>
          <w:sz w:val="22"/>
          <w:szCs w:val="22"/>
          <w:lang w:val="en-US"/>
        </w:rPr>
        <w:t>31aug</w:t>
      </w:r>
      <w:r w:rsidRPr="00281B38">
        <w:rPr>
          <w:rFonts w:asciiTheme="minorHAnsi" w:hAnsiTheme="minorHAnsi"/>
          <w:sz w:val="22"/>
          <w:szCs w:val="22"/>
          <w:lang w:val="en-US"/>
        </w:rPr>
        <w:t>97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17.6</w:t>
      </w:r>
    </w:p>
    <w:p w:rsidR="0093638E" w:rsidRPr="00281B38" w:rsidRDefault="0093638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28,43 (0,4)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Madeleine Aulio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27apr02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Sollentuna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8.6</w:t>
      </w:r>
    </w:p>
    <w:p w:rsidR="004B18CD" w:rsidRPr="00281B38" w:rsidRDefault="004B18CD" w:rsidP="004B18C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28,71 (0,6)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93638E" w:rsidRPr="00281B38" w:rsidRDefault="006F77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28,96 (0,4)</w:t>
      </w:r>
      <w:r w:rsidRPr="00281B38">
        <w:rPr>
          <w:rFonts w:asciiTheme="minorHAnsi" w:hAnsiTheme="minorHAnsi"/>
          <w:sz w:val="22"/>
          <w:szCs w:val="22"/>
        </w:rPr>
        <w:tab/>
        <w:t>Elisa</w:t>
      </w:r>
      <w:r w:rsidR="0093638E" w:rsidRPr="00281B38">
        <w:rPr>
          <w:rFonts w:asciiTheme="minorHAnsi" w:hAnsiTheme="minorHAnsi"/>
          <w:sz w:val="22"/>
          <w:szCs w:val="22"/>
        </w:rPr>
        <w:t>beth Hvalgren</w:t>
      </w:r>
      <w:r w:rsidR="0093638E"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28maj</w:t>
      </w:r>
      <w:r w:rsidR="0093638E" w:rsidRPr="00281B38">
        <w:rPr>
          <w:rFonts w:asciiTheme="minorHAnsi" w:hAnsiTheme="minorHAnsi"/>
          <w:sz w:val="22"/>
          <w:szCs w:val="22"/>
        </w:rPr>
        <w:t>02</w:t>
      </w:r>
      <w:r w:rsidR="0093638E" w:rsidRPr="00281B38">
        <w:rPr>
          <w:rFonts w:asciiTheme="minorHAnsi" w:hAnsiTheme="minorHAnsi"/>
          <w:sz w:val="22"/>
          <w:szCs w:val="22"/>
        </w:rPr>
        <w:tab/>
        <w:t>Sollentuna</w:t>
      </w:r>
      <w:r w:rsidR="0093638E" w:rsidRPr="00281B38">
        <w:rPr>
          <w:rFonts w:asciiTheme="minorHAnsi" w:hAnsiTheme="minorHAnsi"/>
          <w:sz w:val="22"/>
          <w:szCs w:val="22"/>
        </w:rPr>
        <w:tab/>
        <w:t>8.6</w:t>
      </w:r>
    </w:p>
    <w:p w:rsidR="007F78B1" w:rsidRPr="00281B38" w:rsidRDefault="007F78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29,87 (0,7)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3jan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29.6</w:t>
      </w:r>
    </w:p>
    <w:p w:rsidR="00122FD2" w:rsidRPr="00281B38" w:rsidRDefault="00122FD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30,</w:t>
      </w:r>
      <w:r w:rsidR="00AD7DC7" w:rsidRPr="00281B38">
        <w:rPr>
          <w:rFonts w:asciiTheme="minorHAnsi" w:hAnsiTheme="minorHAnsi"/>
          <w:sz w:val="22"/>
          <w:szCs w:val="22"/>
        </w:rPr>
        <w:t>02 (0,0</w:t>
      </w:r>
      <w:r w:rsidRPr="00281B38">
        <w:rPr>
          <w:rFonts w:asciiTheme="minorHAnsi" w:hAnsiTheme="minorHAnsi"/>
          <w:sz w:val="22"/>
          <w:szCs w:val="22"/>
        </w:rPr>
        <w:t>)</w:t>
      </w:r>
      <w:r w:rsidRPr="00281B38">
        <w:rPr>
          <w:rFonts w:asciiTheme="minorHAnsi" w:hAnsiTheme="minorHAnsi"/>
          <w:sz w:val="22"/>
          <w:szCs w:val="22"/>
        </w:rPr>
        <w:tab/>
        <w:t>Martina Gidlöf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5mar</w:t>
      </w:r>
      <w:r w:rsidR="00AD7DC7" w:rsidRPr="00281B38">
        <w:rPr>
          <w:rFonts w:asciiTheme="minorHAnsi" w:hAnsiTheme="minorHAnsi"/>
          <w:sz w:val="22"/>
          <w:szCs w:val="22"/>
        </w:rPr>
        <w:t>74</w:t>
      </w:r>
      <w:r w:rsidR="00AD7DC7"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</w:r>
      <w:r w:rsidR="00AD7DC7" w:rsidRPr="00281B38">
        <w:rPr>
          <w:rFonts w:asciiTheme="minorHAnsi" w:hAnsiTheme="minorHAnsi"/>
          <w:sz w:val="22"/>
          <w:szCs w:val="22"/>
        </w:rPr>
        <w:t>27.7</w:t>
      </w:r>
    </w:p>
    <w:p w:rsidR="006B3C8F" w:rsidRPr="00281B38" w:rsidRDefault="006B3C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30,07 (-0,7)</w:t>
      </w:r>
      <w:r w:rsidRPr="00281B38">
        <w:rPr>
          <w:rFonts w:asciiTheme="minorHAnsi" w:hAnsiTheme="minorHAnsi"/>
          <w:sz w:val="22"/>
          <w:szCs w:val="22"/>
        </w:rPr>
        <w:tab/>
        <w:t>Astrid Bobeck</w:t>
      </w:r>
      <w:r w:rsidRPr="00281B38">
        <w:rPr>
          <w:rFonts w:asciiTheme="minorHAnsi" w:hAnsiTheme="minorHAnsi"/>
          <w:sz w:val="22"/>
          <w:szCs w:val="22"/>
        </w:rPr>
        <w:tab/>
      </w:r>
      <w:r w:rsidR="00CC4038" w:rsidRPr="00281B38">
        <w:rPr>
          <w:rFonts w:asciiTheme="minorHAnsi" w:hAnsiTheme="minorHAnsi"/>
          <w:sz w:val="22"/>
          <w:szCs w:val="22"/>
        </w:rPr>
        <w:t>18mar00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6B3C8F" w:rsidRPr="00281B38" w:rsidRDefault="006B3C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30,79 (-0,5)</w:t>
      </w:r>
      <w:r w:rsidRPr="00281B38">
        <w:rPr>
          <w:rFonts w:asciiTheme="minorHAnsi" w:hAnsiTheme="minorHAnsi"/>
          <w:sz w:val="22"/>
          <w:szCs w:val="22"/>
        </w:rPr>
        <w:tab/>
        <w:t>Fanny Walldén</w:t>
      </w:r>
      <w:r w:rsidRPr="00281B38">
        <w:rPr>
          <w:rFonts w:asciiTheme="minorHAnsi" w:hAnsiTheme="minorHAnsi"/>
          <w:sz w:val="22"/>
          <w:szCs w:val="22"/>
        </w:rPr>
        <w:tab/>
      </w:r>
      <w:r w:rsidR="00CC4038" w:rsidRPr="00281B38">
        <w:rPr>
          <w:rFonts w:asciiTheme="minorHAnsi" w:hAnsiTheme="minorHAnsi"/>
          <w:sz w:val="22"/>
          <w:szCs w:val="22"/>
        </w:rPr>
        <w:t>12apr01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93638E" w:rsidRPr="00281B38" w:rsidRDefault="0093638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30,99 (0,2)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16okt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31,92 (-0,5)</w:t>
      </w:r>
      <w:r w:rsidRPr="00281B38">
        <w:rPr>
          <w:rFonts w:asciiTheme="minorHAnsi" w:hAnsiTheme="minorHAnsi"/>
          <w:sz w:val="22"/>
          <w:szCs w:val="22"/>
        </w:rPr>
        <w:tab/>
        <w:t>Tora Eidman</w:t>
      </w:r>
      <w:r w:rsidRPr="00281B38">
        <w:rPr>
          <w:rFonts w:asciiTheme="minorHAnsi" w:hAnsiTheme="minorHAnsi"/>
          <w:sz w:val="22"/>
          <w:szCs w:val="22"/>
        </w:rPr>
        <w:tab/>
        <w:t>12aug02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6B3C8F" w:rsidRPr="00281B38" w:rsidRDefault="006B3C8F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 xml:space="preserve">32,03 </w:t>
      </w:r>
      <w:r w:rsidR="00CC4038" w:rsidRPr="00281B38">
        <w:rPr>
          <w:rFonts w:asciiTheme="minorHAnsi" w:hAnsiTheme="minorHAnsi"/>
          <w:sz w:val="22"/>
          <w:szCs w:val="22"/>
        </w:rPr>
        <w:t>(-1,2)</w:t>
      </w:r>
      <w:r w:rsidR="00CC4038" w:rsidRPr="00281B38">
        <w:rPr>
          <w:rFonts w:asciiTheme="minorHAnsi" w:hAnsiTheme="minorHAnsi"/>
          <w:sz w:val="22"/>
          <w:szCs w:val="22"/>
        </w:rPr>
        <w:tab/>
        <w:t>Jenny Österback</w:t>
      </w:r>
      <w:r w:rsidR="00CC4038" w:rsidRPr="00281B38">
        <w:rPr>
          <w:rFonts w:asciiTheme="minorHAnsi" w:hAnsiTheme="minorHAnsi"/>
          <w:sz w:val="22"/>
          <w:szCs w:val="22"/>
        </w:rPr>
        <w:tab/>
        <w:t>27jul01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224856" w:rsidRPr="00281B38" w:rsidRDefault="0022485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32,14 (ok)</w:t>
      </w:r>
      <w:r w:rsidRPr="00281B38">
        <w:rPr>
          <w:rFonts w:asciiTheme="minorHAnsi" w:hAnsiTheme="minorHAnsi"/>
          <w:sz w:val="22"/>
          <w:szCs w:val="22"/>
        </w:rPr>
        <w:tab/>
        <w:t>Kristina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041D5C" w:rsidRPr="00281B38" w:rsidRDefault="00041D5C" w:rsidP="00041D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33,01 (0,3)</w:t>
      </w:r>
      <w:r w:rsidRPr="00281B38">
        <w:rPr>
          <w:rFonts w:asciiTheme="minorHAnsi" w:hAnsiTheme="minorHAnsi"/>
          <w:sz w:val="22"/>
          <w:szCs w:val="22"/>
        </w:rPr>
        <w:tab/>
        <w:t>Hanna Foster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33,11 (-0,5)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  <w:t>12mar02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05382D" w:rsidRPr="00281B38" w:rsidRDefault="0005382D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34,71 (-0,5)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28jan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2.8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CC4038" w:rsidRPr="00281B38" w:rsidRDefault="00CC40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24856" w:rsidRPr="00281B38" w:rsidRDefault="0093638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34,90 (0,9)</w:t>
      </w:r>
      <w:r w:rsidRPr="00281B38">
        <w:rPr>
          <w:rFonts w:asciiTheme="minorHAnsi" w:hAnsiTheme="minorHAnsi"/>
          <w:sz w:val="22"/>
          <w:szCs w:val="22"/>
        </w:rPr>
        <w:tab/>
        <w:t>Ella Broquist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18dec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93638E" w:rsidRPr="00281B38" w:rsidRDefault="0022485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38,25 (ok)</w:t>
      </w:r>
      <w:r w:rsidRPr="00281B38">
        <w:rPr>
          <w:rFonts w:asciiTheme="minorHAnsi" w:hAnsiTheme="minorHAnsi"/>
          <w:sz w:val="22"/>
          <w:szCs w:val="22"/>
        </w:rPr>
        <w:tab/>
        <w:t>Helena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10aug05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26.7</w:t>
      </w:r>
      <w:r w:rsidR="0093638E" w:rsidRPr="00281B38">
        <w:rPr>
          <w:rFonts w:asciiTheme="minorHAnsi" w:hAnsiTheme="minorHAnsi"/>
          <w:sz w:val="22"/>
          <w:szCs w:val="22"/>
        </w:rPr>
        <w:t xml:space="preserve"> </w:t>
      </w: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ab/>
        <w:t>Vind över +2,0 m/s</w:t>
      </w: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31,25w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7aug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Leksand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CC4038" w:rsidRPr="00281B38" w:rsidRDefault="00CC40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400 meter</w:t>
      </w:r>
    </w:p>
    <w:p w:rsidR="00C64AF4" w:rsidRPr="00281B38" w:rsidRDefault="00C64AF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57,54</w:t>
      </w:r>
      <w:r w:rsidRPr="00281B38">
        <w:rPr>
          <w:rFonts w:asciiTheme="minorHAnsi" w:hAnsiTheme="minorHAnsi"/>
          <w:sz w:val="22"/>
          <w:szCs w:val="22"/>
        </w:rPr>
        <w:tab/>
        <w:t>Anna Silvander</w:t>
      </w:r>
      <w:r w:rsidRPr="00281B38">
        <w:rPr>
          <w:rFonts w:asciiTheme="minorHAnsi" w:hAnsiTheme="minorHAnsi"/>
          <w:sz w:val="22"/>
          <w:szCs w:val="22"/>
        </w:rPr>
        <w:tab/>
        <w:t>22jun93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7F78B1" w:rsidRPr="00281B38" w:rsidRDefault="00C446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57,68</w:t>
      </w:r>
      <w:r w:rsidRPr="00281B38">
        <w:rPr>
          <w:rFonts w:asciiTheme="minorHAnsi" w:hAnsiTheme="minorHAnsi"/>
          <w:sz w:val="22"/>
          <w:szCs w:val="22"/>
        </w:rPr>
        <w:tab/>
        <w:t>Isabelle Eriksson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28okt</w:t>
      </w:r>
      <w:r w:rsidRPr="00281B38">
        <w:rPr>
          <w:rFonts w:asciiTheme="minorHAnsi" w:hAnsiTheme="minorHAnsi"/>
          <w:sz w:val="22"/>
          <w:szCs w:val="22"/>
        </w:rPr>
        <w:t>86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="007F78B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18.7</w:t>
      </w:r>
    </w:p>
    <w:p w:rsidR="007F78B1" w:rsidRPr="00281B38" w:rsidRDefault="007F78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57,88</w:t>
      </w:r>
      <w:r w:rsidRPr="00281B38">
        <w:rPr>
          <w:rFonts w:asciiTheme="minorHAnsi" w:hAnsiTheme="minorHAnsi"/>
          <w:sz w:val="22"/>
          <w:szCs w:val="22"/>
        </w:rPr>
        <w:tab/>
        <w:t>Charlotte Schönbeck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22dec</w:t>
      </w:r>
      <w:r w:rsidRPr="00281B38">
        <w:rPr>
          <w:rFonts w:asciiTheme="minorHAnsi" w:hAnsiTheme="minorHAnsi"/>
          <w:sz w:val="22"/>
          <w:szCs w:val="22"/>
        </w:rPr>
        <w:t>84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29.6</w:t>
      </w:r>
    </w:p>
    <w:p w:rsidR="00A52D04" w:rsidRPr="00281B38" w:rsidRDefault="00C446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59,24</w:t>
      </w:r>
      <w:r w:rsidR="00A52D04" w:rsidRPr="00281B38">
        <w:rPr>
          <w:rFonts w:asciiTheme="minorHAnsi" w:hAnsiTheme="minorHAnsi"/>
          <w:sz w:val="22"/>
          <w:szCs w:val="22"/>
        </w:rPr>
        <w:tab/>
        <w:t>Ann Hyvärinen</w:t>
      </w:r>
      <w:r w:rsidR="00A52D04"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8jun</w:t>
      </w:r>
      <w:r w:rsidRPr="00281B38">
        <w:rPr>
          <w:rFonts w:asciiTheme="minorHAnsi" w:hAnsiTheme="minorHAnsi"/>
          <w:sz w:val="22"/>
          <w:szCs w:val="22"/>
        </w:rPr>
        <w:t>90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="00A52D0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18.7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1.00,23</w:t>
      </w:r>
      <w:r w:rsidRPr="00281B38">
        <w:rPr>
          <w:rFonts w:asciiTheme="minorHAnsi" w:hAnsiTheme="minorHAnsi"/>
          <w:sz w:val="22"/>
          <w:szCs w:val="22"/>
        </w:rPr>
        <w:tab/>
        <w:t>Charlotte Johansson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17jun</w:t>
      </w:r>
      <w:r w:rsidRPr="00281B38">
        <w:rPr>
          <w:rFonts w:asciiTheme="minorHAnsi" w:hAnsiTheme="minorHAnsi"/>
          <w:sz w:val="22"/>
          <w:szCs w:val="22"/>
        </w:rPr>
        <w:t>86</w:t>
      </w:r>
      <w:r w:rsidRPr="00281B38">
        <w:rPr>
          <w:rFonts w:asciiTheme="minorHAnsi" w:hAnsiTheme="minorHAnsi"/>
          <w:sz w:val="22"/>
          <w:szCs w:val="22"/>
        </w:rPr>
        <w:tab/>
        <w:t>Västerås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D217DF" w:rsidRPr="00281B38" w:rsidRDefault="00D217D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1-02,35</w:t>
      </w:r>
      <w:r w:rsidRPr="00281B38">
        <w:rPr>
          <w:rFonts w:asciiTheme="minorHAnsi" w:hAnsiTheme="minorHAnsi"/>
          <w:sz w:val="22"/>
          <w:szCs w:val="22"/>
        </w:rPr>
        <w:tab/>
        <w:t>Hanna Johnsson</w:t>
      </w:r>
      <w:r w:rsidRPr="00281B38">
        <w:rPr>
          <w:rFonts w:asciiTheme="minorHAnsi" w:hAnsiTheme="minorHAnsi"/>
          <w:sz w:val="22"/>
          <w:szCs w:val="22"/>
        </w:rPr>
        <w:tab/>
        <w:t>29mar96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4B18CD" w:rsidRPr="00281B38" w:rsidRDefault="004B18CD" w:rsidP="004B18C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1.03,66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91114A" w:rsidRPr="00281B38" w:rsidRDefault="0091114A" w:rsidP="0091114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1.07,72</w:t>
      </w:r>
      <w:r w:rsidRPr="00281B38">
        <w:rPr>
          <w:rFonts w:asciiTheme="minorHAnsi" w:hAnsiTheme="minorHAnsi"/>
          <w:sz w:val="22"/>
          <w:szCs w:val="22"/>
        </w:rPr>
        <w:tab/>
        <w:t>Martina Gidlöf</w:t>
      </w:r>
      <w:r w:rsidRPr="00281B38">
        <w:rPr>
          <w:rFonts w:asciiTheme="minorHAnsi" w:hAnsiTheme="minorHAnsi"/>
          <w:sz w:val="22"/>
          <w:szCs w:val="22"/>
        </w:rPr>
        <w:tab/>
        <w:t>5mar74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1.08,23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F0674" w:rsidRPr="00281B38" w:rsidRDefault="00DF067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1.09,21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Madeleine Aulio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27apr02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Copenhagen, DEN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14.6</w:t>
      </w:r>
    </w:p>
    <w:p w:rsidR="00CC4038" w:rsidRPr="00281B38" w:rsidRDefault="00CC40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1.10,64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16okt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AF5C20" w:rsidRPr="00281B38" w:rsidRDefault="00AF5C20" w:rsidP="00AF5C2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1.10,86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  <w:t>7aug04</w:t>
      </w:r>
      <w:r w:rsidRPr="00281B38">
        <w:rPr>
          <w:rFonts w:asciiTheme="minorHAnsi" w:hAnsiTheme="minorHAnsi"/>
          <w:sz w:val="22"/>
          <w:szCs w:val="22"/>
        </w:rPr>
        <w:tab/>
        <w:t>Eskilstuna</w:t>
      </w:r>
      <w:r w:rsidRPr="00281B38">
        <w:rPr>
          <w:rFonts w:asciiTheme="minorHAnsi" w:hAnsiTheme="minorHAnsi"/>
          <w:sz w:val="22"/>
          <w:szCs w:val="22"/>
        </w:rPr>
        <w:tab/>
        <w:t>28.6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1.11,78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18maj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D217DF" w:rsidRPr="00281B38" w:rsidRDefault="00D217D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1.13,44</w:t>
      </w:r>
      <w:r w:rsidRPr="00281B38">
        <w:rPr>
          <w:rFonts w:asciiTheme="minorHAnsi" w:hAnsiTheme="minorHAnsi"/>
          <w:sz w:val="22"/>
          <w:szCs w:val="22"/>
        </w:rPr>
        <w:tab/>
        <w:t>Louise Gårdmark</w:t>
      </w:r>
      <w:r w:rsidRPr="00281B38">
        <w:rPr>
          <w:rFonts w:asciiTheme="minorHAnsi" w:hAnsiTheme="minorHAnsi"/>
          <w:sz w:val="22"/>
          <w:szCs w:val="22"/>
        </w:rPr>
        <w:tab/>
      </w:r>
      <w:r w:rsidR="00CC4038" w:rsidRPr="00281B38">
        <w:rPr>
          <w:rFonts w:asciiTheme="minorHAnsi" w:hAnsiTheme="minorHAnsi"/>
          <w:sz w:val="22"/>
          <w:szCs w:val="22"/>
        </w:rPr>
        <w:t>16nov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1.14,25</w:t>
      </w:r>
      <w:r w:rsidRPr="00281B38">
        <w:rPr>
          <w:rFonts w:asciiTheme="minorHAnsi" w:hAnsiTheme="minorHAnsi"/>
          <w:sz w:val="22"/>
          <w:szCs w:val="22"/>
        </w:rPr>
        <w:tab/>
        <w:t>Alma Holmberg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4jun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1.13,19</w:t>
      </w:r>
      <w:r w:rsidRPr="00281B38">
        <w:rPr>
          <w:rFonts w:asciiTheme="minorHAnsi" w:hAnsiTheme="minorHAnsi"/>
          <w:sz w:val="22"/>
          <w:szCs w:val="22"/>
        </w:rPr>
        <w:tab/>
        <w:t>Victoria Psilander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9jul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D217DF" w:rsidRPr="00281B38" w:rsidRDefault="00D217DF" w:rsidP="00D217D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1.16,12</w:t>
      </w:r>
      <w:r w:rsidRPr="00281B38">
        <w:rPr>
          <w:rFonts w:asciiTheme="minorHAnsi" w:hAnsiTheme="minorHAnsi"/>
          <w:sz w:val="22"/>
          <w:szCs w:val="22"/>
        </w:rPr>
        <w:tab/>
        <w:t>Thyra Arnhult</w:t>
      </w:r>
      <w:r w:rsidRPr="00281B38">
        <w:rPr>
          <w:rFonts w:asciiTheme="minorHAnsi" w:hAnsiTheme="minorHAnsi"/>
          <w:sz w:val="22"/>
          <w:szCs w:val="22"/>
        </w:rPr>
        <w:tab/>
        <w:t>26aug03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1.16,13</w:t>
      </w:r>
      <w:r w:rsidRPr="00281B38">
        <w:rPr>
          <w:rFonts w:asciiTheme="minorHAnsi" w:hAnsiTheme="minorHAnsi"/>
          <w:sz w:val="22"/>
          <w:szCs w:val="22"/>
        </w:rPr>
        <w:tab/>
        <w:t>Smilla Steinsvik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17jan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1.17,16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  <w:t>12mar02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80040C" w:rsidRPr="00281B38" w:rsidRDefault="0080040C" w:rsidP="0080040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1.17,82</w:t>
      </w:r>
      <w:r w:rsidRPr="00281B38">
        <w:rPr>
          <w:rFonts w:asciiTheme="minorHAnsi" w:hAnsiTheme="minorHAnsi"/>
          <w:sz w:val="22"/>
          <w:szCs w:val="22"/>
        </w:rPr>
        <w:tab/>
        <w:t>Alicia Ahlström</w:t>
      </w:r>
      <w:r w:rsidRPr="00281B38">
        <w:rPr>
          <w:rFonts w:asciiTheme="minorHAnsi" w:hAnsiTheme="minorHAnsi"/>
          <w:sz w:val="22"/>
          <w:szCs w:val="22"/>
        </w:rPr>
        <w:tab/>
        <w:t>1okt04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C4038" w:rsidRPr="00281B38" w:rsidRDefault="00CC4038" w:rsidP="00D217D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D217DF" w:rsidRPr="00281B38" w:rsidRDefault="00D217DF" w:rsidP="00D217D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1.17,90</w:t>
      </w:r>
      <w:r w:rsidRPr="00281B38">
        <w:rPr>
          <w:rFonts w:asciiTheme="minorHAnsi" w:hAnsiTheme="minorHAnsi"/>
          <w:sz w:val="22"/>
          <w:szCs w:val="22"/>
        </w:rPr>
        <w:tab/>
        <w:t>Alicia Larsten</w:t>
      </w:r>
      <w:r w:rsidRPr="00281B38">
        <w:rPr>
          <w:rFonts w:asciiTheme="minorHAnsi" w:hAnsiTheme="minorHAnsi"/>
          <w:sz w:val="22"/>
          <w:szCs w:val="22"/>
        </w:rPr>
        <w:tab/>
        <w:t>22jan04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1.17,92</w:t>
      </w:r>
      <w:r w:rsidRPr="00281B38">
        <w:rPr>
          <w:rFonts w:asciiTheme="minorHAnsi" w:hAnsiTheme="minorHAnsi"/>
          <w:sz w:val="22"/>
          <w:szCs w:val="22"/>
        </w:rPr>
        <w:tab/>
        <w:t>Fanny Wijkström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3sep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526B31" w:rsidRPr="00281B38" w:rsidRDefault="006F77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1.18,36</w:t>
      </w:r>
      <w:r w:rsidRPr="00281B38">
        <w:rPr>
          <w:rFonts w:asciiTheme="minorHAnsi" w:hAnsiTheme="minorHAnsi"/>
          <w:sz w:val="22"/>
          <w:szCs w:val="22"/>
        </w:rPr>
        <w:tab/>
        <w:t>Rebecc</w:t>
      </w:r>
      <w:r w:rsidR="00D217DF" w:rsidRPr="00281B38">
        <w:rPr>
          <w:rFonts w:asciiTheme="minorHAnsi" w:hAnsiTheme="minorHAnsi"/>
          <w:sz w:val="22"/>
          <w:szCs w:val="22"/>
        </w:rPr>
        <w:t>a Sandström</w:t>
      </w:r>
      <w:r w:rsidR="00D217DF" w:rsidRPr="00281B38">
        <w:rPr>
          <w:rFonts w:asciiTheme="minorHAnsi" w:hAnsiTheme="minorHAnsi"/>
          <w:sz w:val="22"/>
          <w:szCs w:val="22"/>
        </w:rPr>
        <w:tab/>
      </w:r>
      <w:r w:rsidR="00CC4038" w:rsidRPr="00281B38">
        <w:rPr>
          <w:rFonts w:asciiTheme="minorHAnsi" w:hAnsiTheme="minorHAnsi"/>
          <w:sz w:val="22"/>
          <w:szCs w:val="22"/>
        </w:rPr>
        <w:t>24jun</w:t>
      </w:r>
      <w:r w:rsidR="00D217DF" w:rsidRPr="00281B38">
        <w:rPr>
          <w:rFonts w:asciiTheme="minorHAnsi" w:hAnsiTheme="minorHAnsi"/>
          <w:sz w:val="22"/>
          <w:szCs w:val="22"/>
        </w:rPr>
        <w:t>03</w:t>
      </w:r>
      <w:r w:rsidR="00D217DF" w:rsidRPr="00281B38">
        <w:rPr>
          <w:rFonts w:asciiTheme="minorHAnsi" w:hAnsiTheme="minorHAnsi"/>
          <w:sz w:val="22"/>
          <w:szCs w:val="22"/>
        </w:rPr>
        <w:tab/>
        <w:t>Lidingö</w:t>
      </w:r>
      <w:r w:rsidR="00D217DF" w:rsidRPr="00281B38">
        <w:rPr>
          <w:rFonts w:asciiTheme="minorHAnsi" w:hAnsiTheme="minorHAnsi"/>
          <w:sz w:val="22"/>
          <w:szCs w:val="22"/>
        </w:rPr>
        <w:tab/>
        <w:t>20.8</w:t>
      </w:r>
    </w:p>
    <w:p w:rsidR="00CD580D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1.18,83</w:t>
      </w:r>
      <w:r w:rsidRPr="00281B38">
        <w:rPr>
          <w:rFonts w:asciiTheme="minorHAnsi" w:hAnsiTheme="minorHAnsi"/>
          <w:sz w:val="22"/>
          <w:szCs w:val="22"/>
        </w:rPr>
        <w:tab/>
        <w:t>Ida Egnell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9jun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Ekerö</w:t>
      </w:r>
      <w:r w:rsidR="00CD580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</w:t>
      </w:r>
      <w:r w:rsidR="00CD580D" w:rsidRPr="00281B38">
        <w:rPr>
          <w:rFonts w:asciiTheme="minorHAnsi" w:hAnsiTheme="minorHAnsi"/>
          <w:sz w:val="22"/>
          <w:szCs w:val="22"/>
        </w:rPr>
        <w:t>.5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1.18,90</w:t>
      </w:r>
      <w:r w:rsidRPr="00281B38">
        <w:rPr>
          <w:rFonts w:asciiTheme="minorHAnsi" w:hAnsiTheme="minorHAnsi"/>
          <w:sz w:val="22"/>
          <w:szCs w:val="22"/>
        </w:rPr>
        <w:tab/>
        <w:t>Tora Eidman</w:t>
      </w:r>
      <w:r w:rsidRPr="00281B38">
        <w:rPr>
          <w:rFonts w:asciiTheme="minorHAnsi" w:hAnsiTheme="minorHAnsi"/>
          <w:sz w:val="22"/>
          <w:szCs w:val="22"/>
        </w:rPr>
        <w:tab/>
        <w:t>12aug02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1.18,94</w:t>
      </w:r>
      <w:r w:rsidRPr="00281B38">
        <w:rPr>
          <w:rFonts w:asciiTheme="minorHAnsi" w:hAnsiTheme="minorHAnsi"/>
          <w:sz w:val="22"/>
          <w:szCs w:val="22"/>
        </w:rPr>
        <w:tab/>
        <w:t>Alexandra Ogebjer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11feb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72784" w:rsidRPr="00281B38" w:rsidRDefault="00672784" w:rsidP="0067278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1.19,05</w:t>
      </w:r>
      <w:r w:rsidRPr="00281B38">
        <w:rPr>
          <w:rFonts w:asciiTheme="minorHAnsi" w:hAnsiTheme="minorHAnsi"/>
          <w:sz w:val="22"/>
          <w:szCs w:val="22"/>
        </w:rPr>
        <w:tab/>
        <w:t>Rebecka Hagardt</w:t>
      </w:r>
      <w:r w:rsidRPr="00281B38">
        <w:rPr>
          <w:rFonts w:asciiTheme="minorHAnsi" w:hAnsiTheme="minorHAnsi"/>
          <w:sz w:val="22"/>
          <w:szCs w:val="22"/>
        </w:rPr>
        <w:tab/>
        <w:t>28feb03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1.19,27</w:t>
      </w:r>
      <w:r w:rsidRPr="00281B38">
        <w:rPr>
          <w:rFonts w:asciiTheme="minorHAnsi" w:hAnsiTheme="minorHAnsi"/>
          <w:sz w:val="22"/>
          <w:szCs w:val="22"/>
        </w:rPr>
        <w:tab/>
        <w:t>Beatrice Pettersson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20mar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1.20,32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12mar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72784" w:rsidRPr="00281B38" w:rsidRDefault="00672784" w:rsidP="0067278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1.20,40</w:t>
      </w:r>
      <w:r w:rsidRPr="00281B38">
        <w:rPr>
          <w:rFonts w:asciiTheme="minorHAnsi" w:hAnsiTheme="minorHAnsi"/>
          <w:sz w:val="22"/>
          <w:szCs w:val="22"/>
        </w:rPr>
        <w:tab/>
        <w:t>Amanda Svensk Jerner</w:t>
      </w:r>
      <w:r w:rsidRPr="00281B38">
        <w:rPr>
          <w:rFonts w:asciiTheme="minorHAnsi" w:hAnsiTheme="minorHAnsi"/>
          <w:sz w:val="22"/>
          <w:szCs w:val="22"/>
        </w:rPr>
        <w:tab/>
        <w:t>1maj05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C4038" w:rsidRPr="00281B38" w:rsidRDefault="00CC40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D580D" w:rsidRPr="00281B38" w:rsidRDefault="00CD580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1.20,74</w:t>
      </w:r>
      <w:r w:rsidRPr="00281B38">
        <w:rPr>
          <w:rFonts w:asciiTheme="minorHAnsi" w:hAnsiTheme="minorHAnsi"/>
          <w:sz w:val="22"/>
          <w:szCs w:val="22"/>
        </w:rPr>
        <w:tab/>
        <w:t>Natalia Sahlman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27feb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041D5C" w:rsidRPr="00281B38" w:rsidRDefault="00041D5C" w:rsidP="00041D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1.20,87</w:t>
      </w:r>
      <w:r w:rsidRPr="00281B38">
        <w:rPr>
          <w:rFonts w:asciiTheme="minorHAnsi" w:hAnsiTheme="minorHAnsi"/>
          <w:sz w:val="22"/>
          <w:szCs w:val="22"/>
        </w:rPr>
        <w:tab/>
        <w:t>Hanna Foster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1.20,90</w:t>
      </w:r>
      <w:r w:rsidRPr="00281B38">
        <w:rPr>
          <w:rFonts w:asciiTheme="minorHAnsi" w:hAnsiTheme="minorHAnsi"/>
          <w:sz w:val="22"/>
          <w:szCs w:val="22"/>
        </w:rPr>
        <w:tab/>
        <w:t>Stella Sajdak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2jun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1.21,05</w:t>
      </w:r>
      <w:r w:rsidRPr="00281B38">
        <w:rPr>
          <w:rFonts w:asciiTheme="minorHAnsi" w:hAnsiTheme="minorHAnsi"/>
          <w:sz w:val="22"/>
          <w:szCs w:val="22"/>
        </w:rPr>
        <w:tab/>
        <w:t>Elle Zethrin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17sep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1.21,27</w:t>
      </w:r>
      <w:r w:rsidRPr="00281B38">
        <w:rPr>
          <w:rFonts w:asciiTheme="minorHAnsi" w:hAnsiTheme="minorHAnsi"/>
          <w:sz w:val="22"/>
          <w:szCs w:val="22"/>
        </w:rPr>
        <w:tab/>
        <w:t>Anouk Månsson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31jan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70E9D" w:rsidRPr="00281B38" w:rsidRDefault="00E70E9D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1.23,58</w:t>
      </w:r>
      <w:r w:rsidRPr="00281B38">
        <w:rPr>
          <w:rFonts w:asciiTheme="minorHAnsi" w:hAnsiTheme="minorHAnsi"/>
          <w:sz w:val="22"/>
          <w:szCs w:val="22"/>
        </w:rPr>
        <w:tab/>
        <w:t>Ella Broquist</w:t>
      </w:r>
      <w:r w:rsidRPr="00281B38">
        <w:rPr>
          <w:rFonts w:asciiTheme="minorHAnsi" w:hAnsiTheme="minorHAnsi"/>
          <w:sz w:val="22"/>
          <w:szCs w:val="22"/>
        </w:rPr>
        <w:tab/>
        <w:t>18dec02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2B6363" w:rsidRPr="00281B38" w:rsidRDefault="002B6363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1.24,50</w:t>
      </w:r>
      <w:r w:rsidRPr="00281B38">
        <w:rPr>
          <w:rFonts w:asciiTheme="minorHAnsi" w:hAnsiTheme="minorHAnsi"/>
          <w:sz w:val="22"/>
          <w:szCs w:val="22"/>
        </w:rPr>
        <w:tab/>
        <w:t>Cornelia Larsten</w:t>
      </w:r>
      <w:r w:rsidRPr="00281B38">
        <w:rPr>
          <w:rFonts w:asciiTheme="minorHAnsi" w:hAnsiTheme="minorHAnsi"/>
          <w:sz w:val="22"/>
          <w:szCs w:val="22"/>
        </w:rPr>
        <w:tab/>
        <w:t>8jul05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B6363" w:rsidRPr="00281B38" w:rsidRDefault="002B6363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1.24.96</w:t>
      </w:r>
      <w:r w:rsidRPr="00281B38">
        <w:rPr>
          <w:rFonts w:asciiTheme="minorHAnsi" w:hAnsiTheme="minorHAnsi"/>
          <w:sz w:val="22"/>
          <w:szCs w:val="22"/>
        </w:rPr>
        <w:tab/>
        <w:t>Ida Frykhammar</w:t>
      </w:r>
      <w:r w:rsidRPr="00281B38">
        <w:rPr>
          <w:rFonts w:asciiTheme="minorHAnsi" w:hAnsiTheme="minorHAnsi"/>
          <w:sz w:val="22"/>
          <w:szCs w:val="22"/>
        </w:rPr>
        <w:tab/>
        <w:t>7apr05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B6363" w:rsidRPr="00281B38" w:rsidRDefault="002B6363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1.25,79</w:t>
      </w:r>
      <w:r w:rsidRPr="00281B38">
        <w:rPr>
          <w:rFonts w:asciiTheme="minorHAnsi" w:hAnsiTheme="minorHAnsi"/>
          <w:sz w:val="22"/>
          <w:szCs w:val="22"/>
        </w:rPr>
        <w:tab/>
        <w:t>Hedda Holmkvist</w:t>
      </w:r>
      <w:r w:rsidRPr="00281B38">
        <w:rPr>
          <w:rFonts w:asciiTheme="minorHAnsi" w:hAnsiTheme="minorHAnsi"/>
          <w:sz w:val="22"/>
          <w:szCs w:val="22"/>
        </w:rPr>
        <w:tab/>
        <w:t>8feb05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526B31" w:rsidRPr="00281B38" w:rsidRDefault="00526B31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1.26,57</w:t>
      </w:r>
      <w:r w:rsidRPr="00281B38">
        <w:rPr>
          <w:rFonts w:asciiTheme="minorHAnsi" w:hAnsiTheme="minorHAnsi"/>
          <w:sz w:val="22"/>
          <w:szCs w:val="22"/>
        </w:rPr>
        <w:tab/>
        <w:t>Sofia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24nov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C4038" w:rsidRPr="00281B38" w:rsidRDefault="00CC4038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B6363" w:rsidRPr="00281B38" w:rsidRDefault="002B6363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1.28,17</w:t>
      </w:r>
      <w:r w:rsidRPr="00281B38">
        <w:rPr>
          <w:rFonts w:asciiTheme="minorHAnsi" w:hAnsiTheme="minorHAnsi"/>
          <w:sz w:val="22"/>
          <w:szCs w:val="22"/>
        </w:rPr>
        <w:tab/>
        <w:t>Greta Wedell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1.28,82</w:t>
      </w:r>
      <w:r w:rsidRPr="00281B38">
        <w:rPr>
          <w:rFonts w:asciiTheme="minorHAnsi" w:hAnsiTheme="minorHAnsi"/>
          <w:sz w:val="22"/>
          <w:szCs w:val="22"/>
        </w:rPr>
        <w:tab/>
        <w:t>Malin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4apr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B6363" w:rsidRPr="00281B38" w:rsidRDefault="002B6363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1.30,27</w:t>
      </w:r>
      <w:r w:rsidRPr="00281B38">
        <w:rPr>
          <w:rFonts w:asciiTheme="minorHAnsi" w:hAnsiTheme="minorHAnsi"/>
          <w:sz w:val="22"/>
          <w:szCs w:val="22"/>
        </w:rPr>
        <w:tab/>
        <w:t>Ebba Ekström</w:t>
      </w:r>
      <w:r w:rsidRPr="00281B38">
        <w:rPr>
          <w:rFonts w:asciiTheme="minorHAnsi" w:hAnsiTheme="minorHAnsi"/>
          <w:sz w:val="22"/>
          <w:szCs w:val="22"/>
        </w:rPr>
        <w:tab/>
        <w:t>27mar05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D580D" w:rsidRPr="00281B38" w:rsidRDefault="00CD580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1.31,15</w:t>
      </w:r>
      <w:r w:rsidRPr="00281B38">
        <w:rPr>
          <w:rFonts w:asciiTheme="minorHAnsi" w:hAnsiTheme="minorHAnsi"/>
          <w:sz w:val="22"/>
          <w:szCs w:val="22"/>
        </w:rPr>
        <w:tab/>
        <w:t>Nike Gemmel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12maj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B6363" w:rsidRPr="00281B38" w:rsidRDefault="002B636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1.31,49</w:t>
      </w:r>
      <w:r w:rsidRPr="00281B38">
        <w:rPr>
          <w:rFonts w:asciiTheme="minorHAnsi" w:hAnsiTheme="minorHAnsi"/>
          <w:sz w:val="22"/>
          <w:szCs w:val="22"/>
        </w:rPr>
        <w:tab/>
        <w:t>Helena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10aug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D580D" w:rsidRPr="00281B38" w:rsidRDefault="00CD580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1.31,59</w:t>
      </w:r>
      <w:r w:rsidRPr="00281B38">
        <w:rPr>
          <w:rFonts w:asciiTheme="minorHAnsi" w:hAnsiTheme="minorHAnsi"/>
          <w:sz w:val="22"/>
          <w:szCs w:val="22"/>
        </w:rPr>
        <w:tab/>
        <w:t>Emma Grefberg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9nov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D580D" w:rsidRPr="00281B38" w:rsidRDefault="00CD580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1.32,10</w:t>
      </w:r>
      <w:r w:rsidRPr="00281B38">
        <w:rPr>
          <w:rFonts w:asciiTheme="minorHAnsi" w:hAnsiTheme="minorHAnsi"/>
          <w:sz w:val="22"/>
          <w:szCs w:val="22"/>
        </w:rPr>
        <w:tab/>
        <w:t>Sara Franzén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11apr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04E63" w:rsidRPr="00281B38" w:rsidRDefault="00CD580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1.35,67</w:t>
      </w:r>
      <w:r w:rsidRPr="00281B38">
        <w:rPr>
          <w:rFonts w:asciiTheme="minorHAnsi" w:hAnsiTheme="minorHAnsi"/>
          <w:sz w:val="22"/>
          <w:szCs w:val="22"/>
        </w:rPr>
        <w:tab/>
        <w:t>Alma Starkman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18jul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526B31" w:rsidRPr="00281B38" w:rsidRDefault="000061A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1.36,73</w:t>
      </w:r>
      <w:r w:rsidRPr="00281B38">
        <w:rPr>
          <w:rFonts w:asciiTheme="minorHAnsi" w:hAnsiTheme="minorHAnsi"/>
          <w:sz w:val="22"/>
          <w:szCs w:val="22"/>
        </w:rPr>
        <w:tab/>
        <w:t>Lov</w:t>
      </w:r>
      <w:r w:rsidR="00526B31" w:rsidRPr="00281B38">
        <w:rPr>
          <w:rFonts w:asciiTheme="minorHAnsi" w:hAnsiTheme="minorHAnsi"/>
          <w:sz w:val="22"/>
          <w:szCs w:val="22"/>
        </w:rPr>
        <w:t>a Matts</w:t>
      </w:r>
      <w:r w:rsidR="006F77C7" w:rsidRPr="00281B38">
        <w:rPr>
          <w:rFonts w:asciiTheme="minorHAnsi" w:hAnsiTheme="minorHAnsi"/>
          <w:sz w:val="22"/>
          <w:szCs w:val="22"/>
        </w:rPr>
        <w:t>s</w:t>
      </w:r>
      <w:r w:rsidR="00526B31" w:rsidRPr="00281B38">
        <w:rPr>
          <w:rFonts w:asciiTheme="minorHAnsi" w:hAnsiTheme="minorHAnsi"/>
          <w:sz w:val="22"/>
          <w:szCs w:val="22"/>
        </w:rPr>
        <w:t>on</w:t>
      </w:r>
      <w:r w:rsidR="00526B3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22okt</w:t>
      </w:r>
      <w:r w:rsidR="00526B31" w:rsidRPr="00281B38">
        <w:rPr>
          <w:rFonts w:asciiTheme="minorHAnsi" w:hAnsiTheme="minorHAnsi"/>
          <w:sz w:val="22"/>
          <w:szCs w:val="22"/>
        </w:rPr>
        <w:t>06</w:t>
      </w:r>
      <w:r w:rsidR="00526B31" w:rsidRPr="00281B38">
        <w:rPr>
          <w:rFonts w:asciiTheme="minorHAnsi" w:hAnsiTheme="minorHAnsi"/>
          <w:sz w:val="22"/>
          <w:szCs w:val="22"/>
        </w:rPr>
        <w:tab/>
        <w:t>Lidingö</w:t>
      </w:r>
      <w:r w:rsidR="00526B31" w:rsidRPr="00281B38">
        <w:rPr>
          <w:rFonts w:asciiTheme="minorHAnsi" w:hAnsiTheme="minorHAnsi"/>
          <w:sz w:val="22"/>
          <w:szCs w:val="22"/>
        </w:rPr>
        <w:tab/>
        <w:t>17.8</w:t>
      </w:r>
    </w:p>
    <w:p w:rsidR="00CD580D" w:rsidRPr="00281B38" w:rsidRDefault="00CD580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1.36,81</w:t>
      </w:r>
      <w:r w:rsidRPr="00281B38">
        <w:rPr>
          <w:rFonts w:asciiTheme="minorHAnsi" w:hAnsiTheme="minorHAnsi"/>
          <w:sz w:val="22"/>
          <w:szCs w:val="22"/>
        </w:rPr>
        <w:tab/>
        <w:t>Sanna Kvellsten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29nov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C4038" w:rsidRPr="00281B38" w:rsidRDefault="00CC40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26B31" w:rsidRPr="00281B38" w:rsidRDefault="000061A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1.46,49</w:t>
      </w:r>
      <w:r w:rsidRPr="00281B38">
        <w:rPr>
          <w:rFonts w:asciiTheme="minorHAnsi" w:hAnsiTheme="minorHAnsi"/>
          <w:sz w:val="22"/>
          <w:szCs w:val="22"/>
        </w:rPr>
        <w:tab/>
        <w:t>Klara Malmsten</w:t>
      </w:r>
      <w:r w:rsidRPr="00281B38">
        <w:rPr>
          <w:rFonts w:asciiTheme="minorHAnsi" w:hAnsiTheme="minorHAnsi"/>
          <w:sz w:val="22"/>
          <w:szCs w:val="22"/>
        </w:rPr>
        <w:tab/>
        <w:t>27mar</w:t>
      </w:r>
      <w:r w:rsidR="00526B31" w:rsidRPr="00281B38">
        <w:rPr>
          <w:rFonts w:asciiTheme="minorHAnsi" w:hAnsiTheme="minorHAnsi"/>
          <w:sz w:val="22"/>
          <w:szCs w:val="22"/>
        </w:rPr>
        <w:t>06</w:t>
      </w:r>
      <w:r w:rsidR="00526B31" w:rsidRPr="00281B38">
        <w:rPr>
          <w:rFonts w:asciiTheme="minorHAnsi" w:hAnsiTheme="minorHAnsi"/>
          <w:sz w:val="22"/>
          <w:szCs w:val="22"/>
        </w:rPr>
        <w:tab/>
        <w:t>Lidingö</w:t>
      </w:r>
      <w:r w:rsidR="00526B31" w:rsidRPr="00281B38">
        <w:rPr>
          <w:rFonts w:asciiTheme="minorHAnsi" w:hAnsiTheme="minorHAnsi"/>
          <w:sz w:val="22"/>
          <w:szCs w:val="22"/>
        </w:rPr>
        <w:tab/>
        <w:t>17.8</w:t>
      </w:r>
    </w:p>
    <w:p w:rsidR="00D217DF" w:rsidRPr="00281B38" w:rsidRDefault="00D217D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1.58,15</w:t>
      </w:r>
      <w:r w:rsidRPr="00281B38">
        <w:rPr>
          <w:rFonts w:asciiTheme="minorHAnsi" w:hAnsiTheme="minorHAnsi"/>
          <w:sz w:val="22"/>
          <w:szCs w:val="22"/>
        </w:rPr>
        <w:tab/>
        <w:t>Isabella Sällfors</w:t>
      </w:r>
      <w:r w:rsidRPr="00281B38">
        <w:rPr>
          <w:rFonts w:asciiTheme="minorHAnsi" w:hAnsiTheme="minorHAnsi"/>
          <w:sz w:val="22"/>
          <w:szCs w:val="22"/>
        </w:rPr>
        <w:tab/>
      </w:r>
      <w:r w:rsidR="004E13BB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D217DF" w:rsidRPr="00281B38" w:rsidRDefault="00D217D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2.03,64</w:t>
      </w:r>
      <w:r w:rsidRPr="00281B38">
        <w:rPr>
          <w:rFonts w:asciiTheme="minorHAnsi" w:hAnsiTheme="minorHAnsi"/>
          <w:sz w:val="22"/>
          <w:szCs w:val="22"/>
        </w:rPr>
        <w:tab/>
        <w:t>Alexandra Sahlman</w:t>
      </w:r>
      <w:r w:rsidRPr="00281B38">
        <w:rPr>
          <w:rFonts w:asciiTheme="minorHAnsi" w:hAnsiTheme="minorHAnsi"/>
          <w:sz w:val="22"/>
          <w:szCs w:val="22"/>
        </w:rPr>
        <w:tab/>
      </w:r>
      <w:r w:rsidR="004E13BB" w:rsidRPr="00281B38">
        <w:rPr>
          <w:rFonts w:asciiTheme="minorHAnsi" w:hAnsiTheme="minorHAnsi"/>
          <w:sz w:val="22"/>
          <w:szCs w:val="22"/>
        </w:rPr>
        <w:t>11jan</w:t>
      </w:r>
      <w:r w:rsidRPr="00281B38">
        <w:rPr>
          <w:rFonts w:asciiTheme="minorHAnsi" w:hAnsiTheme="minorHAnsi"/>
          <w:sz w:val="22"/>
          <w:szCs w:val="22"/>
        </w:rPr>
        <w:t>08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A549DB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D213A" w:rsidRPr="00281B38" w:rsidRDefault="00ED213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800 meter</w:t>
      </w:r>
    </w:p>
    <w:p w:rsidR="001128D5" w:rsidRPr="00281B38" w:rsidRDefault="00461AC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2.05,38</w:t>
      </w:r>
      <w:r w:rsidRPr="00281B38">
        <w:rPr>
          <w:rFonts w:asciiTheme="minorHAnsi" w:hAnsiTheme="minorHAnsi"/>
          <w:sz w:val="22"/>
          <w:szCs w:val="22"/>
        </w:rPr>
        <w:tab/>
        <w:t>Charlotte Schönbeck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22dec</w:t>
      </w:r>
      <w:r w:rsidRPr="00281B38">
        <w:rPr>
          <w:rFonts w:asciiTheme="minorHAnsi" w:hAnsiTheme="minorHAnsi"/>
          <w:sz w:val="22"/>
          <w:szCs w:val="22"/>
        </w:rPr>
        <w:t>84</w:t>
      </w:r>
      <w:r w:rsidRPr="00281B38">
        <w:rPr>
          <w:rFonts w:asciiTheme="minorHAnsi" w:hAnsiTheme="minorHAnsi"/>
          <w:sz w:val="22"/>
          <w:szCs w:val="22"/>
        </w:rPr>
        <w:tab/>
        <w:t>Bydgorsz, POL</w:t>
      </w:r>
      <w:r w:rsidR="001128D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2.6</w:t>
      </w:r>
    </w:p>
    <w:p w:rsidR="00A900D3" w:rsidRPr="00281B38" w:rsidRDefault="00A900D3" w:rsidP="00A900D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4A4233" w:rsidRPr="00281B38">
        <w:rPr>
          <w:rFonts w:asciiTheme="minorHAnsi" w:hAnsiTheme="minorHAnsi"/>
          <w:sz w:val="22"/>
          <w:szCs w:val="22"/>
          <w:lang w:val="en-US"/>
        </w:rPr>
        <w:t>2.06,35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</w:t>
      </w:r>
      <w:r w:rsidR="00A257AD" w:rsidRPr="00281B38">
        <w:rPr>
          <w:rFonts w:asciiTheme="minorHAnsi" w:hAnsiTheme="minorHAnsi"/>
          <w:sz w:val="22"/>
          <w:szCs w:val="22"/>
          <w:lang w:val="en-US"/>
        </w:rPr>
        <w:t>nna Silvander</w:t>
      </w:r>
      <w:r w:rsidR="00A257AD" w:rsidRPr="00281B38">
        <w:rPr>
          <w:rFonts w:asciiTheme="minorHAnsi" w:hAnsiTheme="minorHAnsi"/>
          <w:sz w:val="22"/>
          <w:szCs w:val="22"/>
          <w:lang w:val="en-US"/>
        </w:rPr>
        <w:tab/>
        <w:t>2</w:t>
      </w:r>
      <w:r w:rsidR="004A4233" w:rsidRPr="00281B38">
        <w:rPr>
          <w:rFonts w:asciiTheme="minorHAnsi" w:hAnsiTheme="minorHAnsi"/>
          <w:sz w:val="22"/>
          <w:szCs w:val="22"/>
          <w:lang w:val="en-US"/>
        </w:rPr>
        <w:t>2jun93</w:t>
      </w:r>
      <w:r w:rsidR="004A4233" w:rsidRPr="00281B38">
        <w:rPr>
          <w:rFonts w:asciiTheme="minorHAnsi" w:hAnsiTheme="minorHAnsi"/>
          <w:sz w:val="22"/>
          <w:szCs w:val="22"/>
          <w:lang w:val="en-US"/>
        </w:rPr>
        <w:tab/>
        <w:t>Uppsala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4A4233" w:rsidRPr="00281B38">
        <w:rPr>
          <w:rFonts w:asciiTheme="minorHAnsi" w:hAnsiTheme="minorHAnsi"/>
          <w:sz w:val="22"/>
          <w:szCs w:val="22"/>
          <w:lang w:val="en-US"/>
        </w:rPr>
        <w:t>23</w:t>
      </w:r>
      <w:r w:rsidR="00E36C24" w:rsidRPr="00281B38">
        <w:rPr>
          <w:rFonts w:asciiTheme="minorHAnsi" w:hAnsiTheme="minorHAnsi"/>
          <w:sz w:val="22"/>
          <w:szCs w:val="22"/>
          <w:lang w:val="en-US"/>
        </w:rPr>
        <w:t>.8</w:t>
      </w:r>
    </w:p>
    <w:p w:rsidR="00ED213A" w:rsidRPr="00281B38" w:rsidRDefault="00ED213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2.14,45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Therese Jernbeck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133F45" w:rsidRPr="00281B38">
        <w:rPr>
          <w:rFonts w:asciiTheme="minorHAnsi" w:hAnsiTheme="minorHAnsi"/>
          <w:sz w:val="22"/>
          <w:szCs w:val="22"/>
          <w:lang w:val="en-US"/>
        </w:rPr>
        <w:t>1apr</w:t>
      </w:r>
      <w:r w:rsidRPr="00281B38">
        <w:rPr>
          <w:rFonts w:asciiTheme="minorHAnsi" w:hAnsiTheme="minorHAnsi"/>
          <w:sz w:val="22"/>
          <w:szCs w:val="22"/>
          <w:lang w:val="en-US"/>
        </w:rPr>
        <w:t>92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Azusa, US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18.4</w:t>
      </w:r>
    </w:p>
    <w:p w:rsidR="00ED213A" w:rsidRPr="00281B38" w:rsidRDefault="00824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2.14,97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Charlotte Johansson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2F3FFF" w:rsidRPr="00281B38">
        <w:rPr>
          <w:rFonts w:asciiTheme="minorHAnsi" w:hAnsiTheme="minorHAnsi"/>
          <w:sz w:val="22"/>
          <w:szCs w:val="22"/>
          <w:lang w:val="en-US"/>
        </w:rPr>
        <w:t>17jun</w:t>
      </w:r>
      <w:r w:rsidRPr="00281B38">
        <w:rPr>
          <w:rFonts w:asciiTheme="minorHAnsi" w:hAnsiTheme="minorHAnsi"/>
          <w:sz w:val="22"/>
          <w:szCs w:val="22"/>
          <w:lang w:val="en-US"/>
        </w:rPr>
        <w:t>86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Irvine</w:t>
      </w:r>
      <w:r w:rsidR="00ED213A" w:rsidRPr="00281B38">
        <w:rPr>
          <w:rFonts w:asciiTheme="minorHAnsi" w:hAnsiTheme="minorHAnsi"/>
          <w:sz w:val="22"/>
          <w:szCs w:val="22"/>
          <w:lang w:val="en-US"/>
        </w:rPr>
        <w:t>, US</w:t>
      </w:r>
      <w:r w:rsidR="00ED213A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3.5</w:t>
      </w:r>
    </w:p>
    <w:p w:rsidR="00A0565E" w:rsidRPr="00205DC5" w:rsidRDefault="00A056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205DC5">
        <w:rPr>
          <w:rFonts w:asciiTheme="minorHAnsi" w:hAnsiTheme="minorHAnsi"/>
          <w:sz w:val="22"/>
          <w:szCs w:val="22"/>
        </w:rPr>
        <w:t>2.22,70</w:t>
      </w:r>
      <w:r w:rsidR="00205DC5">
        <w:rPr>
          <w:rFonts w:asciiTheme="minorHAnsi" w:hAnsiTheme="minorHAnsi"/>
          <w:sz w:val="22"/>
          <w:szCs w:val="22"/>
        </w:rPr>
        <w:tab/>
        <w:t>Ann H</w:t>
      </w:r>
      <w:bookmarkStart w:id="0" w:name="_GoBack"/>
      <w:bookmarkEnd w:id="0"/>
      <w:r w:rsidRPr="00281B38">
        <w:rPr>
          <w:rFonts w:asciiTheme="minorHAnsi" w:hAnsiTheme="minorHAnsi"/>
          <w:sz w:val="22"/>
          <w:szCs w:val="22"/>
        </w:rPr>
        <w:t>yvärinen</w:t>
      </w:r>
      <w:r w:rsidRPr="00205DC5">
        <w:rPr>
          <w:rFonts w:asciiTheme="minorHAnsi" w:hAnsiTheme="minorHAnsi"/>
          <w:sz w:val="22"/>
          <w:szCs w:val="22"/>
          <w:lang w:val="en-US"/>
        </w:rPr>
        <w:tab/>
      </w:r>
      <w:r w:rsidR="00303317" w:rsidRPr="00205DC5">
        <w:rPr>
          <w:rFonts w:asciiTheme="minorHAnsi" w:hAnsiTheme="minorHAnsi"/>
          <w:sz w:val="22"/>
          <w:szCs w:val="22"/>
          <w:lang w:val="en-US"/>
        </w:rPr>
        <w:t>8jun</w:t>
      </w:r>
      <w:r w:rsidRPr="00205DC5">
        <w:rPr>
          <w:rFonts w:asciiTheme="minorHAnsi" w:hAnsiTheme="minorHAnsi"/>
          <w:sz w:val="22"/>
          <w:szCs w:val="22"/>
          <w:lang w:val="en-US"/>
        </w:rPr>
        <w:t>90</w:t>
      </w:r>
      <w:r w:rsidRPr="00205DC5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05DC5">
        <w:rPr>
          <w:rFonts w:asciiTheme="minorHAnsi" w:hAnsiTheme="minorHAnsi"/>
          <w:sz w:val="22"/>
          <w:szCs w:val="22"/>
          <w:lang w:val="en-US"/>
        </w:rPr>
        <w:tab/>
        <w:t>17.6</w:t>
      </w:r>
    </w:p>
    <w:p w:rsidR="00E21CC8" w:rsidRPr="00205DC5" w:rsidRDefault="00E21CC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05DC5">
        <w:rPr>
          <w:rFonts w:asciiTheme="minorHAnsi" w:hAnsiTheme="minorHAnsi"/>
          <w:sz w:val="22"/>
          <w:szCs w:val="22"/>
          <w:lang w:val="en-US"/>
        </w:rPr>
        <w:tab/>
        <w:t>2.23,77</w:t>
      </w:r>
      <w:r w:rsidRPr="00205DC5">
        <w:rPr>
          <w:rFonts w:asciiTheme="minorHAnsi" w:hAnsiTheme="minorHAnsi"/>
          <w:sz w:val="22"/>
          <w:szCs w:val="22"/>
          <w:lang w:val="en-US"/>
        </w:rPr>
        <w:tab/>
        <w:t>Julia Rajan</w:t>
      </w:r>
      <w:r w:rsidRPr="00205DC5">
        <w:rPr>
          <w:rFonts w:asciiTheme="minorHAnsi" w:hAnsiTheme="minorHAnsi"/>
          <w:sz w:val="22"/>
          <w:szCs w:val="22"/>
          <w:lang w:val="en-US"/>
        </w:rPr>
        <w:tab/>
      </w:r>
      <w:r w:rsidR="004E13BB" w:rsidRPr="00205DC5">
        <w:rPr>
          <w:rFonts w:asciiTheme="minorHAnsi" w:hAnsiTheme="minorHAnsi"/>
          <w:sz w:val="22"/>
          <w:szCs w:val="22"/>
          <w:lang w:val="en-US"/>
        </w:rPr>
        <w:t>10maj</w:t>
      </w:r>
      <w:r w:rsidRPr="00205DC5">
        <w:rPr>
          <w:rFonts w:asciiTheme="minorHAnsi" w:hAnsiTheme="minorHAnsi"/>
          <w:sz w:val="22"/>
          <w:szCs w:val="22"/>
          <w:lang w:val="en-US"/>
        </w:rPr>
        <w:t>00</w:t>
      </w:r>
      <w:r w:rsidRPr="00205DC5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05DC5">
        <w:rPr>
          <w:rFonts w:asciiTheme="minorHAnsi" w:hAnsiTheme="minorHAnsi"/>
          <w:sz w:val="22"/>
          <w:szCs w:val="22"/>
          <w:lang w:val="en-US"/>
        </w:rPr>
        <w:tab/>
        <w:t>23.8</w:t>
      </w:r>
    </w:p>
    <w:p w:rsidR="00D64A2D" w:rsidRPr="00281B38" w:rsidRDefault="008E270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05DC5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2.24,17</w:t>
      </w:r>
      <w:r w:rsidR="0005382D" w:rsidRPr="00281B38">
        <w:rPr>
          <w:rFonts w:asciiTheme="minorHAnsi" w:hAnsiTheme="minorHAnsi"/>
          <w:sz w:val="22"/>
          <w:szCs w:val="22"/>
          <w:lang w:val="en-US"/>
        </w:rPr>
        <w:tab/>
        <w:t>Julia Arnhult</w:t>
      </w:r>
      <w:r w:rsidR="0005382D" w:rsidRPr="00281B38">
        <w:rPr>
          <w:rFonts w:asciiTheme="minorHAnsi" w:hAnsiTheme="minorHAnsi"/>
          <w:sz w:val="22"/>
          <w:szCs w:val="22"/>
          <w:lang w:val="en-US"/>
        </w:rPr>
        <w:tab/>
      </w:r>
      <w:r w:rsidR="00303317" w:rsidRPr="00281B38">
        <w:rPr>
          <w:rFonts w:asciiTheme="minorHAnsi" w:hAnsiTheme="minorHAnsi"/>
          <w:sz w:val="22"/>
          <w:szCs w:val="22"/>
          <w:lang w:val="en-US"/>
        </w:rPr>
        <w:t>17sep</w:t>
      </w:r>
      <w:r w:rsidRPr="00281B38">
        <w:rPr>
          <w:rFonts w:asciiTheme="minorHAnsi" w:hAnsiTheme="minorHAnsi"/>
          <w:sz w:val="22"/>
          <w:szCs w:val="22"/>
          <w:lang w:val="en-US"/>
        </w:rPr>
        <w:t>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D64A2D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9</w:t>
      </w:r>
      <w:r w:rsidR="007D2793" w:rsidRPr="00281B38">
        <w:rPr>
          <w:rFonts w:asciiTheme="minorHAnsi" w:hAnsiTheme="minorHAnsi"/>
          <w:sz w:val="22"/>
          <w:szCs w:val="22"/>
          <w:lang w:val="en-US"/>
        </w:rPr>
        <w:t>.9</w:t>
      </w:r>
    </w:p>
    <w:p w:rsidR="006B3C8F" w:rsidRPr="00281B38" w:rsidRDefault="006B3C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2.33,71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8E270C" w:rsidRPr="00281B38">
        <w:rPr>
          <w:rFonts w:asciiTheme="minorHAnsi" w:hAnsiTheme="minorHAnsi"/>
          <w:sz w:val="22"/>
          <w:szCs w:val="22"/>
        </w:rPr>
        <w:t>29mar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0333D7" w:rsidRPr="00281B38" w:rsidRDefault="000333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2.35,53</w:t>
      </w:r>
      <w:r w:rsidR="00C55BEA" w:rsidRPr="00281B38">
        <w:rPr>
          <w:rFonts w:asciiTheme="minorHAnsi" w:hAnsiTheme="minorHAnsi"/>
          <w:sz w:val="22"/>
          <w:szCs w:val="22"/>
        </w:rPr>
        <w:tab/>
        <w:t>Louise Gårdmark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26nov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1272E2" w:rsidRPr="00281B38" w:rsidRDefault="001272E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2.37,78</w:t>
      </w:r>
      <w:r w:rsidRPr="00281B38">
        <w:rPr>
          <w:rFonts w:asciiTheme="minorHAnsi" w:hAnsiTheme="minorHAnsi"/>
          <w:sz w:val="22"/>
          <w:szCs w:val="22"/>
        </w:rPr>
        <w:tab/>
        <w:t>Lotta Blomqvist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26sep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Söderhamn</w:t>
      </w:r>
      <w:r w:rsidRPr="00281B38">
        <w:rPr>
          <w:rFonts w:asciiTheme="minorHAnsi" w:hAnsiTheme="minorHAnsi"/>
          <w:sz w:val="22"/>
          <w:szCs w:val="22"/>
        </w:rPr>
        <w:tab/>
        <w:t>9.8</w:t>
      </w:r>
    </w:p>
    <w:p w:rsidR="004E13BB" w:rsidRPr="00281B38" w:rsidRDefault="004E13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B3C8F" w:rsidRPr="00281B38" w:rsidRDefault="006B3C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2.38,00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4E13BB" w:rsidRPr="00281B38">
        <w:rPr>
          <w:rFonts w:asciiTheme="minorHAnsi" w:hAnsiTheme="minorHAnsi"/>
          <w:sz w:val="22"/>
          <w:szCs w:val="22"/>
        </w:rPr>
        <w:t>28maj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F86ABE" w:rsidRPr="00281B38" w:rsidRDefault="00D217D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2.44,56</w:t>
      </w:r>
      <w:r w:rsidR="00F86ABE" w:rsidRPr="00281B38">
        <w:rPr>
          <w:rFonts w:asciiTheme="minorHAnsi" w:hAnsiTheme="minorHAnsi"/>
          <w:sz w:val="22"/>
          <w:szCs w:val="22"/>
          <w:lang w:val="en-US"/>
        </w:rPr>
        <w:tab/>
        <w:t>Astrid Bobeck</w:t>
      </w:r>
      <w:r w:rsidR="00F86ABE" w:rsidRPr="00281B38">
        <w:rPr>
          <w:rFonts w:asciiTheme="minorHAnsi" w:hAnsiTheme="minorHAnsi"/>
          <w:sz w:val="22"/>
          <w:szCs w:val="22"/>
          <w:lang w:val="en-US"/>
        </w:rPr>
        <w:tab/>
      </w:r>
      <w:r w:rsidR="00C55BEA" w:rsidRPr="00281B38">
        <w:rPr>
          <w:rFonts w:asciiTheme="minorHAnsi" w:hAnsiTheme="minorHAnsi"/>
          <w:sz w:val="22"/>
          <w:szCs w:val="22"/>
          <w:lang w:val="en-US"/>
        </w:rPr>
        <w:t>18mar</w:t>
      </w:r>
      <w:r w:rsidRPr="00281B38">
        <w:rPr>
          <w:rFonts w:asciiTheme="minorHAnsi" w:hAnsiTheme="minorHAnsi"/>
          <w:sz w:val="22"/>
          <w:szCs w:val="22"/>
          <w:lang w:val="en-US"/>
        </w:rPr>
        <w:t>00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="00F86ABE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20.8</w:t>
      </w:r>
    </w:p>
    <w:p w:rsidR="006B3C8F" w:rsidRPr="00281B38" w:rsidRDefault="006B3C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2.47,48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Madeleine Aulio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4E13BB" w:rsidRPr="00281B38">
        <w:rPr>
          <w:rFonts w:asciiTheme="minorHAnsi" w:hAnsiTheme="minorHAnsi"/>
          <w:sz w:val="22"/>
          <w:szCs w:val="22"/>
          <w:lang w:val="en-US"/>
        </w:rPr>
        <w:t>27apr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7.9</w:t>
      </w:r>
    </w:p>
    <w:p w:rsidR="00D217DF" w:rsidRPr="00281B38" w:rsidRDefault="00D217D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2.51,30</w:t>
      </w:r>
      <w:r w:rsidRPr="00281B38">
        <w:rPr>
          <w:rFonts w:asciiTheme="minorHAnsi" w:hAnsiTheme="minorHAnsi"/>
          <w:sz w:val="22"/>
          <w:szCs w:val="22"/>
        </w:rPr>
        <w:tab/>
        <w:t>Jenny Österback</w:t>
      </w:r>
      <w:r w:rsidRPr="00281B38">
        <w:rPr>
          <w:rFonts w:asciiTheme="minorHAnsi" w:hAnsiTheme="minorHAnsi"/>
          <w:sz w:val="22"/>
          <w:szCs w:val="22"/>
        </w:rPr>
        <w:tab/>
      </w:r>
      <w:r w:rsidR="004E13BB" w:rsidRPr="00281B38">
        <w:rPr>
          <w:rFonts w:asciiTheme="minorHAnsi" w:hAnsiTheme="minorHAnsi"/>
          <w:sz w:val="22"/>
          <w:szCs w:val="22"/>
        </w:rPr>
        <w:t>27jul01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D217DF" w:rsidRPr="00281B38" w:rsidRDefault="006663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2.57,70</w:t>
      </w:r>
      <w:r w:rsidRPr="00281B38">
        <w:rPr>
          <w:rFonts w:asciiTheme="minorHAnsi" w:hAnsiTheme="minorHAnsi"/>
          <w:sz w:val="22"/>
          <w:szCs w:val="22"/>
        </w:rPr>
        <w:tab/>
        <w:t>Ella Broqvist</w:t>
      </w:r>
      <w:r w:rsidRPr="00281B38">
        <w:rPr>
          <w:rFonts w:asciiTheme="minorHAnsi" w:hAnsiTheme="minorHAnsi"/>
          <w:sz w:val="22"/>
          <w:szCs w:val="22"/>
        </w:rPr>
        <w:tab/>
      </w:r>
      <w:r w:rsidR="004E13BB" w:rsidRPr="00281B38">
        <w:rPr>
          <w:rFonts w:asciiTheme="minorHAnsi" w:hAnsiTheme="minorHAnsi"/>
          <w:sz w:val="22"/>
          <w:szCs w:val="22"/>
        </w:rPr>
        <w:t>18dec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="00D217DF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7.9</w:t>
      </w:r>
    </w:p>
    <w:p w:rsidR="00F86ABE" w:rsidRPr="00281B38" w:rsidRDefault="00C55B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3.05,65</w:t>
      </w:r>
      <w:r w:rsidRPr="00281B38">
        <w:rPr>
          <w:rFonts w:asciiTheme="minorHAnsi" w:hAnsiTheme="minorHAnsi"/>
          <w:sz w:val="22"/>
          <w:szCs w:val="22"/>
        </w:rPr>
        <w:tab/>
        <w:t xml:space="preserve">Kari </w:t>
      </w:r>
      <w:r w:rsidR="00F86ABE" w:rsidRPr="00281B38">
        <w:rPr>
          <w:rFonts w:asciiTheme="minorHAnsi" w:hAnsiTheme="minorHAnsi"/>
          <w:sz w:val="22"/>
          <w:szCs w:val="22"/>
        </w:rPr>
        <w:t>Feste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3feb</w:t>
      </w:r>
      <w:r w:rsidR="00F86ABE" w:rsidRPr="00281B38">
        <w:rPr>
          <w:rFonts w:asciiTheme="minorHAnsi" w:hAnsiTheme="minorHAnsi"/>
          <w:sz w:val="22"/>
          <w:szCs w:val="22"/>
        </w:rPr>
        <w:t>00</w:t>
      </w:r>
      <w:r w:rsidR="00F86ABE" w:rsidRPr="00281B38">
        <w:rPr>
          <w:rFonts w:asciiTheme="minorHAnsi" w:hAnsiTheme="minorHAnsi"/>
          <w:sz w:val="22"/>
          <w:szCs w:val="22"/>
        </w:rPr>
        <w:tab/>
        <w:t>Enskede</w:t>
      </w:r>
      <w:r w:rsidR="00F86ABE" w:rsidRPr="00281B38">
        <w:rPr>
          <w:rFonts w:asciiTheme="minorHAnsi" w:hAnsiTheme="minorHAnsi"/>
          <w:sz w:val="22"/>
          <w:szCs w:val="22"/>
        </w:rPr>
        <w:tab/>
        <w:t>29.5</w:t>
      </w:r>
    </w:p>
    <w:p w:rsidR="00D217DF" w:rsidRPr="00281B38" w:rsidRDefault="00D217D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3.05,78</w:t>
      </w:r>
      <w:r w:rsidRPr="00281B38">
        <w:rPr>
          <w:rFonts w:asciiTheme="minorHAnsi" w:hAnsiTheme="minorHAnsi"/>
          <w:sz w:val="22"/>
          <w:szCs w:val="22"/>
        </w:rPr>
        <w:tab/>
        <w:t>Klara Hultman</w:t>
      </w:r>
      <w:r w:rsidRPr="00281B38">
        <w:rPr>
          <w:rFonts w:asciiTheme="minorHAnsi" w:hAnsiTheme="minorHAnsi"/>
          <w:sz w:val="22"/>
          <w:szCs w:val="22"/>
        </w:rPr>
        <w:tab/>
      </w:r>
      <w:r w:rsidR="004E13BB" w:rsidRPr="00281B38">
        <w:rPr>
          <w:rFonts w:asciiTheme="minorHAnsi" w:hAnsiTheme="minorHAnsi"/>
          <w:sz w:val="22"/>
          <w:szCs w:val="22"/>
        </w:rPr>
        <w:t>23jul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3.06,73</w:t>
      </w:r>
      <w:r w:rsidRPr="00281B38">
        <w:rPr>
          <w:rFonts w:asciiTheme="minorHAnsi" w:hAnsiTheme="minorHAnsi"/>
          <w:sz w:val="22"/>
          <w:szCs w:val="22"/>
        </w:rPr>
        <w:tab/>
        <w:t>Alice Pfister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3jan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D217DF" w:rsidRPr="00281B38" w:rsidRDefault="00D217D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3.10,68</w:t>
      </w:r>
      <w:r w:rsidRPr="00281B38">
        <w:rPr>
          <w:rFonts w:asciiTheme="minorHAnsi" w:hAnsiTheme="minorHAnsi"/>
          <w:sz w:val="22"/>
          <w:szCs w:val="22"/>
        </w:rPr>
        <w:tab/>
        <w:t>Natalia Sahlman</w:t>
      </w:r>
      <w:r w:rsidRPr="00281B38">
        <w:rPr>
          <w:rFonts w:asciiTheme="minorHAnsi" w:hAnsiTheme="minorHAnsi"/>
          <w:sz w:val="22"/>
          <w:szCs w:val="22"/>
        </w:rPr>
        <w:tab/>
      </w:r>
      <w:r w:rsidR="004E13BB" w:rsidRPr="00281B38">
        <w:rPr>
          <w:rFonts w:asciiTheme="minorHAnsi" w:hAnsiTheme="minorHAnsi"/>
          <w:sz w:val="22"/>
          <w:szCs w:val="22"/>
        </w:rPr>
        <w:t>27feb05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F95632" w:rsidRPr="00281B38" w:rsidRDefault="00F9563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95632" w:rsidRPr="00281B38" w:rsidRDefault="00F9563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1500 meter</w:t>
      </w:r>
    </w:p>
    <w:p w:rsidR="00A900D3" w:rsidRPr="00281B38" w:rsidRDefault="00827A9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4.17,23</w:t>
      </w:r>
      <w:r w:rsidR="00A900D3" w:rsidRPr="00281B38">
        <w:rPr>
          <w:rFonts w:asciiTheme="minorHAnsi" w:hAnsiTheme="minorHAnsi"/>
          <w:sz w:val="22"/>
          <w:szCs w:val="22"/>
        </w:rPr>
        <w:tab/>
        <w:t>Charlotte Schönbeck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22dec</w:t>
      </w:r>
      <w:r w:rsidRPr="00281B38">
        <w:rPr>
          <w:rFonts w:asciiTheme="minorHAnsi" w:hAnsiTheme="minorHAnsi"/>
          <w:sz w:val="22"/>
          <w:szCs w:val="22"/>
        </w:rPr>
        <w:t>84</w:t>
      </w:r>
      <w:r w:rsidRPr="00281B38">
        <w:rPr>
          <w:rFonts w:asciiTheme="minorHAnsi" w:hAnsiTheme="minorHAnsi"/>
          <w:sz w:val="22"/>
          <w:szCs w:val="22"/>
        </w:rPr>
        <w:tab/>
        <w:t>Göteborg/S</w:t>
      </w:r>
      <w:r w:rsidRPr="00281B38">
        <w:rPr>
          <w:rFonts w:asciiTheme="minorHAnsi" w:hAnsiTheme="minorHAnsi"/>
          <w:sz w:val="22"/>
          <w:szCs w:val="22"/>
        </w:rPr>
        <w:tab/>
        <w:t>14</w:t>
      </w:r>
      <w:r w:rsidR="00A900D3" w:rsidRPr="00281B38">
        <w:rPr>
          <w:rFonts w:asciiTheme="minorHAnsi" w:hAnsiTheme="minorHAnsi"/>
          <w:sz w:val="22"/>
          <w:szCs w:val="22"/>
        </w:rPr>
        <w:t>.6</w:t>
      </w:r>
    </w:p>
    <w:p w:rsidR="00A0476E" w:rsidRPr="00281B38" w:rsidRDefault="00A0476E" w:rsidP="00A0476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4.36,15</w:t>
      </w:r>
      <w:r w:rsidRPr="00281B38">
        <w:rPr>
          <w:rFonts w:asciiTheme="minorHAnsi" w:hAnsiTheme="minorHAnsi"/>
          <w:sz w:val="22"/>
          <w:szCs w:val="22"/>
        </w:rPr>
        <w:tab/>
        <w:t>Anna Silvander</w:t>
      </w:r>
      <w:r w:rsidRPr="00281B38">
        <w:rPr>
          <w:rFonts w:asciiTheme="minorHAnsi" w:hAnsiTheme="minorHAnsi"/>
          <w:sz w:val="22"/>
          <w:szCs w:val="22"/>
        </w:rPr>
        <w:tab/>
        <w:t>23jun93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8.8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4.40,58</w:t>
      </w:r>
      <w:r w:rsidRPr="00281B38">
        <w:rPr>
          <w:rFonts w:asciiTheme="minorHAnsi" w:hAnsiTheme="minorHAnsi"/>
          <w:sz w:val="22"/>
          <w:szCs w:val="22"/>
        </w:rPr>
        <w:tab/>
        <w:t>Rebecka Öberg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16jul</w:t>
      </w:r>
      <w:r w:rsidRPr="00281B38">
        <w:rPr>
          <w:rFonts w:asciiTheme="minorHAnsi" w:hAnsiTheme="minorHAnsi"/>
          <w:sz w:val="22"/>
          <w:szCs w:val="22"/>
        </w:rPr>
        <w:t>92</w:t>
      </w:r>
      <w:r w:rsidRPr="00281B38">
        <w:rPr>
          <w:rFonts w:asciiTheme="minorHAnsi" w:hAnsiTheme="minorHAnsi"/>
          <w:sz w:val="22"/>
          <w:szCs w:val="22"/>
        </w:rPr>
        <w:tab/>
        <w:t>San Fransisco, US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F95632" w:rsidRPr="00281B38" w:rsidRDefault="00F9563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4.50,92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Charlotte Johans</w:t>
      </w:r>
      <w:r w:rsidR="00F9788D" w:rsidRPr="00281B38">
        <w:rPr>
          <w:rFonts w:asciiTheme="minorHAnsi" w:hAnsiTheme="minorHAnsi"/>
          <w:sz w:val="22"/>
          <w:szCs w:val="22"/>
          <w:lang w:val="en-US"/>
        </w:rPr>
        <w:t>s</w:t>
      </w:r>
      <w:r w:rsidRPr="00281B38">
        <w:rPr>
          <w:rFonts w:asciiTheme="minorHAnsi" w:hAnsiTheme="minorHAnsi"/>
          <w:sz w:val="22"/>
          <w:szCs w:val="22"/>
          <w:lang w:val="en-US"/>
        </w:rPr>
        <w:t>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2F3FFF" w:rsidRPr="00281B38">
        <w:rPr>
          <w:rFonts w:asciiTheme="minorHAnsi" w:hAnsiTheme="minorHAnsi"/>
          <w:sz w:val="22"/>
          <w:szCs w:val="22"/>
          <w:lang w:val="en-US"/>
        </w:rPr>
        <w:t>17jun</w:t>
      </w:r>
      <w:r w:rsidRPr="00281B38">
        <w:rPr>
          <w:rFonts w:asciiTheme="minorHAnsi" w:hAnsiTheme="minorHAnsi"/>
          <w:sz w:val="22"/>
          <w:szCs w:val="22"/>
          <w:lang w:val="en-US"/>
        </w:rPr>
        <w:t>86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Eagle Rock, US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14.3</w:t>
      </w:r>
    </w:p>
    <w:p w:rsidR="0005382D" w:rsidRPr="00281B38" w:rsidRDefault="0005382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F6378F" w:rsidRPr="00281B38">
        <w:rPr>
          <w:rFonts w:asciiTheme="minorHAnsi" w:hAnsiTheme="minorHAnsi"/>
          <w:sz w:val="22"/>
          <w:szCs w:val="22"/>
        </w:rPr>
        <w:t>4.52,25</w:t>
      </w:r>
      <w:r w:rsidRPr="00281B38">
        <w:rPr>
          <w:rFonts w:asciiTheme="minorHAnsi" w:hAnsiTheme="minorHAnsi"/>
          <w:sz w:val="22"/>
          <w:szCs w:val="22"/>
        </w:rPr>
        <w:tab/>
        <w:t>Julia Arnhult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17sep</w:t>
      </w:r>
      <w:r w:rsidR="00F6378F" w:rsidRPr="00281B38">
        <w:rPr>
          <w:rFonts w:asciiTheme="minorHAnsi" w:hAnsiTheme="minorHAnsi"/>
          <w:sz w:val="22"/>
          <w:szCs w:val="22"/>
        </w:rPr>
        <w:t>01</w:t>
      </w:r>
      <w:r w:rsidR="00F6378F" w:rsidRPr="00281B38">
        <w:rPr>
          <w:rFonts w:asciiTheme="minorHAnsi" w:hAnsiTheme="minorHAnsi"/>
          <w:sz w:val="22"/>
          <w:szCs w:val="22"/>
        </w:rPr>
        <w:tab/>
        <w:t>Eskilstuna</w:t>
      </w:r>
      <w:r w:rsidRPr="00281B38">
        <w:rPr>
          <w:rFonts w:asciiTheme="minorHAnsi" w:hAnsiTheme="minorHAnsi"/>
          <w:sz w:val="22"/>
          <w:szCs w:val="22"/>
        </w:rPr>
        <w:tab/>
      </w:r>
      <w:r w:rsidR="00F6378F" w:rsidRPr="00281B38">
        <w:rPr>
          <w:rFonts w:asciiTheme="minorHAnsi" w:hAnsiTheme="minorHAnsi"/>
          <w:sz w:val="22"/>
          <w:szCs w:val="22"/>
        </w:rPr>
        <w:t>14.9</w:t>
      </w:r>
    </w:p>
    <w:p w:rsidR="00E70E9D" w:rsidRPr="00281B38" w:rsidRDefault="006F77C7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6.05,10</w:t>
      </w:r>
      <w:r w:rsidRPr="00281B38">
        <w:rPr>
          <w:rFonts w:asciiTheme="minorHAnsi" w:hAnsiTheme="minorHAnsi"/>
          <w:sz w:val="22"/>
          <w:szCs w:val="22"/>
        </w:rPr>
        <w:tab/>
        <w:t>Ella Broqv</w:t>
      </w:r>
      <w:r w:rsidR="00E70E9D" w:rsidRPr="00281B38">
        <w:rPr>
          <w:rFonts w:asciiTheme="minorHAnsi" w:hAnsiTheme="minorHAnsi"/>
          <w:sz w:val="22"/>
          <w:szCs w:val="22"/>
        </w:rPr>
        <w:t>ist</w:t>
      </w:r>
      <w:r w:rsidR="00E70E9D" w:rsidRPr="00281B38">
        <w:rPr>
          <w:rFonts w:asciiTheme="minorHAnsi" w:hAnsiTheme="minorHAnsi"/>
          <w:sz w:val="22"/>
          <w:szCs w:val="22"/>
        </w:rPr>
        <w:tab/>
        <w:t>18dec02</w:t>
      </w:r>
      <w:r w:rsidR="00E70E9D" w:rsidRPr="00281B38">
        <w:rPr>
          <w:rFonts w:asciiTheme="minorHAnsi" w:hAnsiTheme="minorHAnsi"/>
          <w:sz w:val="22"/>
          <w:szCs w:val="22"/>
        </w:rPr>
        <w:tab/>
        <w:t>Copenhagen, DEN</w:t>
      </w:r>
      <w:r w:rsidR="00E70E9D" w:rsidRPr="00281B38">
        <w:rPr>
          <w:rFonts w:asciiTheme="minorHAnsi" w:hAnsiTheme="minorHAnsi"/>
          <w:sz w:val="22"/>
          <w:szCs w:val="22"/>
        </w:rPr>
        <w:tab/>
        <w:t>14.6</w:t>
      </w:r>
    </w:p>
    <w:p w:rsidR="00281B38" w:rsidRPr="00281B38" w:rsidRDefault="00281B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5000 meter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18.37,58</w:t>
      </w:r>
      <w:r w:rsidRPr="00281B38">
        <w:rPr>
          <w:rFonts w:asciiTheme="minorHAnsi" w:hAnsiTheme="minorHAnsi"/>
          <w:sz w:val="22"/>
          <w:szCs w:val="22"/>
        </w:rPr>
        <w:tab/>
        <w:t>Hanna Jansson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5jul</w:t>
      </w:r>
      <w:r w:rsidRPr="00281B38">
        <w:rPr>
          <w:rFonts w:asciiTheme="minorHAnsi" w:hAnsiTheme="minorHAnsi"/>
          <w:sz w:val="22"/>
          <w:szCs w:val="22"/>
        </w:rPr>
        <w:t>87</w:t>
      </w:r>
      <w:r w:rsidRPr="00281B38">
        <w:rPr>
          <w:rFonts w:asciiTheme="minorHAnsi" w:hAnsiTheme="minorHAnsi"/>
          <w:sz w:val="22"/>
          <w:szCs w:val="22"/>
        </w:rPr>
        <w:tab/>
        <w:t>Västerås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8"/>
          <w:szCs w:val="22"/>
          <w:lang w:val="en-US"/>
        </w:rPr>
        <w:t xml:space="preserve">100 meter häck </w:t>
      </w:r>
      <w:r w:rsidRPr="00281B38">
        <w:rPr>
          <w:rFonts w:asciiTheme="minorHAnsi" w:hAnsiTheme="minorHAnsi"/>
          <w:sz w:val="22"/>
          <w:szCs w:val="22"/>
          <w:lang w:val="en-US"/>
        </w:rPr>
        <w:t>(0,84)</w:t>
      </w:r>
    </w:p>
    <w:p w:rsidR="007F4491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582F4B" w:rsidRPr="00281B38">
        <w:rPr>
          <w:rFonts w:asciiTheme="minorHAnsi" w:hAnsiTheme="minorHAnsi"/>
          <w:sz w:val="22"/>
          <w:szCs w:val="22"/>
          <w:lang w:val="en-US"/>
        </w:rPr>
        <w:t>13,</w:t>
      </w:r>
      <w:r w:rsidR="0020741A" w:rsidRPr="00281B38">
        <w:rPr>
          <w:rFonts w:asciiTheme="minorHAnsi" w:hAnsiTheme="minorHAnsi"/>
          <w:sz w:val="22"/>
          <w:szCs w:val="22"/>
          <w:lang w:val="en-US"/>
        </w:rPr>
        <w:t>56 (2,0</w:t>
      </w:r>
      <w:r w:rsidR="000D2268" w:rsidRPr="00281B38">
        <w:rPr>
          <w:rFonts w:asciiTheme="minorHAnsi" w:hAnsiTheme="minorHAnsi"/>
          <w:sz w:val="22"/>
          <w:szCs w:val="22"/>
          <w:lang w:val="en-US"/>
        </w:rPr>
        <w:t>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Madeleine Eriksson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C55BEA" w:rsidRPr="00281B38">
        <w:rPr>
          <w:rFonts w:asciiTheme="minorHAnsi" w:hAnsiTheme="minorHAnsi"/>
          <w:sz w:val="22"/>
          <w:szCs w:val="22"/>
          <w:lang w:val="en-US"/>
        </w:rPr>
        <w:t>2jan</w:t>
      </w:r>
      <w:r w:rsidR="00582F4B" w:rsidRPr="00281B38">
        <w:rPr>
          <w:rFonts w:asciiTheme="minorHAnsi" w:hAnsiTheme="minorHAnsi"/>
          <w:sz w:val="22"/>
          <w:szCs w:val="22"/>
          <w:lang w:val="en-US"/>
        </w:rPr>
        <w:t>93</w:t>
      </w:r>
      <w:r w:rsidR="00582F4B" w:rsidRPr="00281B38">
        <w:rPr>
          <w:rFonts w:asciiTheme="minorHAnsi" w:hAnsiTheme="minorHAnsi"/>
          <w:sz w:val="22"/>
          <w:szCs w:val="22"/>
          <w:lang w:val="en-US"/>
        </w:rPr>
        <w:tab/>
      </w:r>
      <w:r w:rsidR="0020741A" w:rsidRPr="00281B38">
        <w:rPr>
          <w:rFonts w:asciiTheme="minorHAnsi" w:hAnsiTheme="minorHAnsi"/>
          <w:sz w:val="22"/>
          <w:szCs w:val="22"/>
          <w:lang w:val="en-US"/>
        </w:rPr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20741A" w:rsidRPr="00281B38">
        <w:rPr>
          <w:rFonts w:asciiTheme="minorHAnsi" w:hAnsiTheme="minorHAnsi"/>
          <w:sz w:val="22"/>
          <w:szCs w:val="22"/>
          <w:lang w:val="en-US"/>
        </w:rPr>
        <w:t>21.8</w:t>
      </w:r>
    </w:p>
    <w:p w:rsidR="001128D5" w:rsidRPr="00281B38" w:rsidRDefault="001128D5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15,04 (-0,6)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Therese Jernbeck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1apr92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Azusa, US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18.4</w:t>
      </w:r>
    </w:p>
    <w:p w:rsidR="00A52D04" w:rsidRPr="00281B38" w:rsidRDefault="00A52D04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C446CE" w:rsidRPr="00281B38">
        <w:rPr>
          <w:rFonts w:asciiTheme="minorHAnsi" w:hAnsiTheme="minorHAnsi"/>
          <w:sz w:val="22"/>
          <w:szCs w:val="22"/>
        </w:rPr>
        <w:t>17,01 (-1,2</w:t>
      </w:r>
      <w:r w:rsidRPr="00281B38">
        <w:rPr>
          <w:rFonts w:asciiTheme="minorHAnsi" w:hAnsiTheme="minorHAnsi"/>
          <w:sz w:val="22"/>
          <w:szCs w:val="22"/>
        </w:rPr>
        <w:t>)</w:t>
      </w:r>
      <w:r w:rsidRPr="00281B38">
        <w:rPr>
          <w:rFonts w:asciiTheme="minorHAnsi" w:hAnsiTheme="minorHAnsi"/>
          <w:sz w:val="22"/>
          <w:szCs w:val="22"/>
        </w:rPr>
        <w:tab/>
        <w:t>Hedda Hanner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30aug</w:t>
      </w:r>
      <w:r w:rsidR="00C446CE" w:rsidRPr="00281B38">
        <w:rPr>
          <w:rFonts w:asciiTheme="minorHAnsi" w:hAnsiTheme="minorHAnsi"/>
          <w:sz w:val="22"/>
          <w:szCs w:val="22"/>
        </w:rPr>
        <w:t>96</w:t>
      </w:r>
      <w:r w:rsidR="00C446CE"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</w:r>
      <w:r w:rsidR="00C446CE" w:rsidRPr="00281B38">
        <w:rPr>
          <w:rFonts w:asciiTheme="minorHAnsi" w:hAnsiTheme="minorHAnsi"/>
          <w:sz w:val="22"/>
          <w:szCs w:val="22"/>
        </w:rPr>
        <w:t>18.7</w:t>
      </w:r>
    </w:p>
    <w:p w:rsidR="001128D5" w:rsidRPr="00281B38" w:rsidRDefault="001128D5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128D5" w:rsidRPr="00281B38" w:rsidRDefault="001128D5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>Vind över +2,0 m/s</w:t>
      </w:r>
    </w:p>
    <w:p w:rsidR="001128D5" w:rsidRPr="00281B38" w:rsidRDefault="001128D5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14,98w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Therese Jernbeck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1apr92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Baton Rouge, US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3.5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400 meter häck </w:t>
      </w:r>
      <w:r w:rsidRPr="00281B38">
        <w:rPr>
          <w:rFonts w:asciiTheme="minorHAnsi" w:hAnsiTheme="minorHAnsi"/>
          <w:sz w:val="22"/>
          <w:szCs w:val="22"/>
        </w:rPr>
        <w:t>(0,76)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E36C24" w:rsidRPr="00281B38">
        <w:rPr>
          <w:rFonts w:asciiTheme="minorHAnsi" w:hAnsiTheme="minorHAnsi"/>
          <w:sz w:val="22"/>
          <w:szCs w:val="22"/>
        </w:rPr>
        <w:t>1.01,92</w:t>
      </w:r>
      <w:r w:rsidRPr="00281B38">
        <w:rPr>
          <w:rFonts w:asciiTheme="minorHAnsi" w:hAnsiTheme="minorHAnsi"/>
          <w:sz w:val="22"/>
          <w:szCs w:val="22"/>
        </w:rPr>
        <w:tab/>
        <w:t>Isabelle Eriksson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28okt</w:t>
      </w:r>
      <w:r w:rsidR="00C446CE" w:rsidRPr="00281B38">
        <w:rPr>
          <w:rFonts w:asciiTheme="minorHAnsi" w:hAnsiTheme="minorHAnsi"/>
          <w:sz w:val="22"/>
          <w:szCs w:val="22"/>
        </w:rPr>
        <w:t>86</w:t>
      </w:r>
      <w:r w:rsidR="00E36C24" w:rsidRPr="00281B38">
        <w:rPr>
          <w:rFonts w:asciiTheme="minorHAnsi" w:hAnsiTheme="minorHAnsi"/>
          <w:sz w:val="22"/>
          <w:szCs w:val="22"/>
        </w:rPr>
        <w:tab/>
        <w:t>Umeå</w:t>
      </w:r>
      <w:r w:rsidRPr="00281B38">
        <w:rPr>
          <w:rFonts w:asciiTheme="minorHAnsi" w:hAnsiTheme="minorHAnsi"/>
          <w:sz w:val="22"/>
          <w:szCs w:val="22"/>
        </w:rPr>
        <w:tab/>
      </w:r>
      <w:r w:rsidR="00E36C24" w:rsidRPr="00281B38">
        <w:rPr>
          <w:rFonts w:asciiTheme="minorHAnsi" w:hAnsiTheme="minorHAnsi"/>
          <w:sz w:val="22"/>
          <w:szCs w:val="22"/>
        </w:rPr>
        <w:t>1.8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1.11,13</w:t>
      </w:r>
      <w:r w:rsidRPr="00281B38">
        <w:rPr>
          <w:rFonts w:asciiTheme="minorHAnsi" w:hAnsiTheme="minorHAnsi"/>
          <w:sz w:val="22"/>
          <w:szCs w:val="22"/>
        </w:rPr>
        <w:tab/>
        <w:t>Josefine Havdelin</w:t>
      </w:r>
      <w:r w:rsidRPr="00281B38">
        <w:rPr>
          <w:rFonts w:asciiTheme="minorHAnsi" w:hAnsiTheme="minorHAnsi"/>
          <w:sz w:val="22"/>
          <w:szCs w:val="22"/>
        </w:rPr>
        <w:tab/>
        <w:t>9jun95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A056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1.12,49</w:t>
      </w:r>
      <w:r w:rsidR="00893154" w:rsidRPr="00281B38">
        <w:rPr>
          <w:rFonts w:asciiTheme="minorHAnsi" w:hAnsiTheme="minorHAnsi"/>
          <w:sz w:val="22"/>
          <w:szCs w:val="22"/>
        </w:rPr>
        <w:tab/>
        <w:t>H</w:t>
      </w:r>
      <w:r w:rsidRPr="00281B38">
        <w:rPr>
          <w:rFonts w:asciiTheme="minorHAnsi" w:hAnsiTheme="minorHAnsi"/>
          <w:sz w:val="22"/>
          <w:szCs w:val="22"/>
        </w:rPr>
        <w:t>anna Johnsson</w:t>
      </w:r>
      <w:r w:rsidRPr="00281B38">
        <w:rPr>
          <w:rFonts w:asciiTheme="minorHAnsi" w:hAnsiTheme="minorHAnsi"/>
          <w:sz w:val="22"/>
          <w:szCs w:val="22"/>
        </w:rPr>
        <w:tab/>
        <w:t>29mar96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89315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17.6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0D2268" w:rsidRPr="00281B38" w:rsidRDefault="000D226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>3000 meter hinder</w:t>
      </w:r>
    </w:p>
    <w:p w:rsidR="000D2268" w:rsidRPr="00281B38" w:rsidRDefault="000D226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11.27,46</w:t>
      </w:r>
      <w:r w:rsidRPr="00281B38">
        <w:rPr>
          <w:rFonts w:asciiTheme="minorHAnsi" w:hAnsiTheme="minorHAnsi"/>
          <w:sz w:val="22"/>
          <w:szCs w:val="22"/>
        </w:rPr>
        <w:tab/>
        <w:t>Hanna Jansson</w:t>
      </w:r>
      <w:r w:rsidRPr="00281B38">
        <w:rPr>
          <w:rFonts w:asciiTheme="minorHAnsi" w:hAnsiTheme="minorHAnsi"/>
          <w:sz w:val="22"/>
          <w:szCs w:val="22"/>
        </w:rPr>
        <w:tab/>
        <w:t>5jul87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28.6</w:t>
      </w:r>
    </w:p>
    <w:p w:rsidR="00204E63" w:rsidRPr="00281B38" w:rsidRDefault="00204E6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F4491" w:rsidRPr="00281B38" w:rsidRDefault="007F44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Höjd</w:t>
      </w:r>
    </w:p>
    <w:p w:rsidR="00C64AF4" w:rsidRPr="00281B38" w:rsidRDefault="00C64AF4" w:rsidP="00C64AF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582F4B" w:rsidRPr="00281B38">
        <w:rPr>
          <w:rFonts w:asciiTheme="minorHAnsi" w:hAnsiTheme="minorHAnsi"/>
          <w:sz w:val="22"/>
          <w:szCs w:val="22"/>
        </w:rPr>
        <w:t>1,73</w:t>
      </w:r>
      <w:r w:rsidR="00582F4B" w:rsidRPr="00281B38">
        <w:rPr>
          <w:rFonts w:asciiTheme="minorHAnsi" w:hAnsiTheme="minorHAnsi"/>
          <w:sz w:val="22"/>
          <w:szCs w:val="22"/>
        </w:rPr>
        <w:tab/>
        <w:t>Linda Skantze</w:t>
      </w:r>
      <w:r w:rsidR="00582F4B" w:rsidRPr="00281B38">
        <w:rPr>
          <w:rFonts w:asciiTheme="minorHAnsi" w:hAnsiTheme="minorHAnsi"/>
          <w:sz w:val="22"/>
          <w:szCs w:val="22"/>
        </w:rPr>
        <w:tab/>
        <w:t>20jul95</w:t>
      </w:r>
      <w:r w:rsidR="00582F4B" w:rsidRPr="00281B38">
        <w:rPr>
          <w:rFonts w:asciiTheme="minorHAnsi" w:hAnsiTheme="minorHAnsi"/>
          <w:sz w:val="22"/>
          <w:szCs w:val="22"/>
        </w:rPr>
        <w:tab/>
        <w:t>Borås</w:t>
      </w:r>
      <w:r w:rsidRPr="00281B38">
        <w:rPr>
          <w:rFonts w:asciiTheme="minorHAnsi" w:hAnsiTheme="minorHAnsi"/>
          <w:sz w:val="22"/>
          <w:szCs w:val="22"/>
        </w:rPr>
        <w:tab/>
      </w:r>
      <w:r w:rsidR="00582F4B" w:rsidRPr="00281B38">
        <w:rPr>
          <w:rFonts w:asciiTheme="minorHAnsi" w:hAnsiTheme="minorHAnsi"/>
          <w:sz w:val="22"/>
          <w:szCs w:val="22"/>
        </w:rPr>
        <w:t>5.7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1,67</w:t>
      </w:r>
      <w:r w:rsidRPr="00281B38">
        <w:rPr>
          <w:rFonts w:asciiTheme="minorHAnsi" w:hAnsiTheme="minorHAnsi"/>
          <w:sz w:val="22"/>
          <w:szCs w:val="22"/>
        </w:rPr>
        <w:tab/>
        <w:t>Madeleine Serenhov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14jul</w:t>
      </w:r>
      <w:r w:rsidRPr="00281B38">
        <w:rPr>
          <w:rFonts w:asciiTheme="minorHAnsi" w:hAnsiTheme="minorHAnsi"/>
          <w:sz w:val="22"/>
          <w:szCs w:val="22"/>
        </w:rPr>
        <w:t>91</w:t>
      </w:r>
      <w:r w:rsidRPr="00281B38">
        <w:rPr>
          <w:rFonts w:asciiTheme="minorHAnsi" w:hAnsiTheme="minorHAnsi"/>
          <w:sz w:val="22"/>
          <w:szCs w:val="22"/>
        </w:rPr>
        <w:tab/>
        <w:t>Västerås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7F4491" w:rsidRPr="00281B38" w:rsidRDefault="007F44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4F3550" w:rsidRPr="00281B38">
        <w:rPr>
          <w:rFonts w:asciiTheme="minorHAnsi" w:hAnsiTheme="minorHAnsi"/>
          <w:sz w:val="22"/>
          <w:szCs w:val="22"/>
        </w:rPr>
        <w:t>1,62</w:t>
      </w:r>
      <w:r w:rsidR="004F3550" w:rsidRPr="00281B38">
        <w:rPr>
          <w:rFonts w:asciiTheme="minorHAnsi" w:hAnsiTheme="minorHAnsi"/>
          <w:sz w:val="22"/>
          <w:szCs w:val="22"/>
        </w:rPr>
        <w:tab/>
        <w:t>Therese Jernbeck</w:t>
      </w:r>
      <w:r w:rsidR="004F3550"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1apr</w:t>
      </w:r>
      <w:r w:rsidR="004F3550" w:rsidRPr="00281B38">
        <w:rPr>
          <w:rFonts w:asciiTheme="minorHAnsi" w:hAnsiTheme="minorHAnsi"/>
          <w:sz w:val="22"/>
          <w:szCs w:val="22"/>
        </w:rPr>
        <w:t>92</w:t>
      </w:r>
      <w:r w:rsidR="004F3550" w:rsidRPr="00281B38">
        <w:rPr>
          <w:rFonts w:asciiTheme="minorHAnsi" w:hAnsiTheme="minorHAnsi"/>
          <w:sz w:val="22"/>
          <w:szCs w:val="22"/>
        </w:rPr>
        <w:tab/>
        <w:t>Azusa</w:t>
      </w:r>
      <w:r w:rsidRPr="00281B38">
        <w:rPr>
          <w:rFonts w:asciiTheme="minorHAnsi" w:hAnsiTheme="minorHAnsi"/>
          <w:sz w:val="22"/>
          <w:szCs w:val="22"/>
        </w:rPr>
        <w:t>, US</w:t>
      </w:r>
      <w:r w:rsidRPr="00281B38">
        <w:rPr>
          <w:rFonts w:asciiTheme="minorHAnsi" w:hAnsiTheme="minorHAnsi"/>
          <w:sz w:val="22"/>
          <w:szCs w:val="22"/>
        </w:rPr>
        <w:tab/>
      </w:r>
      <w:r w:rsidR="004F3550" w:rsidRPr="00281B38">
        <w:rPr>
          <w:rFonts w:asciiTheme="minorHAnsi" w:hAnsiTheme="minorHAnsi"/>
          <w:sz w:val="22"/>
          <w:szCs w:val="22"/>
        </w:rPr>
        <w:t>18</w:t>
      </w:r>
      <w:r w:rsidRPr="00281B38">
        <w:rPr>
          <w:rFonts w:asciiTheme="minorHAnsi" w:hAnsiTheme="minorHAnsi"/>
          <w:sz w:val="22"/>
          <w:szCs w:val="22"/>
        </w:rPr>
        <w:t>.4</w:t>
      </w:r>
    </w:p>
    <w:p w:rsidR="00D87F30" w:rsidRPr="00281B38" w:rsidRDefault="00D87F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1,48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517238" w:rsidRPr="00281B38" w:rsidRDefault="00517238" w:rsidP="005172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1,40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  <w:t>3jan02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446CE" w:rsidRPr="00281B38" w:rsidRDefault="00C446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1,39</w:t>
      </w:r>
      <w:r w:rsidRPr="00281B38">
        <w:rPr>
          <w:rFonts w:asciiTheme="minorHAnsi" w:hAnsiTheme="minorHAnsi"/>
          <w:sz w:val="22"/>
          <w:szCs w:val="22"/>
        </w:rPr>
        <w:tab/>
        <w:t>Karin Boestad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8feb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</w:p>
    <w:p w:rsidR="00DF0674" w:rsidRPr="00281B38" w:rsidRDefault="00DF067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895BE3" w:rsidRPr="00281B38">
        <w:rPr>
          <w:rFonts w:asciiTheme="minorHAnsi" w:hAnsiTheme="minorHAnsi"/>
          <w:sz w:val="22"/>
          <w:szCs w:val="22"/>
        </w:rPr>
        <w:t>1,38</w:t>
      </w:r>
      <w:r w:rsidRPr="00281B38">
        <w:rPr>
          <w:rFonts w:asciiTheme="minorHAnsi" w:hAnsiTheme="minorHAnsi"/>
          <w:sz w:val="22"/>
          <w:szCs w:val="22"/>
        </w:rPr>
        <w:tab/>
        <w:t>Madelei</w:t>
      </w:r>
      <w:r w:rsidR="00895BE3" w:rsidRPr="00281B38">
        <w:rPr>
          <w:rFonts w:asciiTheme="minorHAnsi" w:hAnsiTheme="minorHAnsi"/>
          <w:sz w:val="22"/>
          <w:szCs w:val="22"/>
        </w:rPr>
        <w:t>ne Aulio</w:t>
      </w:r>
      <w:r w:rsidR="00895BE3" w:rsidRPr="00281B38">
        <w:rPr>
          <w:rFonts w:asciiTheme="minorHAnsi" w:hAnsiTheme="minorHAnsi"/>
          <w:sz w:val="22"/>
          <w:szCs w:val="22"/>
        </w:rPr>
        <w:tab/>
        <w:t>27apr02</w:t>
      </w:r>
      <w:r w:rsidR="00895BE3"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</w:r>
      <w:r w:rsidR="00895BE3" w:rsidRPr="00281B38">
        <w:rPr>
          <w:rFonts w:asciiTheme="minorHAnsi" w:hAnsiTheme="minorHAnsi"/>
          <w:sz w:val="22"/>
          <w:szCs w:val="22"/>
        </w:rPr>
        <w:t>17.9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224856" w:rsidRPr="00281B38">
        <w:rPr>
          <w:rFonts w:asciiTheme="minorHAnsi" w:hAnsiTheme="minorHAnsi"/>
          <w:sz w:val="22"/>
          <w:szCs w:val="22"/>
        </w:rPr>
        <w:t>1,36</w:t>
      </w:r>
      <w:r w:rsidRPr="00281B38">
        <w:rPr>
          <w:rFonts w:asciiTheme="minorHAnsi" w:hAnsiTheme="minorHAnsi"/>
          <w:sz w:val="22"/>
          <w:szCs w:val="22"/>
        </w:rPr>
        <w:tab/>
        <w:t>Elisabeth Hva</w:t>
      </w:r>
      <w:r w:rsidR="00224856" w:rsidRPr="00281B38">
        <w:rPr>
          <w:rFonts w:asciiTheme="minorHAnsi" w:hAnsiTheme="minorHAnsi"/>
          <w:sz w:val="22"/>
          <w:szCs w:val="22"/>
        </w:rPr>
        <w:t>lgren</w:t>
      </w:r>
      <w:r w:rsidR="00224856" w:rsidRPr="00281B38">
        <w:rPr>
          <w:rFonts w:asciiTheme="minorHAnsi" w:hAnsiTheme="minorHAnsi"/>
          <w:sz w:val="22"/>
          <w:szCs w:val="22"/>
        </w:rPr>
        <w:tab/>
        <w:t>28maj02</w:t>
      </w:r>
      <w:r w:rsidR="00224856"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</w:r>
      <w:r w:rsidR="00224856" w:rsidRPr="00281B38">
        <w:rPr>
          <w:rFonts w:asciiTheme="minorHAnsi" w:hAnsiTheme="minorHAnsi"/>
          <w:sz w:val="22"/>
          <w:szCs w:val="22"/>
        </w:rPr>
        <w:t>26.7</w:t>
      </w:r>
    </w:p>
    <w:p w:rsidR="006446B1" w:rsidRPr="00281B38" w:rsidRDefault="006446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1,33</w:t>
      </w:r>
      <w:r w:rsidRPr="00281B38">
        <w:rPr>
          <w:rFonts w:asciiTheme="minorHAnsi" w:hAnsiTheme="minorHAnsi"/>
          <w:sz w:val="22"/>
          <w:szCs w:val="22"/>
        </w:rPr>
        <w:tab/>
        <w:t>Victoria Psilander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9jul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E21CC8" w:rsidRPr="00281B38" w:rsidRDefault="00E21CC8" w:rsidP="00E21CC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D15ABC" w:rsidRPr="00281B38">
        <w:rPr>
          <w:rFonts w:asciiTheme="minorHAnsi" w:hAnsiTheme="minorHAnsi"/>
          <w:sz w:val="22"/>
          <w:szCs w:val="22"/>
        </w:rPr>
        <w:t>1,31</w:t>
      </w:r>
      <w:r w:rsidRPr="00281B38">
        <w:rPr>
          <w:rFonts w:asciiTheme="minorHAnsi" w:hAnsiTheme="minorHAnsi"/>
          <w:sz w:val="22"/>
          <w:szCs w:val="22"/>
        </w:rPr>
        <w:tab/>
        <w:t>Mad</w:t>
      </w:r>
      <w:r w:rsidR="00D15ABC" w:rsidRPr="00281B38">
        <w:rPr>
          <w:rFonts w:asciiTheme="minorHAnsi" w:hAnsiTheme="minorHAnsi"/>
          <w:sz w:val="22"/>
          <w:szCs w:val="22"/>
        </w:rPr>
        <w:t>eleine Aulio</w:t>
      </w:r>
      <w:r w:rsidR="00D15ABC" w:rsidRPr="00281B38">
        <w:rPr>
          <w:rFonts w:asciiTheme="minorHAnsi" w:hAnsiTheme="minorHAnsi"/>
          <w:sz w:val="22"/>
          <w:szCs w:val="22"/>
        </w:rPr>
        <w:tab/>
        <w:t>27feb02</w:t>
      </w:r>
      <w:r w:rsidR="00D15ABC"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</w:r>
      <w:r w:rsidR="00D15ABC" w:rsidRPr="00281B38">
        <w:rPr>
          <w:rFonts w:asciiTheme="minorHAnsi" w:hAnsiTheme="minorHAnsi"/>
          <w:sz w:val="22"/>
          <w:szCs w:val="22"/>
        </w:rPr>
        <w:t>30</w:t>
      </w:r>
      <w:r w:rsidRPr="00281B38">
        <w:rPr>
          <w:rFonts w:asciiTheme="minorHAnsi" w:hAnsiTheme="minorHAnsi"/>
          <w:sz w:val="22"/>
          <w:szCs w:val="22"/>
        </w:rPr>
        <w:t>.8</w:t>
      </w:r>
    </w:p>
    <w:p w:rsidR="00F4529F" w:rsidRPr="00281B38" w:rsidRDefault="00F4529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24856" w:rsidRPr="00281B38" w:rsidRDefault="0022485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1,30</w:t>
      </w:r>
      <w:r w:rsidRPr="00281B38">
        <w:rPr>
          <w:rFonts w:asciiTheme="minorHAnsi" w:hAnsiTheme="minorHAnsi"/>
          <w:sz w:val="22"/>
          <w:szCs w:val="22"/>
        </w:rPr>
        <w:tab/>
        <w:t>Kristina Hvlagren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F86ABE" w:rsidRPr="00281B38" w:rsidRDefault="006F77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1,28</w:t>
      </w:r>
      <w:r w:rsidRPr="00281B38">
        <w:rPr>
          <w:rFonts w:asciiTheme="minorHAnsi" w:hAnsiTheme="minorHAnsi"/>
          <w:sz w:val="22"/>
          <w:szCs w:val="22"/>
        </w:rPr>
        <w:tab/>
        <w:t>Fann</w:t>
      </w:r>
      <w:r w:rsidR="00F86ABE" w:rsidRPr="00281B38">
        <w:rPr>
          <w:rFonts w:asciiTheme="minorHAnsi" w:hAnsiTheme="minorHAnsi"/>
          <w:sz w:val="22"/>
          <w:szCs w:val="22"/>
        </w:rPr>
        <w:t>y Walldén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12apr</w:t>
      </w:r>
      <w:r w:rsidR="00F86ABE" w:rsidRPr="00281B38">
        <w:rPr>
          <w:rFonts w:asciiTheme="minorHAnsi" w:hAnsiTheme="minorHAnsi"/>
          <w:sz w:val="22"/>
          <w:szCs w:val="22"/>
        </w:rPr>
        <w:t>01</w:t>
      </w:r>
      <w:r w:rsidR="00F86ABE" w:rsidRPr="00281B38">
        <w:rPr>
          <w:rFonts w:asciiTheme="minorHAnsi" w:hAnsiTheme="minorHAnsi"/>
          <w:sz w:val="22"/>
          <w:szCs w:val="22"/>
        </w:rPr>
        <w:tab/>
        <w:t>Enskede</w:t>
      </w:r>
      <w:r w:rsidR="00F86ABE" w:rsidRPr="00281B38">
        <w:rPr>
          <w:rFonts w:asciiTheme="minorHAnsi" w:hAnsiTheme="minorHAnsi"/>
          <w:sz w:val="22"/>
          <w:szCs w:val="22"/>
        </w:rPr>
        <w:tab/>
        <w:t>29.5</w:t>
      </w:r>
    </w:p>
    <w:p w:rsidR="00204E63" w:rsidRPr="00281B38" w:rsidRDefault="004A4F7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1,28</w:t>
      </w:r>
      <w:r w:rsidRPr="00281B38">
        <w:rPr>
          <w:rFonts w:asciiTheme="minorHAnsi" w:hAnsiTheme="minorHAnsi"/>
          <w:sz w:val="22"/>
          <w:szCs w:val="22"/>
        </w:rPr>
        <w:tab/>
        <w:t>Johanna Dahl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4feb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D64E5D" w:rsidRPr="00281B38" w:rsidRDefault="00D64E5D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1,27</w:t>
      </w:r>
      <w:r w:rsidRPr="00281B38">
        <w:rPr>
          <w:rFonts w:asciiTheme="minorHAnsi" w:hAnsiTheme="minorHAnsi"/>
          <w:sz w:val="22"/>
          <w:szCs w:val="22"/>
        </w:rPr>
        <w:tab/>
        <w:t>Emma Kjebon</w:t>
      </w:r>
      <w:r w:rsidRPr="00281B38">
        <w:rPr>
          <w:rFonts w:asciiTheme="minorHAnsi" w:hAnsiTheme="minorHAnsi"/>
          <w:sz w:val="22"/>
          <w:szCs w:val="22"/>
        </w:rPr>
        <w:tab/>
        <w:t>28maj01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1,24</w:t>
      </w:r>
      <w:r w:rsidRPr="00281B38">
        <w:rPr>
          <w:rFonts w:asciiTheme="minorHAnsi" w:hAnsiTheme="minorHAnsi"/>
          <w:sz w:val="22"/>
          <w:szCs w:val="22"/>
        </w:rPr>
        <w:tab/>
        <w:t>Tora Eidman</w:t>
      </w:r>
      <w:r w:rsidRPr="00281B38">
        <w:rPr>
          <w:rFonts w:asciiTheme="minorHAnsi" w:hAnsiTheme="minorHAnsi"/>
          <w:sz w:val="22"/>
          <w:szCs w:val="22"/>
        </w:rPr>
        <w:tab/>
        <w:t>12aug02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4C2359" w:rsidRPr="00281B38" w:rsidRDefault="004C2359" w:rsidP="004C235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</w:t>
      </w:r>
      <w:r w:rsidR="00AD309A" w:rsidRPr="00281B38">
        <w:rPr>
          <w:rFonts w:asciiTheme="minorHAnsi" w:hAnsiTheme="minorHAnsi"/>
          <w:sz w:val="22"/>
          <w:szCs w:val="22"/>
        </w:rPr>
        <w:t>,24</w:t>
      </w:r>
      <w:r w:rsidR="00AD309A" w:rsidRPr="00281B38">
        <w:rPr>
          <w:rFonts w:asciiTheme="minorHAnsi" w:hAnsiTheme="minorHAnsi"/>
          <w:sz w:val="22"/>
          <w:szCs w:val="22"/>
        </w:rPr>
        <w:tab/>
        <w:t>Olivia Ternhem</w:t>
      </w:r>
      <w:r w:rsidR="00AD309A" w:rsidRPr="00281B38">
        <w:rPr>
          <w:rFonts w:asciiTheme="minorHAnsi" w:hAnsiTheme="minorHAnsi"/>
          <w:sz w:val="22"/>
          <w:szCs w:val="22"/>
        </w:rPr>
        <w:tab/>
        <w:t>12mar02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13.9</w:t>
      </w:r>
    </w:p>
    <w:p w:rsidR="00517238" w:rsidRPr="00281B38" w:rsidRDefault="005172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1,23</w:t>
      </w:r>
      <w:r w:rsidRPr="00281B38">
        <w:rPr>
          <w:rFonts w:asciiTheme="minorHAnsi" w:hAnsiTheme="minorHAnsi"/>
          <w:sz w:val="22"/>
          <w:szCs w:val="22"/>
        </w:rPr>
        <w:tab/>
        <w:t>Martina Röstberg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10jan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D64E5D" w:rsidRPr="00281B38" w:rsidRDefault="00D64E5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1,22</w:t>
      </w:r>
      <w:r w:rsidRPr="00281B38">
        <w:rPr>
          <w:rFonts w:asciiTheme="minorHAnsi" w:hAnsiTheme="minorHAnsi"/>
          <w:sz w:val="22"/>
          <w:szCs w:val="22"/>
        </w:rPr>
        <w:tab/>
        <w:t>Giovanna Sacchi</w:t>
      </w:r>
      <w:r w:rsidRPr="00281B38">
        <w:rPr>
          <w:rFonts w:asciiTheme="minorHAnsi" w:hAnsiTheme="minorHAnsi"/>
          <w:sz w:val="22"/>
          <w:szCs w:val="22"/>
        </w:rPr>
        <w:tab/>
        <w:t>16apr01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C87C9C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1,20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  <w:t>28jan01</w:t>
      </w:r>
      <w:r w:rsidRPr="00281B38">
        <w:rPr>
          <w:rFonts w:asciiTheme="minorHAnsi" w:hAnsiTheme="minorHAnsi"/>
          <w:sz w:val="22"/>
          <w:szCs w:val="22"/>
        </w:rPr>
        <w:tab/>
        <w:t>Hässleholm</w:t>
      </w:r>
      <w:r w:rsidRPr="00281B38">
        <w:rPr>
          <w:rFonts w:asciiTheme="minorHAnsi" w:hAnsiTheme="minorHAnsi"/>
          <w:sz w:val="22"/>
          <w:szCs w:val="22"/>
        </w:rPr>
        <w:tab/>
        <w:t>25.7</w:t>
      </w: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1,20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7aug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Leksand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F4529F" w:rsidRPr="00281B38" w:rsidRDefault="00F4529F" w:rsidP="00F4529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4529F" w:rsidRPr="00281B38" w:rsidRDefault="00F4529F" w:rsidP="00F4529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1,18</w:t>
      </w:r>
      <w:r w:rsidRPr="00281B38">
        <w:rPr>
          <w:rFonts w:asciiTheme="minorHAnsi" w:hAnsiTheme="minorHAnsi"/>
          <w:sz w:val="22"/>
          <w:szCs w:val="22"/>
        </w:rPr>
        <w:tab/>
        <w:t>Filippa Almqvist</w:t>
      </w:r>
      <w:r w:rsidRPr="00281B38">
        <w:rPr>
          <w:rFonts w:asciiTheme="minorHAnsi" w:hAnsiTheme="minorHAnsi"/>
          <w:sz w:val="22"/>
          <w:szCs w:val="22"/>
        </w:rPr>
        <w:tab/>
        <w:t>28sep02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6446B1" w:rsidRPr="00281B38" w:rsidRDefault="006F77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1,17</w:t>
      </w:r>
      <w:r w:rsidRPr="00281B38">
        <w:rPr>
          <w:rFonts w:asciiTheme="minorHAnsi" w:hAnsiTheme="minorHAnsi"/>
          <w:sz w:val="22"/>
          <w:szCs w:val="22"/>
        </w:rPr>
        <w:tab/>
        <w:t>Rebecc</w:t>
      </w:r>
      <w:r w:rsidR="006446B1" w:rsidRPr="00281B38">
        <w:rPr>
          <w:rFonts w:asciiTheme="minorHAnsi" w:hAnsiTheme="minorHAnsi"/>
          <w:sz w:val="22"/>
          <w:szCs w:val="22"/>
        </w:rPr>
        <w:t>a Sandström</w:t>
      </w:r>
      <w:r w:rsidR="006446B1"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24jun</w:t>
      </w:r>
      <w:r w:rsidR="006446B1" w:rsidRPr="00281B38">
        <w:rPr>
          <w:rFonts w:asciiTheme="minorHAnsi" w:hAnsiTheme="minorHAnsi"/>
          <w:sz w:val="22"/>
          <w:szCs w:val="22"/>
        </w:rPr>
        <w:t>03</w:t>
      </w:r>
      <w:r w:rsidR="006446B1" w:rsidRPr="00281B38">
        <w:rPr>
          <w:rFonts w:asciiTheme="minorHAnsi" w:hAnsiTheme="minorHAnsi"/>
          <w:sz w:val="22"/>
          <w:szCs w:val="22"/>
        </w:rPr>
        <w:tab/>
        <w:t>Sollentuna</w:t>
      </w:r>
      <w:r w:rsidR="006446B1" w:rsidRPr="00281B38">
        <w:rPr>
          <w:rFonts w:asciiTheme="minorHAnsi" w:hAnsiTheme="minorHAnsi"/>
          <w:sz w:val="22"/>
          <w:szCs w:val="22"/>
        </w:rPr>
        <w:tab/>
        <w:t>7.6</w:t>
      </w:r>
    </w:p>
    <w:p w:rsidR="00895BE3" w:rsidRPr="00281B38" w:rsidRDefault="00895BE3" w:rsidP="00895BE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1,13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  <w:t>10maj02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17.9</w:t>
      </w:r>
    </w:p>
    <w:p w:rsidR="00F4529F" w:rsidRPr="00281B38" w:rsidRDefault="00F4529F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1,13</w:t>
      </w:r>
      <w:r w:rsidRPr="00281B38">
        <w:rPr>
          <w:rFonts w:asciiTheme="minorHAnsi" w:hAnsiTheme="minorHAnsi"/>
          <w:sz w:val="22"/>
          <w:szCs w:val="22"/>
        </w:rPr>
        <w:tab/>
        <w:t>Nora Dahle</w:t>
      </w:r>
      <w:r w:rsidRPr="00281B38">
        <w:rPr>
          <w:rFonts w:asciiTheme="minorHAnsi" w:hAnsiTheme="minorHAnsi"/>
          <w:sz w:val="22"/>
          <w:szCs w:val="22"/>
        </w:rPr>
        <w:tab/>
        <w:t>29jan03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D15ABC" w:rsidRPr="00281B38" w:rsidRDefault="00D15ABC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1,10</w:t>
      </w:r>
      <w:r w:rsidRPr="00281B38">
        <w:rPr>
          <w:rFonts w:asciiTheme="minorHAnsi" w:hAnsiTheme="minorHAnsi"/>
          <w:sz w:val="22"/>
          <w:szCs w:val="22"/>
        </w:rPr>
        <w:tab/>
        <w:t>Vendela Haag</w:t>
      </w:r>
      <w:r w:rsidRPr="00281B38">
        <w:rPr>
          <w:rFonts w:asciiTheme="minorHAnsi" w:hAnsiTheme="minorHAnsi"/>
          <w:sz w:val="22"/>
          <w:szCs w:val="22"/>
        </w:rPr>
        <w:tab/>
      </w:r>
      <w:r w:rsidR="004E13BB" w:rsidRPr="00281B38">
        <w:rPr>
          <w:rFonts w:asciiTheme="minorHAnsi" w:hAnsiTheme="minorHAnsi"/>
          <w:sz w:val="22"/>
          <w:szCs w:val="22"/>
        </w:rPr>
        <w:t>31maj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517238" w:rsidRPr="00281B38" w:rsidRDefault="00517238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1,08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16okt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517238" w:rsidRPr="00281B38" w:rsidRDefault="0080040C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1,08</w:t>
      </w:r>
      <w:r w:rsidRPr="00281B38">
        <w:rPr>
          <w:rFonts w:asciiTheme="minorHAnsi" w:hAnsiTheme="minorHAnsi"/>
          <w:sz w:val="22"/>
          <w:szCs w:val="22"/>
        </w:rPr>
        <w:tab/>
        <w:t>Emelie Majby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20apr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95BE3" w:rsidRPr="00281B38" w:rsidRDefault="00895BE3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1,08</w:t>
      </w:r>
      <w:r w:rsidRPr="00281B38">
        <w:rPr>
          <w:rFonts w:asciiTheme="minorHAnsi" w:hAnsiTheme="minorHAnsi"/>
          <w:sz w:val="22"/>
          <w:szCs w:val="22"/>
        </w:rPr>
        <w:tab/>
        <w:t>Ella Broquist</w:t>
      </w:r>
      <w:r w:rsidRPr="00281B38">
        <w:rPr>
          <w:rFonts w:asciiTheme="minorHAnsi" w:hAnsiTheme="minorHAnsi"/>
          <w:sz w:val="22"/>
          <w:szCs w:val="22"/>
        </w:rPr>
        <w:tab/>
      </w:r>
      <w:r w:rsidR="00F4529F" w:rsidRPr="00281B38">
        <w:rPr>
          <w:rFonts w:asciiTheme="minorHAnsi" w:hAnsiTheme="minorHAnsi"/>
          <w:sz w:val="22"/>
          <w:szCs w:val="22"/>
        </w:rPr>
        <w:t>18dec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17.9</w:t>
      </w:r>
    </w:p>
    <w:p w:rsidR="0080040C" w:rsidRPr="00281B38" w:rsidRDefault="0080040C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1,03</w:t>
      </w:r>
      <w:r w:rsidRPr="00281B38">
        <w:rPr>
          <w:rFonts w:asciiTheme="minorHAnsi" w:hAnsiTheme="minorHAnsi"/>
          <w:sz w:val="22"/>
          <w:szCs w:val="22"/>
        </w:rPr>
        <w:tab/>
        <w:t>Alicia Larsten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22jan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95BE3" w:rsidRPr="00281B38" w:rsidRDefault="00895BE3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98</w:t>
      </w:r>
      <w:r w:rsidRPr="00281B38">
        <w:rPr>
          <w:rFonts w:asciiTheme="minorHAnsi" w:hAnsiTheme="minorHAnsi"/>
          <w:sz w:val="22"/>
          <w:szCs w:val="22"/>
        </w:rPr>
        <w:tab/>
        <w:t>Alma Holmberg</w:t>
      </w:r>
      <w:r w:rsidRPr="00281B38">
        <w:rPr>
          <w:rFonts w:asciiTheme="minorHAnsi" w:hAnsiTheme="minorHAnsi"/>
          <w:sz w:val="22"/>
          <w:szCs w:val="22"/>
        </w:rPr>
        <w:tab/>
      </w:r>
      <w:r w:rsidR="00F4529F" w:rsidRPr="00281B38">
        <w:rPr>
          <w:rFonts w:asciiTheme="minorHAnsi" w:hAnsiTheme="minorHAnsi"/>
          <w:sz w:val="22"/>
          <w:szCs w:val="22"/>
        </w:rPr>
        <w:t>4jun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Stav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2,60</w:t>
      </w:r>
      <w:r w:rsidRPr="00281B38">
        <w:rPr>
          <w:rFonts w:asciiTheme="minorHAnsi" w:hAnsiTheme="minorHAnsi"/>
          <w:sz w:val="22"/>
          <w:szCs w:val="22"/>
        </w:rPr>
        <w:tab/>
        <w:t>Amanda Bjersér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18jun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Västerås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2,30</w:t>
      </w:r>
      <w:r w:rsidRPr="00281B38">
        <w:rPr>
          <w:rFonts w:asciiTheme="minorHAnsi" w:hAnsiTheme="minorHAnsi"/>
          <w:sz w:val="22"/>
          <w:szCs w:val="22"/>
        </w:rPr>
        <w:tab/>
        <w:t>Johanna Hellman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22dec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C07A81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1,72</w:t>
      </w:r>
      <w:r w:rsidR="00C07A81" w:rsidRPr="00281B38">
        <w:rPr>
          <w:rFonts w:asciiTheme="minorHAnsi" w:hAnsiTheme="minorHAnsi"/>
          <w:sz w:val="22"/>
          <w:szCs w:val="22"/>
        </w:rPr>
        <w:tab/>
        <w:t>Elisabeth Hvalgren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28maj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20.9</w:t>
      </w:r>
    </w:p>
    <w:p w:rsidR="00C07A81" w:rsidRPr="00281B38" w:rsidRDefault="006F77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1,70</w:t>
      </w:r>
      <w:r w:rsidRPr="00281B38">
        <w:rPr>
          <w:rFonts w:asciiTheme="minorHAnsi" w:hAnsiTheme="minorHAnsi"/>
          <w:sz w:val="22"/>
          <w:szCs w:val="22"/>
        </w:rPr>
        <w:tab/>
        <w:t xml:space="preserve">Anna </w:t>
      </w:r>
      <w:r w:rsidR="00C07A81" w:rsidRPr="00281B38">
        <w:rPr>
          <w:rFonts w:asciiTheme="minorHAnsi" w:hAnsiTheme="minorHAnsi"/>
          <w:sz w:val="22"/>
          <w:szCs w:val="22"/>
        </w:rPr>
        <w:t>Sara Tunelli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14jun01</w:t>
      </w:r>
      <w:r w:rsidR="00C07A81" w:rsidRPr="00281B38">
        <w:rPr>
          <w:rFonts w:asciiTheme="minorHAnsi" w:hAnsiTheme="minorHAnsi"/>
          <w:sz w:val="22"/>
          <w:szCs w:val="22"/>
        </w:rPr>
        <w:tab/>
        <w:t>Lidingö</w:t>
      </w:r>
      <w:r w:rsidR="00C07A81" w:rsidRPr="00281B38">
        <w:rPr>
          <w:rFonts w:asciiTheme="minorHAnsi" w:hAnsiTheme="minorHAnsi"/>
          <w:sz w:val="22"/>
          <w:szCs w:val="22"/>
        </w:rPr>
        <w:tab/>
        <w:t>21.5</w:t>
      </w:r>
    </w:p>
    <w:p w:rsidR="00C07A81" w:rsidRPr="00281B38" w:rsidRDefault="000B05C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1,70</w:t>
      </w:r>
      <w:r w:rsidRPr="00281B38">
        <w:rPr>
          <w:rFonts w:asciiTheme="minorHAnsi" w:hAnsiTheme="minorHAnsi"/>
          <w:sz w:val="22"/>
          <w:szCs w:val="22"/>
        </w:rPr>
        <w:tab/>
        <w:t>Giovanna Sacchi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01</w:t>
      </w:r>
      <w:r w:rsidR="00C07A81" w:rsidRPr="00281B38">
        <w:rPr>
          <w:rFonts w:asciiTheme="minorHAnsi" w:hAnsiTheme="minorHAnsi"/>
          <w:sz w:val="22"/>
          <w:szCs w:val="22"/>
        </w:rPr>
        <w:tab/>
        <w:t>Lidingö</w:t>
      </w:r>
      <w:r w:rsidR="00C07A81" w:rsidRPr="00281B38">
        <w:rPr>
          <w:rFonts w:asciiTheme="minorHAnsi" w:hAnsiTheme="minorHAnsi"/>
          <w:sz w:val="22"/>
          <w:szCs w:val="22"/>
        </w:rPr>
        <w:tab/>
        <w:t>21.5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1,57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Pr="00281B38">
        <w:rPr>
          <w:rFonts w:asciiTheme="minorHAnsi" w:hAnsiTheme="minorHAnsi"/>
          <w:sz w:val="22"/>
          <w:szCs w:val="22"/>
        </w:rPr>
        <w:tab/>
        <w:t>27feb02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1,57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  <w:t>3jan02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1,27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1,27</w:t>
      </w:r>
      <w:r w:rsidRPr="00281B38">
        <w:rPr>
          <w:rFonts w:asciiTheme="minorHAnsi" w:hAnsiTheme="minorHAnsi"/>
          <w:sz w:val="22"/>
          <w:szCs w:val="22"/>
        </w:rPr>
        <w:tab/>
        <w:t>Ella Broqvist</w:t>
      </w:r>
      <w:r w:rsidRPr="00281B38">
        <w:rPr>
          <w:rFonts w:asciiTheme="minorHAnsi" w:hAnsiTheme="minorHAnsi"/>
          <w:sz w:val="22"/>
          <w:szCs w:val="22"/>
        </w:rPr>
        <w:tab/>
        <w:t>18dec02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1,12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  <w:t>16okt02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1,12</w:t>
      </w:r>
      <w:r w:rsidRPr="00281B38">
        <w:rPr>
          <w:rFonts w:asciiTheme="minorHAnsi" w:hAnsiTheme="minorHAnsi"/>
          <w:sz w:val="22"/>
          <w:szCs w:val="22"/>
        </w:rPr>
        <w:tab/>
        <w:t>Martina Röstberg</w:t>
      </w:r>
      <w:r w:rsidRPr="00281B38">
        <w:rPr>
          <w:rFonts w:asciiTheme="minorHAnsi" w:hAnsiTheme="minorHAnsi"/>
          <w:sz w:val="22"/>
          <w:szCs w:val="22"/>
        </w:rPr>
        <w:tab/>
        <w:t>10jan02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F4491" w:rsidRPr="00281B38" w:rsidRDefault="007F44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240D3" w:rsidRPr="00281B38" w:rsidRDefault="00824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Längd</w:t>
      </w:r>
    </w:p>
    <w:p w:rsidR="001128D5" w:rsidRPr="00281B38" w:rsidRDefault="00C446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6,27 (1,9</w:t>
      </w:r>
      <w:r w:rsidR="001128D5" w:rsidRPr="00281B38">
        <w:rPr>
          <w:rFonts w:asciiTheme="minorHAnsi" w:hAnsiTheme="minorHAnsi"/>
          <w:sz w:val="22"/>
          <w:szCs w:val="22"/>
        </w:rPr>
        <w:t>)</w:t>
      </w:r>
      <w:r w:rsidR="001128D5" w:rsidRPr="00281B38">
        <w:rPr>
          <w:rFonts w:asciiTheme="minorHAnsi" w:hAnsiTheme="minorHAnsi"/>
          <w:sz w:val="22"/>
          <w:szCs w:val="22"/>
        </w:rPr>
        <w:tab/>
        <w:t>Malin Olsson</w:t>
      </w:r>
      <w:r w:rsidR="001128D5"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24aug</w:t>
      </w:r>
      <w:r w:rsidRPr="00281B38">
        <w:rPr>
          <w:rFonts w:asciiTheme="minorHAnsi" w:hAnsiTheme="minorHAnsi"/>
          <w:sz w:val="22"/>
          <w:szCs w:val="22"/>
        </w:rPr>
        <w:t>90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="001128D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18.7</w:t>
      </w:r>
      <w:r w:rsidR="008240D3" w:rsidRPr="00281B38">
        <w:rPr>
          <w:rFonts w:asciiTheme="minorHAnsi" w:hAnsiTheme="minorHAnsi"/>
          <w:sz w:val="22"/>
          <w:szCs w:val="22"/>
        </w:rPr>
        <w:tab/>
      </w:r>
    </w:p>
    <w:p w:rsidR="008240D3" w:rsidRPr="00281B38" w:rsidRDefault="00824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>5,35 (0,6)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Therese Jernbeck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133F45" w:rsidRPr="00281B38">
        <w:rPr>
          <w:rFonts w:asciiTheme="minorHAnsi" w:hAnsiTheme="minorHAnsi"/>
          <w:sz w:val="22"/>
          <w:szCs w:val="22"/>
          <w:lang w:val="en-US"/>
        </w:rPr>
        <w:t>1apr</w:t>
      </w:r>
      <w:r w:rsidRPr="00281B38">
        <w:rPr>
          <w:rFonts w:asciiTheme="minorHAnsi" w:hAnsiTheme="minorHAnsi"/>
          <w:sz w:val="22"/>
          <w:szCs w:val="22"/>
          <w:lang w:val="en-US"/>
        </w:rPr>
        <w:t>92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Baton Rouge, US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3.5</w:t>
      </w:r>
    </w:p>
    <w:p w:rsidR="00540444" w:rsidRPr="00281B38" w:rsidRDefault="0054044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D2268" w:rsidRPr="00281B38">
        <w:rPr>
          <w:rFonts w:asciiTheme="minorHAnsi" w:hAnsiTheme="minorHAnsi"/>
          <w:sz w:val="22"/>
          <w:szCs w:val="22"/>
        </w:rPr>
        <w:t>5,29 (1,3)</w:t>
      </w:r>
      <w:r w:rsidR="000D2268" w:rsidRPr="00281B38">
        <w:rPr>
          <w:rFonts w:asciiTheme="minorHAnsi" w:hAnsiTheme="minorHAnsi"/>
          <w:sz w:val="22"/>
          <w:szCs w:val="22"/>
        </w:rPr>
        <w:tab/>
        <w:t>Alice Eriksson</w:t>
      </w:r>
      <w:r w:rsidR="000D2268"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17dec</w:t>
      </w:r>
      <w:r w:rsidR="000D2268" w:rsidRPr="00281B38">
        <w:rPr>
          <w:rFonts w:asciiTheme="minorHAnsi" w:hAnsiTheme="minorHAnsi"/>
          <w:sz w:val="22"/>
          <w:szCs w:val="22"/>
        </w:rPr>
        <w:t>96</w:t>
      </w:r>
      <w:r w:rsidR="000D2268"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</w:r>
      <w:r w:rsidR="000D2268" w:rsidRPr="00281B38">
        <w:rPr>
          <w:rFonts w:asciiTheme="minorHAnsi" w:hAnsiTheme="minorHAnsi"/>
          <w:sz w:val="22"/>
          <w:szCs w:val="22"/>
        </w:rPr>
        <w:t>29</w:t>
      </w:r>
      <w:r w:rsidRPr="00281B38">
        <w:rPr>
          <w:rFonts w:asciiTheme="minorHAnsi" w:hAnsiTheme="minorHAnsi"/>
          <w:sz w:val="22"/>
          <w:szCs w:val="22"/>
        </w:rPr>
        <w:t>.6</w:t>
      </w:r>
    </w:p>
    <w:p w:rsidR="00ED213A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91114A" w:rsidRPr="00281B38">
        <w:rPr>
          <w:rFonts w:asciiTheme="minorHAnsi" w:hAnsiTheme="minorHAnsi"/>
          <w:sz w:val="22"/>
          <w:szCs w:val="22"/>
        </w:rPr>
        <w:t>4,50 (0,2)</w:t>
      </w:r>
      <w:r w:rsidRPr="00281B38">
        <w:rPr>
          <w:rFonts w:asciiTheme="minorHAnsi" w:hAnsiTheme="minorHAnsi"/>
          <w:sz w:val="22"/>
          <w:szCs w:val="22"/>
        </w:rPr>
        <w:tab/>
        <w:t>Eva Krönlein</w:t>
      </w:r>
      <w:r w:rsidRPr="00281B38">
        <w:rPr>
          <w:rFonts w:asciiTheme="minorHAnsi" w:hAnsiTheme="minorHAnsi"/>
          <w:sz w:val="22"/>
          <w:szCs w:val="22"/>
        </w:rPr>
        <w:tab/>
      </w:r>
      <w:r w:rsidR="00726D71" w:rsidRPr="00281B38">
        <w:rPr>
          <w:rFonts w:asciiTheme="minorHAnsi" w:hAnsiTheme="minorHAnsi"/>
          <w:sz w:val="22"/>
          <w:szCs w:val="22"/>
        </w:rPr>
        <w:t>25aug</w:t>
      </w:r>
      <w:r w:rsidR="0091114A" w:rsidRPr="00281B38">
        <w:rPr>
          <w:rFonts w:asciiTheme="minorHAnsi" w:hAnsiTheme="minorHAnsi"/>
          <w:sz w:val="22"/>
          <w:szCs w:val="22"/>
        </w:rPr>
        <w:t>66</w:t>
      </w:r>
      <w:r w:rsidR="0091114A"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</w:r>
      <w:r w:rsidR="0091114A" w:rsidRPr="00281B38">
        <w:rPr>
          <w:rFonts w:asciiTheme="minorHAnsi" w:hAnsiTheme="minorHAnsi"/>
          <w:sz w:val="22"/>
          <w:szCs w:val="22"/>
        </w:rPr>
        <w:t>27.7</w:t>
      </w:r>
    </w:p>
    <w:p w:rsidR="00C446CE" w:rsidRPr="00281B38" w:rsidRDefault="00C446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4,43 (1,4)</w:t>
      </w:r>
      <w:r w:rsidRPr="00281B38">
        <w:rPr>
          <w:rFonts w:asciiTheme="minorHAnsi" w:hAnsiTheme="minorHAnsi"/>
          <w:sz w:val="22"/>
          <w:szCs w:val="22"/>
        </w:rPr>
        <w:tab/>
        <w:t>Karin Boestad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8feb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</w:p>
    <w:p w:rsidR="00A16C5E" w:rsidRPr="00281B38" w:rsidRDefault="0091114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4,02 (0,8)</w:t>
      </w:r>
      <w:r w:rsidRPr="00281B38">
        <w:rPr>
          <w:rFonts w:asciiTheme="minorHAnsi" w:hAnsiTheme="minorHAnsi"/>
          <w:sz w:val="22"/>
          <w:szCs w:val="22"/>
        </w:rPr>
        <w:tab/>
        <w:t>Martina Gidlöf</w:t>
      </w:r>
      <w:r w:rsidRPr="00281B38">
        <w:rPr>
          <w:rFonts w:asciiTheme="minorHAnsi" w:hAnsiTheme="minorHAnsi"/>
          <w:sz w:val="22"/>
          <w:szCs w:val="22"/>
        </w:rPr>
        <w:tab/>
        <w:t>5mar74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A16C5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27.7</w:t>
      </w:r>
    </w:p>
    <w:p w:rsidR="004A4F7E" w:rsidRPr="00281B38" w:rsidRDefault="004A4F7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3,81 (0,3)</w:t>
      </w:r>
      <w:r w:rsidRPr="00281B38">
        <w:rPr>
          <w:rFonts w:asciiTheme="minorHAnsi" w:hAnsiTheme="minorHAnsi"/>
          <w:sz w:val="22"/>
          <w:szCs w:val="22"/>
        </w:rPr>
        <w:tab/>
        <w:t>Johanna Dahl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4feb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4A4F7E" w:rsidRPr="00281B38" w:rsidRDefault="004A4F7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3,56 (0,6)</w:t>
      </w:r>
      <w:r w:rsidRPr="00281B38">
        <w:rPr>
          <w:rFonts w:asciiTheme="minorHAnsi" w:hAnsiTheme="minorHAnsi"/>
          <w:sz w:val="22"/>
          <w:szCs w:val="22"/>
        </w:rPr>
        <w:tab/>
        <w:t>Fanny Walldén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12apr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>Vind över +2,0 m/s</w:t>
      </w:r>
    </w:p>
    <w:p w:rsidR="00E36C24" w:rsidRPr="00281B38" w:rsidRDefault="00E36C2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6,31w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Malin Olsson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24aug90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Umeå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3.8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5,01w</w:t>
      </w:r>
      <w:r w:rsidRPr="00281B38">
        <w:rPr>
          <w:rFonts w:asciiTheme="minorHAnsi" w:hAnsiTheme="minorHAnsi"/>
          <w:sz w:val="22"/>
          <w:szCs w:val="22"/>
        </w:rPr>
        <w:tab/>
        <w:t>Josefine Havdelin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9jun</w:t>
      </w:r>
      <w:r w:rsidRPr="00281B38">
        <w:rPr>
          <w:rFonts w:asciiTheme="minorHAnsi" w:hAnsiTheme="minorHAnsi"/>
          <w:sz w:val="22"/>
          <w:szCs w:val="22"/>
        </w:rPr>
        <w:t>95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Tresteg</w:t>
      </w:r>
    </w:p>
    <w:p w:rsidR="001128D5" w:rsidRPr="00281B38" w:rsidRDefault="00582F4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12,38 (0,3</w:t>
      </w:r>
      <w:r w:rsidR="001128D5" w:rsidRPr="00281B38">
        <w:rPr>
          <w:rFonts w:asciiTheme="minorHAnsi" w:hAnsiTheme="minorHAnsi"/>
          <w:sz w:val="22"/>
          <w:szCs w:val="22"/>
          <w:lang w:val="en-US"/>
        </w:rPr>
        <w:t>)</w:t>
      </w:r>
      <w:r w:rsidR="001128D5" w:rsidRPr="00281B38">
        <w:rPr>
          <w:rFonts w:asciiTheme="minorHAnsi" w:hAnsiTheme="minorHAnsi"/>
          <w:sz w:val="22"/>
          <w:szCs w:val="22"/>
          <w:lang w:val="en-US"/>
        </w:rPr>
        <w:tab/>
        <w:t>Malin Olsson</w:t>
      </w:r>
      <w:r w:rsidR="001128D5" w:rsidRPr="00281B38">
        <w:rPr>
          <w:rFonts w:asciiTheme="minorHAnsi" w:hAnsiTheme="minorHAnsi"/>
          <w:sz w:val="22"/>
          <w:szCs w:val="22"/>
          <w:lang w:val="en-US"/>
        </w:rPr>
        <w:tab/>
      </w:r>
      <w:r w:rsidR="00C55BEA" w:rsidRPr="00281B38">
        <w:rPr>
          <w:rFonts w:asciiTheme="minorHAnsi" w:hAnsiTheme="minorHAnsi"/>
          <w:sz w:val="22"/>
          <w:szCs w:val="22"/>
          <w:lang w:val="en-US"/>
        </w:rPr>
        <w:t>24aug</w:t>
      </w:r>
      <w:r w:rsidR="001128D5" w:rsidRPr="00281B38">
        <w:rPr>
          <w:rFonts w:asciiTheme="minorHAnsi" w:hAnsiTheme="minorHAnsi"/>
          <w:sz w:val="22"/>
          <w:szCs w:val="22"/>
          <w:lang w:val="en-US"/>
        </w:rPr>
        <w:t>90</w:t>
      </w:r>
      <w:r w:rsidR="001128D5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Borås</w:t>
      </w:r>
      <w:r w:rsidR="001128D5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5.7</w:t>
      </w:r>
    </w:p>
    <w:p w:rsidR="00C446CE" w:rsidRPr="00281B38" w:rsidRDefault="00E21CC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11,21 (0,9</w:t>
      </w:r>
      <w:r w:rsidR="00C446CE" w:rsidRPr="00281B38">
        <w:rPr>
          <w:rFonts w:asciiTheme="minorHAnsi" w:hAnsiTheme="minorHAnsi"/>
          <w:sz w:val="22"/>
          <w:szCs w:val="22"/>
          <w:lang w:val="en-US"/>
        </w:rPr>
        <w:t>)</w:t>
      </w:r>
      <w:r w:rsidR="00C446CE" w:rsidRPr="00281B38">
        <w:rPr>
          <w:rFonts w:asciiTheme="minorHAnsi" w:hAnsiTheme="minorHAnsi"/>
          <w:sz w:val="22"/>
          <w:szCs w:val="22"/>
          <w:lang w:val="en-US"/>
        </w:rPr>
        <w:tab/>
        <w:t>Alice Eriksson</w:t>
      </w:r>
      <w:r w:rsidR="00C446CE" w:rsidRPr="00281B38">
        <w:rPr>
          <w:rFonts w:asciiTheme="minorHAnsi" w:hAnsiTheme="minorHAnsi"/>
          <w:sz w:val="22"/>
          <w:szCs w:val="22"/>
          <w:lang w:val="en-US"/>
        </w:rPr>
        <w:tab/>
      </w:r>
      <w:r w:rsidR="00351FDB" w:rsidRPr="00281B38">
        <w:rPr>
          <w:rFonts w:asciiTheme="minorHAnsi" w:hAnsiTheme="minorHAnsi"/>
          <w:sz w:val="22"/>
          <w:szCs w:val="22"/>
          <w:lang w:val="en-US"/>
        </w:rPr>
        <w:t>17dec</w:t>
      </w:r>
      <w:r w:rsidRPr="00281B38">
        <w:rPr>
          <w:rFonts w:asciiTheme="minorHAnsi" w:hAnsiTheme="minorHAnsi"/>
          <w:sz w:val="22"/>
          <w:szCs w:val="22"/>
          <w:lang w:val="en-US"/>
        </w:rPr>
        <w:t>96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C446CE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23.8</w:t>
      </w:r>
    </w:p>
    <w:p w:rsidR="003056D0" w:rsidRPr="00281B38" w:rsidRDefault="003056D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10,79 (1,1)</w:t>
      </w:r>
      <w:r w:rsidRPr="00281B38">
        <w:rPr>
          <w:rFonts w:asciiTheme="minorHAnsi" w:hAnsiTheme="minorHAnsi"/>
          <w:sz w:val="22"/>
          <w:szCs w:val="22"/>
        </w:rPr>
        <w:tab/>
        <w:t>Hedda Hanner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30aug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</w:p>
    <w:p w:rsidR="00A0565E" w:rsidRPr="00281B38" w:rsidRDefault="00A056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 xml:space="preserve">  9,30 (1,0)</w:t>
      </w:r>
      <w:r w:rsidRPr="00281B38">
        <w:rPr>
          <w:rFonts w:asciiTheme="minorHAnsi" w:hAnsiTheme="minorHAnsi"/>
          <w:sz w:val="22"/>
          <w:szCs w:val="22"/>
        </w:rPr>
        <w:tab/>
        <w:t>Ellen Oweling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26mar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17.6</w:t>
      </w:r>
    </w:p>
    <w:p w:rsidR="00A0565E" w:rsidRPr="00281B38" w:rsidRDefault="00A056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0565E" w:rsidRPr="00281B38" w:rsidRDefault="00A056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>Vind över +2,0 m/s</w:t>
      </w:r>
    </w:p>
    <w:p w:rsidR="00A0565E" w:rsidRPr="00281B38" w:rsidRDefault="00A056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9,35w</w:t>
      </w:r>
      <w:r w:rsidRPr="00281B38">
        <w:rPr>
          <w:rFonts w:asciiTheme="minorHAnsi" w:hAnsiTheme="minorHAnsi"/>
          <w:sz w:val="22"/>
          <w:szCs w:val="22"/>
        </w:rPr>
        <w:tab/>
        <w:t>Ellen Oweling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26mar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17.6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F3550" w:rsidRPr="00281B38" w:rsidRDefault="004F355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  <w:lang w:val="en-US"/>
        </w:rPr>
        <w:t>Kula</w:t>
      </w:r>
      <w:r w:rsidRPr="00281B38">
        <w:rPr>
          <w:rFonts w:asciiTheme="minorHAnsi" w:hAnsiTheme="minorHAnsi"/>
          <w:sz w:val="22"/>
          <w:szCs w:val="22"/>
          <w:lang w:val="en-US"/>
        </w:rPr>
        <w:t xml:space="preserve"> (4,0)</w:t>
      </w:r>
    </w:p>
    <w:p w:rsidR="004F3550" w:rsidRPr="00281B38" w:rsidRDefault="004F355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13,48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Therese Jernbeck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133F45" w:rsidRPr="00281B38">
        <w:rPr>
          <w:rFonts w:asciiTheme="minorHAnsi" w:hAnsiTheme="minorHAnsi"/>
          <w:sz w:val="22"/>
          <w:szCs w:val="22"/>
          <w:lang w:val="en-US"/>
        </w:rPr>
        <w:t>1apr</w:t>
      </w:r>
      <w:r w:rsidRPr="00281B38">
        <w:rPr>
          <w:rFonts w:asciiTheme="minorHAnsi" w:hAnsiTheme="minorHAnsi"/>
          <w:sz w:val="22"/>
          <w:szCs w:val="22"/>
          <w:lang w:val="en-US"/>
        </w:rPr>
        <w:t>92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Azusa, US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18.4</w:t>
      </w:r>
    </w:p>
    <w:p w:rsidR="00903A34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11,95</w:t>
      </w:r>
      <w:r w:rsidRPr="00281B38">
        <w:rPr>
          <w:rFonts w:asciiTheme="minorHAnsi" w:hAnsiTheme="minorHAnsi"/>
          <w:sz w:val="22"/>
          <w:szCs w:val="22"/>
        </w:rPr>
        <w:tab/>
        <w:t>Nadja Casadei</w:t>
      </w:r>
      <w:r w:rsidRPr="00281B38">
        <w:rPr>
          <w:rFonts w:asciiTheme="minorHAnsi" w:hAnsiTheme="minorHAnsi"/>
          <w:sz w:val="22"/>
          <w:szCs w:val="22"/>
        </w:rPr>
        <w:tab/>
        <w:t>3apr83</w:t>
      </w:r>
      <w:r w:rsidRPr="00281B38">
        <w:rPr>
          <w:rFonts w:asciiTheme="minorHAnsi" w:hAnsiTheme="minorHAnsi"/>
          <w:sz w:val="22"/>
          <w:szCs w:val="22"/>
        </w:rPr>
        <w:tab/>
        <w:t>Västerås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9,66</w:t>
      </w:r>
      <w:r w:rsidRPr="00281B38">
        <w:rPr>
          <w:rFonts w:asciiTheme="minorHAnsi" w:hAnsiTheme="minorHAnsi"/>
          <w:sz w:val="22"/>
          <w:szCs w:val="22"/>
        </w:rPr>
        <w:tab/>
        <w:t>Jennifer Hemström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11mar</w:t>
      </w:r>
      <w:r w:rsidRPr="00281B38">
        <w:rPr>
          <w:rFonts w:asciiTheme="minorHAnsi" w:hAnsiTheme="minorHAnsi"/>
          <w:sz w:val="22"/>
          <w:szCs w:val="22"/>
        </w:rPr>
        <w:t>95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517BAE" w:rsidRDefault="00A310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8,74</w:t>
      </w:r>
      <w:r w:rsidR="00A959FE" w:rsidRPr="00281B38">
        <w:rPr>
          <w:rFonts w:asciiTheme="minorHAnsi" w:hAnsiTheme="minorHAnsi"/>
          <w:sz w:val="22"/>
          <w:szCs w:val="22"/>
        </w:rPr>
        <w:tab/>
        <w:t>Pia Isaksson</w:t>
      </w:r>
      <w:r w:rsidR="00A959FE"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10jul</w:t>
      </w:r>
      <w:r>
        <w:rPr>
          <w:rFonts w:asciiTheme="minorHAnsi" w:hAnsiTheme="minorHAnsi"/>
          <w:sz w:val="22"/>
          <w:szCs w:val="22"/>
        </w:rPr>
        <w:t>76</w:t>
      </w:r>
      <w:r>
        <w:rPr>
          <w:rFonts w:asciiTheme="minorHAnsi" w:hAnsiTheme="minorHAnsi"/>
          <w:sz w:val="22"/>
          <w:szCs w:val="22"/>
        </w:rPr>
        <w:tab/>
        <w:t>Lidingö</w:t>
      </w:r>
      <w:r w:rsidR="00A959FE"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A310CB" w:rsidRDefault="00A310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7,48</w:t>
      </w:r>
      <w:r>
        <w:rPr>
          <w:rFonts w:asciiTheme="minorHAnsi" w:hAnsiTheme="minorHAnsi"/>
          <w:sz w:val="22"/>
          <w:szCs w:val="22"/>
        </w:rPr>
        <w:tab/>
        <w:t>Annica Sandström</w:t>
      </w:r>
      <w:r>
        <w:rPr>
          <w:rFonts w:asciiTheme="minorHAnsi" w:hAnsiTheme="minorHAnsi"/>
          <w:sz w:val="22"/>
          <w:szCs w:val="22"/>
        </w:rPr>
        <w:tab/>
        <w:t>22feb68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517BAE" w:rsidRPr="00281B38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ab/>
        <w:t>7,11</w:t>
      </w:r>
      <w:r>
        <w:rPr>
          <w:rFonts w:asciiTheme="minorHAnsi" w:hAnsiTheme="minorHAnsi"/>
          <w:sz w:val="22"/>
          <w:szCs w:val="22"/>
        </w:rPr>
        <w:tab/>
        <w:t>Cecilia Gyldén</w:t>
      </w:r>
      <w:r>
        <w:rPr>
          <w:rFonts w:asciiTheme="minorHAnsi" w:hAnsiTheme="minorHAnsi"/>
          <w:sz w:val="22"/>
          <w:szCs w:val="22"/>
        </w:rPr>
        <w:tab/>
        <w:t>66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517BAE" w:rsidRDefault="00A16C5E" w:rsidP="00A16C5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7,10</w:t>
      </w:r>
      <w:r w:rsidRPr="00281B38">
        <w:rPr>
          <w:rFonts w:asciiTheme="minorHAnsi" w:hAnsiTheme="minorHAnsi"/>
          <w:sz w:val="22"/>
          <w:szCs w:val="22"/>
        </w:rPr>
        <w:tab/>
        <w:t>Martina Gidlöf</w:t>
      </w:r>
      <w:r w:rsidRPr="00281B38">
        <w:rPr>
          <w:rFonts w:asciiTheme="minorHAnsi" w:hAnsiTheme="minorHAnsi"/>
          <w:sz w:val="22"/>
          <w:szCs w:val="22"/>
        </w:rPr>
        <w:tab/>
        <w:t>5mar74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517BAE" w:rsidRDefault="00517BAE" w:rsidP="00A16C5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6,08</w:t>
      </w:r>
      <w:r>
        <w:rPr>
          <w:rFonts w:asciiTheme="minorHAnsi" w:hAnsiTheme="minorHAnsi"/>
          <w:sz w:val="22"/>
          <w:szCs w:val="22"/>
        </w:rPr>
        <w:tab/>
        <w:t>Hanna Jansson</w:t>
      </w:r>
      <w:r>
        <w:rPr>
          <w:rFonts w:asciiTheme="minorHAnsi" w:hAnsiTheme="minorHAnsi"/>
          <w:sz w:val="22"/>
          <w:szCs w:val="22"/>
        </w:rPr>
        <w:tab/>
        <w:t>87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517BAE" w:rsidRDefault="00517BAE" w:rsidP="00A16C5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5,06</w:t>
      </w:r>
      <w:r>
        <w:rPr>
          <w:rFonts w:asciiTheme="minorHAnsi" w:hAnsiTheme="minorHAnsi"/>
          <w:sz w:val="22"/>
          <w:szCs w:val="22"/>
        </w:rPr>
        <w:tab/>
        <w:t>Svitlana Prykhodko</w:t>
      </w:r>
      <w:r>
        <w:rPr>
          <w:rFonts w:asciiTheme="minorHAnsi" w:hAnsiTheme="minorHAnsi"/>
          <w:sz w:val="22"/>
          <w:szCs w:val="22"/>
        </w:rPr>
        <w:tab/>
        <w:t>60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517BAE" w:rsidRPr="00281B38" w:rsidRDefault="00517BAE" w:rsidP="00A16C5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5,04</w:t>
      </w:r>
      <w:r>
        <w:rPr>
          <w:rFonts w:asciiTheme="minorHAnsi" w:hAnsiTheme="minorHAnsi"/>
          <w:sz w:val="22"/>
          <w:szCs w:val="22"/>
        </w:rPr>
        <w:tab/>
        <w:t>Ingela Stralka</w:t>
      </w:r>
      <w:r>
        <w:rPr>
          <w:rFonts w:asciiTheme="minorHAnsi" w:hAnsiTheme="minorHAnsi"/>
          <w:sz w:val="22"/>
          <w:szCs w:val="22"/>
        </w:rPr>
        <w:tab/>
        <w:t>69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Diskus </w:t>
      </w:r>
      <w:r w:rsidRPr="00281B38">
        <w:rPr>
          <w:rFonts w:asciiTheme="minorHAnsi" w:hAnsiTheme="minorHAnsi"/>
          <w:sz w:val="22"/>
          <w:szCs w:val="22"/>
        </w:rPr>
        <w:t>(1,0)</w:t>
      </w:r>
    </w:p>
    <w:p w:rsidR="00903A34" w:rsidRPr="00281B38" w:rsidRDefault="00C446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44,13</w:t>
      </w:r>
      <w:r w:rsidR="00903A34" w:rsidRPr="00281B38">
        <w:rPr>
          <w:rFonts w:asciiTheme="minorHAnsi" w:hAnsiTheme="minorHAnsi"/>
          <w:sz w:val="22"/>
          <w:szCs w:val="22"/>
        </w:rPr>
        <w:tab/>
        <w:t>Lena Björk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1jan76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19.7</w:t>
      </w:r>
    </w:p>
    <w:p w:rsidR="00A900D3" w:rsidRDefault="00A0476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33,02</w:t>
      </w:r>
      <w:r w:rsidR="00A900D3" w:rsidRPr="00281B38">
        <w:rPr>
          <w:rFonts w:asciiTheme="minorHAnsi" w:hAnsiTheme="minorHAnsi"/>
          <w:sz w:val="22"/>
          <w:szCs w:val="22"/>
        </w:rPr>
        <w:tab/>
        <w:t>Linda Skantze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20jul</w:t>
      </w:r>
      <w:r w:rsidRPr="00281B38">
        <w:rPr>
          <w:rFonts w:asciiTheme="minorHAnsi" w:hAnsiTheme="minorHAnsi"/>
          <w:sz w:val="22"/>
          <w:szCs w:val="22"/>
        </w:rPr>
        <w:t>95</w:t>
      </w:r>
      <w:r w:rsidRPr="00281B38">
        <w:rPr>
          <w:rFonts w:asciiTheme="minorHAnsi" w:hAnsiTheme="minorHAnsi"/>
          <w:sz w:val="22"/>
          <w:szCs w:val="22"/>
        </w:rPr>
        <w:tab/>
        <w:t>Gävle/Sandviken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10.8</w:t>
      </w:r>
    </w:p>
    <w:p w:rsidR="00205820" w:rsidRDefault="0020582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23,02</w:t>
      </w:r>
      <w:r>
        <w:rPr>
          <w:rFonts w:asciiTheme="minorHAnsi" w:hAnsiTheme="minorHAnsi"/>
          <w:sz w:val="22"/>
          <w:szCs w:val="22"/>
        </w:rPr>
        <w:tab/>
        <w:t>Pia Isaksson</w:t>
      </w:r>
      <w:r>
        <w:rPr>
          <w:rFonts w:asciiTheme="minorHAnsi" w:hAnsiTheme="minorHAnsi"/>
          <w:sz w:val="22"/>
          <w:szCs w:val="22"/>
        </w:rPr>
        <w:tab/>
        <w:t>10jul76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205820" w:rsidRDefault="0020582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18,00</w:t>
      </w:r>
      <w:r>
        <w:rPr>
          <w:rFonts w:asciiTheme="minorHAnsi" w:hAnsiTheme="minorHAnsi"/>
          <w:sz w:val="22"/>
          <w:szCs w:val="22"/>
        </w:rPr>
        <w:tab/>
        <w:t>Annica Sandström</w:t>
      </w:r>
      <w:r>
        <w:rPr>
          <w:rFonts w:asciiTheme="minorHAnsi" w:hAnsiTheme="minorHAnsi"/>
          <w:sz w:val="22"/>
          <w:szCs w:val="22"/>
        </w:rPr>
        <w:tab/>
        <w:t>25feb68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517BAE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14,80</w:t>
      </w:r>
      <w:r>
        <w:rPr>
          <w:rFonts w:asciiTheme="minorHAnsi" w:hAnsiTheme="minorHAnsi"/>
          <w:sz w:val="22"/>
          <w:szCs w:val="22"/>
        </w:rPr>
        <w:tab/>
        <w:t>Cecilia Gyldén</w:t>
      </w:r>
      <w:r>
        <w:rPr>
          <w:rFonts w:asciiTheme="minorHAnsi" w:hAnsiTheme="minorHAnsi"/>
          <w:sz w:val="22"/>
          <w:szCs w:val="22"/>
        </w:rPr>
        <w:tab/>
        <w:t>66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517BAE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13,54</w:t>
      </w:r>
      <w:r>
        <w:rPr>
          <w:rFonts w:asciiTheme="minorHAnsi" w:hAnsiTheme="minorHAnsi"/>
          <w:sz w:val="22"/>
          <w:szCs w:val="22"/>
        </w:rPr>
        <w:tab/>
        <w:t>Hanna Jansson</w:t>
      </w:r>
      <w:r>
        <w:rPr>
          <w:rFonts w:asciiTheme="minorHAnsi" w:hAnsiTheme="minorHAnsi"/>
          <w:sz w:val="22"/>
          <w:szCs w:val="22"/>
        </w:rPr>
        <w:tab/>
        <w:t>87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517BAE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11,17</w:t>
      </w:r>
      <w:r>
        <w:rPr>
          <w:rFonts w:asciiTheme="minorHAnsi" w:hAnsiTheme="minorHAnsi"/>
          <w:sz w:val="22"/>
          <w:szCs w:val="22"/>
        </w:rPr>
        <w:tab/>
        <w:t>Svitlana Pryhkodko</w:t>
      </w:r>
      <w:r>
        <w:rPr>
          <w:rFonts w:asciiTheme="minorHAnsi" w:hAnsiTheme="minorHAnsi"/>
          <w:sz w:val="22"/>
          <w:szCs w:val="22"/>
        </w:rPr>
        <w:tab/>
        <w:t>60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  <w:r>
        <w:rPr>
          <w:rFonts w:asciiTheme="minorHAnsi" w:hAnsiTheme="minorHAnsi"/>
          <w:sz w:val="22"/>
          <w:szCs w:val="22"/>
        </w:rPr>
        <w:tab/>
      </w:r>
    </w:p>
    <w:p w:rsidR="00517BAE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10,19</w:t>
      </w:r>
      <w:r>
        <w:rPr>
          <w:rFonts w:asciiTheme="minorHAnsi" w:hAnsiTheme="minorHAnsi"/>
          <w:sz w:val="22"/>
          <w:szCs w:val="22"/>
        </w:rPr>
        <w:tab/>
        <w:t>Ingela Stralka</w:t>
      </w:r>
      <w:r>
        <w:rPr>
          <w:rFonts w:asciiTheme="minorHAnsi" w:hAnsiTheme="minorHAnsi"/>
          <w:sz w:val="22"/>
          <w:szCs w:val="22"/>
        </w:rPr>
        <w:tab/>
        <w:t>69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4F3550" w:rsidRPr="00281B38" w:rsidRDefault="004F355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Slägga</w:t>
      </w:r>
      <w:r w:rsidRPr="00281B38">
        <w:rPr>
          <w:rFonts w:asciiTheme="minorHAnsi" w:hAnsiTheme="minorHAnsi"/>
          <w:sz w:val="22"/>
          <w:szCs w:val="22"/>
        </w:rPr>
        <w:t xml:space="preserve"> (4,0)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49</w:t>
      </w:r>
      <w:r w:rsidR="00A52D04" w:rsidRPr="00281B38">
        <w:rPr>
          <w:rFonts w:asciiTheme="minorHAnsi" w:hAnsiTheme="minorHAnsi"/>
          <w:sz w:val="22"/>
          <w:szCs w:val="22"/>
        </w:rPr>
        <w:t>,42</w:t>
      </w:r>
      <w:r w:rsidR="00A52D04" w:rsidRPr="00281B38">
        <w:rPr>
          <w:rFonts w:asciiTheme="minorHAnsi" w:hAnsiTheme="minorHAnsi"/>
          <w:sz w:val="22"/>
          <w:szCs w:val="22"/>
        </w:rPr>
        <w:tab/>
        <w:t>Madelen Fahlstedt</w:t>
      </w:r>
      <w:r w:rsidR="00A52D04"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6okt</w:t>
      </w:r>
      <w:r w:rsidR="00A52D04" w:rsidRPr="00281B38">
        <w:rPr>
          <w:rFonts w:asciiTheme="minorHAnsi" w:hAnsiTheme="minorHAnsi"/>
          <w:sz w:val="22"/>
          <w:szCs w:val="22"/>
        </w:rPr>
        <w:t>83</w:t>
      </w:r>
      <w:r w:rsidR="00A52D04" w:rsidRPr="00281B38">
        <w:rPr>
          <w:rFonts w:asciiTheme="minorHAnsi" w:hAnsiTheme="minorHAnsi"/>
          <w:sz w:val="22"/>
          <w:szCs w:val="22"/>
        </w:rPr>
        <w:tab/>
        <w:t>Västerås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52D04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30,19</w:t>
      </w:r>
      <w:r w:rsidRPr="00281B38">
        <w:rPr>
          <w:rFonts w:asciiTheme="minorHAnsi" w:hAnsiTheme="minorHAnsi"/>
          <w:sz w:val="22"/>
          <w:szCs w:val="22"/>
        </w:rPr>
        <w:tab/>
        <w:t>Alexandra Lundström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17sep</w:t>
      </w:r>
      <w:r w:rsidRPr="00281B38">
        <w:rPr>
          <w:rFonts w:asciiTheme="minorHAnsi" w:hAnsiTheme="minorHAnsi"/>
          <w:sz w:val="22"/>
          <w:szCs w:val="22"/>
        </w:rPr>
        <w:t>92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517BAE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16,88</w:t>
      </w:r>
      <w:r>
        <w:rPr>
          <w:rFonts w:asciiTheme="minorHAnsi" w:hAnsiTheme="minorHAnsi"/>
          <w:sz w:val="22"/>
          <w:szCs w:val="22"/>
        </w:rPr>
        <w:tab/>
        <w:t>Hanna Jansson</w:t>
      </w:r>
      <w:r>
        <w:rPr>
          <w:rFonts w:asciiTheme="minorHAnsi" w:hAnsiTheme="minorHAnsi"/>
          <w:sz w:val="22"/>
          <w:szCs w:val="22"/>
        </w:rPr>
        <w:tab/>
        <w:t>87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517BAE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15,79</w:t>
      </w:r>
      <w:r>
        <w:rPr>
          <w:rFonts w:asciiTheme="minorHAnsi" w:hAnsiTheme="minorHAnsi"/>
          <w:sz w:val="22"/>
          <w:szCs w:val="22"/>
        </w:rPr>
        <w:tab/>
        <w:t>Cecilia Gyldén</w:t>
      </w:r>
      <w:r>
        <w:rPr>
          <w:rFonts w:asciiTheme="minorHAnsi" w:hAnsiTheme="minorHAnsi"/>
          <w:sz w:val="22"/>
          <w:szCs w:val="22"/>
        </w:rPr>
        <w:tab/>
        <w:t>66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517BAE" w:rsidRPr="00281B38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10,19</w:t>
      </w:r>
      <w:r>
        <w:rPr>
          <w:rFonts w:asciiTheme="minorHAnsi" w:hAnsiTheme="minorHAnsi"/>
          <w:sz w:val="22"/>
          <w:szCs w:val="22"/>
        </w:rPr>
        <w:tab/>
        <w:t>Ingela Stralka</w:t>
      </w:r>
      <w:r>
        <w:rPr>
          <w:rFonts w:asciiTheme="minorHAnsi" w:hAnsiTheme="minorHAnsi"/>
          <w:sz w:val="22"/>
          <w:szCs w:val="22"/>
        </w:rPr>
        <w:tab/>
        <w:t>69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7F4491" w:rsidRPr="00281B38" w:rsidRDefault="007F44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Spjut</w:t>
      </w:r>
      <w:r w:rsidRPr="00281B38">
        <w:rPr>
          <w:rFonts w:asciiTheme="minorHAnsi" w:hAnsiTheme="minorHAnsi"/>
          <w:sz w:val="22"/>
          <w:szCs w:val="22"/>
        </w:rPr>
        <w:t xml:space="preserve"> (0,6)</w:t>
      </w:r>
    </w:p>
    <w:p w:rsidR="00582F4B" w:rsidRPr="00205DC5" w:rsidRDefault="00582F4B" w:rsidP="00582F4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05DC5">
        <w:rPr>
          <w:rFonts w:asciiTheme="minorHAnsi" w:hAnsiTheme="minorHAnsi"/>
          <w:sz w:val="22"/>
          <w:szCs w:val="22"/>
        </w:rPr>
        <w:t>41,06</w:t>
      </w:r>
      <w:r w:rsidRPr="00205DC5">
        <w:rPr>
          <w:rFonts w:asciiTheme="minorHAnsi" w:hAnsiTheme="minorHAnsi"/>
          <w:sz w:val="22"/>
          <w:szCs w:val="22"/>
        </w:rPr>
        <w:tab/>
        <w:t>Johanna Jansson</w:t>
      </w:r>
      <w:r w:rsidRPr="00205DC5">
        <w:rPr>
          <w:rFonts w:asciiTheme="minorHAnsi" w:hAnsiTheme="minorHAnsi"/>
          <w:sz w:val="22"/>
          <w:szCs w:val="22"/>
        </w:rPr>
        <w:tab/>
        <w:t>21maj91</w:t>
      </w:r>
      <w:r w:rsidRPr="00205DC5">
        <w:rPr>
          <w:rFonts w:asciiTheme="minorHAnsi" w:hAnsiTheme="minorHAnsi"/>
          <w:sz w:val="22"/>
          <w:szCs w:val="22"/>
        </w:rPr>
        <w:tab/>
        <w:t>Borås</w:t>
      </w:r>
      <w:r w:rsidRPr="00205DC5">
        <w:rPr>
          <w:rFonts w:asciiTheme="minorHAnsi" w:hAnsiTheme="minorHAnsi"/>
          <w:sz w:val="22"/>
          <w:szCs w:val="22"/>
        </w:rPr>
        <w:tab/>
        <w:t>5.7</w:t>
      </w:r>
    </w:p>
    <w:p w:rsidR="007F4491" w:rsidRPr="00281B38" w:rsidRDefault="00ED213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05DC5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38,68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Therese Jernbeck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133F45" w:rsidRPr="00281B38">
        <w:rPr>
          <w:rFonts w:asciiTheme="minorHAnsi" w:hAnsiTheme="minorHAnsi"/>
          <w:sz w:val="22"/>
          <w:szCs w:val="22"/>
          <w:lang w:val="en-US"/>
        </w:rPr>
        <w:t>1apr</w:t>
      </w:r>
      <w:r w:rsidRPr="00281B38">
        <w:rPr>
          <w:rFonts w:asciiTheme="minorHAnsi" w:hAnsiTheme="minorHAnsi"/>
          <w:sz w:val="22"/>
          <w:szCs w:val="22"/>
          <w:lang w:val="en-US"/>
        </w:rPr>
        <w:t>92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Coral Gables</w:t>
      </w:r>
      <w:r w:rsidR="007F4491" w:rsidRPr="00281B38">
        <w:rPr>
          <w:rFonts w:asciiTheme="minorHAnsi" w:hAnsiTheme="minorHAnsi"/>
          <w:sz w:val="22"/>
          <w:szCs w:val="22"/>
          <w:lang w:val="en-US"/>
        </w:rPr>
        <w:t>, US</w:t>
      </w:r>
      <w:r w:rsidR="007F4491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12</w:t>
      </w:r>
      <w:r w:rsidR="007F4491" w:rsidRPr="00281B38">
        <w:rPr>
          <w:rFonts w:asciiTheme="minorHAnsi" w:hAnsiTheme="minorHAnsi"/>
          <w:sz w:val="22"/>
          <w:szCs w:val="22"/>
          <w:lang w:val="en-US"/>
        </w:rPr>
        <w:t>.4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A959FE" w:rsidRPr="00281B38">
        <w:rPr>
          <w:rFonts w:asciiTheme="minorHAnsi" w:hAnsiTheme="minorHAnsi"/>
          <w:sz w:val="22"/>
          <w:szCs w:val="22"/>
        </w:rPr>
        <w:t>26,06</w:t>
      </w:r>
      <w:r w:rsidRPr="00281B38">
        <w:rPr>
          <w:rFonts w:asciiTheme="minorHAnsi" w:hAnsiTheme="minorHAnsi"/>
          <w:sz w:val="22"/>
          <w:szCs w:val="22"/>
        </w:rPr>
        <w:tab/>
        <w:t>Pia Isaksson</w:t>
      </w:r>
      <w:r w:rsidRPr="00281B38">
        <w:rPr>
          <w:rFonts w:asciiTheme="minorHAnsi" w:hAnsiTheme="minorHAnsi"/>
          <w:sz w:val="22"/>
          <w:szCs w:val="22"/>
        </w:rPr>
        <w:tab/>
      </w:r>
      <w:r w:rsidR="00C55BEA" w:rsidRPr="00281B38">
        <w:rPr>
          <w:rFonts w:asciiTheme="minorHAnsi" w:hAnsiTheme="minorHAnsi"/>
          <w:sz w:val="22"/>
          <w:szCs w:val="22"/>
        </w:rPr>
        <w:t>10jul</w:t>
      </w:r>
      <w:r w:rsidR="00A959FE" w:rsidRPr="00281B38">
        <w:rPr>
          <w:rFonts w:asciiTheme="minorHAnsi" w:hAnsiTheme="minorHAnsi"/>
          <w:sz w:val="22"/>
          <w:szCs w:val="22"/>
        </w:rPr>
        <w:t>76</w:t>
      </w:r>
      <w:r w:rsidR="00A959FE" w:rsidRPr="00281B38">
        <w:rPr>
          <w:rFonts w:asciiTheme="minorHAnsi" w:hAnsiTheme="minorHAnsi"/>
          <w:sz w:val="22"/>
          <w:szCs w:val="22"/>
        </w:rPr>
        <w:tab/>
        <w:t>Leksand</w:t>
      </w:r>
      <w:r w:rsidRPr="00281B38">
        <w:rPr>
          <w:rFonts w:asciiTheme="minorHAnsi" w:hAnsiTheme="minorHAnsi"/>
          <w:sz w:val="22"/>
          <w:szCs w:val="22"/>
        </w:rPr>
        <w:tab/>
      </w:r>
      <w:r w:rsidR="00A959FE" w:rsidRPr="00281B38">
        <w:rPr>
          <w:rFonts w:asciiTheme="minorHAnsi" w:hAnsiTheme="minorHAnsi"/>
          <w:sz w:val="22"/>
          <w:szCs w:val="22"/>
        </w:rPr>
        <w:t>27.7</w:t>
      </w:r>
    </w:p>
    <w:p w:rsidR="00367A8F" w:rsidRDefault="00367A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23,48</w:t>
      </w:r>
      <w:r w:rsidRPr="00281B38">
        <w:rPr>
          <w:rFonts w:asciiTheme="minorHAnsi" w:hAnsiTheme="minorHAnsi"/>
          <w:sz w:val="22"/>
          <w:szCs w:val="22"/>
        </w:rPr>
        <w:tab/>
        <w:t>Alice Eriksson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17dec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17.6</w:t>
      </w:r>
    </w:p>
    <w:p w:rsidR="00517BAE" w:rsidRPr="00281B38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15,82</w:t>
      </w:r>
      <w:r>
        <w:rPr>
          <w:rFonts w:asciiTheme="minorHAnsi" w:hAnsiTheme="minorHAnsi"/>
          <w:sz w:val="22"/>
          <w:szCs w:val="22"/>
        </w:rPr>
        <w:tab/>
        <w:t>Hanna Jansson</w:t>
      </w:r>
      <w:r>
        <w:rPr>
          <w:rFonts w:asciiTheme="minorHAnsi" w:hAnsiTheme="minorHAnsi"/>
          <w:sz w:val="22"/>
          <w:szCs w:val="22"/>
        </w:rPr>
        <w:tab/>
        <w:t>87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A60DA6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13,18</w:t>
      </w:r>
      <w:r w:rsidRPr="00281B38">
        <w:rPr>
          <w:rFonts w:asciiTheme="minorHAnsi" w:hAnsiTheme="minorHAnsi"/>
          <w:sz w:val="22"/>
          <w:szCs w:val="22"/>
        </w:rPr>
        <w:tab/>
      </w:r>
      <w:r w:rsidR="004E13BB" w:rsidRPr="00281B38">
        <w:rPr>
          <w:rFonts w:asciiTheme="minorHAnsi" w:hAnsiTheme="minorHAnsi"/>
          <w:sz w:val="22"/>
          <w:szCs w:val="22"/>
        </w:rPr>
        <w:t>N</w:t>
      </w:r>
      <w:r w:rsidRPr="00281B38">
        <w:rPr>
          <w:rFonts w:asciiTheme="minorHAnsi" w:hAnsiTheme="minorHAnsi"/>
          <w:sz w:val="22"/>
          <w:szCs w:val="22"/>
        </w:rPr>
        <w:t>ina Karlsson</w:t>
      </w:r>
      <w:r w:rsidRPr="00281B38">
        <w:rPr>
          <w:rFonts w:asciiTheme="minorHAnsi" w:hAnsiTheme="minorHAnsi"/>
          <w:sz w:val="22"/>
          <w:szCs w:val="22"/>
        </w:rPr>
        <w:tab/>
      </w:r>
      <w:r w:rsidR="004E13BB" w:rsidRPr="00281B38">
        <w:rPr>
          <w:rFonts w:asciiTheme="minorHAnsi" w:hAnsiTheme="minorHAnsi"/>
          <w:sz w:val="22"/>
          <w:szCs w:val="22"/>
        </w:rPr>
        <w:t>25nov68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517BAE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11,11</w:t>
      </w:r>
      <w:r>
        <w:rPr>
          <w:rFonts w:asciiTheme="minorHAnsi" w:hAnsiTheme="minorHAnsi"/>
          <w:sz w:val="22"/>
          <w:szCs w:val="22"/>
        </w:rPr>
        <w:tab/>
        <w:t>Cecilia Gyldén</w:t>
      </w:r>
      <w:r>
        <w:rPr>
          <w:rFonts w:asciiTheme="minorHAnsi" w:hAnsiTheme="minorHAnsi"/>
          <w:sz w:val="22"/>
          <w:szCs w:val="22"/>
        </w:rPr>
        <w:tab/>
        <w:t>66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517BAE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10,92</w:t>
      </w:r>
      <w:r>
        <w:rPr>
          <w:rFonts w:asciiTheme="minorHAnsi" w:hAnsiTheme="minorHAnsi"/>
          <w:sz w:val="22"/>
          <w:szCs w:val="22"/>
        </w:rPr>
        <w:tab/>
        <w:t>Ingela Stralka</w:t>
      </w:r>
      <w:r>
        <w:rPr>
          <w:rFonts w:asciiTheme="minorHAnsi" w:hAnsiTheme="minorHAnsi"/>
          <w:sz w:val="22"/>
          <w:szCs w:val="22"/>
        </w:rPr>
        <w:tab/>
        <w:t>69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517BAE" w:rsidRPr="00281B38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10,42</w:t>
      </w:r>
      <w:r>
        <w:rPr>
          <w:rFonts w:asciiTheme="minorHAnsi" w:hAnsiTheme="minorHAnsi"/>
          <w:sz w:val="22"/>
          <w:szCs w:val="22"/>
        </w:rPr>
        <w:tab/>
        <w:t>Svitlana Prykhodko</w:t>
      </w:r>
      <w:r>
        <w:rPr>
          <w:rFonts w:asciiTheme="minorHAnsi" w:hAnsiTheme="minorHAnsi"/>
          <w:sz w:val="22"/>
          <w:szCs w:val="22"/>
        </w:rPr>
        <w:tab/>
        <w:t>60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F3550" w:rsidRPr="00281B38" w:rsidRDefault="004F355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Sjukamp</w:t>
      </w:r>
    </w:p>
    <w:p w:rsidR="004F3550" w:rsidRPr="00281B38" w:rsidRDefault="004F355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4 729</w:t>
      </w:r>
      <w:r w:rsidRPr="00281B38">
        <w:rPr>
          <w:rFonts w:asciiTheme="minorHAnsi" w:hAnsiTheme="minorHAnsi"/>
          <w:sz w:val="22"/>
          <w:szCs w:val="22"/>
        </w:rPr>
        <w:tab/>
        <w:t>Therese Jernbeck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1apr</w:t>
      </w:r>
      <w:r w:rsidRPr="00281B38">
        <w:rPr>
          <w:rFonts w:asciiTheme="minorHAnsi" w:hAnsiTheme="minorHAnsi"/>
          <w:sz w:val="22"/>
          <w:szCs w:val="22"/>
        </w:rPr>
        <w:t>92</w:t>
      </w:r>
      <w:r w:rsidRPr="00281B38">
        <w:rPr>
          <w:rFonts w:asciiTheme="minorHAnsi" w:hAnsiTheme="minorHAnsi"/>
          <w:sz w:val="22"/>
          <w:szCs w:val="22"/>
        </w:rPr>
        <w:tab/>
        <w:t>Azusa, US</w:t>
      </w:r>
      <w:r w:rsidRPr="00281B38">
        <w:rPr>
          <w:rFonts w:asciiTheme="minorHAnsi" w:hAnsiTheme="minorHAnsi"/>
          <w:sz w:val="22"/>
          <w:szCs w:val="22"/>
        </w:rPr>
        <w:tab/>
        <w:t>18.4</w:t>
      </w:r>
    </w:p>
    <w:p w:rsidR="004F3550" w:rsidRPr="00281B38" w:rsidRDefault="004F355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(15,04-162-1348-35,56-X-2849-2.14,45)</w:t>
      </w:r>
    </w:p>
    <w:p w:rsidR="00204E63" w:rsidRPr="00281B38" w:rsidRDefault="00204E6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E13BB" w:rsidRDefault="004E13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17BAE" w:rsidRPr="00281B38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32"/>
          <w:szCs w:val="22"/>
        </w:rPr>
      </w:pPr>
      <w:r w:rsidRPr="00281B38">
        <w:rPr>
          <w:rFonts w:asciiTheme="minorHAnsi" w:hAnsiTheme="minorHAnsi"/>
          <w:sz w:val="32"/>
          <w:szCs w:val="22"/>
        </w:rPr>
        <w:t>Stafetter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4x100 meter</w:t>
      </w:r>
    </w:p>
    <w:p w:rsidR="00A421D9" w:rsidRPr="00281B38" w:rsidRDefault="00C55B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46</w:t>
      </w:r>
      <w:r w:rsidR="00582F4B" w:rsidRPr="00281B38">
        <w:rPr>
          <w:rFonts w:asciiTheme="minorHAnsi" w:hAnsiTheme="minorHAnsi"/>
          <w:sz w:val="22"/>
          <w:szCs w:val="22"/>
        </w:rPr>
        <w:t>,63</w:t>
      </w:r>
      <w:r w:rsidR="00582F4B" w:rsidRPr="00281B38">
        <w:rPr>
          <w:rFonts w:asciiTheme="minorHAnsi" w:hAnsiTheme="minorHAnsi"/>
          <w:sz w:val="22"/>
          <w:szCs w:val="22"/>
        </w:rPr>
        <w:tab/>
        <w:t>LAG</w:t>
      </w:r>
      <w:r w:rsidR="00582F4B" w:rsidRPr="00281B38">
        <w:rPr>
          <w:rFonts w:asciiTheme="minorHAnsi" w:hAnsiTheme="minorHAnsi"/>
          <w:sz w:val="22"/>
          <w:szCs w:val="22"/>
        </w:rPr>
        <w:tab/>
      </w:r>
      <w:r w:rsidR="00582F4B" w:rsidRPr="00281B38">
        <w:rPr>
          <w:rFonts w:asciiTheme="minorHAnsi" w:hAnsiTheme="minorHAnsi"/>
          <w:sz w:val="22"/>
          <w:szCs w:val="22"/>
        </w:rPr>
        <w:tab/>
        <w:t>Borås</w:t>
      </w:r>
      <w:r w:rsidR="00A421D9" w:rsidRPr="00281B38">
        <w:rPr>
          <w:rFonts w:asciiTheme="minorHAnsi" w:hAnsiTheme="minorHAnsi"/>
          <w:sz w:val="22"/>
          <w:szCs w:val="22"/>
        </w:rPr>
        <w:tab/>
      </w:r>
      <w:r w:rsidR="00582F4B" w:rsidRPr="00281B38">
        <w:rPr>
          <w:rFonts w:asciiTheme="minorHAnsi" w:hAnsiTheme="minorHAnsi"/>
          <w:sz w:val="22"/>
          <w:szCs w:val="22"/>
        </w:rPr>
        <w:t>5.7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(Madeleine Eriksson, Hanna Adriansson, Malin Olsson, Maria Gustafsson)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47,20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Västerås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(Isabelle Eriksson, Hanna Adriansson, Malin Olsson, Maria Gustafsson)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49,89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19</w:t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Pr="00281B38">
        <w:rPr>
          <w:rFonts w:asciiTheme="minorHAnsi" w:hAnsiTheme="minorHAnsi"/>
          <w:sz w:val="22"/>
          <w:szCs w:val="22"/>
        </w:rPr>
        <w:tab/>
        <w:t>25.5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(Kirti Lickfett, Ellinor Lindén, Hanna Johnsson, Linda Skantze)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50,45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(Josefine Havdelin, Ann Hyvärinen, Hanna Johnsson, Linda Skantze)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4x400 meter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3.53,08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Pr="00281B38">
        <w:rPr>
          <w:rFonts w:asciiTheme="minorHAnsi" w:hAnsiTheme="minorHAnsi"/>
          <w:sz w:val="22"/>
          <w:szCs w:val="22"/>
        </w:rPr>
        <w:tab/>
        <w:t>25.5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(Isabelle Eriksson, Charlotte Johansson, Ann Hyvärinen, Maria Gustafsson)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4x800 meter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9.00,66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Pr="00281B38">
        <w:rPr>
          <w:rFonts w:asciiTheme="minorHAnsi" w:hAnsiTheme="minorHAnsi"/>
          <w:sz w:val="22"/>
          <w:szCs w:val="22"/>
        </w:rPr>
        <w:tab/>
        <w:t>24.5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(Isabelle Eriksson, Charlotte Johansson, Rebecka Öberg, Anna Silvander)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3x1500 meter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14.02,73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Pr="00281B38">
        <w:rPr>
          <w:rFonts w:asciiTheme="minorHAnsi" w:hAnsiTheme="minorHAnsi"/>
          <w:sz w:val="22"/>
          <w:szCs w:val="22"/>
        </w:rPr>
        <w:tab/>
        <w:t>25.5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(Rebecka Öberg, Charlotte Schönbeck, Anna Silvander)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7F4491" w:rsidRPr="00281B38" w:rsidRDefault="007F44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B2B0C" w:rsidRPr="00281B38" w:rsidRDefault="00DF067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529996" wp14:editId="71DB0BDF">
                <wp:simplePos x="0" y="0"/>
                <wp:positionH relativeFrom="column">
                  <wp:posOffset>2153285</wp:posOffset>
                </wp:positionH>
                <wp:positionV relativeFrom="paragraph">
                  <wp:posOffset>43180</wp:posOffset>
                </wp:positionV>
                <wp:extent cx="1160780" cy="1129030"/>
                <wp:effectExtent l="57150" t="19050" r="96520" b="109220"/>
                <wp:wrapNone/>
                <wp:docPr id="3" name="4-ud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780" cy="1129030"/>
                        </a:xfrm>
                        <a:prstGeom prst="star4">
                          <a:avLst>
                            <a:gd name="adj" fmla="val 16996"/>
                          </a:avLst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udd 3" o:spid="_x0000_s1026" type="#_x0000_t187" style="position:absolute;margin-left:169.55pt;margin-top:3.4pt;width:91.4pt;height:8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" adj="7129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AB2B0C" w:rsidRPr="00281B38" w:rsidRDefault="00AB2B0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B2B0C" w:rsidRPr="00281B38" w:rsidRDefault="00AB2B0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0130AD" w:rsidRPr="00281B38" w:rsidRDefault="000130A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jc w:val="center"/>
        <w:rPr>
          <w:rFonts w:asciiTheme="minorHAnsi" w:hAnsiTheme="minorHAnsi"/>
          <w:sz w:val="22"/>
          <w:szCs w:val="22"/>
        </w:rPr>
      </w:pP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DF0674" w:rsidRPr="00281B38" w:rsidRDefault="00DF067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</w:p>
    <w:p w:rsidR="00A0476E" w:rsidRPr="00281B38" w:rsidRDefault="00A0476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</w:p>
    <w:p w:rsidR="00A0476E" w:rsidRPr="00281B38" w:rsidRDefault="00A0476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</w:p>
    <w:p w:rsidR="000130AD" w:rsidRPr="00281B38" w:rsidRDefault="000130A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32"/>
          <w:szCs w:val="22"/>
        </w:rPr>
      </w:pPr>
      <w:r w:rsidRPr="00281B38">
        <w:rPr>
          <w:rFonts w:asciiTheme="minorHAnsi" w:hAnsiTheme="minorHAnsi"/>
          <w:sz w:val="32"/>
          <w:szCs w:val="22"/>
        </w:rPr>
        <w:t>Övriga grenar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60 meter</w:t>
      </w:r>
    </w:p>
    <w:p w:rsidR="006F0D33" w:rsidRPr="00281B38" w:rsidRDefault="00E21CC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7D2793" w:rsidRPr="00281B38">
        <w:rPr>
          <w:rFonts w:asciiTheme="minorHAnsi" w:hAnsiTheme="minorHAnsi"/>
          <w:sz w:val="22"/>
          <w:szCs w:val="22"/>
        </w:rPr>
        <w:t>8,65</w:t>
      </w:r>
      <w:r w:rsidR="006F0D33" w:rsidRPr="00281B38">
        <w:rPr>
          <w:rFonts w:asciiTheme="minorHAnsi" w:hAnsiTheme="minorHAnsi"/>
          <w:sz w:val="22"/>
          <w:szCs w:val="22"/>
        </w:rPr>
        <w:tab/>
        <w:t>Madeleine Aulio</w:t>
      </w:r>
      <w:r w:rsidR="006F0D33"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27apr</w:t>
      </w:r>
      <w:r w:rsidR="007D2793" w:rsidRPr="00281B38">
        <w:rPr>
          <w:rFonts w:asciiTheme="minorHAnsi" w:hAnsiTheme="minorHAnsi"/>
          <w:sz w:val="22"/>
          <w:szCs w:val="22"/>
        </w:rPr>
        <w:t>02</w:t>
      </w:r>
      <w:r w:rsidR="007D2793" w:rsidRPr="00281B38">
        <w:rPr>
          <w:rFonts w:asciiTheme="minorHAnsi" w:hAnsiTheme="minorHAnsi"/>
          <w:sz w:val="22"/>
          <w:szCs w:val="22"/>
        </w:rPr>
        <w:tab/>
        <w:t>Täby</w:t>
      </w:r>
      <w:r w:rsidR="006F0D33" w:rsidRPr="00281B38">
        <w:rPr>
          <w:rFonts w:asciiTheme="minorHAnsi" w:hAnsiTheme="minorHAnsi"/>
          <w:sz w:val="22"/>
          <w:szCs w:val="22"/>
        </w:rPr>
        <w:tab/>
      </w:r>
      <w:r w:rsidR="007D2793" w:rsidRPr="00281B38">
        <w:rPr>
          <w:rFonts w:asciiTheme="minorHAnsi" w:hAnsiTheme="minorHAnsi"/>
          <w:sz w:val="22"/>
          <w:szCs w:val="22"/>
        </w:rPr>
        <w:t>7.9</w:t>
      </w:r>
    </w:p>
    <w:p w:rsidR="00200312" w:rsidRPr="00281B38" w:rsidRDefault="0020031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8,72</w:t>
      </w:r>
      <w:r w:rsidRPr="00281B38">
        <w:rPr>
          <w:rFonts w:asciiTheme="minorHAnsi" w:hAnsiTheme="minorHAnsi"/>
          <w:sz w:val="22"/>
          <w:szCs w:val="22"/>
        </w:rPr>
        <w:tab/>
        <w:t>Filippa Andersson</w:t>
      </w:r>
      <w:r w:rsidRPr="00281B38">
        <w:rPr>
          <w:rFonts w:asciiTheme="minorHAnsi" w:hAnsiTheme="minorHAnsi"/>
          <w:sz w:val="22"/>
          <w:szCs w:val="22"/>
        </w:rPr>
        <w:tab/>
        <w:t>29maj01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517238" w:rsidRPr="00281B38" w:rsidRDefault="00517238" w:rsidP="005172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8,88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  <w:t>3jan02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8,89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29mar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517238" w:rsidRPr="00281B38" w:rsidRDefault="00517238" w:rsidP="005172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8,89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E4ED3" w:rsidRPr="00281B38" w:rsidRDefault="003F50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9,05</w:t>
      </w:r>
      <w:r w:rsidR="00CE4ED3" w:rsidRPr="00281B38">
        <w:rPr>
          <w:rFonts w:asciiTheme="minorHAnsi" w:hAnsiTheme="minorHAnsi"/>
          <w:sz w:val="22"/>
          <w:szCs w:val="22"/>
        </w:rPr>
        <w:tab/>
        <w:t>Nike Isaksson</w:t>
      </w:r>
      <w:r w:rsidR="00CE4ED3"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7aug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Hallsberg</w:t>
      </w:r>
      <w:r w:rsidR="00CE4ED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29</w:t>
      </w:r>
      <w:r w:rsidR="00CE4ED3" w:rsidRPr="00281B38">
        <w:rPr>
          <w:rFonts w:asciiTheme="minorHAnsi" w:hAnsiTheme="minorHAnsi"/>
          <w:sz w:val="22"/>
          <w:szCs w:val="22"/>
        </w:rPr>
        <w:t>.5</w:t>
      </w:r>
    </w:p>
    <w:p w:rsidR="006446B1" w:rsidRPr="00281B38" w:rsidRDefault="006446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9,17</w:t>
      </w:r>
      <w:r w:rsidRPr="00281B38">
        <w:rPr>
          <w:rFonts w:asciiTheme="minorHAnsi" w:hAnsiTheme="minorHAnsi"/>
          <w:sz w:val="22"/>
          <w:szCs w:val="22"/>
        </w:rPr>
        <w:tab/>
        <w:t>Fanny Walldén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12apr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9,18</w:t>
      </w:r>
      <w:r w:rsidRPr="00281B38">
        <w:rPr>
          <w:rFonts w:asciiTheme="minorHAnsi" w:hAnsiTheme="minorHAnsi"/>
          <w:sz w:val="22"/>
          <w:szCs w:val="22"/>
        </w:rPr>
        <w:tab/>
        <w:t>Kristina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6446B1" w:rsidRPr="00281B38" w:rsidRDefault="006446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9,19</w:t>
      </w:r>
      <w:r w:rsidRPr="00281B38">
        <w:rPr>
          <w:rFonts w:asciiTheme="minorHAnsi" w:hAnsiTheme="minorHAnsi"/>
          <w:sz w:val="22"/>
          <w:szCs w:val="22"/>
        </w:rPr>
        <w:tab/>
        <w:t>Tora Eidman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12aug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517238" w:rsidRPr="00281B38" w:rsidRDefault="005172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9,27</w:t>
      </w:r>
      <w:r w:rsidRPr="00281B38">
        <w:rPr>
          <w:rFonts w:asciiTheme="minorHAnsi" w:hAnsiTheme="minorHAnsi"/>
          <w:sz w:val="22"/>
          <w:szCs w:val="22"/>
        </w:rPr>
        <w:tab/>
        <w:t>Martina Röstberg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10jan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00312" w:rsidRPr="00281B38" w:rsidRDefault="00200312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00312" w:rsidRPr="00281B38" w:rsidRDefault="00200312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9,28</w:t>
      </w:r>
      <w:r w:rsidRPr="00281B38">
        <w:rPr>
          <w:rFonts w:asciiTheme="minorHAnsi" w:hAnsiTheme="minorHAnsi"/>
          <w:sz w:val="22"/>
          <w:szCs w:val="22"/>
        </w:rPr>
        <w:tab/>
        <w:t>Emma Kjebon</w:t>
      </w:r>
      <w:r w:rsidRPr="00281B38">
        <w:rPr>
          <w:rFonts w:asciiTheme="minorHAnsi" w:hAnsiTheme="minorHAnsi"/>
          <w:sz w:val="22"/>
          <w:szCs w:val="22"/>
        </w:rPr>
        <w:tab/>
        <w:t>28maj01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8225F2" w:rsidRPr="00281B38" w:rsidRDefault="008225F2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</w:t>
      </w:r>
      <w:r w:rsidR="00AD309A" w:rsidRPr="00281B38">
        <w:rPr>
          <w:rFonts w:asciiTheme="minorHAnsi" w:hAnsiTheme="minorHAnsi"/>
          <w:sz w:val="22"/>
          <w:szCs w:val="22"/>
        </w:rPr>
        <w:t>34</w:t>
      </w:r>
      <w:r w:rsidR="00AD309A" w:rsidRPr="00281B38">
        <w:rPr>
          <w:rFonts w:asciiTheme="minorHAnsi" w:hAnsiTheme="minorHAnsi"/>
          <w:sz w:val="22"/>
          <w:szCs w:val="22"/>
        </w:rPr>
        <w:tab/>
        <w:t>Rebecka Hagardt</w:t>
      </w:r>
      <w:r w:rsidR="00AD309A" w:rsidRPr="00281B38">
        <w:rPr>
          <w:rFonts w:asciiTheme="minorHAnsi" w:hAnsiTheme="minorHAnsi"/>
          <w:sz w:val="22"/>
          <w:szCs w:val="22"/>
        </w:rPr>
        <w:tab/>
        <w:t>28feb03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13.9</w:t>
      </w:r>
    </w:p>
    <w:p w:rsidR="006E28B2" w:rsidRPr="00281B38" w:rsidRDefault="006E28B2" w:rsidP="006E28B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9,42</w:t>
      </w:r>
      <w:r w:rsidRPr="00281B38">
        <w:rPr>
          <w:rFonts w:asciiTheme="minorHAnsi" w:hAnsiTheme="minorHAnsi"/>
          <w:sz w:val="22"/>
          <w:szCs w:val="22"/>
        </w:rPr>
        <w:tab/>
        <w:t>Smilla Steinsvik</w:t>
      </w:r>
      <w:r w:rsidRPr="00281B38">
        <w:rPr>
          <w:rFonts w:asciiTheme="minorHAnsi" w:hAnsiTheme="minorHAnsi"/>
          <w:sz w:val="22"/>
          <w:szCs w:val="22"/>
        </w:rPr>
        <w:tab/>
        <w:t>17jan03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00312" w:rsidRPr="00281B38" w:rsidRDefault="00200312" w:rsidP="0020031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9,46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  <w:t>12mar02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D15ABC" w:rsidRPr="00281B38" w:rsidRDefault="00D15ABC" w:rsidP="00D15AB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9,47</w:t>
      </w:r>
      <w:r w:rsidRPr="00281B38">
        <w:rPr>
          <w:rFonts w:asciiTheme="minorHAnsi" w:hAnsiTheme="minorHAnsi"/>
          <w:sz w:val="22"/>
          <w:szCs w:val="22"/>
        </w:rPr>
        <w:tab/>
        <w:t>Victoria Psilander</w:t>
      </w:r>
      <w:r w:rsidRPr="00281B38">
        <w:rPr>
          <w:rFonts w:asciiTheme="minorHAnsi" w:hAnsiTheme="minorHAnsi"/>
          <w:sz w:val="22"/>
          <w:szCs w:val="22"/>
        </w:rPr>
        <w:tab/>
        <w:t>9jul03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9,48</w:t>
      </w:r>
      <w:r w:rsidRPr="00281B38">
        <w:rPr>
          <w:rFonts w:asciiTheme="minorHAnsi" w:hAnsiTheme="minorHAnsi"/>
          <w:sz w:val="22"/>
          <w:szCs w:val="22"/>
        </w:rPr>
        <w:tab/>
        <w:t>Stella Sajdak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2jun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C66BF" w:rsidRPr="00281B38" w:rsidRDefault="00EC66B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9,52</w:t>
      </w:r>
      <w:r w:rsidRPr="00281B38">
        <w:rPr>
          <w:rFonts w:asciiTheme="minorHAnsi" w:hAnsiTheme="minorHAnsi"/>
          <w:sz w:val="22"/>
          <w:szCs w:val="22"/>
        </w:rPr>
        <w:tab/>
        <w:t>Tindra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2mar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64AF4" w:rsidRPr="00281B38" w:rsidRDefault="00C64AF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9,57</w:t>
      </w:r>
      <w:r w:rsidRPr="00281B38">
        <w:rPr>
          <w:rFonts w:asciiTheme="minorHAnsi" w:hAnsiTheme="minorHAnsi"/>
          <w:sz w:val="22"/>
          <w:szCs w:val="22"/>
        </w:rPr>
        <w:tab/>
        <w:t>Jenny Österback</w:t>
      </w:r>
      <w:r w:rsidRPr="00281B38">
        <w:rPr>
          <w:rFonts w:asciiTheme="minorHAnsi" w:hAnsiTheme="minorHAnsi"/>
          <w:sz w:val="22"/>
          <w:szCs w:val="22"/>
        </w:rPr>
        <w:tab/>
        <w:t>27jul01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200312" w:rsidRPr="00281B38" w:rsidRDefault="00200312" w:rsidP="0020031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9,57</w:t>
      </w:r>
      <w:r w:rsidRPr="00281B38">
        <w:rPr>
          <w:rFonts w:asciiTheme="minorHAnsi" w:hAnsiTheme="minorHAnsi"/>
          <w:sz w:val="22"/>
          <w:szCs w:val="22"/>
        </w:rPr>
        <w:tab/>
        <w:t>Anna Sara Tunelli</w:t>
      </w:r>
      <w:r w:rsidRPr="00281B38">
        <w:rPr>
          <w:rFonts w:asciiTheme="minorHAnsi" w:hAnsiTheme="minorHAnsi"/>
          <w:sz w:val="22"/>
          <w:szCs w:val="22"/>
        </w:rPr>
        <w:tab/>
        <w:t>14jun01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8225F2" w:rsidRPr="00281B38" w:rsidRDefault="008225F2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9,58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  <w:t>16okt02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13.9</w:t>
      </w:r>
    </w:p>
    <w:p w:rsidR="00200312" w:rsidRPr="00281B38" w:rsidRDefault="00200312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225F2" w:rsidRPr="00281B38" w:rsidRDefault="008225F2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9,58</w:t>
      </w:r>
      <w:r w:rsidRPr="00281B38">
        <w:rPr>
          <w:rFonts w:asciiTheme="minorHAnsi" w:hAnsiTheme="minorHAnsi"/>
          <w:sz w:val="22"/>
          <w:szCs w:val="22"/>
        </w:rPr>
        <w:tab/>
        <w:t>Jose</w:t>
      </w:r>
      <w:r w:rsidR="00AD309A" w:rsidRPr="00281B38">
        <w:rPr>
          <w:rFonts w:asciiTheme="minorHAnsi" w:hAnsiTheme="minorHAnsi"/>
          <w:sz w:val="22"/>
          <w:szCs w:val="22"/>
        </w:rPr>
        <w:t>fine Svensk Jerner</w:t>
      </w:r>
      <w:r w:rsidR="00AD309A" w:rsidRPr="00281B38">
        <w:rPr>
          <w:rFonts w:asciiTheme="minorHAnsi" w:hAnsiTheme="minorHAnsi"/>
          <w:sz w:val="22"/>
          <w:szCs w:val="22"/>
        </w:rPr>
        <w:tab/>
        <w:t>30apr03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13.9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9,59</w:t>
      </w:r>
      <w:r w:rsidRPr="00281B38">
        <w:rPr>
          <w:rFonts w:asciiTheme="minorHAnsi" w:hAnsiTheme="minorHAnsi"/>
          <w:sz w:val="22"/>
          <w:szCs w:val="22"/>
        </w:rPr>
        <w:tab/>
        <w:t>Lovisa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5jun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46B1" w:rsidRPr="00281B38" w:rsidRDefault="006446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9,60</w:t>
      </w:r>
      <w:r w:rsidRPr="00281B38">
        <w:rPr>
          <w:rFonts w:asciiTheme="minorHAnsi" w:hAnsiTheme="minorHAnsi"/>
          <w:sz w:val="22"/>
          <w:szCs w:val="22"/>
        </w:rPr>
        <w:tab/>
        <w:t>Rebecka Sandström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24jun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1C70BE" w:rsidRPr="00281B38" w:rsidRDefault="001C70BE" w:rsidP="001C70B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9,65</w:t>
      </w:r>
      <w:r w:rsidRPr="00281B38">
        <w:rPr>
          <w:rFonts w:asciiTheme="minorHAnsi" w:hAnsiTheme="minorHAnsi"/>
          <w:sz w:val="22"/>
          <w:szCs w:val="22"/>
        </w:rPr>
        <w:tab/>
        <w:t>Alice Lindgren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24maj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EC66BF" w:rsidRPr="00281B38" w:rsidRDefault="00EC66B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9,65</w:t>
      </w:r>
      <w:r w:rsidRPr="00281B38">
        <w:rPr>
          <w:rFonts w:asciiTheme="minorHAnsi" w:hAnsiTheme="minorHAnsi"/>
          <w:sz w:val="22"/>
          <w:szCs w:val="22"/>
        </w:rPr>
        <w:tab/>
        <w:t>Tara Parman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1C70BE" w:rsidRPr="00281B38" w:rsidRDefault="001C70BE" w:rsidP="001C70B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9,67</w:t>
      </w:r>
      <w:r w:rsidRPr="00281B38">
        <w:rPr>
          <w:rFonts w:asciiTheme="minorHAnsi" w:hAnsiTheme="minorHAnsi"/>
          <w:sz w:val="22"/>
          <w:szCs w:val="22"/>
        </w:rPr>
        <w:tab/>
        <w:t>Ida Egnell</w:t>
      </w:r>
      <w:r w:rsidRPr="00281B38">
        <w:rPr>
          <w:rFonts w:asciiTheme="minorHAnsi" w:hAnsiTheme="minorHAnsi"/>
          <w:sz w:val="22"/>
          <w:szCs w:val="22"/>
        </w:rPr>
        <w:tab/>
        <w:t>9jun05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EF1F86" w:rsidRPr="00281B38" w:rsidRDefault="00B830E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9,69</w:t>
      </w:r>
      <w:r w:rsidRPr="00281B38">
        <w:rPr>
          <w:rFonts w:asciiTheme="minorHAnsi" w:hAnsiTheme="minorHAnsi"/>
          <w:sz w:val="22"/>
          <w:szCs w:val="22"/>
        </w:rPr>
        <w:tab/>
        <w:t>Am</w:t>
      </w:r>
      <w:r w:rsidR="006F77C7" w:rsidRPr="00281B38">
        <w:rPr>
          <w:rFonts w:asciiTheme="minorHAnsi" w:hAnsiTheme="minorHAnsi"/>
          <w:sz w:val="22"/>
          <w:szCs w:val="22"/>
        </w:rPr>
        <w:t xml:space="preserve">anda Svensk </w:t>
      </w:r>
      <w:r w:rsidR="00EF1F86" w:rsidRPr="00281B38">
        <w:rPr>
          <w:rFonts w:asciiTheme="minorHAnsi" w:hAnsiTheme="minorHAnsi"/>
          <w:sz w:val="22"/>
          <w:szCs w:val="22"/>
        </w:rPr>
        <w:t>Jerner</w:t>
      </w:r>
      <w:r w:rsidR="00EF1F86"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1maj</w:t>
      </w:r>
      <w:r w:rsidR="00EF1F86" w:rsidRPr="00281B38">
        <w:rPr>
          <w:rFonts w:asciiTheme="minorHAnsi" w:hAnsiTheme="minorHAnsi"/>
          <w:sz w:val="22"/>
          <w:szCs w:val="22"/>
        </w:rPr>
        <w:t>05</w:t>
      </w:r>
      <w:r w:rsidR="00EF1F86" w:rsidRPr="00281B38">
        <w:rPr>
          <w:rFonts w:asciiTheme="minorHAnsi" w:hAnsiTheme="minorHAnsi"/>
          <w:sz w:val="22"/>
          <w:szCs w:val="22"/>
        </w:rPr>
        <w:tab/>
        <w:t>Lidingö</w:t>
      </w:r>
      <w:r w:rsidR="00EF1F86" w:rsidRPr="00281B38">
        <w:rPr>
          <w:rFonts w:asciiTheme="minorHAnsi" w:hAnsiTheme="minorHAnsi"/>
          <w:sz w:val="22"/>
          <w:szCs w:val="22"/>
        </w:rPr>
        <w:tab/>
        <w:t>10.5</w:t>
      </w:r>
    </w:p>
    <w:p w:rsidR="000A356D" w:rsidRPr="00281B38" w:rsidRDefault="000A356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9,74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Beatrice Pettersson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061A4" w:rsidRPr="00281B38">
        <w:rPr>
          <w:rFonts w:asciiTheme="minorHAnsi" w:hAnsiTheme="minorHAnsi"/>
          <w:sz w:val="22"/>
          <w:szCs w:val="22"/>
          <w:lang w:val="en-US"/>
        </w:rPr>
        <w:t>20mar</w:t>
      </w:r>
      <w:r w:rsidRPr="00281B38">
        <w:rPr>
          <w:rFonts w:asciiTheme="minorHAnsi" w:hAnsiTheme="minorHAnsi"/>
          <w:sz w:val="22"/>
          <w:szCs w:val="22"/>
          <w:lang w:val="en-US"/>
        </w:rPr>
        <w:t>04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Högby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12.7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9,76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Thyra Arnhult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B5072B" w:rsidRPr="00281B38">
        <w:rPr>
          <w:rFonts w:asciiTheme="minorHAnsi" w:hAnsiTheme="minorHAnsi"/>
          <w:sz w:val="22"/>
          <w:szCs w:val="22"/>
          <w:lang w:val="en-US"/>
        </w:rPr>
        <w:t>26aug</w:t>
      </w:r>
      <w:r w:rsidRPr="00281B38">
        <w:rPr>
          <w:rFonts w:asciiTheme="minorHAnsi" w:hAnsiTheme="minorHAnsi"/>
          <w:sz w:val="22"/>
          <w:szCs w:val="22"/>
          <w:lang w:val="en-US"/>
        </w:rPr>
        <w:t>03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9,77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18maj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00312" w:rsidRPr="00281B38" w:rsidRDefault="00200312" w:rsidP="0080040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0040C" w:rsidRPr="00281B38" w:rsidRDefault="0080040C" w:rsidP="0080040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9,79</w:t>
      </w:r>
      <w:r w:rsidRPr="00281B38">
        <w:rPr>
          <w:rFonts w:asciiTheme="minorHAnsi" w:hAnsiTheme="minorHAnsi"/>
          <w:sz w:val="22"/>
          <w:szCs w:val="22"/>
        </w:rPr>
        <w:tab/>
        <w:t>Alicia Ahlström</w:t>
      </w:r>
      <w:r w:rsidRPr="00281B38">
        <w:rPr>
          <w:rFonts w:asciiTheme="minorHAnsi" w:hAnsiTheme="minorHAnsi"/>
          <w:sz w:val="22"/>
          <w:szCs w:val="22"/>
        </w:rPr>
        <w:tab/>
        <w:t>1okt04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9,80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Elle Zethrin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B5072B" w:rsidRPr="00281B38">
        <w:rPr>
          <w:rFonts w:asciiTheme="minorHAnsi" w:hAnsiTheme="minorHAnsi"/>
          <w:sz w:val="22"/>
          <w:szCs w:val="22"/>
          <w:lang w:val="en-US"/>
        </w:rPr>
        <w:t>17sep</w:t>
      </w:r>
      <w:r w:rsidRPr="00281B38">
        <w:rPr>
          <w:rFonts w:asciiTheme="minorHAnsi" w:hAnsiTheme="minorHAnsi"/>
          <w:sz w:val="22"/>
          <w:szCs w:val="22"/>
          <w:lang w:val="en-US"/>
        </w:rPr>
        <w:t>04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9,83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Lovisa Wilson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B5072B" w:rsidRPr="00281B38">
        <w:rPr>
          <w:rFonts w:asciiTheme="minorHAnsi" w:hAnsiTheme="minorHAnsi"/>
          <w:sz w:val="22"/>
          <w:szCs w:val="22"/>
          <w:lang w:val="en-US"/>
        </w:rPr>
        <w:t>11aug</w:t>
      </w:r>
      <w:r w:rsidRPr="00281B38">
        <w:rPr>
          <w:rFonts w:asciiTheme="minorHAnsi" w:hAnsiTheme="minorHAnsi"/>
          <w:sz w:val="22"/>
          <w:szCs w:val="22"/>
          <w:lang w:val="en-US"/>
        </w:rPr>
        <w:t>03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9,89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Louise Bergfeldt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B5072B" w:rsidRPr="00281B38">
        <w:rPr>
          <w:rFonts w:asciiTheme="minorHAnsi" w:hAnsiTheme="minorHAnsi"/>
          <w:sz w:val="22"/>
          <w:szCs w:val="22"/>
          <w:lang w:val="en-US"/>
        </w:rPr>
        <w:t>18aug</w:t>
      </w:r>
      <w:r w:rsidRPr="00281B38">
        <w:rPr>
          <w:rFonts w:asciiTheme="minorHAnsi" w:hAnsiTheme="minorHAnsi"/>
          <w:sz w:val="22"/>
          <w:szCs w:val="22"/>
          <w:lang w:val="en-US"/>
        </w:rPr>
        <w:t>04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6446B1" w:rsidRPr="00281B38" w:rsidRDefault="006446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9,90</w:t>
      </w:r>
      <w:r w:rsidRPr="00281B38">
        <w:rPr>
          <w:rFonts w:asciiTheme="minorHAnsi" w:hAnsiTheme="minorHAnsi"/>
          <w:sz w:val="22"/>
          <w:szCs w:val="22"/>
        </w:rPr>
        <w:tab/>
        <w:t>Hanna Foster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6446B1" w:rsidRPr="00281B38" w:rsidRDefault="006446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9,94</w:t>
      </w:r>
      <w:r w:rsidRPr="00281B38">
        <w:rPr>
          <w:rFonts w:asciiTheme="minorHAnsi" w:hAnsiTheme="minorHAnsi"/>
          <w:sz w:val="22"/>
          <w:szCs w:val="22"/>
        </w:rPr>
        <w:tab/>
        <w:t>Ella Broquist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18dec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F6378F" w:rsidRPr="00281B38" w:rsidRDefault="00AD309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9,97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Tyra Cedrenius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2D74A8" w:rsidRPr="00281B38">
        <w:rPr>
          <w:rFonts w:asciiTheme="minorHAnsi" w:hAnsiTheme="minorHAnsi"/>
          <w:sz w:val="22"/>
          <w:szCs w:val="22"/>
          <w:lang w:val="en-US"/>
        </w:rPr>
        <w:t>18apr</w:t>
      </w:r>
      <w:r w:rsidRPr="00281B38">
        <w:rPr>
          <w:rFonts w:asciiTheme="minorHAnsi" w:hAnsiTheme="minorHAnsi"/>
          <w:sz w:val="22"/>
          <w:szCs w:val="22"/>
          <w:lang w:val="en-US"/>
        </w:rPr>
        <w:t>04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F6378F" w:rsidRPr="00281B38">
        <w:rPr>
          <w:rFonts w:asciiTheme="minorHAnsi" w:hAnsiTheme="minorHAnsi"/>
          <w:sz w:val="22"/>
          <w:szCs w:val="22"/>
          <w:lang w:val="en-US"/>
        </w:rPr>
        <w:tab/>
        <w:t>13.9</w:t>
      </w:r>
    </w:p>
    <w:p w:rsidR="00122FD2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10,00</w:t>
      </w:r>
      <w:r w:rsidRPr="00281B38">
        <w:rPr>
          <w:rFonts w:asciiTheme="minorHAnsi" w:hAnsiTheme="minorHAnsi"/>
          <w:sz w:val="22"/>
          <w:szCs w:val="22"/>
        </w:rPr>
        <w:tab/>
        <w:t>Anouk Månsson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31jan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46B1" w:rsidRPr="00281B38" w:rsidRDefault="006E28B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10,03</w:t>
      </w:r>
      <w:r w:rsidRPr="00281B38">
        <w:rPr>
          <w:rFonts w:asciiTheme="minorHAnsi" w:hAnsiTheme="minorHAnsi"/>
          <w:sz w:val="22"/>
          <w:szCs w:val="22"/>
        </w:rPr>
        <w:tab/>
        <w:t>Rakel Wahlberg</w:t>
      </w:r>
      <w:r w:rsidR="006446B1"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25jun</w:t>
      </w:r>
      <w:r w:rsidR="006446B1" w:rsidRPr="00281B38">
        <w:rPr>
          <w:rFonts w:asciiTheme="minorHAnsi" w:hAnsiTheme="minorHAnsi"/>
          <w:sz w:val="22"/>
          <w:szCs w:val="22"/>
        </w:rPr>
        <w:t>03</w:t>
      </w:r>
      <w:r w:rsidR="006446B1" w:rsidRPr="00281B38">
        <w:rPr>
          <w:rFonts w:asciiTheme="minorHAnsi" w:hAnsiTheme="minorHAnsi"/>
          <w:sz w:val="22"/>
          <w:szCs w:val="22"/>
        </w:rPr>
        <w:tab/>
        <w:t>Sollentuna</w:t>
      </w:r>
      <w:r w:rsidR="006446B1" w:rsidRPr="00281B38">
        <w:rPr>
          <w:rFonts w:asciiTheme="minorHAnsi" w:hAnsiTheme="minorHAnsi"/>
          <w:sz w:val="22"/>
          <w:szCs w:val="22"/>
        </w:rPr>
        <w:tab/>
        <w:t>7.6</w:t>
      </w:r>
    </w:p>
    <w:p w:rsidR="00D15ABC" w:rsidRPr="00281B38" w:rsidRDefault="002D74A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10,03</w:t>
      </w:r>
      <w:r w:rsidRPr="00281B38">
        <w:rPr>
          <w:rFonts w:asciiTheme="minorHAnsi" w:hAnsiTheme="minorHAnsi"/>
          <w:sz w:val="22"/>
          <w:szCs w:val="22"/>
        </w:rPr>
        <w:tab/>
        <w:t>Jenna</w:t>
      </w:r>
      <w:r w:rsidR="00D15ABC" w:rsidRPr="00281B38">
        <w:rPr>
          <w:rFonts w:asciiTheme="minorHAnsi" w:hAnsiTheme="minorHAnsi"/>
          <w:sz w:val="22"/>
          <w:szCs w:val="22"/>
        </w:rPr>
        <w:t xml:space="preserve"> Wikén</w:t>
      </w:r>
      <w:r w:rsidR="00D15ABC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2nov</w:t>
      </w:r>
      <w:r w:rsidR="00D15ABC" w:rsidRPr="00281B38">
        <w:rPr>
          <w:rFonts w:asciiTheme="minorHAnsi" w:hAnsiTheme="minorHAnsi"/>
          <w:sz w:val="22"/>
          <w:szCs w:val="22"/>
        </w:rPr>
        <w:t>03</w:t>
      </w:r>
      <w:r w:rsidR="00D15ABC" w:rsidRPr="00281B38">
        <w:rPr>
          <w:rFonts w:asciiTheme="minorHAnsi" w:hAnsiTheme="minorHAnsi"/>
          <w:sz w:val="22"/>
          <w:szCs w:val="22"/>
        </w:rPr>
        <w:tab/>
        <w:t>Björknäs</w:t>
      </w:r>
      <w:r w:rsidR="00D15ABC" w:rsidRPr="00281B38">
        <w:rPr>
          <w:rFonts w:asciiTheme="minorHAnsi" w:hAnsiTheme="minorHAnsi"/>
          <w:sz w:val="22"/>
          <w:szCs w:val="22"/>
        </w:rPr>
        <w:tab/>
        <w:t>30.8</w:t>
      </w:r>
    </w:p>
    <w:p w:rsidR="00200312" w:rsidRPr="00281B38" w:rsidRDefault="00200312" w:rsidP="0080040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0040C" w:rsidRPr="00281B38" w:rsidRDefault="0080040C" w:rsidP="0080040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10,09</w:t>
      </w:r>
      <w:r w:rsidRPr="00281B38">
        <w:rPr>
          <w:rFonts w:asciiTheme="minorHAnsi" w:hAnsiTheme="minorHAnsi"/>
          <w:sz w:val="22"/>
          <w:szCs w:val="22"/>
        </w:rPr>
        <w:tab/>
        <w:t>Malin Fröberg</w:t>
      </w:r>
      <w:r w:rsidRPr="00281B38">
        <w:rPr>
          <w:rFonts w:asciiTheme="minorHAnsi" w:hAnsiTheme="minorHAnsi"/>
          <w:sz w:val="22"/>
          <w:szCs w:val="22"/>
        </w:rPr>
        <w:tab/>
        <w:t>4apr04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F6378F" w:rsidRPr="00281B38" w:rsidRDefault="00F6378F" w:rsidP="00F6378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AD309A" w:rsidRPr="00281B38">
        <w:rPr>
          <w:rFonts w:asciiTheme="minorHAnsi" w:hAnsiTheme="minorHAnsi"/>
          <w:sz w:val="22"/>
          <w:szCs w:val="22"/>
        </w:rPr>
        <w:t>10,12</w:t>
      </w:r>
      <w:r w:rsidR="00AD309A" w:rsidRPr="00281B38">
        <w:rPr>
          <w:rFonts w:asciiTheme="minorHAnsi" w:hAnsiTheme="minorHAnsi"/>
          <w:sz w:val="22"/>
          <w:szCs w:val="22"/>
        </w:rPr>
        <w:tab/>
        <w:t>Greta Wedell</w:t>
      </w:r>
      <w:r w:rsidR="00AD309A" w:rsidRPr="00281B38">
        <w:rPr>
          <w:rFonts w:asciiTheme="minorHAnsi" w:hAnsiTheme="minorHAnsi"/>
          <w:sz w:val="22"/>
          <w:szCs w:val="22"/>
        </w:rPr>
        <w:tab/>
        <w:t>15mar05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</w:r>
      <w:r w:rsidR="00AD309A" w:rsidRPr="00281B38">
        <w:rPr>
          <w:rFonts w:asciiTheme="minorHAnsi" w:hAnsiTheme="minorHAnsi"/>
          <w:sz w:val="22"/>
          <w:szCs w:val="22"/>
        </w:rPr>
        <w:t>13</w:t>
      </w:r>
      <w:r w:rsidRPr="00281B38">
        <w:rPr>
          <w:rFonts w:asciiTheme="minorHAnsi" w:hAnsiTheme="minorHAnsi"/>
          <w:sz w:val="22"/>
          <w:szCs w:val="22"/>
        </w:rPr>
        <w:t>.9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10,13</w:t>
      </w:r>
      <w:r w:rsidRPr="00281B38">
        <w:rPr>
          <w:rFonts w:asciiTheme="minorHAnsi" w:hAnsiTheme="minorHAnsi"/>
          <w:sz w:val="22"/>
          <w:szCs w:val="22"/>
        </w:rPr>
        <w:tab/>
        <w:t>Ida Frykhammar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7apr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10,15</w:t>
      </w:r>
      <w:r w:rsidRPr="00281B38">
        <w:rPr>
          <w:rFonts w:asciiTheme="minorHAnsi" w:hAnsiTheme="minorHAnsi"/>
          <w:sz w:val="22"/>
          <w:szCs w:val="22"/>
        </w:rPr>
        <w:tab/>
        <w:t>Klara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20feb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372FE8" w:rsidRPr="00281B38" w:rsidRDefault="00372FE8" w:rsidP="00372FE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10,15</w:t>
      </w:r>
      <w:r w:rsidRPr="00281B38">
        <w:rPr>
          <w:rFonts w:asciiTheme="minorHAnsi" w:hAnsiTheme="minorHAnsi"/>
          <w:sz w:val="22"/>
          <w:szCs w:val="22"/>
        </w:rPr>
        <w:tab/>
        <w:t>Hedda Holmkvist</w:t>
      </w:r>
      <w:r w:rsidRPr="00281B38">
        <w:rPr>
          <w:rFonts w:asciiTheme="minorHAnsi" w:hAnsiTheme="minorHAnsi"/>
          <w:sz w:val="22"/>
          <w:szCs w:val="22"/>
        </w:rPr>
        <w:tab/>
        <w:t>8feb05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D15ABC" w:rsidRPr="00281B38" w:rsidRDefault="00D15ABC" w:rsidP="00D15AB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10,16</w:t>
      </w:r>
      <w:r w:rsidRPr="00281B38">
        <w:rPr>
          <w:rFonts w:asciiTheme="minorHAnsi" w:hAnsiTheme="minorHAnsi"/>
          <w:sz w:val="22"/>
          <w:szCs w:val="22"/>
        </w:rPr>
        <w:tab/>
        <w:t>Tove Gattberg</w:t>
      </w:r>
      <w:r w:rsidRPr="00281B38">
        <w:rPr>
          <w:rFonts w:asciiTheme="minorHAnsi" w:hAnsiTheme="minorHAnsi"/>
          <w:sz w:val="22"/>
          <w:szCs w:val="22"/>
        </w:rPr>
        <w:tab/>
        <w:t>9jan03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10,22</w:t>
      </w:r>
      <w:r w:rsidRPr="00281B38">
        <w:rPr>
          <w:rFonts w:asciiTheme="minorHAnsi" w:hAnsiTheme="minorHAnsi"/>
          <w:sz w:val="22"/>
          <w:szCs w:val="22"/>
        </w:rPr>
        <w:tab/>
        <w:t>Greta Beckman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6jul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10,27</w:t>
      </w:r>
      <w:r w:rsidRPr="00281B38">
        <w:rPr>
          <w:rFonts w:asciiTheme="minorHAnsi" w:hAnsiTheme="minorHAnsi"/>
          <w:sz w:val="22"/>
          <w:szCs w:val="22"/>
        </w:rPr>
        <w:tab/>
        <w:t>Alma Holmberg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4jun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10,32</w:t>
      </w:r>
      <w:r w:rsidRPr="00281B38">
        <w:rPr>
          <w:rFonts w:asciiTheme="minorHAnsi" w:hAnsiTheme="minorHAnsi"/>
          <w:sz w:val="22"/>
          <w:szCs w:val="22"/>
        </w:rPr>
        <w:tab/>
        <w:t>Alexandra Ogebjer</w:t>
      </w:r>
      <w:r w:rsidRPr="00281B38">
        <w:rPr>
          <w:rFonts w:asciiTheme="minorHAnsi" w:hAnsiTheme="minorHAnsi"/>
          <w:sz w:val="22"/>
          <w:szCs w:val="22"/>
        </w:rPr>
        <w:tab/>
      </w:r>
      <w:r w:rsidR="00133F45" w:rsidRPr="00281B38">
        <w:rPr>
          <w:rFonts w:asciiTheme="minorHAnsi" w:hAnsiTheme="minorHAnsi"/>
          <w:sz w:val="22"/>
          <w:szCs w:val="22"/>
        </w:rPr>
        <w:t>11feb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10,34</w:t>
      </w:r>
      <w:r w:rsidRPr="00281B38">
        <w:rPr>
          <w:rFonts w:asciiTheme="minorHAnsi" w:hAnsiTheme="minorHAnsi"/>
          <w:sz w:val="22"/>
          <w:szCs w:val="22"/>
        </w:rPr>
        <w:tab/>
        <w:t>Karin Brismar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30maj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00312" w:rsidRPr="00281B38" w:rsidRDefault="00200312" w:rsidP="006663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66377" w:rsidRPr="00281B38" w:rsidRDefault="00666377" w:rsidP="006663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10,34</w:t>
      </w:r>
      <w:r w:rsidRPr="00281B38">
        <w:rPr>
          <w:rFonts w:asciiTheme="minorHAnsi" w:hAnsiTheme="minorHAnsi"/>
          <w:sz w:val="22"/>
          <w:szCs w:val="22"/>
        </w:rPr>
        <w:tab/>
        <w:t>Emilia Englund</w:t>
      </w:r>
      <w:r w:rsidRPr="00281B38">
        <w:rPr>
          <w:rFonts w:asciiTheme="minorHAnsi" w:hAnsiTheme="minorHAnsi"/>
          <w:sz w:val="22"/>
          <w:szCs w:val="22"/>
        </w:rPr>
        <w:tab/>
        <w:t>5maj04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F6378F" w:rsidRPr="00281B38" w:rsidRDefault="00F6378F" w:rsidP="00F6378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10,41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Cornelia Larsten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8jul05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13.9</w:t>
      </w:r>
    </w:p>
    <w:p w:rsidR="006E28B2" w:rsidRPr="00281B38" w:rsidRDefault="006E28B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10,45</w:t>
      </w:r>
      <w:r w:rsidRPr="00281B38">
        <w:rPr>
          <w:rFonts w:asciiTheme="minorHAnsi" w:hAnsiTheme="minorHAnsi"/>
          <w:sz w:val="22"/>
          <w:szCs w:val="22"/>
        </w:rPr>
        <w:tab/>
        <w:t>Filippa Almqvist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28sep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B6363" w:rsidRPr="00281B38" w:rsidRDefault="002B6363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10,46</w:t>
      </w:r>
      <w:r w:rsidRPr="00281B38">
        <w:rPr>
          <w:rFonts w:asciiTheme="minorHAnsi" w:hAnsiTheme="minorHAnsi"/>
          <w:sz w:val="22"/>
          <w:szCs w:val="22"/>
        </w:rPr>
        <w:tab/>
        <w:t>Maya Swedin</w:t>
      </w:r>
      <w:r w:rsidRPr="00281B38">
        <w:rPr>
          <w:rFonts w:asciiTheme="minorHAnsi" w:hAnsiTheme="minorHAnsi"/>
          <w:sz w:val="22"/>
          <w:szCs w:val="22"/>
        </w:rPr>
        <w:tab/>
        <w:t>13mar06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10,48</w:t>
      </w:r>
      <w:r w:rsidRPr="00281B38">
        <w:rPr>
          <w:rFonts w:asciiTheme="minorHAnsi" w:hAnsiTheme="minorHAnsi"/>
          <w:sz w:val="22"/>
          <w:szCs w:val="22"/>
        </w:rPr>
        <w:tab/>
        <w:t>Alicia Larsten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22jan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22FD2" w:rsidRPr="00281B38" w:rsidRDefault="00EC66B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10,49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28jan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10,50</w:t>
      </w:r>
      <w:r w:rsidRPr="00281B38">
        <w:rPr>
          <w:rFonts w:asciiTheme="minorHAnsi" w:hAnsiTheme="minorHAnsi"/>
          <w:sz w:val="22"/>
          <w:szCs w:val="22"/>
        </w:rPr>
        <w:tab/>
        <w:t>Selma Bruun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27jun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526B31" w:rsidRPr="00281B38" w:rsidRDefault="00526B31" w:rsidP="00526B3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10,60</w:t>
      </w:r>
      <w:r w:rsidRPr="00281B38">
        <w:rPr>
          <w:rFonts w:asciiTheme="minorHAnsi" w:hAnsiTheme="minorHAnsi"/>
          <w:sz w:val="22"/>
          <w:szCs w:val="22"/>
        </w:rPr>
        <w:tab/>
        <w:t>Sofia Fröberg</w:t>
      </w:r>
      <w:r w:rsidRPr="00281B38">
        <w:rPr>
          <w:rFonts w:asciiTheme="minorHAnsi" w:hAnsiTheme="minorHAnsi"/>
          <w:sz w:val="22"/>
          <w:szCs w:val="22"/>
        </w:rPr>
        <w:tab/>
        <w:t>24nov06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10,60</w:t>
      </w:r>
      <w:r w:rsidRPr="00281B38">
        <w:rPr>
          <w:rFonts w:asciiTheme="minorHAnsi" w:hAnsiTheme="minorHAnsi"/>
          <w:sz w:val="22"/>
          <w:szCs w:val="22"/>
        </w:rPr>
        <w:tab/>
        <w:t>Ebba Ekström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27mar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10,61</w:t>
      </w:r>
      <w:r w:rsidRPr="00281B38">
        <w:rPr>
          <w:rFonts w:asciiTheme="minorHAnsi" w:hAnsiTheme="minorHAnsi"/>
          <w:sz w:val="22"/>
          <w:szCs w:val="22"/>
        </w:rPr>
        <w:tab/>
        <w:t>Helena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10aug05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200312" w:rsidRPr="00281B38" w:rsidRDefault="0020031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10,62</w:t>
      </w:r>
      <w:r w:rsidRPr="00281B38">
        <w:rPr>
          <w:rFonts w:asciiTheme="minorHAnsi" w:hAnsiTheme="minorHAnsi"/>
          <w:sz w:val="22"/>
          <w:szCs w:val="22"/>
        </w:rPr>
        <w:tab/>
        <w:t>Rebecka Wernolf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12dec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10,69</w:t>
      </w:r>
      <w:r w:rsidRPr="00281B38">
        <w:rPr>
          <w:rFonts w:asciiTheme="minorHAnsi" w:hAnsiTheme="minorHAnsi"/>
          <w:sz w:val="22"/>
          <w:szCs w:val="22"/>
        </w:rPr>
        <w:tab/>
        <w:t>Savanna Larsén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8dec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</w:t>
      </w:r>
      <w:r w:rsidR="00642A77" w:rsidRPr="00281B38">
        <w:rPr>
          <w:rFonts w:asciiTheme="minorHAnsi" w:hAnsiTheme="minorHAnsi"/>
          <w:sz w:val="22"/>
          <w:szCs w:val="22"/>
        </w:rPr>
        <w:t>72</w:t>
      </w:r>
      <w:r w:rsidR="00642A77" w:rsidRPr="00281B38">
        <w:rPr>
          <w:rFonts w:asciiTheme="minorHAnsi" w:hAnsiTheme="minorHAnsi"/>
          <w:sz w:val="22"/>
          <w:szCs w:val="22"/>
        </w:rPr>
        <w:tab/>
        <w:t>Emelie Majby</w:t>
      </w:r>
      <w:r w:rsidR="00642A77"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20apr</w:t>
      </w:r>
      <w:r w:rsidR="00642A77" w:rsidRPr="00281B38">
        <w:rPr>
          <w:rFonts w:asciiTheme="minorHAnsi" w:hAnsiTheme="minorHAnsi"/>
          <w:sz w:val="22"/>
          <w:szCs w:val="22"/>
        </w:rPr>
        <w:t>04</w:t>
      </w:r>
      <w:r w:rsidR="00642A77" w:rsidRPr="00281B38">
        <w:rPr>
          <w:rFonts w:asciiTheme="minorHAnsi" w:hAnsiTheme="minorHAnsi"/>
          <w:sz w:val="22"/>
          <w:szCs w:val="22"/>
        </w:rPr>
        <w:tab/>
        <w:t>Lidingö</w:t>
      </w:r>
      <w:r w:rsidR="00642A77" w:rsidRPr="00281B38">
        <w:rPr>
          <w:rFonts w:asciiTheme="minorHAnsi" w:hAnsiTheme="minorHAnsi"/>
          <w:sz w:val="22"/>
          <w:szCs w:val="22"/>
        </w:rPr>
        <w:tab/>
        <w:t>10.5</w:t>
      </w:r>
    </w:p>
    <w:p w:rsidR="00526B31" w:rsidRPr="00281B38" w:rsidRDefault="00526B31" w:rsidP="00526B3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10,76</w:t>
      </w:r>
      <w:r w:rsidRPr="00281B38">
        <w:rPr>
          <w:rFonts w:asciiTheme="minorHAnsi" w:hAnsiTheme="minorHAnsi"/>
          <w:sz w:val="22"/>
          <w:szCs w:val="22"/>
        </w:rPr>
        <w:tab/>
        <w:t>Ester Arkinger</w:t>
      </w:r>
      <w:r w:rsidRPr="00281B38">
        <w:rPr>
          <w:rFonts w:asciiTheme="minorHAnsi" w:hAnsiTheme="minorHAnsi"/>
          <w:sz w:val="22"/>
          <w:szCs w:val="22"/>
        </w:rPr>
        <w:tab/>
        <w:t>5maj06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6F0D33" w:rsidRPr="00281B38" w:rsidRDefault="00526B3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6F0D33" w:rsidRPr="00281B38">
        <w:rPr>
          <w:rFonts w:asciiTheme="minorHAnsi" w:hAnsiTheme="minorHAnsi"/>
          <w:sz w:val="22"/>
          <w:szCs w:val="22"/>
        </w:rPr>
        <w:t>10,77</w:t>
      </w:r>
      <w:r w:rsidR="006F0D33" w:rsidRPr="00281B38">
        <w:rPr>
          <w:rFonts w:asciiTheme="minorHAnsi" w:hAnsiTheme="minorHAnsi"/>
          <w:sz w:val="22"/>
          <w:szCs w:val="22"/>
        </w:rPr>
        <w:tab/>
        <w:t>Tilda Kjerfve</w:t>
      </w:r>
      <w:r w:rsidR="006F0D33"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10sep</w:t>
      </w:r>
      <w:r w:rsidR="006F0D33" w:rsidRPr="00281B38">
        <w:rPr>
          <w:rFonts w:asciiTheme="minorHAnsi" w:hAnsiTheme="minorHAnsi"/>
          <w:sz w:val="22"/>
          <w:szCs w:val="22"/>
        </w:rPr>
        <w:t>03</w:t>
      </w:r>
      <w:r w:rsidR="006F0D33" w:rsidRPr="00281B38">
        <w:rPr>
          <w:rFonts w:asciiTheme="minorHAnsi" w:hAnsiTheme="minorHAnsi"/>
          <w:sz w:val="22"/>
          <w:szCs w:val="22"/>
        </w:rPr>
        <w:tab/>
        <w:t>Lidingö</w:t>
      </w:r>
      <w:r w:rsidR="006F0D33" w:rsidRPr="00281B38">
        <w:rPr>
          <w:rFonts w:asciiTheme="minorHAnsi" w:hAnsiTheme="minorHAnsi"/>
          <w:sz w:val="22"/>
          <w:szCs w:val="22"/>
        </w:rPr>
        <w:tab/>
        <w:t>10.5</w:t>
      </w:r>
    </w:p>
    <w:p w:rsidR="00372FE8" w:rsidRPr="00281B38" w:rsidRDefault="00372FE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10,77</w:t>
      </w:r>
      <w:r w:rsidRPr="00281B38">
        <w:rPr>
          <w:rFonts w:asciiTheme="minorHAnsi" w:hAnsiTheme="minorHAnsi"/>
          <w:sz w:val="22"/>
          <w:szCs w:val="22"/>
        </w:rPr>
        <w:tab/>
        <w:t>Märta Berglöf</w:t>
      </w:r>
      <w:r w:rsidRPr="00281B38">
        <w:rPr>
          <w:rFonts w:asciiTheme="minorHAnsi" w:hAnsiTheme="minorHAnsi"/>
          <w:sz w:val="22"/>
          <w:szCs w:val="22"/>
        </w:rPr>
        <w:tab/>
      </w:r>
      <w:r w:rsidR="002D74A8" w:rsidRPr="00281B38">
        <w:rPr>
          <w:rFonts w:asciiTheme="minorHAnsi" w:hAnsiTheme="minorHAnsi"/>
          <w:sz w:val="22"/>
          <w:szCs w:val="22"/>
        </w:rPr>
        <w:t>14okt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642A77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10,80</w:t>
      </w:r>
      <w:r w:rsidRPr="00281B38">
        <w:rPr>
          <w:rFonts w:asciiTheme="minorHAnsi" w:hAnsiTheme="minorHAnsi"/>
          <w:sz w:val="22"/>
          <w:szCs w:val="22"/>
        </w:rPr>
        <w:tab/>
        <w:t>Greta Gemmel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14aug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526B31" w:rsidRPr="00281B38" w:rsidRDefault="00526B31" w:rsidP="00526B3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10,86</w:t>
      </w:r>
      <w:r w:rsidRPr="00281B38">
        <w:rPr>
          <w:rFonts w:asciiTheme="minorHAnsi" w:hAnsiTheme="minorHAnsi"/>
          <w:sz w:val="22"/>
          <w:szCs w:val="22"/>
        </w:rPr>
        <w:tab/>
        <w:t>Lova Mattsson</w:t>
      </w:r>
      <w:r w:rsidRPr="00281B38">
        <w:rPr>
          <w:rFonts w:asciiTheme="minorHAnsi" w:hAnsiTheme="minorHAnsi"/>
          <w:sz w:val="22"/>
          <w:szCs w:val="22"/>
        </w:rPr>
        <w:tab/>
        <w:t>22okt06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225F2" w:rsidRPr="00281B38" w:rsidRDefault="00AD309A" w:rsidP="00526B3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10,90</w:t>
      </w:r>
      <w:r w:rsidRPr="00281B38">
        <w:rPr>
          <w:rFonts w:asciiTheme="minorHAnsi" w:hAnsiTheme="minorHAnsi"/>
          <w:sz w:val="22"/>
          <w:szCs w:val="22"/>
        </w:rPr>
        <w:tab/>
        <w:t>Klara Hultman</w:t>
      </w:r>
      <w:r w:rsidRPr="00281B38">
        <w:rPr>
          <w:rFonts w:asciiTheme="minorHAnsi" w:hAnsiTheme="minorHAnsi"/>
          <w:sz w:val="22"/>
          <w:szCs w:val="22"/>
        </w:rPr>
        <w:tab/>
      </w:r>
      <w:r w:rsidR="002D74A8" w:rsidRPr="00281B38">
        <w:rPr>
          <w:rFonts w:asciiTheme="minorHAnsi" w:hAnsiTheme="minorHAnsi"/>
          <w:sz w:val="22"/>
          <w:szCs w:val="22"/>
        </w:rPr>
        <w:t>23jul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="008225F2" w:rsidRPr="00281B38">
        <w:rPr>
          <w:rFonts w:asciiTheme="minorHAnsi" w:hAnsiTheme="minorHAnsi"/>
          <w:sz w:val="22"/>
          <w:szCs w:val="22"/>
        </w:rPr>
        <w:tab/>
        <w:t>13.9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10,96</w:t>
      </w:r>
      <w:r w:rsidRPr="00281B38">
        <w:rPr>
          <w:rFonts w:asciiTheme="minorHAnsi" w:hAnsiTheme="minorHAnsi"/>
          <w:sz w:val="22"/>
          <w:szCs w:val="22"/>
        </w:rPr>
        <w:tab/>
        <w:t>Nike Gemmel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12maj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00312" w:rsidRPr="00281B38" w:rsidRDefault="0020031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10,97</w:t>
      </w:r>
      <w:r w:rsidRPr="00281B38">
        <w:rPr>
          <w:rFonts w:asciiTheme="minorHAnsi" w:hAnsiTheme="minorHAnsi"/>
          <w:sz w:val="22"/>
          <w:szCs w:val="22"/>
        </w:rPr>
        <w:tab/>
        <w:t>Tuva Bylund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25dec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10,99</w:t>
      </w:r>
      <w:r w:rsidRPr="00281B38">
        <w:rPr>
          <w:rFonts w:asciiTheme="minorHAnsi" w:hAnsiTheme="minorHAnsi"/>
          <w:sz w:val="22"/>
          <w:szCs w:val="22"/>
        </w:rPr>
        <w:tab/>
        <w:t>Emma Grefberg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9nov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11,00</w:t>
      </w:r>
      <w:r w:rsidRPr="00281B38">
        <w:rPr>
          <w:rFonts w:asciiTheme="minorHAnsi" w:hAnsiTheme="minorHAnsi"/>
          <w:sz w:val="22"/>
          <w:szCs w:val="22"/>
        </w:rPr>
        <w:tab/>
        <w:t>Ebba Liljeson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27feb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11,07</w:t>
      </w:r>
      <w:r w:rsidRPr="00281B38">
        <w:rPr>
          <w:rFonts w:asciiTheme="minorHAnsi" w:hAnsiTheme="minorHAnsi"/>
          <w:sz w:val="22"/>
          <w:szCs w:val="22"/>
        </w:rPr>
        <w:tab/>
        <w:t>Joella Altrock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11,07</w:t>
      </w:r>
      <w:r w:rsidRPr="00281B38">
        <w:rPr>
          <w:rFonts w:asciiTheme="minorHAnsi" w:hAnsiTheme="minorHAnsi"/>
          <w:sz w:val="22"/>
          <w:szCs w:val="22"/>
        </w:rPr>
        <w:tab/>
        <w:t>Felicia Majby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20apr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11,28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Tilde Mallmin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7053B" w:rsidRPr="00281B38">
        <w:rPr>
          <w:rFonts w:asciiTheme="minorHAnsi" w:hAnsiTheme="minorHAnsi"/>
          <w:sz w:val="22"/>
          <w:szCs w:val="22"/>
          <w:lang w:val="en-US"/>
        </w:rPr>
        <w:t>23aug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642A77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11,29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Alice Erhardt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AB2B0C" w:rsidRPr="00281B38">
        <w:rPr>
          <w:rFonts w:asciiTheme="minorHAnsi" w:hAnsiTheme="minorHAnsi"/>
          <w:sz w:val="22"/>
          <w:szCs w:val="22"/>
          <w:lang w:val="en-US"/>
        </w:rPr>
        <w:t>18jan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11,45</w:t>
      </w:r>
      <w:r w:rsidRPr="00281B38">
        <w:rPr>
          <w:rFonts w:asciiTheme="minorHAnsi" w:hAnsiTheme="minorHAnsi"/>
          <w:sz w:val="22"/>
          <w:szCs w:val="22"/>
        </w:rPr>
        <w:tab/>
        <w:t>Claire Berggren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14apr</w:t>
      </w:r>
      <w:r w:rsidR="00AA3DD3" w:rsidRPr="00281B38">
        <w:rPr>
          <w:rFonts w:asciiTheme="minorHAnsi" w:hAnsiTheme="minorHAnsi"/>
          <w:sz w:val="22"/>
          <w:szCs w:val="22"/>
        </w:rPr>
        <w:t>07</w:t>
      </w:r>
      <w:r w:rsidR="00AA3DD3" w:rsidRPr="00281B38">
        <w:rPr>
          <w:rFonts w:asciiTheme="minorHAnsi" w:hAnsiTheme="minorHAnsi"/>
          <w:sz w:val="22"/>
          <w:szCs w:val="22"/>
        </w:rPr>
        <w:tab/>
        <w:t>Lidingö</w:t>
      </w:r>
      <w:r w:rsidR="00AA3DD3"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11,66</w:t>
      </w:r>
      <w:r w:rsidRPr="00281B38">
        <w:rPr>
          <w:rFonts w:asciiTheme="minorHAnsi" w:hAnsiTheme="minorHAnsi"/>
          <w:sz w:val="22"/>
          <w:szCs w:val="22"/>
        </w:rPr>
        <w:tab/>
        <w:t>Evelina Åsberg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30maj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11,70</w:t>
      </w:r>
      <w:r w:rsidRPr="00281B38">
        <w:rPr>
          <w:rFonts w:asciiTheme="minorHAnsi" w:hAnsiTheme="minorHAnsi"/>
          <w:sz w:val="22"/>
          <w:szCs w:val="22"/>
        </w:rPr>
        <w:tab/>
        <w:t>Alma Starkman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18jul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00312" w:rsidRPr="00281B38" w:rsidRDefault="0020031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26B31" w:rsidRPr="00281B38" w:rsidRDefault="00526B3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11,70</w:t>
      </w:r>
      <w:r w:rsidRPr="00281B38">
        <w:rPr>
          <w:rFonts w:asciiTheme="minorHAnsi" w:hAnsiTheme="minorHAnsi"/>
          <w:sz w:val="22"/>
          <w:szCs w:val="22"/>
        </w:rPr>
        <w:tab/>
        <w:t>Maja Rahme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8maj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11,80</w:t>
      </w:r>
      <w:r w:rsidRPr="00281B38">
        <w:rPr>
          <w:rFonts w:asciiTheme="minorHAnsi" w:hAnsiTheme="minorHAnsi"/>
          <w:sz w:val="22"/>
          <w:szCs w:val="22"/>
        </w:rPr>
        <w:tab/>
        <w:t>Sanna Kvellsten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29nov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11,82</w:t>
      </w:r>
      <w:r w:rsidRPr="00281B38">
        <w:rPr>
          <w:rFonts w:asciiTheme="minorHAnsi" w:hAnsiTheme="minorHAnsi"/>
          <w:sz w:val="22"/>
          <w:szCs w:val="22"/>
        </w:rPr>
        <w:tab/>
        <w:t>Sara Franzén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11apr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11,87</w:t>
      </w:r>
      <w:r w:rsidRPr="00281B38">
        <w:rPr>
          <w:rFonts w:asciiTheme="minorHAnsi" w:hAnsiTheme="minorHAnsi"/>
          <w:sz w:val="22"/>
          <w:szCs w:val="22"/>
        </w:rPr>
        <w:tab/>
        <w:t>Charlotta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28mar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11,99</w:t>
      </w:r>
      <w:r w:rsidRPr="00281B38">
        <w:rPr>
          <w:rFonts w:asciiTheme="minorHAnsi" w:hAnsiTheme="minorHAnsi"/>
          <w:sz w:val="22"/>
          <w:szCs w:val="22"/>
        </w:rPr>
        <w:tab/>
        <w:t>Ella Lindeberg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12okt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22FD2" w:rsidRPr="00281B38" w:rsidRDefault="00526B3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12,28</w:t>
      </w:r>
      <w:r w:rsidRPr="00281B38">
        <w:rPr>
          <w:rFonts w:asciiTheme="minorHAnsi" w:hAnsiTheme="minorHAnsi"/>
          <w:sz w:val="22"/>
          <w:szCs w:val="22"/>
        </w:rPr>
        <w:tab/>
        <w:t>Klara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27mar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BB4049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12,41</w:t>
      </w:r>
      <w:r w:rsidRPr="00281B38">
        <w:rPr>
          <w:rFonts w:asciiTheme="minorHAnsi" w:hAnsiTheme="minorHAnsi"/>
          <w:sz w:val="22"/>
          <w:szCs w:val="22"/>
        </w:rPr>
        <w:tab/>
        <w:t>Agnes Kjerfve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20jan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12,41</w:t>
      </w:r>
      <w:r w:rsidRPr="00281B38">
        <w:rPr>
          <w:rFonts w:asciiTheme="minorHAnsi" w:hAnsiTheme="minorHAnsi"/>
          <w:sz w:val="22"/>
          <w:szCs w:val="22"/>
        </w:rPr>
        <w:tab/>
        <w:t>Nike Bylund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25sep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12,42</w:t>
      </w:r>
      <w:r w:rsidRPr="00281B38">
        <w:rPr>
          <w:rFonts w:asciiTheme="minorHAnsi" w:hAnsiTheme="minorHAnsi"/>
          <w:sz w:val="22"/>
          <w:szCs w:val="22"/>
        </w:rPr>
        <w:tab/>
        <w:t>Maja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27mar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12,44</w:t>
      </w:r>
      <w:r w:rsidRPr="00281B38">
        <w:rPr>
          <w:rFonts w:asciiTheme="minorHAnsi" w:hAnsiTheme="minorHAnsi"/>
          <w:sz w:val="22"/>
          <w:szCs w:val="22"/>
        </w:rPr>
        <w:tab/>
        <w:t>Maja Jensen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16maj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00312" w:rsidRPr="00281B38" w:rsidRDefault="0020031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11530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12,56</w:t>
      </w:r>
      <w:r w:rsidRPr="00281B38">
        <w:rPr>
          <w:rFonts w:asciiTheme="minorHAnsi" w:hAnsiTheme="minorHAnsi"/>
          <w:sz w:val="22"/>
          <w:szCs w:val="22"/>
        </w:rPr>
        <w:tab/>
        <w:t>Frida Lindgren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8jul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12,63</w:t>
      </w:r>
      <w:r w:rsidRPr="00281B38">
        <w:rPr>
          <w:rFonts w:asciiTheme="minorHAnsi" w:hAnsiTheme="minorHAnsi"/>
          <w:sz w:val="22"/>
          <w:szCs w:val="22"/>
        </w:rPr>
        <w:tab/>
        <w:t>Alice Hedin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26feb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12,69</w:t>
      </w:r>
      <w:r w:rsidRPr="00281B38">
        <w:rPr>
          <w:rFonts w:asciiTheme="minorHAnsi" w:hAnsiTheme="minorHAnsi"/>
          <w:sz w:val="22"/>
          <w:szCs w:val="22"/>
        </w:rPr>
        <w:tab/>
        <w:t>Isabella Haag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28aug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13,33</w:t>
      </w:r>
      <w:r w:rsidRPr="00281B38">
        <w:rPr>
          <w:rFonts w:asciiTheme="minorHAnsi" w:hAnsiTheme="minorHAnsi"/>
          <w:sz w:val="22"/>
          <w:szCs w:val="22"/>
        </w:rPr>
        <w:tab/>
        <w:t>Helene Momberg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6jul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13,45</w:t>
      </w:r>
      <w:r w:rsidRPr="00281B38">
        <w:rPr>
          <w:rFonts w:asciiTheme="minorHAnsi" w:hAnsiTheme="minorHAnsi"/>
          <w:sz w:val="22"/>
          <w:szCs w:val="22"/>
        </w:rPr>
        <w:tab/>
        <w:t>Selma Lilja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22maj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  <w:r w:rsidR="00642A77" w:rsidRPr="00281B38">
        <w:rPr>
          <w:rFonts w:asciiTheme="minorHAnsi" w:hAnsiTheme="minorHAnsi"/>
          <w:sz w:val="22"/>
          <w:szCs w:val="22"/>
        </w:rPr>
        <w:tab/>
      </w:r>
    </w:p>
    <w:p w:rsidR="00122FD2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13,60</w:t>
      </w:r>
      <w:r w:rsidRPr="00281B38">
        <w:rPr>
          <w:rFonts w:asciiTheme="minorHAnsi" w:hAnsiTheme="minorHAnsi"/>
          <w:sz w:val="22"/>
          <w:szCs w:val="22"/>
        </w:rPr>
        <w:tab/>
        <w:t>Anna Tärnvik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18aug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14,11</w:t>
      </w:r>
      <w:r w:rsidRPr="00281B38">
        <w:rPr>
          <w:rFonts w:asciiTheme="minorHAnsi" w:hAnsiTheme="minorHAnsi"/>
          <w:sz w:val="22"/>
          <w:szCs w:val="22"/>
        </w:rPr>
        <w:tab/>
        <w:t>Signe Starkman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13nov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E4ED3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14,21</w:t>
      </w:r>
      <w:r w:rsidRPr="00281B38">
        <w:rPr>
          <w:rFonts w:asciiTheme="minorHAnsi" w:hAnsiTheme="minorHAnsi"/>
          <w:sz w:val="22"/>
          <w:szCs w:val="22"/>
        </w:rPr>
        <w:tab/>
        <w:t>Vera Momberg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6jul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14,36</w:t>
      </w:r>
      <w:r w:rsidRPr="00281B38">
        <w:rPr>
          <w:rFonts w:asciiTheme="minorHAnsi" w:hAnsiTheme="minorHAnsi"/>
          <w:sz w:val="22"/>
          <w:szCs w:val="22"/>
        </w:rPr>
        <w:tab/>
        <w:t>Julia Tjärnberg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1okt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14,45</w:t>
      </w:r>
      <w:r w:rsidRPr="00281B38">
        <w:rPr>
          <w:rFonts w:asciiTheme="minorHAnsi" w:hAnsiTheme="minorHAnsi"/>
          <w:sz w:val="22"/>
          <w:szCs w:val="22"/>
        </w:rPr>
        <w:tab/>
        <w:t>Isabella Sällfors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00312" w:rsidRPr="00281B38" w:rsidRDefault="0020031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14,96</w:t>
      </w:r>
      <w:r w:rsidRPr="00281B38">
        <w:rPr>
          <w:rFonts w:asciiTheme="minorHAnsi" w:hAnsiTheme="minorHAnsi"/>
          <w:sz w:val="22"/>
          <w:szCs w:val="22"/>
        </w:rPr>
        <w:tab/>
        <w:t>Gabriella Havden</w:t>
      </w:r>
      <w:r w:rsidRPr="00281B38">
        <w:rPr>
          <w:rFonts w:asciiTheme="minorHAnsi" w:hAnsiTheme="minorHAnsi"/>
          <w:sz w:val="22"/>
          <w:szCs w:val="22"/>
        </w:rPr>
        <w:tab/>
      </w:r>
      <w:r w:rsidR="00D42FE9" w:rsidRPr="00281B38">
        <w:rPr>
          <w:rFonts w:asciiTheme="minorHAnsi" w:hAnsiTheme="minorHAnsi"/>
          <w:sz w:val="22"/>
          <w:szCs w:val="22"/>
        </w:rPr>
        <w:t>9aug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15,52</w:t>
      </w:r>
      <w:r w:rsidRPr="00281B38">
        <w:rPr>
          <w:rFonts w:asciiTheme="minorHAnsi" w:hAnsiTheme="minorHAnsi"/>
          <w:sz w:val="22"/>
          <w:szCs w:val="22"/>
        </w:rPr>
        <w:tab/>
        <w:t>Tyra Holmquist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1jul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46B1" w:rsidRPr="00281B38" w:rsidRDefault="006446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446B1" w:rsidRPr="00281B38" w:rsidRDefault="006446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ab/>
        <w:t>Vind över +2,0 m/s</w:t>
      </w:r>
    </w:p>
    <w:p w:rsidR="006446B1" w:rsidRPr="00281B38" w:rsidRDefault="006446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8,98w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3jan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6446B1" w:rsidRPr="00281B38" w:rsidRDefault="006446B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8,98w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7aug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93638E" w:rsidRPr="00281B38" w:rsidRDefault="00A02EC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A02ECA" w:rsidRPr="00281B38" w:rsidRDefault="00A02EC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80 meter</w:t>
      </w:r>
    </w:p>
    <w:p w:rsidR="00DF0674" w:rsidRPr="00281B38" w:rsidRDefault="00DF067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11,52 (-0,3)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Madeleine Aulio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24apr02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Copenhagen, DEN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14.6</w:t>
      </w:r>
    </w:p>
    <w:p w:rsidR="004B18CD" w:rsidRPr="00281B38" w:rsidRDefault="004B18C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11,55 (-1,3)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  <w:r w:rsidR="00A02ECA" w:rsidRPr="00281B38">
        <w:rPr>
          <w:rFonts w:asciiTheme="minorHAnsi" w:hAnsiTheme="minorHAnsi"/>
          <w:sz w:val="22"/>
          <w:szCs w:val="22"/>
        </w:rPr>
        <w:tab/>
      </w:r>
    </w:p>
    <w:p w:rsidR="00EC66BF" w:rsidRPr="00281B38" w:rsidRDefault="00EC66B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11,84 (1,9)</w:t>
      </w:r>
      <w:r w:rsidRPr="00281B38">
        <w:rPr>
          <w:rFonts w:asciiTheme="minorHAnsi" w:hAnsiTheme="minorHAnsi"/>
          <w:sz w:val="22"/>
          <w:szCs w:val="22"/>
        </w:rPr>
        <w:tab/>
        <w:t>Hanna Engel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25mar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A02ECA" w:rsidRPr="00281B38" w:rsidRDefault="00A02EC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11,86 (-0,3)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76CE6" w:rsidRPr="00281B38" w:rsidRDefault="00D76CE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12,04 (-0,8)</w:t>
      </w:r>
      <w:r w:rsidRPr="00281B38">
        <w:rPr>
          <w:rFonts w:asciiTheme="minorHAnsi" w:hAnsiTheme="minorHAnsi"/>
          <w:sz w:val="22"/>
          <w:szCs w:val="22"/>
        </w:rPr>
        <w:tab/>
        <w:t>Tora Eidman</w:t>
      </w:r>
      <w:r w:rsidRPr="00281B38">
        <w:rPr>
          <w:rFonts w:asciiTheme="minorHAnsi" w:hAnsiTheme="minorHAnsi"/>
          <w:sz w:val="22"/>
          <w:szCs w:val="22"/>
        </w:rPr>
        <w:tab/>
        <w:t>12aug02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20327" w:rsidRPr="00281B38" w:rsidRDefault="00D2032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12,28 (0,0)</w:t>
      </w:r>
      <w:r w:rsidRPr="00281B38">
        <w:rPr>
          <w:rFonts w:asciiTheme="minorHAnsi" w:hAnsiTheme="minorHAnsi"/>
          <w:sz w:val="22"/>
          <w:szCs w:val="22"/>
        </w:rPr>
        <w:tab/>
        <w:t>Tindra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23mar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12,44 (0,0)</w:t>
      </w:r>
      <w:r w:rsidRPr="00281B38">
        <w:rPr>
          <w:rFonts w:asciiTheme="minorHAnsi" w:hAnsiTheme="minorHAnsi"/>
          <w:sz w:val="22"/>
          <w:szCs w:val="22"/>
        </w:rPr>
        <w:tab/>
        <w:t>Fanny Walldén</w:t>
      </w:r>
      <w:r w:rsidRPr="00281B38">
        <w:rPr>
          <w:rFonts w:asciiTheme="minorHAnsi" w:hAnsiTheme="minorHAnsi"/>
          <w:sz w:val="22"/>
          <w:szCs w:val="22"/>
        </w:rPr>
        <w:tab/>
      </w:r>
      <w:r w:rsidR="00351FDB" w:rsidRPr="00281B38">
        <w:rPr>
          <w:rFonts w:asciiTheme="minorHAnsi" w:hAnsiTheme="minorHAnsi"/>
          <w:sz w:val="22"/>
          <w:szCs w:val="22"/>
        </w:rPr>
        <w:t>12apr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041D5C" w:rsidRPr="00281B38" w:rsidRDefault="00041D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12,68 (-0,9)</w:t>
      </w:r>
      <w:r w:rsidRPr="00281B38">
        <w:rPr>
          <w:rFonts w:asciiTheme="minorHAnsi" w:hAnsiTheme="minorHAnsi"/>
          <w:sz w:val="22"/>
          <w:szCs w:val="22"/>
        </w:rPr>
        <w:tab/>
        <w:t>Hanna Foster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8B05C5" w:rsidRPr="00281B38" w:rsidRDefault="008B05C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12,69 (-1,3)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  <w:t>12mar02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20327" w:rsidRPr="00281B38" w:rsidRDefault="00D2032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12,78 (0,0)</w:t>
      </w:r>
      <w:r w:rsidRPr="00281B38">
        <w:rPr>
          <w:rFonts w:asciiTheme="minorHAnsi" w:hAnsiTheme="minorHAnsi"/>
          <w:sz w:val="22"/>
          <w:szCs w:val="22"/>
        </w:rPr>
        <w:tab/>
        <w:t>Anna Sara Tunelli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14jun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2D74A8" w:rsidRPr="00281B38" w:rsidRDefault="00D2032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D20327" w:rsidRPr="00281B38" w:rsidRDefault="00D2032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12,86 (0,0)</w:t>
      </w:r>
      <w:r w:rsidRPr="00281B38">
        <w:rPr>
          <w:rFonts w:asciiTheme="minorHAnsi" w:hAnsiTheme="minorHAnsi"/>
          <w:sz w:val="22"/>
          <w:szCs w:val="22"/>
        </w:rPr>
        <w:tab/>
        <w:t>Kari Feste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3feb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12,88 (-1,3)</w:t>
      </w:r>
      <w:r w:rsidRPr="00281B38">
        <w:rPr>
          <w:rFonts w:asciiTheme="minorHAnsi" w:hAnsiTheme="minorHAnsi"/>
          <w:sz w:val="22"/>
          <w:szCs w:val="22"/>
        </w:rPr>
        <w:tab/>
        <w:t>Josefine Svensk Jerner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13,19 (-1,3)</w:t>
      </w:r>
      <w:r w:rsidRPr="00281B38">
        <w:rPr>
          <w:rFonts w:asciiTheme="minorHAnsi" w:hAnsiTheme="minorHAnsi"/>
          <w:sz w:val="22"/>
          <w:szCs w:val="22"/>
        </w:rPr>
        <w:tab/>
        <w:t>Ida Egnell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9jun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13,28 (-1,3)</w:t>
      </w:r>
      <w:r w:rsidRPr="00281B38">
        <w:rPr>
          <w:rFonts w:asciiTheme="minorHAnsi" w:hAnsiTheme="minorHAnsi"/>
          <w:sz w:val="22"/>
          <w:szCs w:val="22"/>
        </w:rPr>
        <w:tab/>
        <w:t>Amanda Svensk Jerner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1maj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A02ECA" w:rsidRPr="00281B38" w:rsidRDefault="00E70E9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13,57 (-0,3</w:t>
      </w:r>
      <w:r w:rsidR="006F77C7" w:rsidRPr="00281B38">
        <w:rPr>
          <w:rFonts w:asciiTheme="minorHAnsi" w:hAnsiTheme="minorHAnsi"/>
          <w:sz w:val="22"/>
          <w:szCs w:val="22"/>
        </w:rPr>
        <w:t>)</w:t>
      </w:r>
      <w:r w:rsidR="006F77C7" w:rsidRPr="00281B38">
        <w:rPr>
          <w:rFonts w:asciiTheme="minorHAnsi" w:hAnsiTheme="minorHAnsi"/>
          <w:sz w:val="22"/>
          <w:szCs w:val="22"/>
        </w:rPr>
        <w:tab/>
        <w:t>Ella Broqv</w:t>
      </w:r>
      <w:r w:rsidRPr="00281B38">
        <w:rPr>
          <w:rFonts w:asciiTheme="minorHAnsi" w:hAnsiTheme="minorHAnsi"/>
          <w:sz w:val="22"/>
          <w:szCs w:val="22"/>
        </w:rPr>
        <w:t>ist</w:t>
      </w:r>
      <w:r w:rsidRPr="00281B38">
        <w:rPr>
          <w:rFonts w:asciiTheme="minorHAnsi" w:hAnsiTheme="minorHAnsi"/>
          <w:sz w:val="22"/>
          <w:szCs w:val="22"/>
        </w:rPr>
        <w:tab/>
        <w:t>18dec02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6F2F5C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F2F5C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150 meter</w:t>
      </w:r>
    </w:p>
    <w:p w:rsidR="006F2F5C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25,49 (0,0)</w:t>
      </w:r>
      <w:r w:rsidRPr="00281B38">
        <w:rPr>
          <w:rFonts w:asciiTheme="minorHAnsi" w:hAnsiTheme="minorHAnsi"/>
          <w:sz w:val="22"/>
          <w:szCs w:val="22"/>
        </w:rPr>
        <w:tab/>
        <w:t>Ella Broqvist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18dec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E70E9D" w:rsidRPr="00281B38" w:rsidRDefault="00E70E9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93638E" w:rsidRPr="00281B38" w:rsidRDefault="0093638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300 meter</w:t>
      </w:r>
    </w:p>
    <w:p w:rsidR="0093638E" w:rsidRPr="00281B38" w:rsidRDefault="0093638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47,05</w:t>
      </w:r>
      <w:r w:rsidRPr="00281B38">
        <w:rPr>
          <w:rFonts w:asciiTheme="minorHAnsi" w:hAnsiTheme="minorHAnsi"/>
          <w:sz w:val="22"/>
          <w:szCs w:val="22"/>
        </w:rPr>
        <w:tab/>
        <w:t>Astrid Bobeck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18mar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D87F30" w:rsidRPr="00281B38" w:rsidRDefault="00D87F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D87F30" w:rsidRPr="00281B38" w:rsidRDefault="00D87F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600 meter</w:t>
      </w:r>
    </w:p>
    <w:p w:rsidR="00F6378F" w:rsidRPr="00281B38" w:rsidRDefault="00F6378F" w:rsidP="00F6378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1.43,92</w:t>
      </w:r>
      <w:r w:rsidRPr="00281B38">
        <w:rPr>
          <w:rFonts w:asciiTheme="minorHAnsi" w:hAnsiTheme="minorHAnsi"/>
          <w:sz w:val="22"/>
          <w:szCs w:val="22"/>
        </w:rPr>
        <w:tab/>
        <w:t>Julia Arnhult</w:t>
      </w:r>
      <w:r w:rsidRPr="00281B38">
        <w:rPr>
          <w:rFonts w:asciiTheme="minorHAnsi" w:hAnsiTheme="minorHAnsi"/>
          <w:sz w:val="22"/>
          <w:szCs w:val="22"/>
        </w:rPr>
        <w:tab/>
        <w:t>17sep01</w:t>
      </w:r>
      <w:r w:rsidRPr="00281B38">
        <w:rPr>
          <w:rFonts w:asciiTheme="minorHAnsi" w:hAnsiTheme="minorHAnsi"/>
          <w:sz w:val="22"/>
          <w:szCs w:val="22"/>
        </w:rPr>
        <w:tab/>
        <w:t>Eskilstuna</w:t>
      </w:r>
      <w:r w:rsidRPr="00281B38">
        <w:rPr>
          <w:rFonts w:asciiTheme="minorHAnsi" w:hAnsiTheme="minorHAnsi"/>
          <w:sz w:val="22"/>
          <w:szCs w:val="22"/>
        </w:rPr>
        <w:tab/>
        <w:t>14.9</w:t>
      </w:r>
    </w:p>
    <w:p w:rsidR="00D87F30" w:rsidRPr="00281B38" w:rsidRDefault="002135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1.45,60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="00D87F30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28.6</w:t>
      </w:r>
    </w:p>
    <w:p w:rsidR="006446B1" w:rsidRPr="00281B38" w:rsidRDefault="00E21CC8" w:rsidP="006446B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1.49,56</w:t>
      </w:r>
      <w:r w:rsidR="006446B1" w:rsidRPr="00281B38">
        <w:rPr>
          <w:rFonts w:asciiTheme="minorHAnsi" w:hAnsiTheme="minorHAnsi"/>
          <w:sz w:val="22"/>
          <w:szCs w:val="22"/>
        </w:rPr>
        <w:tab/>
        <w:t>Elisa</w:t>
      </w:r>
      <w:r w:rsidRPr="00281B38">
        <w:rPr>
          <w:rFonts w:asciiTheme="minorHAnsi" w:hAnsiTheme="minorHAnsi"/>
          <w:sz w:val="22"/>
          <w:szCs w:val="22"/>
        </w:rPr>
        <w:t>beth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="006446B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23.8</w:t>
      </w:r>
    </w:p>
    <w:p w:rsidR="006446B1" w:rsidRPr="00281B38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1.52,94</w:t>
      </w:r>
      <w:r w:rsidR="00AA3DD3" w:rsidRPr="00281B38">
        <w:rPr>
          <w:rFonts w:asciiTheme="minorHAnsi" w:hAnsiTheme="minorHAnsi"/>
          <w:sz w:val="22"/>
          <w:szCs w:val="22"/>
          <w:lang w:val="en-US"/>
        </w:rPr>
        <w:tab/>
        <w:t>Vendela Wahlberg</w:t>
      </w:r>
      <w:r w:rsidR="006446B1" w:rsidRPr="00281B38">
        <w:rPr>
          <w:rFonts w:asciiTheme="minorHAnsi" w:hAnsiTheme="minorHAnsi"/>
          <w:sz w:val="22"/>
          <w:szCs w:val="22"/>
          <w:lang w:val="en-US"/>
        </w:rPr>
        <w:tab/>
      </w:r>
      <w:r w:rsidR="00AA3DD3" w:rsidRPr="00281B38">
        <w:rPr>
          <w:rFonts w:asciiTheme="minorHAnsi" w:hAnsiTheme="minorHAnsi"/>
          <w:sz w:val="22"/>
          <w:szCs w:val="22"/>
          <w:lang w:val="en-US"/>
        </w:rPr>
        <w:t>3jan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6446B1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26.8</w:t>
      </w:r>
    </w:p>
    <w:p w:rsidR="00940510" w:rsidRPr="00281B38" w:rsidRDefault="00940510" w:rsidP="0094051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1.55,91</w:t>
      </w:r>
      <w:r w:rsidRPr="00281B38">
        <w:rPr>
          <w:rFonts w:asciiTheme="minorHAnsi" w:hAnsiTheme="minorHAnsi"/>
          <w:sz w:val="22"/>
          <w:szCs w:val="22"/>
        </w:rPr>
        <w:tab/>
        <w:t>Jenny Österback</w:t>
      </w:r>
      <w:r w:rsidRPr="00281B38">
        <w:rPr>
          <w:rFonts w:asciiTheme="minorHAnsi" w:hAnsiTheme="minorHAnsi"/>
          <w:sz w:val="22"/>
          <w:szCs w:val="22"/>
        </w:rPr>
        <w:tab/>
        <w:t>27jul01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E21CC8" w:rsidRPr="00281B38" w:rsidRDefault="00E21CC8" w:rsidP="00E21CC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1.56,94</w:t>
      </w:r>
      <w:r w:rsidRPr="00281B38">
        <w:rPr>
          <w:rFonts w:asciiTheme="minorHAnsi" w:hAnsiTheme="minorHAnsi"/>
          <w:sz w:val="22"/>
          <w:szCs w:val="22"/>
        </w:rPr>
        <w:tab/>
        <w:t>Fanny Walldén</w:t>
      </w:r>
      <w:r w:rsidRPr="00281B38">
        <w:rPr>
          <w:rFonts w:asciiTheme="minorHAnsi" w:hAnsiTheme="minorHAnsi"/>
          <w:sz w:val="22"/>
          <w:szCs w:val="22"/>
        </w:rPr>
        <w:tab/>
        <w:t>12apr01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23.8</w:t>
      </w:r>
    </w:p>
    <w:p w:rsidR="00C446CE" w:rsidRPr="00281B38" w:rsidRDefault="00C446CE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1.57,04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  <w:t>7aug04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</w:p>
    <w:p w:rsidR="00060ECE" w:rsidRPr="00281B38" w:rsidRDefault="00060ECE" w:rsidP="00060E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1.57,04</w:t>
      </w:r>
      <w:r w:rsidRPr="00281B38">
        <w:rPr>
          <w:rFonts w:asciiTheme="minorHAnsi" w:hAnsiTheme="minorHAnsi"/>
          <w:sz w:val="22"/>
          <w:szCs w:val="22"/>
        </w:rPr>
        <w:tab/>
        <w:t>Victoria Psilander</w:t>
      </w:r>
      <w:r w:rsidRPr="00281B38">
        <w:rPr>
          <w:rFonts w:asciiTheme="minorHAnsi" w:hAnsiTheme="minorHAnsi"/>
          <w:sz w:val="22"/>
          <w:szCs w:val="22"/>
        </w:rPr>
        <w:tab/>
        <w:t>3jul03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940510" w:rsidRPr="00281B38" w:rsidRDefault="00940510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1.57,17</w:t>
      </w:r>
      <w:r w:rsidRPr="00281B38">
        <w:rPr>
          <w:rFonts w:asciiTheme="minorHAnsi" w:hAnsiTheme="minorHAnsi"/>
          <w:sz w:val="22"/>
          <w:szCs w:val="22"/>
        </w:rPr>
        <w:tab/>
        <w:t>Tindra Gullberg</w:t>
      </w:r>
      <w:r w:rsidRPr="00281B38">
        <w:rPr>
          <w:rFonts w:asciiTheme="minorHAnsi" w:hAnsiTheme="minorHAnsi"/>
          <w:sz w:val="22"/>
          <w:szCs w:val="22"/>
        </w:rPr>
        <w:tab/>
        <w:t>2mar01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8225F2" w:rsidRPr="00281B38" w:rsidRDefault="008225F2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</w:t>
      </w:r>
      <w:r w:rsidR="00AD309A" w:rsidRPr="00281B38">
        <w:rPr>
          <w:rFonts w:asciiTheme="minorHAnsi" w:hAnsiTheme="minorHAnsi"/>
          <w:sz w:val="22"/>
          <w:szCs w:val="22"/>
        </w:rPr>
        <w:t>.57,67</w:t>
      </w:r>
      <w:r w:rsidR="00AD309A" w:rsidRPr="00281B38">
        <w:rPr>
          <w:rFonts w:asciiTheme="minorHAnsi" w:hAnsiTheme="minorHAnsi"/>
          <w:sz w:val="22"/>
          <w:szCs w:val="22"/>
        </w:rPr>
        <w:tab/>
        <w:t>Elsa Preber</w:t>
      </w:r>
      <w:r w:rsidR="00AD309A" w:rsidRPr="00281B38">
        <w:rPr>
          <w:rFonts w:asciiTheme="minorHAnsi" w:hAnsiTheme="minorHAnsi"/>
          <w:sz w:val="22"/>
          <w:szCs w:val="22"/>
        </w:rPr>
        <w:tab/>
        <w:t>16okt02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13.9</w:t>
      </w:r>
    </w:p>
    <w:p w:rsidR="00940510" w:rsidRPr="00281B38" w:rsidRDefault="00940510" w:rsidP="005172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17238" w:rsidRPr="00281B38" w:rsidRDefault="00CA22EA" w:rsidP="005172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1.59,84</w:t>
      </w:r>
      <w:r w:rsidR="00517238" w:rsidRPr="00281B38">
        <w:rPr>
          <w:rFonts w:asciiTheme="minorHAnsi" w:hAnsiTheme="minorHAnsi"/>
          <w:sz w:val="22"/>
          <w:szCs w:val="22"/>
          <w:lang w:val="en-US"/>
        </w:rPr>
        <w:tab/>
        <w:t>Madelei</w:t>
      </w:r>
      <w:r w:rsidRPr="00281B38">
        <w:rPr>
          <w:rFonts w:asciiTheme="minorHAnsi" w:hAnsiTheme="minorHAnsi"/>
          <w:sz w:val="22"/>
          <w:szCs w:val="22"/>
          <w:lang w:val="en-US"/>
        </w:rPr>
        <w:t>ne Aulio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24apr02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517238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26</w:t>
      </w:r>
      <w:r w:rsidR="00517238" w:rsidRPr="00281B38">
        <w:rPr>
          <w:rFonts w:asciiTheme="minorHAnsi" w:hAnsiTheme="minorHAnsi"/>
          <w:sz w:val="22"/>
          <w:szCs w:val="22"/>
          <w:lang w:val="en-US"/>
        </w:rPr>
        <w:t>.8</w:t>
      </w:r>
    </w:p>
    <w:p w:rsidR="008225F2" w:rsidRPr="00281B38" w:rsidRDefault="008225F2" w:rsidP="005172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>2.00,21</w:t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ab/>
        <w:t>Alicia Larsten</w:t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ab/>
      </w:r>
      <w:r w:rsidR="002D74A8" w:rsidRPr="00281B38">
        <w:rPr>
          <w:rFonts w:asciiTheme="minorHAnsi" w:hAnsiTheme="minorHAnsi"/>
          <w:sz w:val="22"/>
          <w:szCs w:val="22"/>
          <w:lang w:val="en-US"/>
        </w:rPr>
        <w:t>22jan</w:t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>04</w:t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13.9</w:t>
      </w:r>
    </w:p>
    <w:p w:rsidR="00517238" w:rsidRPr="00281B38" w:rsidRDefault="00517238" w:rsidP="00D64A2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8225F2" w:rsidRPr="00281B38">
        <w:rPr>
          <w:rFonts w:asciiTheme="minorHAnsi" w:hAnsiTheme="minorHAnsi"/>
          <w:sz w:val="22"/>
          <w:szCs w:val="22"/>
        </w:rPr>
        <w:t>2.01,44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18maj</w:t>
      </w:r>
      <w:r w:rsidR="00AD309A" w:rsidRPr="00281B38">
        <w:rPr>
          <w:rFonts w:asciiTheme="minorHAnsi" w:hAnsiTheme="minorHAnsi"/>
          <w:sz w:val="22"/>
          <w:szCs w:val="22"/>
        </w:rPr>
        <w:t>02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</w:r>
      <w:r w:rsidR="008225F2" w:rsidRPr="00281B38">
        <w:rPr>
          <w:rFonts w:asciiTheme="minorHAnsi" w:hAnsiTheme="minorHAnsi"/>
          <w:sz w:val="22"/>
          <w:szCs w:val="22"/>
        </w:rPr>
        <w:t>13.9</w:t>
      </w:r>
    </w:p>
    <w:p w:rsidR="00D64A2D" w:rsidRPr="00281B38" w:rsidRDefault="00C87C9C" w:rsidP="00D64A2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2.04,20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  <w:t>28jan01</w:t>
      </w:r>
      <w:r w:rsidRPr="00281B38">
        <w:rPr>
          <w:rFonts w:asciiTheme="minorHAnsi" w:hAnsiTheme="minorHAnsi"/>
          <w:sz w:val="22"/>
          <w:szCs w:val="22"/>
        </w:rPr>
        <w:tab/>
        <w:t>Hässleholm</w:t>
      </w:r>
      <w:r w:rsidR="00D64A2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25</w:t>
      </w:r>
      <w:r w:rsidR="00D64A2D" w:rsidRPr="00281B38">
        <w:rPr>
          <w:rFonts w:asciiTheme="minorHAnsi" w:hAnsiTheme="minorHAnsi"/>
          <w:sz w:val="22"/>
          <w:szCs w:val="22"/>
        </w:rPr>
        <w:t>.7</w:t>
      </w:r>
    </w:p>
    <w:p w:rsidR="00940510" w:rsidRPr="00281B38" w:rsidRDefault="00940510" w:rsidP="0094051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2.05,96</w:t>
      </w:r>
      <w:r w:rsidRPr="00281B38">
        <w:rPr>
          <w:rFonts w:asciiTheme="minorHAnsi" w:hAnsiTheme="minorHAnsi"/>
          <w:sz w:val="22"/>
          <w:szCs w:val="22"/>
        </w:rPr>
        <w:tab/>
        <w:t>Ella Broquist</w:t>
      </w:r>
      <w:r w:rsidRPr="00281B38">
        <w:rPr>
          <w:rFonts w:asciiTheme="minorHAnsi" w:hAnsiTheme="minorHAnsi"/>
          <w:sz w:val="22"/>
          <w:szCs w:val="22"/>
        </w:rPr>
        <w:tab/>
        <w:t>18dec02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060ECE" w:rsidRPr="00281B38" w:rsidRDefault="00060ECE" w:rsidP="0094051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2.06,03</w:t>
      </w:r>
      <w:r w:rsidRPr="00281B38">
        <w:rPr>
          <w:rFonts w:asciiTheme="minorHAnsi" w:hAnsiTheme="minorHAnsi"/>
          <w:sz w:val="22"/>
          <w:szCs w:val="22"/>
        </w:rPr>
        <w:tab/>
        <w:t>Thyra Arnhult</w:t>
      </w:r>
      <w:r w:rsidRPr="00281B38">
        <w:rPr>
          <w:rFonts w:asciiTheme="minorHAnsi" w:hAnsiTheme="minorHAnsi"/>
          <w:sz w:val="22"/>
          <w:szCs w:val="22"/>
        </w:rPr>
        <w:tab/>
      </w:r>
      <w:r w:rsidR="006F77C7" w:rsidRPr="00281B38">
        <w:rPr>
          <w:rFonts w:asciiTheme="minorHAnsi" w:hAnsiTheme="minorHAnsi"/>
          <w:sz w:val="22"/>
          <w:szCs w:val="22"/>
        </w:rPr>
        <w:t>26aug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666377" w:rsidRPr="00281B38" w:rsidRDefault="00666377" w:rsidP="00D64A2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2.06,86</w:t>
      </w:r>
      <w:r w:rsidRPr="00281B38">
        <w:rPr>
          <w:rFonts w:asciiTheme="minorHAnsi" w:hAnsiTheme="minorHAnsi"/>
          <w:sz w:val="22"/>
          <w:szCs w:val="22"/>
        </w:rPr>
        <w:tab/>
        <w:t>Ida Egnell</w:t>
      </w:r>
      <w:r w:rsidRPr="00281B38">
        <w:rPr>
          <w:rFonts w:asciiTheme="minorHAnsi" w:hAnsiTheme="minorHAnsi"/>
          <w:sz w:val="22"/>
          <w:szCs w:val="22"/>
        </w:rPr>
        <w:tab/>
      </w:r>
      <w:r w:rsidR="002D74A8" w:rsidRPr="00281B38">
        <w:rPr>
          <w:rFonts w:asciiTheme="minorHAnsi" w:hAnsiTheme="minorHAnsi"/>
          <w:sz w:val="22"/>
          <w:szCs w:val="22"/>
        </w:rPr>
        <w:t>9jun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8225F2" w:rsidRPr="00281B38" w:rsidRDefault="00AD309A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2.07,00</w:t>
      </w:r>
      <w:r w:rsidRPr="00281B38">
        <w:rPr>
          <w:rFonts w:asciiTheme="minorHAnsi" w:hAnsiTheme="minorHAnsi"/>
          <w:sz w:val="22"/>
          <w:szCs w:val="22"/>
        </w:rPr>
        <w:tab/>
        <w:t>Tyra Cedrenius</w:t>
      </w:r>
      <w:r w:rsidRPr="00281B38">
        <w:rPr>
          <w:rFonts w:asciiTheme="minorHAnsi" w:hAnsiTheme="minorHAnsi"/>
          <w:sz w:val="22"/>
          <w:szCs w:val="22"/>
        </w:rPr>
        <w:tab/>
      </w:r>
      <w:r w:rsidR="002D74A8" w:rsidRPr="00281B38">
        <w:rPr>
          <w:rFonts w:asciiTheme="minorHAnsi" w:hAnsiTheme="minorHAnsi"/>
          <w:sz w:val="22"/>
          <w:szCs w:val="22"/>
        </w:rPr>
        <w:t>18apr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="008225F2" w:rsidRPr="00281B38">
        <w:rPr>
          <w:rFonts w:asciiTheme="minorHAnsi" w:hAnsiTheme="minorHAnsi"/>
          <w:sz w:val="22"/>
          <w:szCs w:val="22"/>
        </w:rPr>
        <w:tab/>
        <w:t>13.9</w:t>
      </w:r>
    </w:p>
    <w:p w:rsidR="008225F2" w:rsidRPr="00281B38" w:rsidRDefault="00AD309A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2.07,06</w:t>
      </w:r>
      <w:r w:rsidRPr="00281B38">
        <w:rPr>
          <w:rFonts w:asciiTheme="minorHAnsi" w:hAnsiTheme="minorHAnsi"/>
          <w:sz w:val="22"/>
          <w:szCs w:val="22"/>
        </w:rPr>
        <w:tab/>
        <w:t>Klara Hultman</w:t>
      </w:r>
      <w:r w:rsidRPr="00281B38">
        <w:rPr>
          <w:rFonts w:asciiTheme="minorHAnsi" w:hAnsiTheme="minorHAnsi"/>
          <w:sz w:val="22"/>
          <w:szCs w:val="22"/>
        </w:rPr>
        <w:tab/>
      </w:r>
      <w:r w:rsidR="002D74A8" w:rsidRPr="00281B38">
        <w:rPr>
          <w:rFonts w:asciiTheme="minorHAnsi" w:hAnsiTheme="minorHAnsi"/>
          <w:sz w:val="22"/>
          <w:szCs w:val="22"/>
        </w:rPr>
        <w:t>23jul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="008225F2" w:rsidRPr="00281B38">
        <w:rPr>
          <w:rFonts w:asciiTheme="minorHAnsi" w:hAnsiTheme="minorHAnsi"/>
          <w:sz w:val="22"/>
          <w:szCs w:val="22"/>
        </w:rPr>
        <w:tab/>
        <w:t>13.9</w:t>
      </w:r>
    </w:p>
    <w:p w:rsidR="00266C77" w:rsidRPr="00281B38" w:rsidRDefault="00266C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2.08,28</w:t>
      </w:r>
      <w:r w:rsidRPr="00281B38">
        <w:rPr>
          <w:rFonts w:asciiTheme="minorHAnsi" w:hAnsiTheme="minorHAnsi"/>
          <w:sz w:val="22"/>
          <w:szCs w:val="22"/>
        </w:rPr>
        <w:tab/>
        <w:t>Anna Sara Tunelli</w:t>
      </w:r>
      <w:r w:rsidRPr="00281B38">
        <w:rPr>
          <w:rFonts w:asciiTheme="minorHAnsi" w:hAnsiTheme="minorHAnsi"/>
          <w:sz w:val="22"/>
          <w:szCs w:val="22"/>
        </w:rPr>
        <w:tab/>
        <w:t>14jun01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CA22EA" w:rsidRPr="00281B38" w:rsidRDefault="008225F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2D74A8" w:rsidRPr="00281B38">
        <w:rPr>
          <w:rFonts w:asciiTheme="minorHAnsi" w:hAnsiTheme="minorHAnsi"/>
          <w:sz w:val="22"/>
          <w:szCs w:val="22"/>
        </w:rPr>
        <w:t>2.08,52</w:t>
      </w:r>
      <w:r w:rsidR="002D74A8" w:rsidRPr="00281B38">
        <w:rPr>
          <w:rFonts w:asciiTheme="minorHAnsi" w:hAnsiTheme="minorHAnsi"/>
          <w:sz w:val="22"/>
          <w:szCs w:val="22"/>
        </w:rPr>
        <w:tab/>
        <w:t>Olivia Ternhe</w:t>
      </w:r>
      <w:r w:rsidR="00AD309A" w:rsidRPr="00281B38">
        <w:rPr>
          <w:rFonts w:asciiTheme="minorHAnsi" w:hAnsiTheme="minorHAnsi"/>
          <w:sz w:val="22"/>
          <w:szCs w:val="22"/>
        </w:rPr>
        <w:t>m</w:t>
      </w:r>
      <w:r w:rsidR="00AD309A" w:rsidRPr="00281B38">
        <w:rPr>
          <w:rFonts w:asciiTheme="minorHAnsi" w:hAnsiTheme="minorHAnsi"/>
          <w:sz w:val="22"/>
          <w:szCs w:val="22"/>
        </w:rPr>
        <w:tab/>
      </w:r>
      <w:r w:rsidR="002D74A8" w:rsidRPr="00281B38">
        <w:rPr>
          <w:rFonts w:asciiTheme="minorHAnsi" w:hAnsiTheme="minorHAnsi"/>
          <w:sz w:val="22"/>
          <w:szCs w:val="22"/>
        </w:rPr>
        <w:t>12mar</w:t>
      </w:r>
      <w:r w:rsidR="00AD309A" w:rsidRPr="00281B38">
        <w:rPr>
          <w:rFonts w:asciiTheme="minorHAnsi" w:hAnsiTheme="minorHAnsi"/>
          <w:sz w:val="22"/>
          <w:szCs w:val="22"/>
        </w:rPr>
        <w:t>02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="00CA22EA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13.9</w:t>
      </w:r>
    </w:p>
    <w:p w:rsidR="00940510" w:rsidRPr="00281B38" w:rsidRDefault="0094051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04E63" w:rsidRPr="00281B38" w:rsidRDefault="0022485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2.09,99</w:t>
      </w:r>
      <w:r w:rsidRPr="00281B38">
        <w:rPr>
          <w:rFonts w:asciiTheme="minorHAnsi" w:hAnsiTheme="minorHAnsi"/>
          <w:sz w:val="22"/>
          <w:szCs w:val="22"/>
        </w:rPr>
        <w:tab/>
        <w:t>Kristina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666377" w:rsidRPr="00281B38" w:rsidRDefault="006663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2.10,??</w:t>
      </w:r>
      <w:r w:rsidRPr="00281B38">
        <w:rPr>
          <w:rFonts w:asciiTheme="minorHAnsi" w:hAnsiTheme="minorHAnsi"/>
          <w:sz w:val="22"/>
          <w:szCs w:val="22"/>
        </w:rPr>
        <w:tab/>
        <w:t>Emilia Englund</w:t>
      </w:r>
      <w:r w:rsidR="002D74A8" w:rsidRPr="00281B38">
        <w:rPr>
          <w:rFonts w:asciiTheme="minorHAnsi" w:hAnsiTheme="minorHAnsi"/>
          <w:sz w:val="22"/>
          <w:szCs w:val="22"/>
        </w:rPr>
        <w:tab/>
        <w:t>5maj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CA22EA" w:rsidRPr="00281B38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2.10,02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Ebba Karlsson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2D74A8" w:rsidRPr="00281B38">
        <w:rPr>
          <w:rFonts w:asciiTheme="minorHAnsi" w:hAnsiTheme="minorHAnsi"/>
          <w:sz w:val="22"/>
          <w:szCs w:val="22"/>
          <w:lang w:val="en-US"/>
        </w:rPr>
        <w:t>2jun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EC66BF" w:rsidRPr="00281B38" w:rsidRDefault="00EC66B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2.10,99</w:t>
      </w:r>
      <w:r w:rsidRPr="00281B38">
        <w:rPr>
          <w:rFonts w:asciiTheme="minorHAnsi" w:hAnsiTheme="minorHAnsi"/>
          <w:sz w:val="22"/>
          <w:szCs w:val="22"/>
        </w:rPr>
        <w:tab/>
        <w:t>Tara Parman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060ECE" w:rsidRPr="00281B38" w:rsidRDefault="00060E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2.15,10</w:t>
      </w:r>
      <w:r w:rsidRPr="00281B38">
        <w:rPr>
          <w:rFonts w:asciiTheme="minorHAnsi" w:hAnsiTheme="minorHAnsi"/>
          <w:sz w:val="22"/>
          <w:szCs w:val="22"/>
        </w:rPr>
        <w:tab/>
        <w:t>Rakel Wahlberg</w:t>
      </w:r>
      <w:r w:rsidRPr="00281B38">
        <w:rPr>
          <w:rFonts w:asciiTheme="minorHAnsi" w:hAnsiTheme="minorHAnsi"/>
          <w:sz w:val="22"/>
          <w:szCs w:val="22"/>
        </w:rPr>
        <w:tab/>
        <w:t>25jun03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666377" w:rsidRPr="00281B38" w:rsidRDefault="006663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2.21,53</w:t>
      </w:r>
      <w:r w:rsidRPr="00281B38">
        <w:rPr>
          <w:rFonts w:asciiTheme="minorHAnsi" w:hAnsiTheme="minorHAnsi"/>
          <w:sz w:val="22"/>
          <w:szCs w:val="22"/>
        </w:rPr>
        <w:tab/>
        <w:t>Sofia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2D74A8" w:rsidRPr="00281B38">
        <w:rPr>
          <w:rFonts w:asciiTheme="minorHAnsi" w:hAnsiTheme="minorHAnsi"/>
          <w:sz w:val="22"/>
          <w:szCs w:val="22"/>
        </w:rPr>
        <w:t>24nov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266C77" w:rsidRPr="00281B38" w:rsidRDefault="00266C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7.18,66</w:t>
      </w:r>
      <w:r w:rsidRPr="00281B38">
        <w:rPr>
          <w:rFonts w:asciiTheme="minorHAnsi" w:hAnsiTheme="minorHAnsi"/>
          <w:sz w:val="22"/>
          <w:szCs w:val="22"/>
        </w:rPr>
        <w:tab/>
        <w:t>Giovanna Sacchi</w:t>
      </w:r>
      <w:r w:rsidRPr="00281B38">
        <w:rPr>
          <w:rFonts w:asciiTheme="minorHAnsi" w:hAnsiTheme="minorHAnsi"/>
          <w:sz w:val="22"/>
          <w:szCs w:val="22"/>
        </w:rPr>
        <w:tab/>
        <w:t>16apr01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501E86" w:rsidRPr="00281B38" w:rsidRDefault="00501E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01E86" w:rsidRPr="00281B38" w:rsidRDefault="00501E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1000 meter</w:t>
      </w:r>
    </w:p>
    <w:p w:rsidR="00501E86" w:rsidRPr="00281B38" w:rsidRDefault="00501E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2.42,21</w:t>
      </w:r>
      <w:r w:rsidRPr="00281B38">
        <w:rPr>
          <w:rFonts w:asciiTheme="minorHAnsi" w:hAnsiTheme="minorHAnsi"/>
          <w:sz w:val="22"/>
          <w:szCs w:val="22"/>
        </w:rPr>
        <w:tab/>
        <w:t>Charlotte Schönbeck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22dec</w:t>
      </w:r>
      <w:r w:rsidRPr="00281B38">
        <w:rPr>
          <w:rFonts w:asciiTheme="minorHAnsi" w:hAnsiTheme="minorHAnsi"/>
          <w:sz w:val="22"/>
          <w:szCs w:val="22"/>
        </w:rPr>
        <w:t>84</w:t>
      </w:r>
      <w:r w:rsidRPr="00281B38">
        <w:rPr>
          <w:rFonts w:asciiTheme="minorHAnsi" w:hAnsiTheme="minorHAnsi"/>
          <w:sz w:val="22"/>
          <w:szCs w:val="22"/>
        </w:rPr>
        <w:tab/>
        <w:t>Kalmar</w:t>
      </w:r>
      <w:r w:rsidRPr="00281B38">
        <w:rPr>
          <w:rFonts w:asciiTheme="minorHAnsi" w:hAnsiTheme="minorHAnsi"/>
          <w:sz w:val="22"/>
          <w:szCs w:val="22"/>
        </w:rPr>
        <w:tab/>
        <w:t>12.8</w:t>
      </w:r>
    </w:p>
    <w:p w:rsidR="0093638E" w:rsidRPr="00281B38" w:rsidRDefault="004A42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4.17,26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Theresa Wulff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C10F19" w:rsidRPr="00281B38">
        <w:rPr>
          <w:rFonts w:asciiTheme="minorHAnsi" w:hAnsiTheme="minorHAnsi"/>
          <w:sz w:val="22"/>
          <w:szCs w:val="22"/>
          <w:lang w:val="en-US"/>
        </w:rPr>
        <w:t>c</w:t>
      </w:r>
      <w:r w:rsidRPr="00281B38">
        <w:rPr>
          <w:rFonts w:asciiTheme="minorHAnsi" w:hAnsiTheme="minorHAnsi"/>
          <w:sz w:val="22"/>
          <w:szCs w:val="22"/>
          <w:lang w:val="en-US"/>
        </w:rPr>
        <w:t>94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22.8</w:t>
      </w:r>
    </w:p>
    <w:p w:rsidR="004A4233" w:rsidRPr="00281B38" w:rsidRDefault="004A42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u w:val="single"/>
          <w:lang w:val="en-US"/>
        </w:rPr>
      </w:pPr>
    </w:p>
    <w:p w:rsidR="00266C77" w:rsidRPr="00281B38" w:rsidRDefault="0093638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  <w:lang w:val="en-US"/>
        </w:rPr>
      </w:pPr>
      <w:r w:rsidRPr="00281B38">
        <w:rPr>
          <w:rFonts w:asciiTheme="minorHAnsi" w:hAnsiTheme="minorHAnsi"/>
          <w:sz w:val="28"/>
          <w:szCs w:val="22"/>
          <w:lang w:val="en-US"/>
        </w:rPr>
        <w:lastRenderedPageBreak/>
        <w:tab/>
        <w:t>2000 meter</w:t>
      </w:r>
    </w:p>
    <w:p w:rsidR="00E21CC8" w:rsidRPr="00281B38" w:rsidRDefault="00E21CC8" w:rsidP="00E21CC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6.53,81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Julia Arnhult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17sep00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23.8</w:t>
      </w:r>
    </w:p>
    <w:p w:rsidR="0093638E" w:rsidRPr="00281B38" w:rsidRDefault="0093638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7.00,39</w:t>
      </w:r>
      <w:r w:rsidRPr="00281B38">
        <w:rPr>
          <w:rFonts w:asciiTheme="minorHAnsi" w:hAnsiTheme="minorHAnsi"/>
          <w:sz w:val="22"/>
          <w:szCs w:val="22"/>
        </w:rPr>
        <w:tab/>
        <w:t>Julia Rajan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10maj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7.35,89</w:t>
      </w:r>
      <w:r w:rsidRPr="00281B38">
        <w:rPr>
          <w:rFonts w:asciiTheme="minorHAnsi" w:hAnsiTheme="minorHAnsi"/>
          <w:sz w:val="22"/>
          <w:szCs w:val="22"/>
        </w:rPr>
        <w:tab/>
        <w:t>Ella Broquist</w:t>
      </w:r>
      <w:r w:rsidRPr="00281B38">
        <w:rPr>
          <w:rFonts w:asciiTheme="minorHAnsi" w:hAnsiTheme="minorHAnsi"/>
          <w:sz w:val="22"/>
          <w:szCs w:val="22"/>
        </w:rPr>
        <w:tab/>
        <w:t>18dec02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7.59,42</w:t>
      </w:r>
      <w:r w:rsidRPr="00281B38">
        <w:rPr>
          <w:rFonts w:asciiTheme="minorHAnsi" w:hAnsiTheme="minorHAnsi"/>
          <w:sz w:val="22"/>
          <w:szCs w:val="22"/>
        </w:rPr>
        <w:tab/>
        <w:t>Alma Holmberg</w:t>
      </w:r>
      <w:r w:rsidRPr="00281B38">
        <w:rPr>
          <w:rFonts w:asciiTheme="minorHAnsi" w:hAnsiTheme="minorHAnsi"/>
          <w:sz w:val="22"/>
          <w:szCs w:val="22"/>
        </w:rPr>
        <w:tab/>
        <w:t>4jun02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8.19,10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8.20,53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8.20,69</w:t>
      </w:r>
      <w:r w:rsidRPr="00281B38">
        <w:rPr>
          <w:rFonts w:asciiTheme="minorHAnsi" w:hAnsiTheme="minorHAnsi"/>
          <w:sz w:val="22"/>
          <w:szCs w:val="22"/>
        </w:rPr>
        <w:tab/>
        <w:t>Ebba Karlsson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8.33,38</w:t>
      </w:r>
      <w:r w:rsidRPr="00281B38">
        <w:rPr>
          <w:rFonts w:asciiTheme="minorHAnsi" w:hAnsiTheme="minorHAnsi"/>
          <w:sz w:val="22"/>
          <w:szCs w:val="22"/>
        </w:rPr>
        <w:tab/>
        <w:t>Klara Hultman</w:t>
      </w:r>
      <w:r w:rsidRPr="00281B38">
        <w:rPr>
          <w:rFonts w:asciiTheme="minorHAnsi" w:hAnsiTheme="minorHAnsi"/>
          <w:sz w:val="22"/>
          <w:szCs w:val="22"/>
        </w:rPr>
        <w:tab/>
        <w:t>23jul02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8.37,69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  <w:t>12mar02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8.45,75</w:t>
      </w:r>
      <w:r w:rsidRPr="00281B38">
        <w:rPr>
          <w:rFonts w:asciiTheme="minorHAnsi" w:hAnsiTheme="minorHAnsi"/>
          <w:sz w:val="22"/>
          <w:szCs w:val="22"/>
        </w:rPr>
        <w:tab/>
        <w:t>Filippa Andersson</w:t>
      </w:r>
      <w:r w:rsidRPr="00281B38">
        <w:rPr>
          <w:rFonts w:asciiTheme="minorHAnsi" w:hAnsiTheme="minorHAnsi"/>
          <w:sz w:val="22"/>
          <w:szCs w:val="22"/>
        </w:rPr>
        <w:tab/>
        <w:t>29maj01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8.53,80</w:t>
      </w:r>
      <w:r w:rsidRPr="00281B38">
        <w:rPr>
          <w:rFonts w:asciiTheme="minorHAnsi" w:hAnsiTheme="minorHAnsi"/>
          <w:sz w:val="22"/>
          <w:szCs w:val="22"/>
        </w:rPr>
        <w:tab/>
        <w:t>Kristina Döving Feste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13nov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C446CE" w:rsidRPr="00281B38" w:rsidRDefault="00C446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0565E" w:rsidRPr="00281B38" w:rsidRDefault="00A056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3000 meter</w:t>
      </w:r>
    </w:p>
    <w:p w:rsidR="00D64A2D" w:rsidRPr="00281B38" w:rsidRDefault="00D64A2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11.24,06</w:t>
      </w:r>
      <w:r w:rsidRPr="00281B38">
        <w:rPr>
          <w:rFonts w:asciiTheme="minorHAnsi" w:hAnsiTheme="minorHAnsi"/>
          <w:sz w:val="22"/>
          <w:szCs w:val="22"/>
        </w:rPr>
        <w:tab/>
        <w:t>Julia Arnhult</w:t>
      </w:r>
      <w:r w:rsidRPr="00281B38">
        <w:rPr>
          <w:rFonts w:asciiTheme="minorHAnsi" w:hAnsiTheme="minorHAnsi"/>
          <w:sz w:val="22"/>
          <w:szCs w:val="22"/>
        </w:rPr>
        <w:tab/>
        <w:t>17sep01</w:t>
      </w:r>
      <w:r w:rsidRPr="00281B38">
        <w:rPr>
          <w:rFonts w:asciiTheme="minorHAnsi" w:hAnsiTheme="minorHAnsi"/>
          <w:sz w:val="22"/>
          <w:szCs w:val="22"/>
        </w:rPr>
        <w:tab/>
        <w:t>Helsingborg</w:t>
      </w:r>
      <w:r w:rsidRPr="00281B38">
        <w:rPr>
          <w:rFonts w:asciiTheme="minorHAnsi" w:hAnsiTheme="minorHAnsi"/>
          <w:sz w:val="22"/>
          <w:szCs w:val="22"/>
        </w:rPr>
        <w:tab/>
        <w:t>8.7</w:t>
      </w:r>
    </w:p>
    <w:p w:rsidR="00A0565E" w:rsidRPr="00281B38" w:rsidRDefault="00A056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11.42,51</w:t>
      </w:r>
      <w:r w:rsidRPr="00281B38">
        <w:rPr>
          <w:rFonts w:asciiTheme="minorHAnsi" w:hAnsiTheme="minorHAnsi"/>
          <w:sz w:val="22"/>
          <w:szCs w:val="22"/>
        </w:rPr>
        <w:tab/>
        <w:t>Elin Magnusson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27sep</w:t>
      </w:r>
      <w:r w:rsidRPr="00281B38">
        <w:rPr>
          <w:rFonts w:asciiTheme="minorHAnsi" w:hAnsiTheme="minorHAnsi"/>
          <w:sz w:val="22"/>
          <w:szCs w:val="22"/>
        </w:rPr>
        <w:t>88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17.6</w:t>
      </w:r>
    </w:p>
    <w:p w:rsidR="00A0476E" w:rsidRPr="00281B38" w:rsidRDefault="00D41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12.18.28</w:t>
      </w:r>
      <w:r w:rsidRPr="00281B38">
        <w:rPr>
          <w:rFonts w:asciiTheme="minorHAnsi" w:hAnsiTheme="minorHAnsi"/>
          <w:sz w:val="22"/>
          <w:szCs w:val="22"/>
        </w:rPr>
        <w:tab/>
        <w:t>Louise Gårdmark</w:t>
      </w:r>
      <w:r w:rsidRPr="00281B38">
        <w:rPr>
          <w:rFonts w:asciiTheme="minorHAnsi" w:hAnsiTheme="minorHAnsi"/>
          <w:sz w:val="22"/>
          <w:szCs w:val="22"/>
        </w:rPr>
        <w:tab/>
        <w:t>26nov</w:t>
      </w:r>
      <w:r w:rsidR="00A0476E" w:rsidRPr="00281B38">
        <w:rPr>
          <w:rFonts w:asciiTheme="minorHAnsi" w:hAnsiTheme="minorHAnsi"/>
          <w:sz w:val="22"/>
          <w:szCs w:val="22"/>
        </w:rPr>
        <w:t>97</w:t>
      </w:r>
      <w:r w:rsidR="00A0476E" w:rsidRPr="00281B38">
        <w:rPr>
          <w:rFonts w:asciiTheme="minorHAnsi" w:hAnsiTheme="minorHAnsi"/>
          <w:sz w:val="22"/>
          <w:szCs w:val="22"/>
        </w:rPr>
        <w:tab/>
        <w:t>Gävle</w:t>
      </w:r>
      <w:r w:rsidR="00A0476E" w:rsidRPr="00281B38">
        <w:rPr>
          <w:rFonts w:asciiTheme="minorHAnsi" w:hAnsiTheme="minorHAnsi"/>
          <w:sz w:val="22"/>
          <w:szCs w:val="22"/>
        </w:rPr>
        <w:tab/>
        <w:t>10.8</w:t>
      </w: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50 meter häck </w:t>
      </w:r>
      <w:r w:rsidRPr="00281B38">
        <w:rPr>
          <w:rFonts w:asciiTheme="minorHAnsi" w:hAnsiTheme="minorHAnsi"/>
          <w:szCs w:val="22"/>
        </w:rPr>
        <w:t xml:space="preserve">(spec) </w:t>
      </w:r>
      <w:r w:rsidRPr="00281B38">
        <w:rPr>
          <w:rFonts w:asciiTheme="minorHAnsi" w:hAnsiTheme="minorHAnsi"/>
          <w:sz w:val="28"/>
          <w:szCs w:val="22"/>
        </w:rPr>
        <w:t>F10/11</w:t>
      </w: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9,40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7aug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Leksand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CE4ED3" w:rsidRPr="00281B38" w:rsidRDefault="00CE4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0130AD" w:rsidRPr="00281B38" w:rsidRDefault="000130A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 xml:space="preserve">60 meter häck </w:t>
      </w:r>
      <w:r w:rsidRPr="00281B38">
        <w:rPr>
          <w:rFonts w:asciiTheme="minorHAnsi" w:hAnsiTheme="minorHAnsi"/>
          <w:sz w:val="22"/>
          <w:szCs w:val="22"/>
        </w:rPr>
        <w:t xml:space="preserve">(0,68)  </w:t>
      </w:r>
      <w:r w:rsidRPr="00281B38">
        <w:rPr>
          <w:rFonts w:asciiTheme="minorHAnsi" w:hAnsiTheme="minorHAnsi"/>
          <w:sz w:val="28"/>
          <w:szCs w:val="22"/>
        </w:rPr>
        <w:t>F13</w:t>
      </w:r>
    </w:p>
    <w:p w:rsidR="00DF0674" w:rsidRPr="00281B38" w:rsidRDefault="002135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10,12</w:t>
      </w:r>
      <w:r w:rsidR="0093638E" w:rsidRPr="00281B38">
        <w:rPr>
          <w:rFonts w:asciiTheme="minorHAnsi" w:hAnsiTheme="minorHAnsi"/>
          <w:sz w:val="22"/>
          <w:szCs w:val="22"/>
        </w:rPr>
        <w:t xml:space="preserve"> (ok)</w:t>
      </w:r>
      <w:r w:rsidR="000130AD" w:rsidRPr="00281B38">
        <w:rPr>
          <w:rFonts w:asciiTheme="minorHAnsi" w:hAnsiTheme="minorHAnsi"/>
          <w:sz w:val="22"/>
          <w:szCs w:val="22"/>
        </w:rPr>
        <w:tab/>
        <w:t>Lisa Fröberg</w:t>
      </w:r>
      <w:r w:rsidR="000130AD"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29mar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="000130A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28.6</w:t>
      </w:r>
    </w:p>
    <w:p w:rsidR="007D2793" w:rsidRPr="00281B38" w:rsidRDefault="007D2793" w:rsidP="007D279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>10,74 (ok)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Madeleine Aulio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24apr02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7.9</w:t>
      </w:r>
    </w:p>
    <w:p w:rsidR="000130AD" w:rsidRPr="00281B38" w:rsidRDefault="000130A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666377" w:rsidRPr="00281B38">
        <w:rPr>
          <w:rFonts w:asciiTheme="minorHAnsi" w:hAnsiTheme="minorHAnsi"/>
          <w:sz w:val="22"/>
          <w:szCs w:val="22"/>
        </w:rPr>
        <w:t>10,58</w:t>
      </w:r>
      <w:r w:rsidR="0093638E" w:rsidRPr="00281B38"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3jan</w:t>
      </w:r>
      <w:r w:rsidR="00666377" w:rsidRPr="00281B38">
        <w:rPr>
          <w:rFonts w:asciiTheme="minorHAnsi" w:hAnsiTheme="minorHAnsi"/>
          <w:sz w:val="22"/>
          <w:szCs w:val="22"/>
        </w:rPr>
        <w:t>02</w:t>
      </w:r>
      <w:r w:rsidR="00666377"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</w:r>
      <w:r w:rsidR="00666377" w:rsidRPr="00281B38">
        <w:rPr>
          <w:rFonts w:asciiTheme="minorHAnsi" w:hAnsiTheme="minorHAnsi"/>
          <w:sz w:val="22"/>
          <w:szCs w:val="22"/>
        </w:rPr>
        <w:t>7.9</w:t>
      </w:r>
    </w:p>
    <w:p w:rsidR="00457302" w:rsidRPr="00281B38" w:rsidRDefault="00457302" w:rsidP="007D279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11,92 (ok)</w:t>
      </w:r>
      <w:r w:rsidRPr="00281B38">
        <w:rPr>
          <w:rFonts w:asciiTheme="minorHAnsi" w:hAnsiTheme="minorHAnsi"/>
          <w:sz w:val="22"/>
          <w:szCs w:val="22"/>
        </w:rPr>
        <w:tab/>
        <w:t>Martina Röstberg</w:t>
      </w:r>
      <w:r w:rsidRPr="00281B38">
        <w:rPr>
          <w:rFonts w:asciiTheme="minorHAnsi" w:hAnsiTheme="minorHAnsi"/>
          <w:sz w:val="22"/>
          <w:szCs w:val="22"/>
        </w:rPr>
        <w:tab/>
        <w:t>10jan02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D2793" w:rsidRPr="00281B38" w:rsidRDefault="000130AD" w:rsidP="007D279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7D2793" w:rsidRPr="00281B38">
        <w:rPr>
          <w:rFonts w:asciiTheme="minorHAnsi" w:hAnsiTheme="minorHAnsi"/>
          <w:sz w:val="22"/>
          <w:szCs w:val="22"/>
        </w:rPr>
        <w:t>12,47 (ok)</w:t>
      </w:r>
      <w:r w:rsidR="007D2793" w:rsidRPr="00281B38">
        <w:rPr>
          <w:rFonts w:asciiTheme="minorHAnsi" w:hAnsiTheme="minorHAnsi"/>
          <w:sz w:val="22"/>
          <w:szCs w:val="22"/>
        </w:rPr>
        <w:tab/>
        <w:t>Elisabeth Hvalgren</w:t>
      </w:r>
      <w:r w:rsidR="007D2793" w:rsidRPr="00281B38">
        <w:rPr>
          <w:rFonts w:asciiTheme="minorHAnsi" w:hAnsiTheme="minorHAnsi"/>
          <w:sz w:val="22"/>
          <w:szCs w:val="22"/>
        </w:rPr>
        <w:tab/>
        <w:t>28maj02</w:t>
      </w:r>
      <w:r w:rsidR="007D2793" w:rsidRPr="00281B38">
        <w:rPr>
          <w:rFonts w:asciiTheme="minorHAnsi" w:hAnsiTheme="minorHAnsi"/>
          <w:sz w:val="22"/>
          <w:szCs w:val="22"/>
        </w:rPr>
        <w:tab/>
        <w:t>Täby</w:t>
      </w:r>
      <w:r w:rsidR="007D2793" w:rsidRPr="00281B38">
        <w:rPr>
          <w:rFonts w:asciiTheme="minorHAnsi" w:hAnsiTheme="minorHAnsi"/>
          <w:sz w:val="22"/>
          <w:szCs w:val="22"/>
        </w:rPr>
        <w:tab/>
        <w:t>7.9</w:t>
      </w:r>
    </w:p>
    <w:p w:rsidR="00A92362" w:rsidRPr="00281B38" w:rsidRDefault="00A9236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12,83</w:t>
      </w:r>
      <w:r w:rsidR="0093638E" w:rsidRPr="00281B38"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Lowisa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5jun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281B38" w:rsidRPr="00281B38" w:rsidRDefault="00A92362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281B38" w:rsidRPr="00281B38">
        <w:rPr>
          <w:rFonts w:asciiTheme="minorHAnsi" w:hAnsiTheme="minorHAnsi"/>
          <w:sz w:val="22"/>
          <w:szCs w:val="22"/>
        </w:rPr>
        <w:t>12,89</w:t>
      </w:r>
      <w:r w:rsidR="00281B38" w:rsidRPr="00281B38">
        <w:rPr>
          <w:rFonts w:asciiTheme="minorHAnsi" w:hAnsiTheme="minorHAnsi"/>
          <w:sz w:val="22"/>
          <w:szCs w:val="22"/>
        </w:rPr>
        <w:tab/>
        <w:t>Tove Gattberg</w:t>
      </w:r>
      <w:r w:rsidR="00281B38" w:rsidRPr="00281B38">
        <w:rPr>
          <w:rFonts w:asciiTheme="minorHAnsi" w:hAnsiTheme="minorHAnsi"/>
          <w:sz w:val="22"/>
          <w:szCs w:val="22"/>
        </w:rPr>
        <w:tab/>
        <w:t>9jan03</w:t>
      </w:r>
      <w:r w:rsidR="00281B38" w:rsidRPr="00281B38">
        <w:rPr>
          <w:rFonts w:asciiTheme="minorHAnsi" w:hAnsiTheme="minorHAnsi"/>
          <w:sz w:val="22"/>
          <w:szCs w:val="22"/>
        </w:rPr>
        <w:tab/>
        <w:t>Lidingö</w:t>
      </w:r>
      <w:r w:rsidR="00281B38" w:rsidRPr="00281B38">
        <w:rPr>
          <w:rFonts w:asciiTheme="minorHAnsi" w:hAnsiTheme="minorHAnsi"/>
          <w:sz w:val="22"/>
          <w:szCs w:val="22"/>
        </w:rPr>
        <w:tab/>
        <w:t>7.5</w:t>
      </w:r>
    </w:p>
    <w:p w:rsidR="00A92362" w:rsidRPr="00281B38" w:rsidRDefault="00A9236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12,91</w:t>
      </w:r>
      <w:r w:rsidR="0093638E" w:rsidRPr="00281B38"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Anna Sara Tunelli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14jun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A92362" w:rsidRPr="00281B38" w:rsidRDefault="00A9236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13,12</w:t>
      </w:r>
      <w:r w:rsidR="0093638E" w:rsidRPr="00281B38"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Fanny Waldén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12apr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457302" w:rsidRPr="00281B38" w:rsidRDefault="0045730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13,18 (ok)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  <w:t>18maj02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A92362" w:rsidRPr="00281B38" w:rsidRDefault="00A9236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13,31</w:t>
      </w:r>
      <w:r w:rsidR="00122FD2" w:rsidRPr="00281B38"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Julia Arnhult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17sep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6F77C7" w:rsidRPr="00281B38" w:rsidRDefault="00A92362" w:rsidP="0045730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457302" w:rsidRPr="00281B38" w:rsidRDefault="006F77C7" w:rsidP="0045730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13,32 (ok)</w:t>
      </w:r>
      <w:r w:rsidRPr="00281B38">
        <w:rPr>
          <w:rFonts w:asciiTheme="minorHAnsi" w:hAnsiTheme="minorHAnsi"/>
          <w:sz w:val="22"/>
          <w:szCs w:val="22"/>
        </w:rPr>
        <w:tab/>
        <w:t>Ella Broqv</w:t>
      </w:r>
      <w:r w:rsidR="00457302" w:rsidRPr="00281B38">
        <w:rPr>
          <w:rFonts w:asciiTheme="minorHAnsi" w:hAnsiTheme="minorHAnsi"/>
          <w:sz w:val="22"/>
          <w:szCs w:val="22"/>
        </w:rPr>
        <w:t>ist</w:t>
      </w:r>
      <w:r w:rsidR="00457302" w:rsidRPr="00281B38">
        <w:rPr>
          <w:rFonts w:asciiTheme="minorHAnsi" w:hAnsiTheme="minorHAnsi"/>
          <w:sz w:val="22"/>
          <w:szCs w:val="22"/>
        </w:rPr>
        <w:tab/>
        <w:t>18dec02</w:t>
      </w:r>
      <w:r w:rsidR="00457302" w:rsidRPr="00281B38">
        <w:rPr>
          <w:rFonts w:asciiTheme="minorHAnsi" w:hAnsiTheme="minorHAnsi"/>
          <w:sz w:val="22"/>
          <w:szCs w:val="22"/>
        </w:rPr>
        <w:tab/>
        <w:t>Enskede</w:t>
      </w:r>
      <w:r w:rsidR="00457302" w:rsidRPr="00281B38">
        <w:rPr>
          <w:rFonts w:asciiTheme="minorHAnsi" w:hAnsiTheme="minorHAnsi"/>
          <w:sz w:val="22"/>
          <w:szCs w:val="22"/>
        </w:rPr>
        <w:tab/>
        <w:t>20.9</w:t>
      </w:r>
    </w:p>
    <w:p w:rsidR="00A92362" w:rsidRPr="00281B38" w:rsidRDefault="00A9236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13,34</w:t>
      </w:r>
      <w:r w:rsidR="00122FD2" w:rsidRPr="00281B38"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Giovanna Sacchi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457302" w:rsidRPr="00281B38" w:rsidRDefault="0045730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13,45 (ok)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  <w:t>28jan01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122FD2" w:rsidRPr="00281B38" w:rsidRDefault="000130A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13,66</w:t>
      </w:r>
      <w:r w:rsidR="00122FD2" w:rsidRPr="00281B38"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Ella Bertilsson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c</w:t>
      </w:r>
      <w:r w:rsidR="00204E63" w:rsidRPr="00281B38">
        <w:rPr>
          <w:rFonts w:asciiTheme="minorHAnsi" w:hAnsiTheme="minorHAnsi"/>
          <w:sz w:val="22"/>
          <w:szCs w:val="22"/>
        </w:rPr>
        <w:t>02</w:t>
      </w:r>
      <w:r w:rsidR="00204E63" w:rsidRPr="00281B38">
        <w:rPr>
          <w:rFonts w:asciiTheme="minorHAnsi" w:hAnsiTheme="minorHAnsi"/>
          <w:sz w:val="22"/>
          <w:szCs w:val="22"/>
        </w:rPr>
        <w:tab/>
        <w:t>Lidingö</w:t>
      </w:r>
      <w:r w:rsidR="00204E63" w:rsidRPr="00281B38">
        <w:rPr>
          <w:rFonts w:asciiTheme="minorHAnsi" w:hAnsiTheme="minorHAnsi"/>
          <w:sz w:val="22"/>
          <w:szCs w:val="22"/>
        </w:rPr>
        <w:tab/>
        <w:t>7.5</w:t>
      </w:r>
    </w:p>
    <w:p w:rsidR="00457302" w:rsidRPr="00281B38" w:rsidRDefault="0045730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13,68 (ok)</w:t>
      </w:r>
      <w:r w:rsidRPr="00281B38">
        <w:rPr>
          <w:rFonts w:asciiTheme="minorHAnsi" w:hAnsiTheme="minorHAnsi"/>
          <w:sz w:val="22"/>
          <w:szCs w:val="22"/>
        </w:rPr>
        <w:tab/>
        <w:t>Ebba Karlsson</w:t>
      </w:r>
      <w:r w:rsidRPr="00281B38">
        <w:rPr>
          <w:rFonts w:asciiTheme="minorHAnsi" w:hAnsiTheme="minorHAnsi"/>
          <w:sz w:val="22"/>
          <w:szCs w:val="22"/>
        </w:rPr>
        <w:tab/>
      </w:r>
      <w:r w:rsidR="006F77C7" w:rsidRPr="00281B38">
        <w:rPr>
          <w:rFonts w:asciiTheme="minorHAnsi" w:hAnsiTheme="minorHAnsi"/>
          <w:sz w:val="22"/>
          <w:szCs w:val="22"/>
        </w:rPr>
        <w:t>2jun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0130AD" w:rsidRPr="00281B38" w:rsidRDefault="000130A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13,79</w:t>
      </w:r>
      <w:r w:rsidR="00122FD2" w:rsidRPr="00281B38"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12mar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13,92</w:t>
      </w:r>
      <w:r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Smilla Steinsvik</w:t>
      </w:r>
      <w:r w:rsidRPr="00281B38">
        <w:rPr>
          <w:rFonts w:asciiTheme="minorHAnsi" w:hAnsiTheme="minorHAnsi"/>
          <w:sz w:val="22"/>
          <w:szCs w:val="22"/>
        </w:rPr>
        <w:tab/>
        <w:t>17jan03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0061A4" w:rsidRPr="00281B38" w:rsidRDefault="0045730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14,15 (ok)</w:t>
      </w:r>
      <w:r w:rsidRPr="00281B38">
        <w:rPr>
          <w:rFonts w:asciiTheme="minorHAnsi" w:hAnsiTheme="minorHAnsi"/>
          <w:sz w:val="22"/>
          <w:szCs w:val="22"/>
        </w:rPr>
        <w:tab/>
        <w:t>Elsa Breberg</w:t>
      </w:r>
      <w:r w:rsidRPr="00281B38">
        <w:rPr>
          <w:rFonts w:asciiTheme="minorHAnsi" w:hAnsiTheme="minorHAnsi"/>
          <w:sz w:val="22"/>
          <w:szCs w:val="22"/>
        </w:rPr>
        <w:tab/>
        <w:t>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14,50</w:t>
      </w:r>
      <w:r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Ella Stralka</w:t>
      </w:r>
      <w:r w:rsidRPr="00281B38">
        <w:rPr>
          <w:rFonts w:asciiTheme="minorHAnsi" w:hAnsiTheme="minorHAnsi"/>
          <w:sz w:val="22"/>
          <w:szCs w:val="22"/>
        </w:rPr>
        <w:tab/>
        <w:t>6mar03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6F77C7" w:rsidRPr="00281B38" w:rsidRDefault="006F77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B18CD" w:rsidRPr="00281B38" w:rsidRDefault="004B18C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60 meter häck </w:t>
      </w:r>
      <w:r w:rsidRPr="00281B38">
        <w:rPr>
          <w:rFonts w:asciiTheme="minorHAnsi" w:hAnsiTheme="minorHAnsi"/>
          <w:sz w:val="22"/>
          <w:szCs w:val="22"/>
        </w:rPr>
        <w:t>(0,76)</w:t>
      </w:r>
    </w:p>
    <w:p w:rsidR="004B18CD" w:rsidRPr="00281B38" w:rsidRDefault="004B18CD" w:rsidP="004B18C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10,19 (-0,6)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A4522A" w:rsidRPr="00281B38" w:rsidRDefault="00A4522A" w:rsidP="004B18C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11,03 (-0,2)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  <w:t>3jan02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D64E5D" w:rsidRPr="00281B38" w:rsidRDefault="00D64E5D" w:rsidP="004B18C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11,75 (-0,4)</w:t>
      </w:r>
      <w:r w:rsidRPr="00281B38">
        <w:rPr>
          <w:rFonts w:asciiTheme="minorHAnsi" w:hAnsiTheme="minorHAnsi"/>
          <w:sz w:val="22"/>
          <w:szCs w:val="22"/>
        </w:rPr>
        <w:tab/>
        <w:t>Fanny Walldén</w:t>
      </w:r>
      <w:r w:rsidRPr="00281B38">
        <w:rPr>
          <w:rFonts w:asciiTheme="minorHAnsi" w:hAnsiTheme="minorHAnsi"/>
          <w:sz w:val="22"/>
          <w:szCs w:val="22"/>
        </w:rPr>
        <w:tab/>
        <w:t>12apr01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A4522A" w:rsidRPr="00281B38" w:rsidRDefault="00A4522A" w:rsidP="004B18C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12,70 (-0,2)</w:t>
      </w:r>
      <w:r w:rsidRPr="00281B38">
        <w:rPr>
          <w:rFonts w:asciiTheme="minorHAnsi" w:hAnsiTheme="minorHAnsi"/>
          <w:sz w:val="22"/>
          <w:szCs w:val="22"/>
        </w:rPr>
        <w:tab/>
        <w:t>Tindra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D64E5D" w:rsidRPr="00281B38">
        <w:rPr>
          <w:rFonts w:asciiTheme="minorHAnsi" w:hAnsiTheme="minorHAnsi"/>
          <w:sz w:val="22"/>
          <w:szCs w:val="22"/>
        </w:rPr>
        <w:t>12mar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A4522A" w:rsidRPr="00281B38" w:rsidRDefault="00D64E5D" w:rsidP="004B18C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12,82 (-0,2)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="00A4522A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18maj</w:t>
      </w:r>
      <w:r w:rsidR="00A4522A" w:rsidRPr="00281B38">
        <w:rPr>
          <w:rFonts w:asciiTheme="minorHAnsi" w:hAnsiTheme="minorHAnsi"/>
          <w:sz w:val="22"/>
          <w:szCs w:val="22"/>
        </w:rPr>
        <w:t>02</w:t>
      </w:r>
      <w:r w:rsidR="00A4522A" w:rsidRPr="00281B38">
        <w:rPr>
          <w:rFonts w:asciiTheme="minorHAnsi" w:hAnsiTheme="minorHAnsi"/>
          <w:sz w:val="22"/>
          <w:szCs w:val="22"/>
        </w:rPr>
        <w:tab/>
        <w:t>Spånga</w:t>
      </w:r>
      <w:r w:rsidR="00A4522A" w:rsidRPr="00281B38">
        <w:rPr>
          <w:rFonts w:asciiTheme="minorHAnsi" w:hAnsiTheme="minorHAnsi"/>
          <w:sz w:val="22"/>
          <w:szCs w:val="22"/>
        </w:rPr>
        <w:tab/>
        <w:t>21.9</w:t>
      </w:r>
    </w:p>
    <w:p w:rsidR="00DF0674" w:rsidRPr="00281B38" w:rsidRDefault="00DF067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13,24 (-2,6)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Madeleine Aulio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24apr02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Copenhagen, DEN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14.6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13,57 (-2,4)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  <w:t>12mar02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4522A" w:rsidRPr="00281B38" w:rsidRDefault="00A4522A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13,80 (-0,2)</w:t>
      </w:r>
      <w:r w:rsidRPr="00281B38">
        <w:rPr>
          <w:rFonts w:asciiTheme="minorHAnsi" w:hAnsiTheme="minorHAnsi"/>
          <w:sz w:val="22"/>
          <w:szCs w:val="22"/>
        </w:rPr>
        <w:tab/>
        <w:t>Sara Movin</w:t>
      </w:r>
      <w:r w:rsidRPr="00281B38">
        <w:rPr>
          <w:rFonts w:asciiTheme="minorHAnsi" w:hAnsiTheme="minorHAnsi"/>
          <w:sz w:val="22"/>
          <w:szCs w:val="22"/>
        </w:rPr>
        <w:tab/>
      </w:r>
      <w:r w:rsidR="00D64E5D" w:rsidRPr="00281B38">
        <w:rPr>
          <w:rFonts w:asciiTheme="minorHAnsi" w:hAnsiTheme="minorHAnsi"/>
          <w:sz w:val="22"/>
          <w:szCs w:val="22"/>
        </w:rPr>
        <w:t>27okt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E70E9D" w:rsidRPr="00281B38" w:rsidRDefault="00E70E9D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14,54 (-2,4)</w:t>
      </w:r>
      <w:r w:rsidRPr="00281B38">
        <w:rPr>
          <w:rFonts w:asciiTheme="minorHAnsi" w:hAnsiTheme="minorHAnsi"/>
          <w:sz w:val="22"/>
          <w:szCs w:val="22"/>
        </w:rPr>
        <w:tab/>
        <w:t>Ella Broquist</w:t>
      </w:r>
      <w:r w:rsidRPr="00281B38">
        <w:rPr>
          <w:rFonts w:asciiTheme="minorHAnsi" w:hAnsiTheme="minorHAnsi"/>
          <w:sz w:val="22"/>
          <w:szCs w:val="22"/>
        </w:rPr>
        <w:tab/>
        <w:t>18dec02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C446CE" w:rsidRPr="00281B38" w:rsidRDefault="00C446CE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446CE" w:rsidRPr="00281B38" w:rsidRDefault="00C446CE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8"/>
          <w:szCs w:val="22"/>
        </w:rPr>
        <w:t xml:space="preserve">80 meter häck </w:t>
      </w:r>
      <w:r w:rsidRPr="00281B38">
        <w:rPr>
          <w:rFonts w:asciiTheme="minorHAnsi" w:hAnsiTheme="minorHAnsi"/>
          <w:sz w:val="22"/>
          <w:szCs w:val="22"/>
        </w:rPr>
        <w:t>(0,76)</w:t>
      </w:r>
    </w:p>
    <w:p w:rsidR="00C446CE" w:rsidRPr="00281B38" w:rsidRDefault="00C446CE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 xml:space="preserve">15,43 </w:t>
      </w:r>
      <w:r w:rsidRPr="00281B38">
        <w:rPr>
          <w:rFonts w:asciiTheme="minorHAnsi" w:hAnsiTheme="minorHAnsi"/>
          <w:sz w:val="22"/>
          <w:szCs w:val="22"/>
        </w:rPr>
        <w:tab/>
        <w:t>Fanny Walldén</w:t>
      </w:r>
      <w:r w:rsidRPr="00281B38">
        <w:rPr>
          <w:rFonts w:asciiTheme="minorHAnsi" w:hAnsiTheme="minorHAnsi"/>
          <w:sz w:val="22"/>
          <w:szCs w:val="22"/>
        </w:rPr>
        <w:tab/>
        <w:t>12apr01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0476E" w:rsidRPr="00281B38" w:rsidRDefault="00A0476E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0476E" w:rsidRPr="00281B38" w:rsidRDefault="00A0476E" w:rsidP="00A0476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200 meter häck </w:t>
      </w:r>
      <w:r w:rsidRPr="00281B38">
        <w:rPr>
          <w:rFonts w:asciiTheme="minorHAnsi" w:hAnsiTheme="minorHAnsi"/>
          <w:sz w:val="22"/>
          <w:szCs w:val="22"/>
        </w:rPr>
        <w:t>(0,68)</w:t>
      </w:r>
    </w:p>
    <w:p w:rsidR="00A0476E" w:rsidRPr="00281B38" w:rsidRDefault="00A0476E" w:rsidP="00A0476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35,74</w:t>
      </w:r>
      <w:r w:rsidRPr="00281B38">
        <w:rPr>
          <w:rFonts w:asciiTheme="minorHAnsi" w:hAnsiTheme="minorHAnsi"/>
          <w:sz w:val="22"/>
          <w:szCs w:val="22"/>
        </w:rPr>
        <w:tab/>
        <w:t>Julia Arnhult</w:t>
      </w:r>
      <w:r w:rsidRPr="00281B38">
        <w:rPr>
          <w:rFonts w:asciiTheme="minorHAnsi" w:hAnsiTheme="minorHAnsi"/>
          <w:sz w:val="22"/>
          <w:szCs w:val="22"/>
        </w:rPr>
        <w:tab/>
        <w:t>17sep01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2.8</w:t>
      </w:r>
    </w:p>
    <w:p w:rsidR="00A0476E" w:rsidRPr="00281B38" w:rsidRDefault="00A0476E" w:rsidP="00A0476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44,43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  <w:t>28jan01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2.8</w:t>
      </w:r>
    </w:p>
    <w:p w:rsidR="00C446CE" w:rsidRPr="00281B38" w:rsidRDefault="00C446CE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B3C8F" w:rsidRPr="00281B38" w:rsidRDefault="006B3C8F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200 meter häck </w:t>
      </w:r>
      <w:r w:rsidRPr="00281B38">
        <w:rPr>
          <w:rFonts w:asciiTheme="minorHAnsi" w:hAnsiTheme="minorHAnsi"/>
          <w:sz w:val="22"/>
          <w:szCs w:val="22"/>
        </w:rPr>
        <w:t>(0,76)</w:t>
      </w:r>
    </w:p>
    <w:p w:rsidR="006B3C8F" w:rsidRPr="00281B38" w:rsidRDefault="006B3C8F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32,69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903FB0" w:rsidRPr="00281B38">
        <w:rPr>
          <w:rFonts w:asciiTheme="minorHAnsi" w:hAnsiTheme="minorHAnsi"/>
          <w:sz w:val="22"/>
          <w:szCs w:val="22"/>
        </w:rPr>
        <w:t>29mar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6B3C8F" w:rsidRPr="00281B38" w:rsidRDefault="006B3C8F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446CE" w:rsidRPr="00281B38" w:rsidRDefault="00C446CE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300 meter häck </w:t>
      </w:r>
      <w:r w:rsidRPr="00281B38">
        <w:rPr>
          <w:rFonts w:asciiTheme="minorHAnsi" w:hAnsiTheme="minorHAnsi"/>
          <w:sz w:val="22"/>
          <w:szCs w:val="22"/>
        </w:rPr>
        <w:t>(0,76)</w:t>
      </w:r>
    </w:p>
    <w:p w:rsidR="00C446CE" w:rsidRPr="00281B38" w:rsidRDefault="00C446CE" w:rsidP="00C446C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51,45</w:t>
      </w:r>
      <w:r w:rsidRPr="00281B38">
        <w:rPr>
          <w:rFonts w:asciiTheme="minorHAnsi" w:hAnsiTheme="minorHAnsi"/>
          <w:sz w:val="22"/>
          <w:szCs w:val="22"/>
        </w:rPr>
        <w:tab/>
        <w:t>Hedda Hanner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30aug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</w:p>
    <w:p w:rsidR="001128D5" w:rsidRPr="00281B38" w:rsidRDefault="001128D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63CA8" w:rsidRPr="00281B38" w:rsidRDefault="00463CA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>400 meter hinder</w:t>
      </w:r>
    </w:p>
    <w:p w:rsidR="00463CA8" w:rsidRPr="00281B38" w:rsidRDefault="00463CA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1.15,08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7aug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463CA8" w:rsidRPr="00281B38" w:rsidRDefault="00463CA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D15ABC" w:rsidRPr="00281B38" w:rsidRDefault="00D15A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>600 meter hinder</w:t>
      </w:r>
    </w:p>
    <w:p w:rsidR="00D15ABC" w:rsidRPr="00281B38" w:rsidRDefault="00D15A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2.07,50</w:t>
      </w:r>
      <w:r w:rsidRPr="00281B38">
        <w:rPr>
          <w:rFonts w:asciiTheme="minorHAnsi" w:hAnsiTheme="minorHAnsi"/>
          <w:sz w:val="22"/>
          <w:szCs w:val="22"/>
        </w:rPr>
        <w:tab/>
        <w:t>Victoria Psilander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9jul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D15ABC" w:rsidRPr="00281B38" w:rsidRDefault="00D15A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2.13,17</w:t>
      </w:r>
      <w:r w:rsidRPr="00281B38">
        <w:rPr>
          <w:rFonts w:asciiTheme="minorHAnsi" w:hAnsiTheme="minorHAnsi"/>
          <w:sz w:val="22"/>
          <w:szCs w:val="22"/>
        </w:rPr>
        <w:tab/>
        <w:t>Liv Berglöf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3jun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D15ABC" w:rsidRPr="00281B38" w:rsidRDefault="00C2426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2.16,64</w:t>
      </w:r>
      <w:r w:rsidRPr="00281B38">
        <w:rPr>
          <w:rFonts w:asciiTheme="minorHAnsi" w:hAnsiTheme="minorHAnsi"/>
          <w:sz w:val="22"/>
          <w:szCs w:val="22"/>
        </w:rPr>
        <w:tab/>
        <w:t>Jenna</w:t>
      </w:r>
      <w:r w:rsidR="00D15ABC" w:rsidRPr="00281B38">
        <w:rPr>
          <w:rFonts w:asciiTheme="minorHAnsi" w:hAnsiTheme="minorHAnsi"/>
          <w:sz w:val="22"/>
          <w:szCs w:val="22"/>
        </w:rPr>
        <w:t xml:space="preserve"> Wikén</w:t>
      </w:r>
      <w:r w:rsidR="00D15ABC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2nov</w:t>
      </w:r>
      <w:r w:rsidR="00D15ABC" w:rsidRPr="00281B38">
        <w:rPr>
          <w:rFonts w:asciiTheme="minorHAnsi" w:hAnsiTheme="minorHAnsi"/>
          <w:sz w:val="22"/>
          <w:szCs w:val="22"/>
        </w:rPr>
        <w:t>03</w:t>
      </w:r>
      <w:r w:rsidR="00D15ABC" w:rsidRPr="00281B38">
        <w:rPr>
          <w:rFonts w:asciiTheme="minorHAnsi" w:hAnsiTheme="minorHAnsi"/>
          <w:sz w:val="22"/>
          <w:szCs w:val="22"/>
        </w:rPr>
        <w:tab/>
        <w:t>Björknäs</w:t>
      </w:r>
      <w:r w:rsidR="00D15ABC" w:rsidRPr="00281B38">
        <w:rPr>
          <w:rFonts w:asciiTheme="minorHAnsi" w:hAnsiTheme="minorHAnsi"/>
          <w:sz w:val="22"/>
          <w:szCs w:val="22"/>
        </w:rPr>
        <w:tab/>
        <w:t>30.8</w:t>
      </w:r>
    </w:p>
    <w:p w:rsidR="00D15ABC" w:rsidRPr="00281B38" w:rsidRDefault="00D15A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2.23,41</w:t>
      </w:r>
      <w:r w:rsidRPr="00281B38">
        <w:rPr>
          <w:rFonts w:asciiTheme="minorHAnsi" w:hAnsiTheme="minorHAnsi"/>
          <w:sz w:val="22"/>
          <w:szCs w:val="22"/>
        </w:rPr>
        <w:tab/>
        <w:t>Fanny Wijkström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3sep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D15ABC" w:rsidRPr="00281B38" w:rsidRDefault="00D15A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2.23,76</w:t>
      </w:r>
      <w:r w:rsidRPr="00281B38">
        <w:rPr>
          <w:rFonts w:asciiTheme="minorHAnsi" w:hAnsiTheme="minorHAnsi"/>
          <w:sz w:val="22"/>
          <w:szCs w:val="22"/>
        </w:rPr>
        <w:tab/>
        <w:t>Tove Gattberg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9jan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D15ABC" w:rsidRPr="00281B38" w:rsidRDefault="00D15A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2.41,30</w:t>
      </w:r>
      <w:r w:rsidRPr="00281B38">
        <w:rPr>
          <w:rFonts w:asciiTheme="minorHAnsi" w:hAnsiTheme="minorHAnsi"/>
          <w:sz w:val="22"/>
          <w:szCs w:val="22"/>
        </w:rPr>
        <w:tab/>
        <w:t>Vendela Haag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31maj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75547A" w:rsidRPr="00281B38" w:rsidRDefault="0075547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5547A" w:rsidRPr="00281B38" w:rsidRDefault="0075547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800 meter hinder </w:t>
      </w:r>
      <w:r w:rsidRPr="00281B38">
        <w:rPr>
          <w:rFonts w:asciiTheme="minorHAnsi" w:hAnsiTheme="minorHAnsi"/>
          <w:sz w:val="22"/>
          <w:szCs w:val="22"/>
        </w:rPr>
        <w:t>(låga hinder och ingen vattengrav)</w:t>
      </w:r>
    </w:p>
    <w:p w:rsidR="0075547A" w:rsidRPr="00281B38" w:rsidRDefault="0075547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2.48,83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5547A" w:rsidRPr="00281B38" w:rsidRDefault="0075547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2.50,70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5547A" w:rsidRPr="00281B38" w:rsidRDefault="0075547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2.55,89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  <w:t>3jan02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5547A" w:rsidRPr="00281B38" w:rsidRDefault="0075547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2.57,47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Pr="00281B38">
        <w:rPr>
          <w:rFonts w:asciiTheme="minorHAnsi" w:hAnsiTheme="minorHAnsi"/>
          <w:sz w:val="22"/>
          <w:szCs w:val="22"/>
        </w:rPr>
        <w:tab/>
        <w:t>27apr02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3.03,57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  <w:t>16okt02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5547A" w:rsidRPr="00281B38" w:rsidRDefault="0075547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3.03,68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6165A6" w:rsidRPr="00281B38">
        <w:rPr>
          <w:rFonts w:asciiTheme="minorHAnsi" w:hAnsiTheme="minorHAnsi"/>
          <w:sz w:val="22"/>
          <w:szCs w:val="22"/>
        </w:rPr>
        <w:t>18maj02</w:t>
      </w:r>
      <w:r w:rsidR="006165A6" w:rsidRPr="00281B38">
        <w:rPr>
          <w:rFonts w:asciiTheme="minorHAnsi" w:hAnsiTheme="minorHAnsi"/>
          <w:sz w:val="22"/>
          <w:szCs w:val="22"/>
        </w:rPr>
        <w:tab/>
        <w:t>Enskede</w:t>
      </w:r>
      <w:r w:rsidR="006165A6" w:rsidRPr="00281B38">
        <w:rPr>
          <w:rFonts w:asciiTheme="minorHAnsi" w:hAnsiTheme="minorHAnsi"/>
          <w:sz w:val="22"/>
          <w:szCs w:val="22"/>
        </w:rPr>
        <w:tab/>
        <w:t>20.9</w:t>
      </w:r>
    </w:p>
    <w:p w:rsidR="0075547A" w:rsidRPr="00281B38" w:rsidRDefault="0075547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3.06,21</w:t>
      </w:r>
      <w:r w:rsidRPr="00281B38">
        <w:rPr>
          <w:rFonts w:asciiTheme="minorHAnsi" w:hAnsiTheme="minorHAnsi"/>
          <w:sz w:val="22"/>
          <w:szCs w:val="22"/>
        </w:rPr>
        <w:tab/>
        <w:t>Martina Röstberg</w:t>
      </w:r>
      <w:r w:rsidRPr="00281B38">
        <w:rPr>
          <w:rFonts w:asciiTheme="minorHAnsi" w:hAnsiTheme="minorHAnsi"/>
          <w:sz w:val="22"/>
          <w:szCs w:val="22"/>
        </w:rPr>
        <w:tab/>
        <w:t>10jan02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5547A" w:rsidRPr="00281B38" w:rsidRDefault="0075547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3.06,45</w:t>
      </w:r>
      <w:r w:rsidRPr="00281B38">
        <w:rPr>
          <w:rFonts w:asciiTheme="minorHAnsi" w:hAnsiTheme="minorHAnsi"/>
          <w:sz w:val="22"/>
          <w:szCs w:val="22"/>
        </w:rPr>
        <w:tab/>
        <w:t>Ebba Karlsson</w:t>
      </w:r>
      <w:r w:rsidRPr="00281B38">
        <w:rPr>
          <w:rFonts w:asciiTheme="minorHAnsi" w:hAnsiTheme="minorHAnsi"/>
          <w:sz w:val="22"/>
          <w:szCs w:val="22"/>
        </w:rPr>
        <w:tab/>
      </w:r>
      <w:r w:rsidR="006F77C7" w:rsidRPr="00281B38">
        <w:rPr>
          <w:rFonts w:asciiTheme="minorHAnsi" w:hAnsiTheme="minorHAnsi"/>
          <w:sz w:val="22"/>
          <w:szCs w:val="22"/>
        </w:rPr>
        <w:t>2jun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5547A" w:rsidRPr="00281B38" w:rsidRDefault="0075547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3.07,22</w:t>
      </w:r>
      <w:r w:rsidRPr="00281B38">
        <w:rPr>
          <w:rFonts w:asciiTheme="minorHAnsi" w:hAnsiTheme="minorHAnsi"/>
          <w:sz w:val="22"/>
          <w:szCs w:val="22"/>
        </w:rPr>
        <w:tab/>
        <w:t>Ella Broquist</w:t>
      </w:r>
      <w:r w:rsidRPr="00281B38">
        <w:rPr>
          <w:rFonts w:asciiTheme="minorHAnsi" w:hAnsiTheme="minorHAnsi"/>
          <w:sz w:val="22"/>
          <w:szCs w:val="22"/>
        </w:rPr>
        <w:tab/>
        <w:t>18de02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D15ABC" w:rsidRPr="00281B38" w:rsidRDefault="006F77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1128D5" w:rsidRPr="00281B38" w:rsidRDefault="001128D5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1500 meter hinder</w:t>
      </w:r>
      <w:r w:rsidR="006F77C7" w:rsidRPr="00281B38">
        <w:rPr>
          <w:rFonts w:asciiTheme="minorHAnsi" w:hAnsiTheme="minorHAnsi"/>
          <w:sz w:val="28"/>
          <w:szCs w:val="22"/>
        </w:rPr>
        <w:t xml:space="preserve"> </w:t>
      </w:r>
      <w:r w:rsidR="006F77C7" w:rsidRPr="00281B38">
        <w:rPr>
          <w:rFonts w:asciiTheme="minorHAnsi" w:hAnsiTheme="minorHAnsi"/>
          <w:sz w:val="22"/>
          <w:szCs w:val="22"/>
        </w:rPr>
        <w:t>(0,76) med vattengrav.</w:t>
      </w:r>
    </w:p>
    <w:p w:rsidR="00F2616D" w:rsidRPr="00281B38" w:rsidRDefault="00F2616D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5.47,4m</w:t>
      </w:r>
      <w:r w:rsidRPr="00281B38">
        <w:rPr>
          <w:rFonts w:asciiTheme="minorHAnsi" w:hAnsiTheme="minorHAnsi"/>
          <w:sz w:val="22"/>
          <w:szCs w:val="22"/>
        </w:rPr>
        <w:tab/>
        <w:t>Julia Arnhult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17sep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6.22,2m</w:t>
      </w:r>
      <w:r w:rsidRPr="00281B38">
        <w:rPr>
          <w:rFonts w:asciiTheme="minorHAnsi" w:hAnsiTheme="minorHAnsi"/>
          <w:sz w:val="22"/>
          <w:szCs w:val="22"/>
        </w:rPr>
        <w:tab/>
        <w:t>Cornelia Gårdmark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26nov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1128D5" w:rsidRPr="00281B38" w:rsidRDefault="001128D5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6.51,34</w:t>
      </w:r>
      <w:r w:rsidRPr="00281B38">
        <w:rPr>
          <w:rFonts w:asciiTheme="minorHAnsi" w:hAnsiTheme="minorHAnsi"/>
          <w:sz w:val="22"/>
          <w:szCs w:val="22"/>
        </w:rPr>
        <w:tab/>
        <w:t>Moa Larsson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81</w:t>
      </w:r>
      <w:r w:rsidRPr="00281B38">
        <w:rPr>
          <w:rFonts w:asciiTheme="minorHAnsi" w:hAnsiTheme="minorHAnsi"/>
          <w:sz w:val="22"/>
          <w:szCs w:val="22"/>
        </w:rPr>
        <w:tab/>
        <w:t>Västerås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F2616D" w:rsidRPr="00281B38" w:rsidRDefault="00F2616D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7.03,3m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3jan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7.20,3m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18maj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7.44,2m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29mar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1128D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7.44,7m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28maj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6F77C7" w:rsidRPr="00281B38" w:rsidRDefault="006F77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Längd, zon</w:t>
      </w:r>
    </w:p>
    <w:p w:rsidR="006F0D33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4,88</w:t>
      </w:r>
      <w:r w:rsidR="006F0D33" w:rsidRPr="00281B38">
        <w:rPr>
          <w:rFonts w:asciiTheme="minorHAnsi" w:hAnsiTheme="minorHAnsi"/>
          <w:sz w:val="22"/>
          <w:szCs w:val="22"/>
        </w:rPr>
        <w:tab/>
        <w:t>Lisa Fröberg</w:t>
      </w:r>
      <w:r w:rsidR="006F0D33"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29mar</w:t>
      </w:r>
      <w:r w:rsidR="006F0D33"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="006F0D3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</w:t>
      </w:r>
      <w:r w:rsidR="006F0D33" w:rsidRPr="00281B38">
        <w:rPr>
          <w:rFonts w:asciiTheme="minorHAnsi" w:hAnsiTheme="minorHAnsi"/>
          <w:sz w:val="22"/>
          <w:szCs w:val="22"/>
        </w:rPr>
        <w:t>.5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93638E" w:rsidRPr="00281B38">
        <w:rPr>
          <w:rFonts w:asciiTheme="minorHAnsi" w:hAnsiTheme="minorHAnsi"/>
          <w:sz w:val="22"/>
          <w:szCs w:val="22"/>
        </w:rPr>
        <w:t>4,72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27apr</w:t>
      </w:r>
      <w:r w:rsidR="0093638E" w:rsidRPr="00281B38">
        <w:rPr>
          <w:rFonts w:asciiTheme="minorHAnsi" w:hAnsiTheme="minorHAnsi"/>
          <w:sz w:val="22"/>
          <w:szCs w:val="22"/>
        </w:rPr>
        <w:t>02</w:t>
      </w:r>
      <w:r w:rsidR="0093638E"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</w:r>
      <w:r w:rsidR="0093638E" w:rsidRPr="00281B38">
        <w:rPr>
          <w:rFonts w:asciiTheme="minorHAnsi" w:hAnsiTheme="minorHAnsi"/>
          <w:sz w:val="22"/>
          <w:szCs w:val="22"/>
        </w:rPr>
        <w:t>8.6</w:t>
      </w:r>
    </w:p>
    <w:p w:rsidR="00903A34" w:rsidRPr="00281B38" w:rsidRDefault="0022485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4,56</w:t>
      </w:r>
      <w:r w:rsidR="00903A34" w:rsidRPr="00281B38">
        <w:rPr>
          <w:rFonts w:asciiTheme="minorHAnsi" w:hAnsiTheme="minorHAnsi"/>
          <w:sz w:val="22"/>
          <w:szCs w:val="22"/>
        </w:rPr>
        <w:tab/>
        <w:t>Eliasbeth H</w:t>
      </w:r>
      <w:r w:rsidRPr="00281B38">
        <w:rPr>
          <w:rFonts w:asciiTheme="minorHAnsi" w:hAnsiTheme="minorHAnsi"/>
          <w:sz w:val="22"/>
          <w:szCs w:val="22"/>
        </w:rPr>
        <w:t>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27.7</w:t>
      </w:r>
    </w:p>
    <w:p w:rsidR="00D64E5D" w:rsidRPr="00281B38" w:rsidRDefault="00D64E5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4,45 (0,0)</w:t>
      </w:r>
      <w:r w:rsidRPr="00281B38">
        <w:rPr>
          <w:rFonts w:asciiTheme="minorHAnsi" w:hAnsiTheme="minorHAnsi"/>
          <w:sz w:val="22"/>
          <w:szCs w:val="22"/>
        </w:rPr>
        <w:tab/>
        <w:t>Filippa Andersson</w:t>
      </w:r>
      <w:r w:rsidRPr="00281B38">
        <w:rPr>
          <w:rFonts w:asciiTheme="minorHAnsi" w:hAnsiTheme="minorHAnsi"/>
          <w:sz w:val="22"/>
          <w:szCs w:val="22"/>
        </w:rPr>
        <w:tab/>
        <w:t>29maj01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21353D" w:rsidRPr="00281B38" w:rsidRDefault="00EC66B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4,31</w:t>
      </w:r>
      <w:r w:rsidR="0021353D" w:rsidRPr="00281B38">
        <w:rPr>
          <w:rFonts w:asciiTheme="minorHAnsi" w:hAnsiTheme="minorHAnsi"/>
          <w:sz w:val="22"/>
          <w:szCs w:val="22"/>
        </w:rPr>
        <w:tab/>
        <w:t>Ve</w:t>
      </w:r>
      <w:r w:rsidRPr="00281B38">
        <w:rPr>
          <w:rFonts w:asciiTheme="minorHAnsi" w:hAnsiTheme="minorHAnsi"/>
          <w:sz w:val="22"/>
          <w:szCs w:val="22"/>
        </w:rPr>
        <w:t>ndela Wahlberg</w:t>
      </w:r>
      <w:r w:rsidRPr="00281B38">
        <w:rPr>
          <w:rFonts w:asciiTheme="minorHAnsi" w:hAnsiTheme="minorHAnsi"/>
          <w:sz w:val="22"/>
          <w:szCs w:val="22"/>
        </w:rPr>
        <w:tab/>
        <w:t>3jan02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21353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17.8</w:t>
      </w:r>
    </w:p>
    <w:p w:rsidR="007D2793" w:rsidRPr="00281B38" w:rsidRDefault="007D2793" w:rsidP="007D279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4,31</w:t>
      </w:r>
      <w:r w:rsidRPr="00281B38">
        <w:rPr>
          <w:rFonts w:asciiTheme="minorHAnsi" w:hAnsiTheme="minorHAnsi"/>
          <w:sz w:val="22"/>
          <w:szCs w:val="22"/>
        </w:rPr>
        <w:tab/>
        <w:t>Fanny Walldén</w:t>
      </w:r>
      <w:r w:rsidRPr="00281B38">
        <w:rPr>
          <w:rFonts w:asciiTheme="minorHAnsi" w:hAnsiTheme="minorHAnsi"/>
          <w:sz w:val="22"/>
          <w:szCs w:val="22"/>
        </w:rPr>
        <w:tab/>
        <w:t>12apr01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EC66BF" w:rsidRPr="00281B38" w:rsidRDefault="00EC66B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4,17 (1,5)</w:t>
      </w:r>
      <w:r w:rsidRPr="00281B38">
        <w:rPr>
          <w:rFonts w:asciiTheme="minorHAnsi" w:hAnsiTheme="minorHAnsi"/>
          <w:sz w:val="22"/>
          <w:szCs w:val="22"/>
        </w:rPr>
        <w:tab/>
        <w:t>Emma Kjebon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28maj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D64E5D" w:rsidRPr="00281B38" w:rsidRDefault="00D64E5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4,17 (0,3)</w:t>
      </w:r>
      <w:r w:rsidRPr="00281B38">
        <w:rPr>
          <w:rFonts w:asciiTheme="minorHAnsi" w:hAnsiTheme="minorHAnsi"/>
          <w:sz w:val="22"/>
          <w:szCs w:val="22"/>
        </w:rPr>
        <w:tab/>
        <w:t>Elsa Gullberg</w:t>
      </w:r>
      <w:r w:rsidRPr="00281B38">
        <w:rPr>
          <w:rFonts w:asciiTheme="minorHAnsi" w:hAnsiTheme="minorHAnsi"/>
          <w:sz w:val="22"/>
          <w:szCs w:val="22"/>
        </w:rPr>
        <w:tab/>
        <w:t>2mar01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EC66BF" w:rsidRPr="00281B38" w:rsidRDefault="00EC66B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4,11 (1,5)</w:t>
      </w:r>
      <w:r w:rsidRPr="00281B38">
        <w:rPr>
          <w:rFonts w:asciiTheme="minorHAnsi" w:hAnsiTheme="minorHAnsi"/>
          <w:sz w:val="22"/>
          <w:szCs w:val="22"/>
        </w:rPr>
        <w:tab/>
        <w:t>Martina Röstberg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10jan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372FE8" w:rsidRPr="00281B38" w:rsidRDefault="00372FE8" w:rsidP="00372FE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4,05 (-0,6)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  <w:t>7aug04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F4529F" w:rsidRPr="00281B38" w:rsidRDefault="00F4529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21CC8" w:rsidRPr="00281B38" w:rsidRDefault="00E21CC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 xml:space="preserve">4,05 </w:t>
      </w:r>
      <w:r w:rsidRPr="00281B38">
        <w:rPr>
          <w:rFonts w:asciiTheme="minorHAnsi" w:hAnsiTheme="minorHAnsi"/>
          <w:sz w:val="22"/>
          <w:szCs w:val="22"/>
        </w:rPr>
        <w:tab/>
        <w:t>Giovanna Sacchi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23.8</w:t>
      </w:r>
    </w:p>
    <w:p w:rsidR="007D2793" w:rsidRPr="00281B38" w:rsidRDefault="007D2793" w:rsidP="007D279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4,04</w:t>
      </w:r>
      <w:r w:rsidRPr="00281B38">
        <w:rPr>
          <w:rFonts w:asciiTheme="minorHAnsi" w:hAnsiTheme="minorHAnsi"/>
          <w:sz w:val="22"/>
          <w:szCs w:val="22"/>
        </w:rPr>
        <w:tab/>
        <w:t>Jenny Österback</w:t>
      </w:r>
      <w:r w:rsidRPr="00281B38">
        <w:rPr>
          <w:rFonts w:asciiTheme="minorHAnsi" w:hAnsiTheme="minorHAnsi"/>
          <w:sz w:val="22"/>
          <w:szCs w:val="22"/>
        </w:rPr>
        <w:tab/>
        <w:t>27jul01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4C2359" w:rsidRPr="00281B38" w:rsidRDefault="004C2359" w:rsidP="004C235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4,03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Victoria Psilander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9jul</w:t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>03</w:t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13.9</w:t>
      </w:r>
    </w:p>
    <w:p w:rsidR="00D64E5D" w:rsidRPr="00281B38" w:rsidRDefault="00D64E5D" w:rsidP="00D64E5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4,01 (0,0)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  <w:t>12mar02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3,99 (-1,8)</w:t>
      </w:r>
      <w:r w:rsidRPr="00281B38">
        <w:rPr>
          <w:rFonts w:asciiTheme="minorHAnsi" w:hAnsiTheme="minorHAnsi"/>
          <w:sz w:val="22"/>
          <w:szCs w:val="22"/>
        </w:rPr>
        <w:tab/>
        <w:t>Tora Eidman</w:t>
      </w:r>
      <w:r w:rsidRPr="00281B38">
        <w:rPr>
          <w:rFonts w:asciiTheme="minorHAnsi" w:hAnsiTheme="minorHAnsi"/>
          <w:sz w:val="22"/>
          <w:szCs w:val="22"/>
        </w:rPr>
        <w:tab/>
        <w:t>12aug02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F4529F" w:rsidRPr="00281B38" w:rsidRDefault="00F4529F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3,96 (1,3)</w:t>
      </w:r>
      <w:r w:rsidRPr="00281B38">
        <w:rPr>
          <w:rFonts w:asciiTheme="minorHAnsi" w:hAnsiTheme="minorHAnsi"/>
          <w:sz w:val="22"/>
          <w:szCs w:val="22"/>
        </w:rPr>
        <w:tab/>
        <w:t>Nora Dahle</w:t>
      </w:r>
      <w:r w:rsidRPr="00281B38">
        <w:rPr>
          <w:rFonts w:asciiTheme="minorHAnsi" w:hAnsiTheme="minorHAnsi"/>
          <w:sz w:val="22"/>
          <w:szCs w:val="22"/>
        </w:rPr>
        <w:tab/>
        <w:t>29jan03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3,94</w:t>
      </w:r>
      <w:r w:rsidRPr="00281B38">
        <w:rPr>
          <w:rFonts w:asciiTheme="minorHAnsi" w:hAnsiTheme="minorHAnsi"/>
          <w:sz w:val="22"/>
          <w:szCs w:val="22"/>
        </w:rPr>
        <w:tab/>
        <w:t>Lovisa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5jun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C2359" w:rsidRPr="00281B38" w:rsidRDefault="004C2359" w:rsidP="004C235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</w:t>
      </w:r>
      <w:r w:rsidR="00AD309A" w:rsidRPr="00281B38">
        <w:rPr>
          <w:rFonts w:asciiTheme="minorHAnsi" w:hAnsiTheme="minorHAnsi"/>
          <w:sz w:val="22"/>
          <w:szCs w:val="22"/>
        </w:rPr>
        <w:t>89</w:t>
      </w:r>
      <w:r w:rsidR="00AD309A" w:rsidRPr="00281B38">
        <w:rPr>
          <w:rFonts w:asciiTheme="minorHAnsi" w:hAnsiTheme="minorHAnsi"/>
          <w:sz w:val="22"/>
          <w:szCs w:val="22"/>
        </w:rPr>
        <w:tab/>
        <w:t>Rebecka Hagardt</w:t>
      </w:r>
      <w:r w:rsidR="00AD309A" w:rsidRPr="00281B38">
        <w:rPr>
          <w:rFonts w:asciiTheme="minorHAnsi" w:hAnsiTheme="minorHAnsi"/>
          <w:sz w:val="22"/>
          <w:szCs w:val="22"/>
        </w:rPr>
        <w:tab/>
        <w:t>28feb03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13.9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3,85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18maj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3,83</w:t>
      </w:r>
      <w:r w:rsidRPr="00281B38">
        <w:rPr>
          <w:rFonts w:asciiTheme="minorHAnsi" w:hAnsiTheme="minorHAnsi"/>
          <w:sz w:val="22"/>
          <w:szCs w:val="22"/>
        </w:rPr>
        <w:tab/>
        <w:t>Smilla Steinsvik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17jan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F4529F" w:rsidRPr="00281B38" w:rsidRDefault="00F4529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17238" w:rsidRPr="00281B38" w:rsidRDefault="005172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 xml:space="preserve">3,83 </w:t>
      </w:r>
      <w:r w:rsidRPr="00281B38">
        <w:rPr>
          <w:rFonts w:asciiTheme="minorHAnsi" w:hAnsiTheme="minorHAnsi"/>
          <w:sz w:val="22"/>
          <w:szCs w:val="22"/>
        </w:rPr>
        <w:tab/>
        <w:t>Julia Arnhult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17sep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C2359" w:rsidRPr="00281B38" w:rsidRDefault="00AD309A" w:rsidP="004C235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3,83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  <w:t>16okt02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="004C2359" w:rsidRPr="00281B38">
        <w:rPr>
          <w:rFonts w:asciiTheme="minorHAnsi" w:hAnsiTheme="minorHAnsi"/>
          <w:sz w:val="22"/>
          <w:szCs w:val="22"/>
        </w:rPr>
        <w:tab/>
        <w:t>13.9</w:t>
      </w:r>
    </w:p>
    <w:p w:rsidR="0093638E" w:rsidRPr="00281B38" w:rsidRDefault="0093638E" w:rsidP="0093638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3,79</w:t>
      </w:r>
      <w:r w:rsidRPr="00281B38">
        <w:rPr>
          <w:rFonts w:asciiTheme="minorHAnsi" w:hAnsiTheme="minorHAnsi"/>
          <w:sz w:val="22"/>
          <w:szCs w:val="22"/>
        </w:rPr>
        <w:tab/>
        <w:t>Amanda Svensk Jerner</w:t>
      </w:r>
      <w:r w:rsidRPr="00281B38">
        <w:rPr>
          <w:rFonts w:asciiTheme="minorHAnsi" w:hAnsiTheme="minorHAnsi"/>
          <w:sz w:val="22"/>
          <w:szCs w:val="22"/>
        </w:rPr>
        <w:tab/>
        <w:t>1maj05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F4529F" w:rsidRPr="00281B38" w:rsidRDefault="00F4529F" w:rsidP="00F4529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3,76</w:t>
      </w:r>
      <w:r w:rsidRPr="00281B38">
        <w:rPr>
          <w:rFonts w:asciiTheme="minorHAnsi" w:hAnsiTheme="minorHAnsi"/>
          <w:sz w:val="22"/>
          <w:szCs w:val="22"/>
        </w:rPr>
        <w:tab/>
        <w:t>Rebecka Sandström</w:t>
      </w:r>
      <w:r w:rsidRPr="00281B38">
        <w:rPr>
          <w:rFonts w:asciiTheme="minorHAnsi" w:hAnsiTheme="minorHAnsi"/>
          <w:sz w:val="22"/>
          <w:szCs w:val="22"/>
        </w:rPr>
        <w:tab/>
        <w:t>24jun03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EA133E" w:rsidRPr="00281B38" w:rsidRDefault="00EA133E" w:rsidP="0093638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3,72</w:t>
      </w:r>
      <w:r w:rsidRPr="00281B38">
        <w:rPr>
          <w:rFonts w:asciiTheme="minorHAnsi" w:hAnsiTheme="minorHAnsi"/>
          <w:sz w:val="22"/>
          <w:szCs w:val="22"/>
        </w:rPr>
        <w:tab/>
        <w:t>Amanda Molin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3.9</w:t>
      </w:r>
    </w:p>
    <w:p w:rsidR="00517238" w:rsidRPr="00281B38" w:rsidRDefault="00517238" w:rsidP="0093638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3,71 (1,9)</w:t>
      </w:r>
      <w:r w:rsidRPr="00281B38">
        <w:rPr>
          <w:rFonts w:asciiTheme="minorHAnsi" w:hAnsiTheme="minorHAnsi"/>
          <w:sz w:val="22"/>
          <w:szCs w:val="22"/>
        </w:rPr>
        <w:tab/>
        <w:t>Anna Sara Tunelli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14jun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517238" w:rsidRPr="00281B38" w:rsidRDefault="0093638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3,70</w:t>
      </w:r>
      <w:r w:rsidRPr="00281B38">
        <w:rPr>
          <w:rFonts w:asciiTheme="minorHAnsi" w:hAnsiTheme="minorHAnsi"/>
          <w:sz w:val="22"/>
          <w:szCs w:val="22"/>
        </w:rPr>
        <w:tab/>
        <w:t>Ella Broquist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18dec</w:t>
      </w:r>
      <w:r w:rsidR="00672784" w:rsidRPr="00281B38">
        <w:rPr>
          <w:rFonts w:asciiTheme="minorHAnsi" w:hAnsiTheme="minorHAnsi"/>
          <w:sz w:val="22"/>
          <w:szCs w:val="22"/>
        </w:rPr>
        <w:t>02</w:t>
      </w:r>
      <w:r w:rsidR="00672784" w:rsidRPr="00281B38">
        <w:rPr>
          <w:rFonts w:asciiTheme="minorHAnsi" w:hAnsiTheme="minorHAnsi"/>
          <w:sz w:val="22"/>
          <w:szCs w:val="22"/>
        </w:rPr>
        <w:tab/>
        <w:t>Sollentuna</w:t>
      </w:r>
      <w:r w:rsidR="00672784" w:rsidRPr="00281B38">
        <w:rPr>
          <w:rFonts w:asciiTheme="minorHAnsi" w:hAnsiTheme="minorHAnsi"/>
          <w:sz w:val="22"/>
          <w:szCs w:val="22"/>
        </w:rPr>
        <w:tab/>
        <w:t>8.6</w:t>
      </w:r>
    </w:p>
    <w:p w:rsidR="00EA133E" w:rsidRPr="00281B38" w:rsidRDefault="00EA133E" w:rsidP="00EA133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3,70</w:t>
      </w:r>
      <w:r w:rsidRPr="00281B38">
        <w:rPr>
          <w:rFonts w:asciiTheme="minorHAnsi" w:hAnsiTheme="minorHAnsi"/>
          <w:sz w:val="22"/>
          <w:szCs w:val="22"/>
        </w:rPr>
        <w:tab/>
        <w:t>Alma Holmberg</w:t>
      </w:r>
      <w:r w:rsidRPr="00281B38">
        <w:rPr>
          <w:rFonts w:asciiTheme="minorHAnsi" w:hAnsiTheme="minorHAnsi"/>
          <w:sz w:val="22"/>
          <w:szCs w:val="22"/>
        </w:rPr>
        <w:tab/>
        <w:t>4jun02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3.9</w:t>
      </w:r>
    </w:p>
    <w:p w:rsidR="00672784" w:rsidRPr="00281B38" w:rsidRDefault="0067278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3,60</w:t>
      </w:r>
      <w:r w:rsidRPr="00281B38">
        <w:rPr>
          <w:rFonts w:asciiTheme="minorHAnsi" w:hAnsiTheme="minorHAnsi"/>
          <w:sz w:val="22"/>
          <w:szCs w:val="22"/>
        </w:rPr>
        <w:tab/>
        <w:t>Josefine Svensk Jerner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E270C" w:rsidRPr="00281B38" w:rsidRDefault="008E270C" w:rsidP="008E270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3,52</w:t>
      </w:r>
      <w:r w:rsidRPr="00281B38">
        <w:rPr>
          <w:rFonts w:asciiTheme="minorHAnsi" w:hAnsiTheme="minorHAnsi"/>
          <w:sz w:val="22"/>
          <w:szCs w:val="22"/>
        </w:rPr>
        <w:tab/>
        <w:t>Ida Egnell</w:t>
      </w:r>
      <w:r w:rsidRPr="00281B38">
        <w:rPr>
          <w:rFonts w:asciiTheme="minorHAnsi" w:hAnsiTheme="minorHAnsi"/>
          <w:sz w:val="22"/>
          <w:szCs w:val="22"/>
        </w:rPr>
        <w:tab/>
        <w:t>9jun05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9.9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F4529F" w:rsidRPr="00281B38" w:rsidRDefault="00F4529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3,49</w:t>
      </w:r>
      <w:r w:rsidRPr="00281B38">
        <w:rPr>
          <w:rFonts w:asciiTheme="minorHAnsi" w:hAnsiTheme="minorHAnsi"/>
          <w:sz w:val="22"/>
          <w:szCs w:val="22"/>
        </w:rPr>
        <w:tab/>
        <w:t>Stella Sajdak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2jun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225F2" w:rsidRPr="00281B38" w:rsidRDefault="00517238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AD309A" w:rsidRPr="00281B38">
        <w:rPr>
          <w:rFonts w:asciiTheme="minorHAnsi" w:hAnsiTheme="minorHAnsi"/>
          <w:sz w:val="22"/>
          <w:szCs w:val="22"/>
        </w:rPr>
        <w:t>3,48</w:t>
      </w:r>
      <w:r w:rsidR="00AD309A" w:rsidRPr="00281B38">
        <w:rPr>
          <w:rFonts w:asciiTheme="minorHAnsi" w:hAnsiTheme="minorHAnsi"/>
          <w:sz w:val="22"/>
          <w:szCs w:val="22"/>
        </w:rPr>
        <w:tab/>
        <w:t>Ida Frykhammar</w:t>
      </w:r>
      <w:r w:rsidR="00AD309A" w:rsidRPr="00281B38">
        <w:rPr>
          <w:rFonts w:asciiTheme="minorHAnsi" w:hAnsiTheme="minorHAnsi"/>
          <w:sz w:val="22"/>
          <w:szCs w:val="22"/>
        </w:rPr>
        <w:tab/>
        <w:t>7apr05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="008225F2" w:rsidRPr="00281B38">
        <w:rPr>
          <w:rFonts w:asciiTheme="minorHAnsi" w:hAnsiTheme="minorHAnsi"/>
          <w:sz w:val="22"/>
          <w:szCs w:val="22"/>
        </w:rPr>
        <w:tab/>
        <w:t>13.9</w:t>
      </w:r>
    </w:p>
    <w:p w:rsidR="00517238" w:rsidRPr="00281B38" w:rsidRDefault="005172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3,45 (1,7)</w:t>
      </w:r>
      <w:r w:rsidRPr="00281B38">
        <w:rPr>
          <w:rFonts w:asciiTheme="minorHAnsi" w:hAnsiTheme="minorHAnsi"/>
          <w:sz w:val="22"/>
          <w:szCs w:val="22"/>
        </w:rPr>
        <w:tab/>
        <w:t>Tara Parman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B6363" w:rsidRPr="00281B38" w:rsidRDefault="002B6363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3,44</w:t>
      </w:r>
      <w:r w:rsidRPr="00281B38">
        <w:rPr>
          <w:rFonts w:asciiTheme="minorHAnsi" w:hAnsiTheme="minorHAnsi"/>
          <w:sz w:val="22"/>
          <w:szCs w:val="22"/>
        </w:rPr>
        <w:tab/>
        <w:t>Joella Altrock</w:t>
      </w:r>
      <w:r w:rsidRPr="00281B38">
        <w:rPr>
          <w:rFonts w:asciiTheme="minorHAnsi" w:hAnsiTheme="minorHAnsi"/>
          <w:sz w:val="22"/>
          <w:szCs w:val="22"/>
        </w:rPr>
        <w:tab/>
        <w:t>30apr05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B6363" w:rsidRPr="00281B38" w:rsidRDefault="002B636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3,38</w:t>
      </w:r>
      <w:r w:rsidRPr="00281B38">
        <w:rPr>
          <w:rFonts w:asciiTheme="minorHAnsi" w:hAnsiTheme="minorHAnsi"/>
          <w:sz w:val="22"/>
          <w:szCs w:val="22"/>
        </w:rPr>
        <w:tab/>
        <w:t>Alice Lindgren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24maj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3,37</w:t>
      </w:r>
      <w:r w:rsidRPr="00281B38">
        <w:rPr>
          <w:rFonts w:asciiTheme="minorHAnsi" w:hAnsiTheme="minorHAnsi"/>
          <w:sz w:val="22"/>
          <w:szCs w:val="22"/>
        </w:rPr>
        <w:tab/>
        <w:t>Tove Gattberg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9jan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3,37</w:t>
      </w:r>
      <w:r w:rsidRPr="00281B38">
        <w:rPr>
          <w:rFonts w:asciiTheme="minorHAnsi" w:hAnsiTheme="minorHAnsi"/>
          <w:sz w:val="22"/>
          <w:szCs w:val="22"/>
        </w:rPr>
        <w:tab/>
        <w:t>Anouk Månsson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31jan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3,30</w:t>
      </w:r>
      <w:r w:rsidRPr="00281B38">
        <w:rPr>
          <w:rFonts w:asciiTheme="minorHAnsi" w:hAnsiTheme="minorHAnsi"/>
          <w:sz w:val="22"/>
          <w:szCs w:val="22"/>
        </w:rPr>
        <w:tab/>
        <w:t>Alicia Ahlström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1okt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3,30</w:t>
      </w:r>
      <w:r w:rsidRPr="00281B38">
        <w:rPr>
          <w:rFonts w:asciiTheme="minorHAnsi" w:hAnsiTheme="minorHAnsi"/>
          <w:sz w:val="22"/>
          <w:szCs w:val="22"/>
        </w:rPr>
        <w:tab/>
        <w:t>Thyra Arnhult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26aug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372FE8" w:rsidRPr="00281B38" w:rsidRDefault="00372FE8" w:rsidP="00372FE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3,30 (-0,9)</w:t>
      </w:r>
      <w:r w:rsidRPr="00281B38">
        <w:rPr>
          <w:rFonts w:asciiTheme="minorHAnsi" w:hAnsiTheme="minorHAnsi"/>
          <w:sz w:val="22"/>
          <w:szCs w:val="22"/>
        </w:rPr>
        <w:tab/>
        <w:t>Hedda Holmqvist</w:t>
      </w:r>
      <w:r w:rsidRPr="00281B38">
        <w:rPr>
          <w:rFonts w:asciiTheme="minorHAnsi" w:hAnsiTheme="minorHAnsi"/>
          <w:sz w:val="22"/>
          <w:szCs w:val="22"/>
        </w:rPr>
        <w:tab/>
        <w:t>2aug05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F4529F" w:rsidRPr="00281B38" w:rsidRDefault="00F4529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3,29</w:t>
      </w:r>
      <w:r w:rsidRPr="00281B38">
        <w:rPr>
          <w:rFonts w:asciiTheme="minorHAnsi" w:hAnsiTheme="minorHAnsi"/>
          <w:sz w:val="22"/>
          <w:szCs w:val="22"/>
        </w:rPr>
        <w:tab/>
        <w:t>Klara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20feb</w:t>
      </w:r>
      <w:r w:rsidR="00EA133E" w:rsidRPr="00281B38">
        <w:rPr>
          <w:rFonts w:asciiTheme="minorHAnsi" w:hAnsiTheme="minorHAnsi"/>
          <w:sz w:val="22"/>
          <w:szCs w:val="22"/>
        </w:rPr>
        <w:t>04</w:t>
      </w:r>
      <w:r w:rsidR="00EA133E" w:rsidRPr="00281B38">
        <w:rPr>
          <w:rFonts w:asciiTheme="minorHAnsi" w:hAnsiTheme="minorHAnsi"/>
          <w:sz w:val="22"/>
          <w:szCs w:val="22"/>
        </w:rPr>
        <w:tab/>
        <w:t>Lidingö</w:t>
      </w:r>
      <w:r w:rsidR="00EA133E" w:rsidRPr="00281B38">
        <w:rPr>
          <w:rFonts w:asciiTheme="minorHAnsi" w:hAnsiTheme="minorHAnsi"/>
          <w:sz w:val="22"/>
          <w:szCs w:val="22"/>
        </w:rPr>
        <w:tab/>
        <w:t>10.5</w:t>
      </w:r>
    </w:p>
    <w:p w:rsidR="00EA133E" w:rsidRPr="00281B38" w:rsidRDefault="00EA13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3,28</w:t>
      </w:r>
      <w:r w:rsidRPr="00281B38">
        <w:rPr>
          <w:rFonts w:asciiTheme="minorHAnsi" w:hAnsiTheme="minorHAnsi"/>
          <w:sz w:val="22"/>
          <w:szCs w:val="22"/>
        </w:rPr>
        <w:tab/>
        <w:t>Klara Hultman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23jul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3.9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3,27</w:t>
      </w:r>
      <w:r w:rsidRPr="00281B38">
        <w:rPr>
          <w:rFonts w:asciiTheme="minorHAnsi" w:hAnsiTheme="minorHAnsi"/>
          <w:sz w:val="22"/>
          <w:szCs w:val="22"/>
        </w:rPr>
        <w:tab/>
        <w:t>Emelie Majby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20apr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225F2" w:rsidRPr="00281B38" w:rsidRDefault="00AD309A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3,23</w:t>
      </w:r>
      <w:r w:rsidRPr="00281B38">
        <w:rPr>
          <w:rFonts w:asciiTheme="minorHAnsi" w:hAnsiTheme="minorHAnsi"/>
          <w:sz w:val="22"/>
          <w:szCs w:val="22"/>
        </w:rPr>
        <w:tab/>
        <w:t>Ebba Ekström</w:t>
      </w:r>
      <w:r w:rsidRPr="00281B38">
        <w:rPr>
          <w:rFonts w:asciiTheme="minorHAnsi" w:hAnsiTheme="minorHAnsi"/>
          <w:sz w:val="22"/>
          <w:szCs w:val="22"/>
        </w:rPr>
        <w:tab/>
        <w:t>27mar05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="008225F2" w:rsidRPr="00281B38">
        <w:rPr>
          <w:rFonts w:asciiTheme="minorHAnsi" w:hAnsiTheme="minorHAnsi"/>
          <w:sz w:val="22"/>
          <w:szCs w:val="22"/>
        </w:rPr>
        <w:tab/>
        <w:t>13.9</w:t>
      </w:r>
    </w:p>
    <w:p w:rsidR="00EA133E" w:rsidRPr="00281B38" w:rsidRDefault="00EA133E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3,23</w:t>
      </w:r>
      <w:r w:rsidRPr="00281B38">
        <w:rPr>
          <w:rFonts w:asciiTheme="minorHAnsi" w:hAnsiTheme="minorHAnsi"/>
          <w:sz w:val="22"/>
          <w:szCs w:val="22"/>
        </w:rPr>
        <w:tab/>
        <w:t>Rakel Wahlberg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25jun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3.9</w:t>
      </w:r>
    </w:p>
    <w:p w:rsidR="00D15ABC" w:rsidRPr="00281B38" w:rsidRDefault="00D15ABC" w:rsidP="00D15AB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3,19 (0,0)</w:t>
      </w:r>
      <w:r w:rsidRPr="00281B38">
        <w:rPr>
          <w:rFonts w:asciiTheme="minorHAnsi" w:hAnsiTheme="minorHAnsi"/>
          <w:sz w:val="22"/>
          <w:szCs w:val="22"/>
        </w:rPr>
        <w:tab/>
        <w:t>Vendela Haag</w:t>
      </w:r>
      <w:r w:rsidRPr="00281B38">
        <w:rPr>
          <w:rFonts w:asciiTheme="minorHAnsi" w:hAnsiTheme="minorHAnsi"/>
          <w:sz w:val="22"/>
          <w:szCs w:val="22"/>
        </w:rPr>
        <w:tab/>
        <w:t>31maj03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3,17</w:t>
      </w:r>
      <w:r w:rsidRPr="00281B38">
        <w:rPr>
          <w:rFonts w:asciiTheme="minorHAnsi" w:hAnsiTheme="minorHAnsi"/>
          <w:sz w:val="22"/>
          <w:szCs w:val="22"/>
        </w:rPr>
        <w:tab/>
        <w:t>Lovisa Wilson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11aug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D15ABC" w:rsidRPr="00281B38" w:rsidRDefault="00D15ABC" w:rsidP="00D15AB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3,14 (-2,0)</w:t>
      </w:r>
      <w:r w:rsidRPr="00281B38">
        <w:rPr>
          <w:rFonts w:asciiTheme="minorHAnsi" w:hAnsiTheme="minorHAnsi"/>
          <w:sz w:val="22"/>
          <w:szCs w:val="22"/>
        </w:rPr>
        <w:tab/>
        <w:t>Fanny Wijkström</w:t>
      </w:r>
      <w:r w:rsidRPr="00281B38">
        <w:rPr>
          <w:rFonts w:asciiTheme="minorHAnsi" w:hAnsiTheme="minorHAnsi"/>
          <w:sz w:val="22"/>
          <w:szCs w:val="22"/>
        </w:rPr>
        <w:tab/>
        <w:t>3sep03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3,13</w:t>
      </w:r>
      <w:r w:rsidRPr="00281B38">
        <w:rPr>
          <w:rFonts w:asciiTheme="minorHAnsi" w:hAnsiTheme="minorHAnsi"/>
          <w:sz w:val="22"/>
          <w:szCs w:val="22"/>
        </w:rPr>
        <w:tab/>
        <w:t>Alexandra Ogebjer</w:t>
      </w:r>
      <w:r w:rsidRPr="00281B38">
        <w:rPr>
          <w:rFonts w:asciiTheme="minorHAnsi" w:hAnsiTheme="minorHAnsi"/>
          <w:sz w:val="22"/>
          <w:szCs w:val="22"/>
        </w:rPr>
        <w:tab/>
      </w:r>
      <w:r w:rsidR="009D78B7" w:rsidRPr="00281B38">
        <w:rPr>
          <w:rFonts w:asciiTheme="minorHAnsi" w:hAnsiTheme="minorHAnsi"/>
          <w:sz w:val="22"/>
          <w:szCs w:val="22"/>
        </w:rPr>
        <w:t>11feb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041D5C" w:rsidRPr="00281B38" w:rsidRDefault="00041D5C" w:rsidP="00041D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3,10 (0,9)</w:t>
      </w:r>
      <w:r w:rsidRPr="00281B38">
        <w:rPr>
          <w:rFonts w:asciiTheme="minorHAnsi" w:hAnsiTheme="minorHAnsi"/>
          <w:sz w:val="22"/>
          <w:szCs w:val="22"/>
        </w:rPr>
        <w:tab/>
        <w:t>Hanna Foster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F4529F" w:rsidRPr="00281B38" w:rsidRDefault="00F4529F" w:rsidP="006663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66377" w:rsidRPr="00281B38" w:rsidRDefault="00666377" w:rsidP="006663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3,10</w:t>
      </w:r>
      <w:r w:rsidRPr="00281B38">
        <w:rPr>
          <w:rFonts w:asciiTheme="minorHAnsi" w:hAnsiTheme="minorHAnsi"/>
          <w:sz w:val="22"/>
          <w:szCs w:val="22"/>
        </w:rPr>
        <w:tab/>
        <w:t>Malin Fröberg</w:t>
      </w:r>
      <w:r w:rsidRPr="00281B38">
        <w:rPr>
          <w:rFonts w:asciiTheme="minorHAnsi" w:hAnsiTheme="minorHAnsi"/>
          <w:sz w:val="22"/>
          <w:szCs w:val="22"/>
        </w:rPr>
        <w:tab/>
        <w:t>4apr04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3,08</w:t>
      </w:r>
      <w:r w:rsidRPr="00281B38">
        <w:rPr>
          <w:rFonts w:asciiTheme="minorHAnsi" w:hAnsiTheme="minorHAnsi"/>
          <w:sz w:val="22"/>
          <w:szCs w:val="22"/>
        </w:rPr>
        <w:tab/>
        <w:t>Selma Bruun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27jun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72784" w:rsidRPr="00281B38" w:rsidRDefault="0067278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3,08</w:t>
      </w:r>
      <w:r w:rsidRPr="00281B38">
        <w:rPr>
          <w:rFonts w:asciiTheme="minorHAnsi" w:hAnsiTheme="minorHAnsi"/>
          <w:sz w:val="22"/>
          <w:szCs w:val="22"/>
        </w:rPr>
        <w:tab/>
        <w:t>Filippa Almqvist</w:t>
      </w:r>
      <w:r w:rsidRPr="00281B38">
        <w:rPr>
          <w:rFonts w:asciiTheme="minorHAnsi" w:hAnsiTheme="minorHAnsi"/>
          <w:sz w:val="22"/>
          <w:szCs w:val="22"/>
        </w:rPr>
        <w:tab/>
      </w:r>
      <w:r w:rsidR="00D41049" w:rsidRPr="00281B38">
        <w:rPr>
          <w:rFonts w:asciiTheme="minorHAnsi" w:hAnsiTheme="minorHAnsi"/>
          <w:sz w:val="22"/>
          <w:szCs w:val="22"/>
        </w:rPr>
        <w:t>28sep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225F2" w:rsidRPr="00281B38" w:rsidRDefault="00D15ABC" w:rsidP="008225F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8225F2" w:rsidRPr="00281B38">
        <w:rPr>
          <w:rFonts w:asciiTheme="minorHAnsi" w:hAnsiTheme="minorHAnsi"/>
          <w:sz w:val="22"/>
          <w:szCs w:val="22"/>
        </w:rPr>
        <w:t>3,</w:t>
      </w:r>
      <w:r w:rsidR="00AD309A" w:rsidRPr="00281B38">
        <w:rPr>
          <w:rFonts w:asciiTheme="minorHAnsi" w:hAnsiTheme="minorHAnsi"/>
          <w:sz w:val="22"/>
          <w:szCs w:val="22"/>
        </w:rPr>
        <w:t>07</w:t>
      </w:r>
      <w:r w:rsidR="00AD309A" w:rsidRPr="00281B38">
        <w:rPr>
          <w:rFonts w:asciiTheme="minorHAnsi" w:hAnsiTheme="minorHAnsi"/>
          <w:sz w:val="22"/>
          <w:szCs w:val="22"/>
        </w:rPr>
        <w:tab/>
        <w:t>Cornelia Larsten</w:t>
      </w:r>
      <w:r w:rsidR="00AD309A" w:rsidRPr="00281B38">
        <w:rPr>
          <w:rFonts w:asciiTheme="minorHAnsi" w:hAnsiTheme="minorHAnsi"/>
          <w:sz w:val="22"/>
          <w:szCs w:val="22"/>
        </w:rPr>
        <w:tab/>
        <w:t>8jul05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="008225F2" w:rsidRPr="00281B38">
        <w:rPr>
          <w:rFonts w:asciiTheme="minorHAnsi" w:hAnsiTheme="minorHAnsi"/>
          <w:sz w:val="22"/>
          <w:szCs w:val="22"/>
        </w:rPr>
        <w:tab/>
        <w:t>13.9</w:t>
      </w:r>
    </w:p>
    <w:p w:rsidR="00D15ABC" w:rsidRPr="00281B38" w:rsidRDefault="008225F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</w:t>
      </w:r>
      <w:r w:rsidR="00D15ABC" w:rsidRPr="00281B38">
        <w:rPr>
          <w:rFonts w:asciiTheme="minorHAnsi" w:hAnsiTheme="minorHAnsi"/>
          <w:sz w:val="22"/>
          <w:szCs w:val="22"/>
        </w:rPr>
        <w:t>,</w:t>
      </w:r>
      <w:r w:rsidRPr="00281B38">
        <w:rPr>
          <w:rFonts w:asciiTheme="minorHAnsi" w:hAnsiTheme="minorHAnsi"/>
          <w:sz w:val="22"/>
          <w:szCs w:val="22"/>
        </w:rPr>
        <w:t>0</w:t>
      </w:r>
      <w:r w:rsidR="00D15ABC" w:rsidRPr="00281B38">
        <w:rPr>
          <w:rFonts w:asciiTheme="minorHAnsi" w:hAnsiTheme="minorHAnsi"/>
          <w:sz w:val="22"/>
          <w:szCs w:val="22"/>
        </w:rPr>
        <w:t>6 (-0,6)</w:t>
      </w:r>
      <w:r w:rsidR="00D15ABC" w:rsidRPr="00281B38">
        <w:rPr>
          <w:rFonts w:asciiTheme="minorHAnsi" w:hAnsiTheme="minorHAnsi"/>
          <w:sz w:val="22"/>
          <w:szCs w:val="22"/>
        </w:rPr>
        <w:tab/>
        <w:t>Jenna Wikén</w:t>
      </w:r>
      <w:r w:rsidR="00D15ABC"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2nov</w:t>
      </w:r>
      <w:r w:rsidR="00D15ABC" w:rsidRPr="00281B38">
        <w:rPr>
          <w:rFonts w:asciiTheme="minorHAnsi" w:hAnsiTheme="minorHAnsi"/>
          <w:sz w:val="22"/>
          <w:szCs w:val="22"/>
        </w:rPr>
        <w:t>03</w:t>
      </w:r>
      <w:r w:rsidR="00D15ABC" w:rsidRPr="00281B38">
        <w:rPr>
          <w:rFonts w:asciiTheme="minorHAnsi" w:hAnsiTheme="minorHAnsi"/>
          <w:sz w:val="22"/>
          <w:szCs w:val="22"/>
        </w:rPr>
        <w:tab/>
        <w:t>Björknäs</w:t>
      </w:r>
      <w:r w:rsidR="00D15ABC" w:rsidRPr="00281B38">
        <w:rPr>
          <w:rFonts w:asciiTheme="minorHAnsi" w:hAnsiTheme="minorHAnsi"/>
          <w:sz w:val="22"/>
          <w:szCs w:val="22"/>
        </w:rPr>
        <w:tab/>
        <w:t>30.8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3,03</w:t>
      </w:r>
      <w:r w:rsidRPr="00281B38">
        <w:rPr>
          <w:rFonts w:asciiTheme="minorHAnsi" w:hAnsiTheme="minorHAnsi"/>
          <w:sz w:val="22"/>
          <w:szCs w:val="22"/>
        </w:rPr>
        <w:tab/>
        <w:t>Alicia Larsten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22jan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72784" w:rsidRPr="00281B38" w:rsidRDefault="0067278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3,03</w:t>
      </w:r>
      <w:r w:rsidRPr="00281B38">
        <w:rPr>
          <w:rFonts w:asciiTheme="minorHAnsi" w:hAnsiTheme="minorHAnsi"/>
          <w:sz w:val="22"/>
          <w:szCs w:val="22"/>
        </w:rPr>
        <w:tab/>
        <w:t>Nanna Hart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5maj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666377" w:rsidRPr="00281B38" w:rsidRDefault="00666377" w:rsidP="006663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3,02</w:t>
      </w:r>
      <w:r w:rsidRPr="00281B38">
        <w:rPr>
          <w:rFonts w:asciiTheme="minorHAnsi" w:hAnsiTheme="minorHAnsi"/>
          <w:sz w:val="22"/>
          <w:szCs w:val="22"/>
        </w:rPr>
        <w:tab/>
        <w:t>Sofia Fröberg</w:t>
      </w:r>
      <w:r w:rsidRPr="00281B38">
        <w:rPr>
          <w:rFonts w:asciiTheme="minorHAnsi" w:hAnsiTheme="minorHAnsi"/>
          <w:sz w:val="22"/>
          <w:szCs w:val="22"/>
        </w:rPr>
        <w:tab/>
        <w:t>24nov06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2,97</w:t>
      </w:r>
      <w:r w:rsidRPr="00281B38">
        <w:rPr>
          <w:rFonts w:asciiTheme="minorHAnsi" w:hAnsiTheme="minorHAnsi"/>
          <w:sz w:val="22"/>
          <w:szCs w:val="22"/>
        </w:rPr>
        <w:tab/>
        <w:t>Ester Arkinger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5maj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E4ED3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2,96</w:t>
      </w:r>
      <w:r w:rsidR="00CE4ED3" w:rsidRPr="00281B38">
        <w:rPr>
          <w:rFonts w:asciiTheme="minorHAnsi" w:hAnsiTheme="minorHAnsi"/>
          <w:sz w:val="22"/>
          <w:szCs w:val="22"/>
        </w:rPr>
        <w:tab/>
        <w:t>Rebecka Wernolf</w:t>
      </w:r>
      <w:r w:rsidR="00CE4ED3"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12feb</w:t>
      </w:r>
      <w:r w:rsidR="00CE4ED3" w:rsidRPr="00281B38">
        <w:rPr>
          <w:rFonts w:asciiTheme="minorHAnsi" w:hAnsiTheme="minorHAnsi"/>
          <w:sz w:val="22"/>
          <w:szCs w:val="22"/>
        </w:rPr>
        <w:t>04</w:t>
      </w:r>
      <w:r w:rsidR="00CE4ED3" w:rsidRPr="00281B38">
        <w:rPr>
          <w:rFonts w:asciiTheme="minorHAnsi" w:hAnsiTheme="minorHAnsi"/>
          <w:sz w:val="22"/>
          <w:szCs w:val="22"/>
        </w:rPr>
        <w:tab/>
        <w:t>Lidingö</w:t>
      </w:r>
      <w:r w:rsidR="00CE4ED3" w:rsidRPr="00281B38">
        <w:rPr>
          <w:rFonts w:asciiTheme="minorHAnsi" w:hAnsiTheme="minorHAnsi"/>
          <w:sz w:val="22"/>
          <w:szCs w:val="22"/>
        </w:rPr>
        <w:tab/>
        <w:t>10.5</w:t>
      </w:r>
    </w:p>
    <w:p w:rsidR="00F4529F" w:rsidRPr="00281B38" w:rsidRDefault="00F4529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2,95</w:t>
      </w:r>
      <w:r w:rsidRPr="00281B38">
        <w:rPr>
          <w:rFonts w:asciiTheme="minorHAnsi" w:hAnsiTheme="minorHAnsi"/>
          <w:sz w:val="22"/>
          <w:szCs w:val="22"/>
        </w:rPr>
        <w:tab/>
        <w:t>Karin Brismar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30maj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2,95</w:t>
      </w:r>
      <w:r w:rsidRPr="00281B38">
        <w:rPr>
          <w:rFonts w:asciiTheme="minorHAnsi" w:hAnsiTheme="minorHAnsi"/>
          <w:sz w:val="22"/>
          <w:szCs w:val="22"/>
        </w:rPr>
        <w:tab/>
        <w:t>Greta Gemmel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14aug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2,95</w:t>
      </w:r>
      <w:r w:rsidRPr="00281B38">
        <w:rPr>
          <w:rFonts w:asciiTheme="minorHAnsi" w:hAnsiTheme="minorHAnsi"/>
          <w:sz w:val="22"/>
          <w:szCs w:val="22"/>
        </w:rPr>
        <w:tab/>
        <w:t>Ebba Liljeson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27feb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B6363" w:rsidRPr="00281B38" w:rsidRDefault="002B636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2,95</w:t>
      </w:r>
      <w:r w:rsidRPr="00281B38">
        <w:rPr>
          <w:rFonts w:asciiTheme="minorHAnsi" w:hAnsiTheme="minorHAnsi"/>
          <w:sz w:val="22"/>
          <w:szCs w:val="22"/>
        </w:rPr>
        <w:tab/>
        <w:t>Greta Wedell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2,94</w:t>
      </w:r>
      <w:r w:rsidRPr="00281B38">
        <w:rPr>
          <w:rFonts w:asciiTheme="minorHAnsi" w:hAnsiTheme="minorHAnsi"/>
          <w:sz w:val="22"/>
          <w:szCs w:val="22"/>
        </w:rPr>
        <w:tab/>
        <w:t>Tuva Bylund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25dec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24856" w:rsidRPr="00281B38" w:rsidRDefault="0022485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2,92</w:t>
      </w:r>
      <w:r w:rsidRPr="00281B38">
        <w:rPr>
          <w:rFonts w:asciiTheme="minorHAnsi" w:hAnsiTheme="minorHAnsi"/>
          <w:sz w:val="22"/>
          <w:szCs w:val="22"/>
        </w:rPr>
        <w:tab/>
        <w:t>Helena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10aug05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2,90</w:t>
      </w:r>
      <w:r w:rsidRPr="00281B38">
        <w:rPr>
          <w:rFonts w:asciiTheme="minorHAnsi" w:hAnsiTheme="minorHAnsi"/>
          <w:sz w:val="22"/>
          <w:szCs w:val="22"/>
        </w:rPr>
        <w:tab/>
        <w:t>Lova Mattsson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22okt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72784" w:rsidRPr="00281B38" w:rsidRDefault="00672784" w:rsidP="005172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2,90</w:t>
      </w:r>
      <w:r w:rsidRPr="00281B38">
        <w:rPr>
          <w:rFonts w:asciiTheme="minorHAnsi" w:hAnsiTheme="minorHAnsi"/>
          <w:sz w:val="22"/>
          <w:szCs w:val="22"/>
        </w:rPr>
        <w:tab/>
        <w:t>Anna Dahlstrand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23sep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666377" w:rsidRPr="00281B38" w:rsidRDefault="00666377" w:rsidP="005172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2,87</w:t>
      </w:r>
      <w:r w:rsidRPr="00281B38">
        <w:rPr>
          <w:rFonts w:asciiTheme="minorHAnsi" w:hAnsiTheme="minorHAnsi"/>
          <w:sz w:val="22"/>
          <w:szCs w:val="22"/>
        </w:rPr>
        <w:tab/>
        <w:t>Emilia Englund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5maj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2,85</w:t>
      </w:r>
      <w:r w:rsidRPr="00281B38">
        <w:rPr>
          <w:rFonts w:asciiTheme="minorHAnsi" w:hAnsiTheme="minorHAnsi"/>
          <w:sz w:val="22"/>
          <w:szCs w:val="22"/>
        </w:rPr>
        <w:tab/>
        <w:t>Maja Lindgren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8jul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F4529F" w:rsidRPr="00281B38" w:rsidRDefault="00F4529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17238" w:rsidRPr="00281B38" w:rsidRDefault="005172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2,81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28jan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63CA8" w:rsidRPr="00281B38" w:rsidRDefault="00463CA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2,80 (0,0)</w:t>
      </w:r>
      <w:r w:rsidRPr="00281B38">
        <w:rPr>
          <w:rFonts w:asciiTheme="minorHAnsi" w:hAnsiTheme="minorHAnsi"/>
          <w:sz w:val="22"/>
          <w:szCs w:val="22"/>
        </w:rPr>
        <w:tab/>
        <w:t>Liv Berglöf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3jun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2,78</w:t>
      </w:r>
      <w:r w:rsidRPr="00281B38">
        <w:rPr>
          <w:rFonts w:asciiTheme="minorHAnsi" w:hAnsiTheme="minorHAnsi"/>
          <w:sz w:val="22"/>
          <w:szCs w:val="22"/>
        </w:rPr>
        <w:tab/>
        <w:t>Savanna Larsén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8dec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2,73</w:t>
      </w:r>
      <w:r w:rsidRPr="00281B38">
        <w:rPr>
          <w:rFonts w:asciiTheme="minorHAnsi" w:hAnsiTheme="minorHAnsi"/>
          <w:sz w:val="22"/>
          <w:szCs w:val="22"/>
        </w:rPr>
        <w:tab/>
        <w:t>Nike Gemmel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12maj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2,71</w:t>
      </w:r>
      <w:r w:rsidRPr="00281B38">
        <w:rPr>
          <w:rFonts w:asciiTheme="minorHAnsi" w:hAnsiTheme="minorHAnsi"/>
          <w:sz w:val="22"/>
          <w:szCs w:val="22"/>
        </w:rPr>
        <w:tab/>
        <w:t>Evelina Åsberg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30maj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2,69</w:t>
      </w:r>
      <w:r w:rsidRPr="00281B38">
        <w:rPr>
          <w:rFonts w:asciiTheme="minorHAnsi" w:hAnsiTheme="minorHAnsi"/>
          <w:sz w:val="22"/>
          <w:szCs w:val="22"/>
        </w:rPr>
        <w:tab/>
        <w:t>Claire Berggren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14apr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2,66</w:t>
      </w:r>
      <w:r w:rsidRPr="00281B38">
        <w:rPr>
          <w:rFonts w:asciiTheme="minorHAnsi" w:hAnsiTheme="minorHAnsi"/>
          <w:sz w:val="22"/>
          <w:szCs w:val="22"/>
        </w:rPr>
        <w:tab/>
        <w:t>Agnes Kjerfve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20jan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E4ED3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2,64</w:t>
      </w:r>
      <w:r w:rsidR="00CE4ED3" w:rsidRPr="00281B38">
        <w:rPr>
          <w:rFonts w:asciiTheme="minorHAnsi" w:hAnsiTheme="minorHAnsi"/>
          <w:sz w:val="22"/>
          <w:szCs w:val="22"/>
        </w:rPr>
        <w:tab/>
        <w:t>Felicia Majby</w:t>
      </w:r>
      <w:r w:rsidR="00CE4ED3"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20apr</w:t>
      </w:r>
      <w:r w:rsidR="00CE4ED3" w:rsidRPr="00281B38">
        <w:rPr>
          <w:rFonts w:asciiTheme="minorHAnsi" w:hAnsiTheme="minorHAnsi"/>
          <w:sz w:val="22"/>
          <w:szCs w:val="22"/>
        </w:rPr>
        <w:t>04</w:t>
      </w:r>
      <w:r w:rsidR="00CE4ED3" w:rsidRPr="00281B38">
        <w:rPr>
          <w:rFonts w:asciiTheme="minorHAnsi" w:hAnsiTheme="minorHAnsi"/>
          <w:sz w:val="22"/>
          <w:szCs w:val="22"/>
        </w:rPr>
        <w:tab/>
        <w:t>Lidingö</w:t>
      </w:r>
      <w:r w:rsidR="00CE4ED3"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2,60</w:t>
      </w:r>
      <w:r w:rsidRPr="00281B38">
        <w:rPr>
          <w:rFonts w:asciiTheme="minorHAnsi" w:hAnsiTheme="minorHAnsi"/>
          <w:sz w:val="22"/>
          <w:szCs w:val="22"/>
        </w:rPr>
        <w:tab/>
        <w:t>Tilde Mallmin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23aug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2,59</w:t>
      </w:r>
      <w:r w:rsidRPr="00281B38">
        <w:rPr>
          <w:rFonts w:asciiTheme="minorHAnsi" w:hAnsiTheme="minorHAnsi"/>
          <w:sz w:val="22"/>
          <w:szCs w:val="22"/>
        </w:rPr>
        <w:tab/>
        <w:t>Sanna Kvellsten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29nov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F4529F" w:rsidRPr="00281B38" w:rsidRDefault="00F4529F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B6363" w:rsidRPr="00281B38" w:rsidRDefault="002B6363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2,57</w:t>
      </w:r>
      <w:r w:rsidRPr="00281B38">
        <w:rPr>
          <w:rFonts w:asciiTheme="minorHAnsi" w:hAnsiTheme="minorHAnsi"/>
          <w:sz w:val="22"/>
          <w:szCs w:val="22"/>
        </w:rPr>
        <w:tab/>
        <w:t>Sara Franzén</w:t>
      </w:r>
      <w:r w:rsidRPr="00281B38">
        <w:rPr>
          <w:rFonts w:asciiTheme="minorHAnsi" w:hAnsiTheme="minorHAnsi"/>
          <w:sz w:val="22"/>
          <w:szCs w:val="22"/>
        </w:rPr>
        <w:tab/>
        <w:t>11apr05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2,56</w:t>
      </w:r>
      <w:r w:rsidRPr="00281B38">
        <w:rPr>
          <w:rFonts w:asciiTheme="minorHAnsi" w:hAnsiTheme="minorHAnsi"/>
          <w:sz w:val="22"/>
          <w:szCs w:val="22"/>
        </w:rPr>
        <w:tab/>
        <w:t>Hedda Holmkvist</w:t>
      </w:r>
      <w:r w:rsidRPr="00281B38">
        <w:rPr>
          <w:rFonts w:asciiTheme="minorHAnsi" w:hAnsiTheme="minorHAnsi"/>
          <w:sz w:val="22"/>
          <w:szCs w:val="22"/>
        </w:rPr>
        <w:tab/>
      </w:r>
      <w:r w:rsidR="002F3FFF" w:rsidRPr="00281B38">
        <w:rPr>
          <w:rFonts w:asciiTheme="minorHAnsi" w:hAnsiTheme="minorHAnsi"/>
          <w:sz w:val="22"/>
          <w:szCs w:val="22"/>
        </w:rPr>
        <w:t>8feb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2,54</w:t>
      </w:r>
      <w:r w:rsidRPr="00281B38">
        <w:rPr>
          <w:rFonts w:asciiTheme="minorHAnsi" w:hAnsiTheme="minorHAnsi"/>
          <w:sz w:val="22"/>
          <w:szCs w:val="22"/>
        </w:rPr>
        <w:tab/>
        <w:t>Ella Lindeberg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12okt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2,53</w:t>
      </w:r>
      <w:r w:rsidRPr="00281B38">
        <w:rPr>
          <w:rFonts w:asciiTheme="minorHAnsi" w:hAnsiTheme="minorHAnsi"/>
          <w:sz w:val="22"/>
          <w:szCs w:val="22"/>
        </w:rPr>
        <w:tab/>
        <w:t>Alice Erhardt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15jan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2,46</w:t>
      </w:r>
      <w:r w:rsidRPr="00281B38">
        <w:rPr>
          <w:rFonts w:asciiTheme="minorHAnsi" w:hAnsiTheme="minorHAnsi"/>
          <w:sz w:val="22"/>
          <w:szCs w:val="22"/>
        </w:rPr>
        <w:tab/>
        <w:t>Alma Starkman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18jul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2,43</w:t>
      </w:r>
      <w:r w:rsidRPr="00281B38">
        <w:rPr>
          <w:rFonts w:asciiTheme="minorHAnsi" w:hAnsiTheme="minorHAnsi"/>
          <w:sz w:val="22"/>
          <w:szCs w:val="22"/>
        </w:rPr>
        <w:tab/>
        <w:t>Jasmin Holmberg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19maj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2,35</w:t>
      </w:r>
      <w:r w:rsidRPr="00281B38">
        <w:rPr>
          <w:rFonts w:asciiTheme="minorHAnsi" w:hAnsiTheme="minorHAnsi"/>
          <w:sz w:val="22"/>
          <w:szCs w:val="22"/>
        </w:rPr>
        <w:tab/>
        <w:t>Nike Bylund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25sep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2,29</w:t>
      </w:r>
      <w:r w:rsidRPr="00281B38">
        <w:rPr>
          <w:rFonts w:asciiTheme="minorHAnsi" w:hAnsiTheme="minorHAnsi"/>
          <w:sz w:val="22"/>
          <w:szCs w:val="22"/>
        </w:rPr>
        <w:tab/>
        <w:t>Maja Jensen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16maj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2,27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Alice Hedin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7053B" w:rsidRPr="00281B38">
        <w:rPr>
          <w:rFonts w:asciiTheme="minorHAnsi" w:hAnsiTheme="minorHAnsi"/>
          <w:sz w:val="22"/>
          <w:szCs w:val="22"/>
          <w:lang w:val="en-US"/>
        </w:rPr>
        <w:t>26feb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2A72C8" w:rsidRPr="00281B38" w:rsidRDefault="002A72C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2,26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Maja Rahme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061A4" w:rsidRPr="00281B38">
        <w:rPr>
          <w:rFonts w:asciiTheme="minorHAnsi" w:hAnsiTheme="minorHAnsi"/>
          <w:sz w:val="22"/>
          <w:szCs w:val="22"/>
          <w:lang w:val="en-US"/>
        </w:rPr>
        <w:t>8maj</w:t>
      </w:r>
      <w:r w:rsidR="00B168AA" w:rsidRPr="00281B38">
        <w:rPr>
          <w:rFonts w:asciiTheme="minorHAnsi" w:hAnsiTheme="minorHAnsi"/>
          <w:sz w:val="22"/>
          <w:szCs w:val="22"/>
          <w:lang w:val="en-US"/>
        </w:rPr>
        <w:t>c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F4529F" w:rsidRPr="00281B38" w:rsidRDefault="00F4529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2,23</w:t>
      </w:r>
      <w:r w:rsidRPr="00281B38">
        <w:rPr>
          <w:rFonts w:asciiTheme="minorHAnsi" w:hAnsiTheme="minorHAnsi"/>
          <w:sz w:val="22"/>
          <w:szCs w:val="22"/>
        </w:rPr>
        <w:tab/>
        <w:t>Isabella Haag</w:t>
      </w:r>
      <w:r w:rsidRPr="00281B38">
        <w:rPr>
          <w:rFonts w:asciiTheme="minorHAnsi" w:hAnsiTheme="minorHAnsi"/>
          <w:sz w:val="22"/>
          <w:szCs w:val="22"/>
        </w:rPr>
        <w:tab/>
      </w:r>
      <w:r w:rsidR="000C3CB7" w:rsidRPr="00281B38">
        <w:rPr>
          <w:rFonts w:asciiTheme="minorHAnsi" w:hAnsiTheme="minorHAnsi"/>
          <w:sz w:val="22"/>
          <w:szCs w:val="22"/>
        </w:rPr>
        <w:t>28aug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2,19</w:t>
      </w:r>
      <w:r w:rsidRPr="00281B38">
        <w:rPr>
          <w:rFonts w:asciiTheme="minorHAnsi" w:hAnsiTheme="minorHAnsi"/>
          <w:sz w:val="22"/>
          <w:szCs w:val="22"/>
        </w:rPr>
        <w:tab/>
        <w:t>Maja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27mar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2,15</w:t>
      </w:r>
      <w:r w:rsidRPr="00281B38">
        <w:rPr>
          <w:rFonts w:asciiTheme="minorHAnsi" w:hAnsiTheme="minorHAnsi"/>
          <w:sz w:val="22"/>
          <w:szCs w:val="22"/>
        </w:rPr>
        <w:tab/>
        <w:t>Charlotta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28mar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72784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2,05</w:t>
      </w:r>
      <w:r w:rsidRPr="00281B38">
        <w:rPr>
          <w:rFonts w:asciiTheme="minorHAnsi" w:hAnsiTheme="minorHAnsi"/>
          <w:sz w:val="22"/>
          <w:szCs w:val="22"/>
        </w:rPr>
        <w:tab/>
        <w:t>Signe Starkman</w:t>
      </w:r>
      <w:r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13nov</w:t>
      </w:r>
      <w:r w:rsidR="002A72C8" w:rsidRPr="00281B38">
        <w:rPr>
          <w:rFonts w:asciiTheme="minorHAnsi" w:hAnsiTheme="minorHAnsi"/>
          <w:sz w:val="22"/>
          <w:szCs w:val="22"/>
        </w:rPr>
        <w:t>07</w:t>
      </w:r>
      <w:r w:rsidR="002A72C8" w:rsidRPr="00281B38">
        <w:rPr>
          <w:rFonts w:asciiTheme="minorHAnsi" w:hAnsiTheme="minorHAnsi"/>
          <w:sz w:val="22"/>
          <w:szCs w:val="22"/>
        </w:rPr>
        <w:tab/>
        <w:t>Lidingö</w:t>
      </w:r>
      <w:r w:rsidR="002A72C8"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2,05</w:t>
      </w:r>
      <w:r w:rsidRPr="00281B38">
        <w:rPr>
          <w:rFonts w:asciiTheme="minorHAnsi" w:hAnsiTheme="minorHAnsi"/>
          <w:sz w:val="22"/>
          <w:szCs w:val="22"/>
        </w:rPr>
        <w:tab/>
        <w:t>Selma Lilja</w:t>
      </w:r>
      <w:r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22maj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1,94</w:t>
      </w:r>
      <w:r w:rsidRPr="00281B38">
        <w:rPr>
          <w:rFonts w:asciiTheme="minorHAnsi" w:hAnsiTheme="minorHAnsi"/>
          <w:sz w:val="22"/>
          <w:szCs w:val="22"/>
        </w:rPr>
        <w:tab/>
        <w:t>Anna Tärnvik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18aug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A72C8" w:rsidRPr="00281B38" w:rsidRDefault="002A72C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1,92</w:t>
      </w:r>
      <w:r w:rsidRPr="00281B38">
        <w:rPr>
          <w:rFonts w:asciiTheme="minorHAnsi" w:hAnsiTheme="minorHAnsi"/>
          <w:sz w:val="22"/>
          <w:szCs w:val="22"/>
        </w:rPr>
        <w:tab/>
        <w:t>Klara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27mar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BB4049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1,91</w:t>
      </w:r>
      <w:r w:rsidR="00BB4049" w:rsidRPr="00281B38">
        <w:rPr>
          <w:rFonts w:asciiTheme="minorHAnsi" w:hAnsiTheme="minorHAnsi"/>
          <w:sz w:val="22"/>
          <w:szCs w:val="22"/>
        </w:rPr>
        <w:tab/>
        <w:t>Isabella Sällfors</w:t>
      </w:r>
      <w:r w:rsidR="00BB4049"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13mar</w:t>
      </w:r>
      <w:r w:rsidR="00BB4049" w:rsidRPr="00281B38">
        <w:rPr>
          <w:rFonts w:asciiTheme="minorHAnsi" w:hAnsiTheme="minorHAnsi"/>
          <w:sz w:val="22"/>
          <w:szCs w:val="22"/>
        </w:rPr>
        <w:t>07</w:t>
      </w:r>
      <w:r w:rsidR="00BB4049" w:rsidRPr="00281B38">
        <w:rPr>
          <w:rFonts w:asciiTheme="minorHAnsi" w:hAnsiTheme="minorHAnsi"/>
          <w:sz w:val="22"/>
          <w:szCs w:val="22"/>
        </w:rPr>
        <w:tab/>
        <w:t>Lidingö</w:t>
      </w:r>
      <w:r w:rsidR="00BB4049"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1,86</w:t>
      </w:r>
      <w:r w:rsidR="00BB4049" w:rsidRPr="00281B38">
        <w:rPr>
          <w:rFonts w:asciiTheme="minorHAnsi" w:hAnsiTheme="minorHAnsi"/>
          <w:sz w:val="22"/>
          <w:szCs w:val="22"/>
        </w:rPr>
        <w:tab/>
        <w:t>Julia Tjärnberg</w:t>
      </w:r>
      <w:r w:rsidR="00BB4049"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1okt</w:t>
      </w:r>
      <w:r w:rsidR="00BB4049" w:rsidRPr="00281B38">
        <w:rPr>
          <w:rFonts w:asciiTheme="minorHAnsi" w:hAnsiTheme="minorHAnsi"/>
          <w:sz w:val="22"/>
          <w:szCs w:val="22"/>
        </w:rPr>
        <w:t>07</w:t>
      </w:r>
      <w:r w:rsidR="00BB4049" w:rsidRPr="00281B38">
        <w:rPr>
          <w:rFonts w:asciiTheme="minorHAnsi" w:hAnsiTheme="minorHAnsi"/>
          <w:sz w:val="22"/>
          <w:szCs w:val="22"/>
        </w:rPr>
        <w:tab/>
        <w:t>Lidingö</w:t>
      </w:r>
      <w:r w:rsidR="00BB4049" w:rsidRPr="00281B38">
        <w:rPr>
          <w:rFonts w:asciiTheme="minorHAnsi" w:hAnsiTheme="minorHAnsi"/>
          <w:sz w:val="22"/>
          <w:szCs w:val="22"/>
        </w:rPr>
        <w:tab/>
        <w:t>10.5</w:t>
      </w:r>
    </w:p>
    <w:p w:rsidR="002A72C8" w:rsidRPr="00281B38" w:rsidRDefault="002A72C8" w:rsidP="002A72C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1,83</w:t>
      </w:r>
      <w:r w:rsidRPr="00281B38">
        <w:rPr>
          <w:rFonts w:asciiTheme="minorHAnsi" w:hAnsiTheme="minorHAnsi"/>
          <w:sz w:val="22"/>
          <w:szCs w:val="22"/>
        </w:rPr>
        <w:tab/>
        <w:t>Helene Momberg</w:t>
      </w:r>
      <w:r w:rsidRPr="00281B38">
        <w:rPr>
          <w:rFonts w:asciiTheme="minorHAnsi" w:hAnsiTheme="minorHAnsi"/>
          <w:sz w:val="22"/>
          <w:szCs w:val="22"/>
        </w:rPr>
        <w:tab/>
        <w:t>6jul06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F4529F" w:rsidRPr="00281B38" w:rsidRDefault="00F4529F" w:rsidP="002A72C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A72C8" w:rsidRPr="00281B38" w:rsidRDefault="002A72C8" w:rsidP="002A72C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1,80</w:t>
      </w:r>
      <w:r w:rsidRPr="00281B38">
        <w:rPr>
          <w:rFonts w:asciiTheme="minorHAnsi" w:hAnsiTheme="minorHAnsi"/>
          <w:sz w:val="22"/>
          <w:szCs w:val="22"/>
        </w:rPr>
        <w:tab/>
        <w:t>Vera Momberg</w:t>
      </w:r>
      <w:r w:rsidRPr="00281B38">
        <w:rPr>
          <w:rFonts w:asciiTheme="minorHAnsi" w:hAnsiTheme="minorHAnsi"/>
          <w:sz w:val="22"/>
          <w:szCs w:val="22"/>
        </w:rPr>
        <w:tab/>
        <w:t>6jul06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A72C8" w:rsidRPr="00281B38" w:rsidRDefault="002A72C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1,64</w:t>
      </w:r>
      <w:r w:rsidRPr="00281B38">
        <w:rPr>
          <w:rFonts w:asciiTheme="minorHAnsi" w:hAnsiTheme="minorHAnsi"/>
          <w:sz w:val="22"/>
          <w:szCs w:val="22"/>
        </w:rPr>
        <w:tab/>
        <w:t>Gabriella Havden</w:t>
      </w:r>
      <w:r w:rsidRPr="00281B38">
        <w:rPr>
          <w:rFonts w:asciiTheme="minorHAnsi" w:hAnsiTheme="minorHAnsi"/>
          <w:sz w:val="22"/>
          <w:szCs w:val="22"/>
        </w:rPr>
        <w:tab/>
        <w:t>9aug07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1,35</w:t>
      </w:r>
      <w:r w:rsidR="00BB4049" w:rsidRPr="00281B38">
        <w:rPr>
          <w:rFonts w:asciiTheme="minorHAnsi" w:hAnsiTheme="minorHAnsi"/>
          <w:sz w:val="22"/>
          <w:szCs w:val="22"/>
        </w:rPr>
        <w:tab/>
        <w:t>Tyra Holmquist</w:t>
      </w:r>
      <w:r w:rsidR="00BB4049"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1jul</w:t>
      </w:r>
      <w:r w:rsidR="00BB4049" w:rsidRPr="00281B38">
        <w:rPr>
          <w:rFonts w:asciiTheme="minorHAnsi" w:hAnsiTheme="minorHAnsi"/>
          <w:sz w:val="22"/>
          <w:szCs w:val="22"/>
        </w:rPr>
        <w:t>07</w:t>
      </w:r>
      <w:r w:rsidR="00BB4049" w:rsidRPr="00281B38">
        <w:rPr>
          <w:rFonts w:asciiTheme="minorHAnsi" w:hAnsiTheme="minorHAnsi"/>
          <w:sz w:val="22"/>
          <w:szCs w:val="22"/>
        </w:rPr>
        <w:tab/>
        <w:t>Lidingö</w:t>
      </w:r>
      <w:r w:rsidR="00BB4049" w:rsidRPr="00281B38">
        <w:rPr>
          <w:rFonts w:asciiTheme="minorHAnsi" w:hAnsiTheme="minorHAnsi"/>
          <w:sz w:val="22"/>
          <w:szCs w:val="22"/>
        </w:rPr>
        <w:tab/>
        <w:t>10.5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Tresteg, zon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10,18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DF0674" w:rsidRPr="00281B38" w:rsidRDefault="00DF067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9,77 (1,7)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Pr="00281B38">
        <w:rPr>
          <w:rFonts w:asciiTheme="minorHAnsi" w:hAnsiTheme="minorHAnsi"/>
          <w:sz w:val="22"/>
          <w:szCs w:val="22"/>
        </w:rPr>
        <w:tab/>
        <w:t>24apr02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CA22EA" w:rsidRPr="00281B38" w:rsidRDefault="00CA22EA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9,44</w:t>
      </w:r>
      <w:r w:rsidRPr="00281B38">
        <w:rPr>
          <w:rFonts w:asciiTheme="minorHAnsi" w:hAnsiTheme="minorHAnsi"/>
          <w:sz w:val="22"/>
          <w:szCs w:val="22"/>
        </w:rPr>
        <w:tab/>
        <w:t>Filippa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29maj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CA22EA" w:rsidRPr="00281B38" w:rsidRDefault="00CA22EA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9,10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Fanny Walldén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C2426A" w:rsidRPr="00281B38">
        <w:rPr>
          <w:rFonts w:asciiTheme="minorHAnsi" w:hAnsiTheme="minorHAnsi"/>
          <w:sz w:val="22"/>
          <w:szCs w:val="22"/>
          <w:lang w:val="en-US"/>
        </w:rPr>
        <w:t>12apr</w:t>
      </w:r>
      <w:r w:rsidRPr="00281B38">
        <w:rPr>
          <w:rFonts w:asciiTheme="minorHAnsi" w:hAnsiTheme="minorHAnsi"/>
          <w:sz w:val="22"/>
          <w:szCs w:val="22"/>
          <w:lang w:val="en-US"/>
        </w:rPr>
        <w:t>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C07A81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8,93</w:t>
      </w:r>
      <w:r w:rsidR="00C07A81" w:rsidRPr="00281B38">
        <w:rPr>
          <w:rFonts w:asciiTheme="minorHAnsi" w:hAnsiTheme="minorHAnsi"/>
          <w:sz w:val="22"/>
          <w:szCs w:val="22"/>
        </w:rPr>
        <w:tab/>
        <w:t>Vendela Wahlberg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3jan02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2.6</w:t>
      </w:r>
    </w:p>
    <w:p w:rsidR="0079751D" w:rsidRPr="00281B38" w:rsidRDefault="0079751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8,65</w:t>
      </w:r>
      <w:r w:rsidRPr="00281B38">
        <w:rPr>
          <w:rFonts w:asciiTheme="minorHAnsi" w:hAnsiTheme="minorHAnsi"/>
          <w:sz w:val="22"/>
          <w:szCs w:val="22"/>
        </w:rPr>
        <w:tab/>
        <w:t>Elsa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8,56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28maj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CA22EA" w:rsidRPr="00281B38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8,20</w:t>
      </w:r>
      <w:r w:rsidRPr="00281B38">
        <w:rPr>
          <w:rFonts w:asciiTheme="minorHAnsi" w:hAnsiTheme="minorHAnsi"/>
          <w:sz w:val="22"/>
          <w:szCs w:val="22"/>
        </w:rPr>
        <w:tab/>
        <w:t>Jenny Österback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27jul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79751D" w:rsidRPr="00281B38" w:rsidRDefault="0079751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8,15</w:t>
      </w:r>
      <w:r w:rsidRPr="00281B38">
        <w:rPr>
          <w:rFonts w:asciiTheme="minorHAnsi" w:hAnsiTheme="minorHAnsi"/>
          <w:sz w:val="22"/>
          <w:szCs w:val="22"/>
        </w:rPr>
        <w:tab/>
        <w:t>Tindra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7,98</w:t>
      </w:r>
      <w:r w:rsidRPr="00281B38">
        <w:rPr>
          <w:rFonts w:asciiTheme="minorHAnsi" w:hAnsiTheme="minorHAnsi"/>
          <w:sz w:val="22"/>
          <w:szCs w:val="22"/>
        </w:rPr>
        <w:tab/>
        <w:t>Lovisa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5jun02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79751D" w:rsidRPr="00281B38" w:rsidRDefault="0079751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7,91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18maj02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CA22EA" w:rsidRPr="00281B38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7,90</w:t>
      </w:r>
      <w:r w:rsidRPr="00281B38">
        <w:rPr>
          <w:rFonts w:asciiTheme="minorHAnsi" w:hAnsiTheme="minorHAnsi"/>
          <w:sz w:val="22"/>
          <w:szCs w:val="22"/>
        </w:rPr>
        <w:tab/>
        <w:t>Giovanna Sacchi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422E6F" w:rsidRPr="00281B38" w:rsidRDefault="00422E6F" w:rsidP="00422E6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7,87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  <w:t>16okt02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7,78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12mar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CA22EA" w:rsidRPr="00281B38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7,58</w:t>
      </w:r>
      <w:r w:rsidRPr="00281B38">
        <w:rPr>
          <w:rFonts w:asciiTheme="minorHAnsi" w:hAnsiTheme="minorHAnsi"/>
          <w:sz w:val="22"/>
          <w:szCs w:val="22"/>
        </w:rPr>
        <w:tab/>
        <w:t>Anna Sara Tunelli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14jun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7,72</w:t>
      </w:r>
      <w:r w:rsidRPr="00281B38">
        <w:rPr>
          <w:rFonts w:asciiTheme="minorHAnsi" w:hAnsiTheme="minorHAnsi"/>
          <w:sz w:val="22"/>
          <w:szCs w:val="22"/>
        </w:rPr>
        <w:tab/>
        <w:t>Julia Arnhult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17sep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7,52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K</w:t>
      </w:r>
      <w:r w:rsidRPr="00281B38">
        <w:rPr>
          <w:rFonts w:asciiTheme="minorHAnsi" w:hAnsiTheme="minorHAnsi"/>
          <w:sz w:val="22"/>
          <w:szCs w:val="22"/>
        </w:rPr>
        <w:t>lara Hultman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23jul02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7,50</w:t>
      </w:r>
      <w:r w:rsidRPr="00281B38">
        <w:rPr>
          <w:rFonts w:asciiTheme="minorHAnsi" w:hAnsiTheme="minorHAnsi"/>
          <w:sz w:val="22"/>
          <w:szCs w:val="22"/>
        </w:rPr>
        <w:tab/>
        <w:t>Alma Holmberg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4jun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7,27</w:t>
      </w:r>
      <w:r w:rsidRPr="00281B38">
        <w:rPr>
          <w:rFonts w:asciiTheme="minorHAnsi" w:hAnsiTheme="minorHAnsi"/>
          <w:sz w:val="22"/>
          <w:szCs w:val="22"/>
        </w:rPr>
        <w:tab/>
        <w:t>Rebec</w:t>
      </w:r>
      <w:r w:rsidR="006F77C7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a Sandström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24jun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7,20</w:t>
      </w:r>
      <w:r w:rsidRPr="00281B38">
        <w:rPr>
          <w:rFonts w:asciiTheme="minorHAnsi" w:hAnsiTheme="minorHAnsi"/>
          <w:sz w:val="22"/>
          <w:szCs w:val="22"/>
        </w:rPr>
        <w:tab/>
        <w:t>Alva Nyström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23jun02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79751D" w:rsidRPr="00281B38" w:rsidRDefault="0079751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07A81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7,20</w:t>
      </w:r>
      <w:r w:rsidR="00C07A81" w:rsidRPr="00281B38">
        <w:rPr>
          <w:rFonts w:asciiTheme="minorHAnsi" w:hAnsiTheme="minorHAnsi"/>
          <w:sz w:val="22"/>
          <w:szCs w:val="22"/>
        </w:rPr>
        <w:tab/>
        <w:t>Ella Broquist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18dec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2.6</w:t>
      </w:r>
    </w:p>
    <w:p w:rsidR="00C07A81" w:rsidRPr="00281B38" w:rsidRDefault="00071DD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6,75</w:t>
      </w:r>
      <w:r w:rsidRPr="00281B38">
        <w:rPr>
          <w:rFonts w:asciiTheme="minorHAnsi" w:hAnsiTheme="minorHAnsi"/>
          <w:sz w:val="22"/>
          <w:szCs w:val="22"/>
        </w:rPr>
        <w:tab/>
        <w:t>Kristine</w:t>
      </w:r>
      <w:r w:rsidR="00C07A81" w:rsidRPr="00281B38">
        <w:rPr>
          <w:rFonts w:asciiTheme="minorHAnsi" w:hAnsiTheme="minorHAnsi"/>
          <w:sz w:val="22"/>
          <w:szCs w:val="22"/>
        </w:rPr>
        <w:t xml:space="preserve"> Döving-Feste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13nov02</w:t>
      </w:r>
      <w:r w:rsidR="00C07A81" w:rsidRPr="00281B38">
        <w:rPr>
          <w:rFonts w:asciiTheme="minorHAnsi" w:hAnsiTheme="minorHAnsi"/>
          <w:sz w:val="22"/>
          <w:szCs w:val="22"/>
        </w:rPr>
        <w:tab/>
        <w:t>Lidingö</w:t>
      </w:r>
      <w:r w:rsidR="00C07A81" w:rsidRPr="00281B38">
        <w:rPr>
          <w:rFonts w:asciiTheme="minorHAnsi" w:hAnsiTheme="minorHAnsi"/>
          <w:sz w:val="22"/>
          <w:szCs w:val="22"/>
        </w:rPr>
        <w:tab/>
        <w:t>21.5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6,70</w:t>
      </w:r>
      <w:r w:rsidRPr="00281B38">
        <w:rPr>
          <w:rFonts w:asciiTheme="minorHAnsi" w:hAnsiTheme="minorHAnsi"/>
          <w:sz w:val="22"/>
          <w:szCs w:val="22"/>
        </w:rPr>
        <w:tab/>
        <w:t>Hanna Foster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25mar02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6,66</w:t>
      </w:r>
      <w:r w:rsidRPr="00281B38">
        <w:rPr>
          <w:rFonts w:asciiTheme="minorHAnsi" w:hAnsiTheme="minorHAnsi"/>
          <w:sz w:val="22"/>
          <w:szCs w:val="22"/>
        </w:rPr>
        <w:tab/>
        <w:t>Tora Eidman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12aug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6,65</w:t>
      </w:r>
      <w:r w:rsidRPr="00281B38">
        <w:rPr>
          <w:rFonts w:asciiTheme="minorHAnsi" w:hAnsiTheme="minorHAnsi"/>
          <w:sz w:val="22"/>
          <w:szCs w:val="22"/>
        </w:rPr>
        <w:tab/>
        <w:t>Tua Nordmark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17okt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E70E9D" w:rsidRPr="00281B38" w:rsidRDefault="00E70E9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70E9D" w:rsidRPr="00281B38" w:rsidRDefault="00E70E9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>Vind över +2,0 m/s</w:t>
      </w:r>
    </w:p>
    <w:p w:rsidR="00E70E9D" w:rsidRPr="00281B38" w:rsidRDefault="00E70E9D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7,60w</w:t>
      </w:r>
      <w:r w:rsidRPr="00281B38">
        <w:rPr>
          <w:rFonts w:asciiTheme="minorHAnsi" w:hAnsiTheme="minorHAnsi"/>
          <w:sz w:val="22"/>
          <w:szCs w:val="22"/>
        </w:rPr>
        <w:tab/>
        <w:t>Ella Broquist</w:t>
      </w:r>
      <w:r w:rsidRPr="00281B38">
        <w:rPr>
          <w:rFonts w:asciiTheme="minorHAnsi" w:hAnsiTheme="minorHAnsi"/>
          <w:sz w:val="22"/>
          <w:szCs w:val="22"/>
        </w:rPr>
        <w:tab/>
        <w:t>18dec02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42A77" w:rsidRPr="00281B38" w:rsidRDefault="004A4F7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Kula</w:t>
      </w:r>
      <w:r w:rsidRPr="00281B38">
        <w:rPr>
          <w:rFonts w:asciiTheme="minorHAnsi" w:hAnsiTheme="minorHAnsi"/>
          <w:sz w:val="22"/>
          <w:szCs w:val="22"/>
        </w:rPr>
        <w:t xml:space="preserve"> (3,0)</w:t>
      </w:r>
    </w:p>
    <w:p w:rsidR="004A4F7E" w:rsidRPr="00281B38" w:rsidRDefault="004A4F7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7,14</w:t>
      </w:r>
      <w:r w:rsidRPr="00281B38">
        <w:rPr>
          <w:rFonts w:asciiTheme="minorHAnsi" w:hAnsiTheme="minorHAnsi"/>
          <w:sz w:val="22"/>
          <w:szCs w:val="22"/>
        </w:rPr>
        <w:tab/>
        <w:t>Johanna Dahl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4feb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310CB" w:rsidRPr="00281B38" w:rsidRDefault="00A310CB" w:rsidP="00A310C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6,83</w:t>
      </w:r>
      <w:r w:rsidRPr="00281B38">
        <w:rPr>
          <w:rFonts w:asciiTheme="minorHAnsi" w:hAnsiTheme="minorHAnsi"/>
          <w:sz w:val="22"/>
          <w:szCs w:val="22"/>
        </w:rPr>
        <w:tab/>
        <w:t>Astrid Bobeck</w:t>
      </w:r>
      <w:r w:rsidRPr="00281B38">
        <w:rPr>
          <w:rFonts w:asciiTheme="minorHAnsi" w:hAnsiTheme="minorHAnsi"/>
          <w:sz w:val="22"/>
          <w:szCs w:val="22"/>
        </w:rPr>
        <w:tab/>
        <w:t>18mar</w:t>
      </w:r>
      <w:r>
        <w:rPr>
          <w:rFonts w:asciiTheme="minorHAnsi" w:hAnsiTheme="minorHAnsi"/>
          <w:sz w:val="22"/>
          <w:szCs w:val="22"/>
        </w:rPr>
        <w:t>00</w:t>
      </w:r>
      <w:r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7D2793" w:rsidRPr="00281B38" w:rsidRDefault="007D27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6,74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28jan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A310CB" w:rsidRDefault="00A310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6,63</w:t>
      </w:r>
      <w:r>
        <w:rPr>
          <w:rFonts w:asciiTheme="minorHAnsi" w:hAnsiTheme="minorHAnsi"/>
          <w:sz w:val="22"/>
          <w:szCs w:val="22"/>
        </w:rPr>
        <w:tab/>
        <w:t>Moa Holm</w:t>
      </w:r>
      <w:r>
        <w:rPr>
          <w:rFonts w:asciiTheme="minorHAnsi" w:hAnsiTheme="minorHAnsi"/>
          <w:sz w:val="22"/>
          <w:szCs w:val="22"/>
        </w:rPr>
        <w:tab/>
      </w:r>
      <w:r w:rsidR="00C517EF">
        <w:rPr>
          <w:rFonts w:asciiTheme="minorHAnsi" w:hAnsiTheme="minorHAnsi"/>
          <w:sz w:val="22"/>
          <w:szCs w:val="22"/>
        </w:rPr>
        <w:t>21aug</w:t>
      </w:r>
      <w:r>
        <w:rPr>
          <w:rFonts w:asciiTheme="minorHAnsi" w:hAnsiTheme="minorHAnsi"/>
          <w:sz w:val="22"/>
          <w:szCs w:val="22"/>
        </w:rPr>
        <w:t>00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4A4F7E" w:rsidRPr="00281B38" w:rsidRDefault="004A4F7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5,37</w:t>
      </w:r>
      <w:r w:rsidRPr="00281B38">
        <w:rPr>
          <w:rFonts w:asciiTheme="minorHAnsi" w:hAnsiTheme="minorHAnsi"/>
          <w:sz w:val="22"/>
          <w:szCs w:val="22"/>
        </w:rPr>
        <w:tab/>
        <w:t>Hanna Engel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25mar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4A4F7E" w:rsidRPr="00281B38" w:rsidRDefault="004A4F7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Kula</w:t>
      </w:r>
      <w:r w:rsidRPr="00281B38">
        <w:rPr>
          <w:rFonts w:asciiTheme="minorHAnsi" w:hAnsiTheme="minorHAnsi"/>
          <w:sz w:val="22"/>
          <w:szCs w:val="22"/>
        </w:rPr>
        <w:t xml:space="preserve"> (2,0)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9,67</w:t>
      </w:r>
      <w:r w:rsidRPr="00281B38">
        <w:rPr>
          <w:rFonts w:asciiTheme="minorHAnsi" w:hAnsiTheme="minorHAnsi"/>
          <w:sz w:val="22"/>
          <w:szCs w:val="22"/>
        </w:rPr>
        <w:tab/>
        <w:t>Olivia Ternhem</w:t>
      </w:r>
      <w:r w:rsidRPr="00281B38">
        <w:rPr>
          <w:rFonts w:asciiTheme="minorHAnsi" w:hAnsiTheme="minorHAnsi"/>
          <w:sz w:val="22"/>
          <w:szCs w:val="22"/>
        </w:rPr>
        <w:tab/>
      </w:r>
      <w:r w:rsidR="00726D71" w:rsidRPr="00281B38">
        <w:rPr>
          <w:rFonts w:asciiTheme="minorHAnsi" w:hAnsiTheme="minorHAnsi"/>
          <w:sz w:val="22"/>
          <w:szCs w:val="22"/>
        </w:rPr>
        <w:t>12mar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9,12</w:t>
      </w:r>
      <w:r w:rsidRPr="00281B38">
        <w:rPr>
          <w:rFonts w:asciiTheme="minorHAnsi" w:hAnsiTheme="minorHAnsi"/>
          <w:sz w:val="22"/>
          <w:szCs w:val="22"/>
        </w:rPr>
        <w:tab/>
        <w:t>Lovisa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726D71" w:rsidRPr="00281B38">
        <w:rPr>
          <w:rFonts w:asciiTheme="minorHAnsi" w:hAnsiTheme="minorHAnsi"/>
          <w:sz w:val="22"/>
          <w:szCs w:val="22"/>
        </w:rPr>
        <w:t>5jun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7477F" w:rsidRPr="00281B38" w:rsidRDefault="0017477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8,50</w:t>
      </w:r>
      <w:r w:rsidRPr="00281B38">
        <w:rPr>
          <w:rFonts w:asciiTheme="minorHAnsi" w:hAnsiTheme="minorHAnsi"/>
          <w:sz w:val="22"/>
          <w:szCs w:val="22"/>
        </w:rPr>
        <w:tab/>
        <w:t>Martina Röstberg</w:t>
      </w:r>
      <w:r w:rsidRPr="00281B38">
        <w:rPr>
          <w:rFonts w:asciiTheme="minorHAnsi" w:hAnsiTheme="minorHAnsi"/>
          <w:sz w:val="22"/>
          <w:szCs w:val="22"/>
        </w:rPr>
        <w:tab/>
        <w:t>10jan02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7,94</w:t>
      </w:r>
      <w:r w:rsidRPr="00281B38">
        <w:rPr>
          <w:rFonts w:asciiTheme="minorHAnsi" w:hAnsiTheme="minorHAnsi"/>
          <w:sz w:val="22"/>
          <w:szCs w:val="22"/>
        </w:rPr>
        <w:tab/>
        <w:t>Kristina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28maj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C64AF4" w:rsidRDefault="00582F4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7,75</w:t>
      </w:r>
      <w:r w:rsidR="00C64AF4" w:rsidRPr="00281B38">
        <w:rPr>
          <w:rFonts w:asciiTheme="minorHAnsi" w:hAnsiTheme="minorHAnsi"/>
          <w:sz w:val="22"/>
          <w:szCs w:val="22"/>
        </w:rPr>
        <w:tab/>
        <w:t>Jenny Ö</w:t>
      </w:r>
      <w:r w:rsidRPr="00281B38">
        <w:rPr>
          <w:rFonts w:asciiTheme="minorHAnsi" w:hAnsiTheme="minorHAnsi"/>
          <w:sz w:val="22"/>
          <w:szCs w:val="22"/>
        </w:rPr>
        <w:t>sterback</w:t>
      </w:r>
      <w:r w:rsidRPr="00281B38">
        <w:rPr>
          <w:rFonts w:asciiTheme="minorHAnsi" w:hAnsiTheme="minorHAnsi"/>
          <w:sz w:val="22"/>
          <w:szCs w:val="22"/>
        </w:rPr>
        <w:tab/>
        <w:t>27jul01</w:t>
      </w:r>
      <w:r w:rsidRPr="00281B38">
        <w:rPr>
          <w:rFonts w:asciiTheme="minorHAnsi" w:hAnsiTheme="minorHAnsi"/>
          <w:sz w:val="22"/>
          <w:szCs w:val="22"/>
        </w:rPr>
        <w:tab/>
        <w:t>FINLAND</w:t>
      </w:r>
      <w:r w:rsidR="00964016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10.7</w:t>
      </w:r>
    </w:p>
    <w:p w:rsidR="00A310CB" w:rsidRPr="00281B38" w:rsidRDefault="00A310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7,66</w:t>
      </w:r>
      <w:r>
        <w:rPr>
          <w:rFonts w:asciiTheme="minorHAnsi" w:hAnsiTheme="minorHAnsi"/>
          <w:sz w:val="22"/>
          <w:szCs w:val="22"/>
        </w:rPr>
        <w:tab/>
        <w:t>Sara Svalberg</w:t>
      </w:r>
      <w:r>
        <w:rPr>
          <w:rFonts w:asciiTheme="minorHAnsi" w:hAnsiTheme="minorHAnsi"/>
          <w:sz w:val="22"/>
          <w:szCs w:val="22"/>
        </w:rPr>
        <w:tab/>
        <w:t>02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6B3C8F" w:rsidRPr="00281B38" w:rsidRDefault="006B3C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7,64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29mar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A310CB" w:rsidRPr="00281B38" w:rsidRDefault="00A310CB" w:rsidP="00A310C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7,49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Pr="00281B38">
        <w:rPr>
          <w:rFonts w:asciiTheme="minorHAnsi" w:hAnsiTheme="minorHAnsi"/>
          <w:sz w:val="22"/>
          <w:szCs w:val="22"/>
        </w:rPr>
        <w:tab/>
        <w:t>27apr</w:t>
      </w:r>
      <w:r>
        <w:rPr>
          <w:rFonts w:asciiTheme="minorHAnsi" w:hAnsiTheme="minorHAnsi"/>
          <w:sz w:val="22"/>
          <w:szCs w:val="22"/>
        </w:rPr>
        <w:t>02</w:t>
      </w:r>
      <w:r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80040C" w:rsidRPr="00281B38" w:rsidRDefault="0080040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7,17</w:t>
      </w:r>
      <w:r w:rsidRPr="00281B38">
        <w:rPr>
          <w:rFonts w:asciiTheme="minorHAnsi" w:hAnsiTheme="minorHAnsi"/>
          <w:sz w:val="22"/>
          <w:szCs w:val="22"/>
        </w:rPr>
        <w:tab/>
        <w:t>Filippa Almqvist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28sep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0040C" w:rsidRPr="00281B38" w:rsidRDefault="0080040C" w:rsidP="0080040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7,05</w:t>
      </w:r>
      <w:r w:rsidRPr="00281B38">
        <w:rPr>
          <w:rFonts w:asciiTheme="minorHAnsi" w:hAnsiTheme="minorHAnsi"/>
          <w:sz w:val="22"/>
          <w:szCs w:val="22"/>
        </w:rPr>
        <w:tab/>
        <w:t>Smilla Steinsvik</w:t>
      </w:r>
      <w:r w:rsidRPr="00281B38">
        <w:rPr>
          <w:rFonts w:asciiTheme="minorHAnsi" w:hAnsiTheme="minorHAnsi"/>
          <w:sz w:val="22"/>
          <w:szCs w:val="22"/>
        </w:rPr>
        <w:tab/>
        <w:t>17jan03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517EF" w:rsidRDefault="00C517E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7477F" w:rsidRPr="00281B38" w:rsidRDefault="0017477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6,99</w:t>
      </w:r>
      <w:r w:rsidRPr="00281B38">
        <w:rPr>
          <w:rFonts w:asciiTheme="minorHAnsi" w:hAnsiTheme="minorHAnsi"/>
          <w:sz w:val="22"/>
          <w:szCs w:val="22"/>
        </w:rPr>
        <w:tab/>
        <w:t>Anna Sara Tunelli</w:t>
      </w:r>
      <w:r w:rsidRPr="00281B38">
        <w:rPr>
          <w:rFonts w:asciiTheme="minorHAnsi" w:hAnsiTheme="minorHAnsi"/>
          <w:sz w:val="22"/>
          <w:szCs w:val="22"/>
        </w:rPr>
        <w:tab/>
        <w:t>14jun01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6446B1" w:rsidRPr="00281B38" w:rsidRDefault="00AA3D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6,89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="006446B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3jan</w:t>
      </w:r>
      <w:r w:rsidR="006446B1" w:rsidRPr="00281B38">
        <w:rPr>
          <w:rFonts w:asciiTheme="minorHAnsi" w:hAnsiTheme="minorHAnsi"/>
          <w:sz w:val="22"/>
          <w:szCs w:val="22"/>
        </w:rPr>
        <w:t>02</w:t>
      </w:r>
      <w:r w:rsidR="006446B1" w:rsidRPr="00281B38">
        <w:rPr>
          <w:rFonts w:asciiTheme="minorHAnsi" w:hAnsiTheme="minorHAnsi"/>
          <w:sz w:val="22"/>
          <w:szCs w:val="22"/>
        </w:rPr>
        <w:tab/>
        <w:t>Sollentuna</w:t>
      </w:r>
      <w:r w:rsidR="006446B1" w:rsidRPr="00281B38">
        <w:rPr>
          <w:rFonts w:asciiTheme="minorHAnsi" w:hAnsiTheme="minorHAnsi"/>
          <w:sz w:val="22"/>
          <w:szCs w:val="22"/>
        </w:rPr>
        <w:tab/>
        <w:t>7.6</w:t>
      </w:r>
    </w:p>
    <w:p w:rsidR="0017477F" w:rsidRPr="00281B38" w:rsidRDefault="0017477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6,86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  <w:t>28jan01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6,56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Pr="00281B38">
        <w:rPr>
          <w:rFonts w:asciiTheme="minorHAnsi" w:hAnsiTheme="minorHAnsi"/>
          <w:sz w:val="22"/>
          <w:szCs w:val="22"/>
        </w:rPr>
        <w:tab/>
      </w:r>
      <w:r w:rsidR="00726D71" w:rsidRPr="00281B38">
        <w:rPr>
          <w:rFonts w:asciiTheme="minorHAnsi" w:hAnsiTheme="minorHAnsi"/>
          <w:sz w:val="22"/>
          <w:szCs w:val="22"/>
        </w:rPr>
        <w:t>23apr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6,52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303317" w:rsidRPr="00281B38">
        <w:rPr>
          <w:rFonts w:asciiTheme="minorHAnsi" w:hAnsiTheme="minorHAnsi"/>
          <w:sz w:val="22"/>
          <w:szCs w:val="22"/>
        </w:rPr>
        <w:t>28maj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6F0D33" w:rsidRPr="00281B38" w:rsidRDefault="006F0D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6,50</w:t>
      </w:r>
      <w:r w:rsidR="00111530" w:rsidRPr="00281B38">
        <w:rPr>
          <w:rFonts w:asciiTheme="minorHAnsi" w:hAnsiTheme="minorHAnsi"/>
          <w:sz w:val="22"/>
          <w:szCs w:val="22"/>
        </w:rPr>
        <w:tab/>
        <w:t>Frida Dahlman</w:t>
      </w:r>
      <w:r w:rsidR="00111530" w:rsidRPr="00281B38">
        <w:rPr>
          <w:rFonts w:asciiTheme="minorHAnsi" w:hAnsiTheme="minorHAnsi"/>
          <w:sz w:val="22"/>
          <w:szCs w:val="22"/>
        </w:rPr>
        <w:tab/>
      </w:r>
      <w:r w:rsidR="00726D71" w:rsidRPr="00281B38">
        <w:rPr>
          <w:rFonts w:asciiTheme="minorHAnsi" w:hAnsiTheme="minorHAnsi"/>
          <w:sz w:val="22"/>
          <w:szCs w:val="22"/>
        </w:rPr>
        <w:t>18maj</w:t>
      </w:r>
      <w:r w:rsidR="00111530" w:rsidRPr="00281B38">
        <w:rPr>
          <w:rFonts w:asciiTheme="minorHAnsi" w:hAnsiTheme="minorHAnsi"/>
          <w:sz w:val="22"/>
          <w:szCs w:val="22"/>
        </w:rPr>
        <w:t>02</w:t>
      </w:r>
      <w:r w:rsidR="00111530" w:rsidRPr="00281B38">
        <w:rPr>
          <w:rFonts w:asciiTheme="minorHAnsi" w:hAnsiTheme="minorHAnsi"/>
          <w:sz w:val="22"/>
          <w:szCs w:val="22"/>
        </w:rPr>
        <w:tab/>
        <w:t>Lidingö</w:t>
      </w:r>
      <w:r w:rsidR="00111530" w:rsidRPr="00281B38">
        <w:rPr>
          <w:rFonts w:asciiTheme="minorHAnsi" w:hAnsiTheme="minorHAnsi"/>
          <w:sz w:val="22"/>
          <w:szCs w:val="22"/>
        </w:rPr>
        <w:tab/>
        <w:t>10.5</w:t>
      </w:r>
    </w:p>
    <w:p w:rsidR="00111530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6,43</w:t>
      </w:r>
      <w:r w:rsidRPr="00281B38">
        <w:rPr>
          <w:rFonts w:asciiTheme="minorHAnsi" w:hAnsiTheme="minorHAnsi"/>
          <w:sz w:val="22"/>
          <w:szCs w:val="22"/>
        </w:rPr>
        <w:tab/>
        <w:t>Victoria Psilander</w:t>
      </w:r>
      <w:r w:rsidRPr="00281B38">
        <w:rPr>
          <w:rFonts w:asciiTheme="minorHAnsi" w:hAnsiTheme="minorHAnsi"/>
          <w:sz w:val="22"/>
          <w:szCs w:val="22"/>
        </w:rPr>
        <w:tab/>
      </w:r>
      <w:r w:rsidR="00726D71" w:rsidRPr="00281B38">
        <w:rPr>
          <w:rFonts w:asciiTheme="minorHAnsi" w:hAnsiTheme="minorHAnsi"/>
          <w:sz w:val="22"/>
          <w:szCs w:val="22"/>
        </w:rPr>
        <w:t>9jul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A310CB" w:rsidRPr="00281B38" w:rsidRDefault="00A310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6,42</w:t>
      </w:r>
      <w:r>
        <w:rPr>
          <w:rFonts w:asciiTheme="minorHAnsi" w:hAnsiTheme="minorHAnsi"/>
          <w:sz w:val="22"/>
          <w:szCs w:val="22"/>
        </w:rPr>
        <w:tab/>
        <w:t>Amanda Molin</w:t>
      </w:r>
      <w:r>
        <w:rPr>
          <w:rFonts w:asciiTheme="minorHAnsi" w:hAnsiTheme="minorHAnsi"/>
          <w:sz w:val="22"/>
          <w:szCs w:val="22"/>
        </w:rPr>
        <w:tab/>
        <w:t>02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17477F" w:rsidRPr="00281B38" w:rsidRDefault="0017477F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6,41</w:t>
      </w:r>
      <w:r w:rsidRPr="00281B38">
        <w:rPr>
          <w:rFonts w:asciiTheme="minorHAnsi" w:hAnsiTheme="minorHAnsi"/>
          <w:sz w:val="22"/>
          <w:szCs w:val="22"/>
        </w:rPr>
        <w:tab/>
        <w:t>Alma Holmberg</w:t>
      </w:r>
      <w:r w:rsidRPr="00281B38">
        <w:rPr>
          <w:rFonts w:asciiTheme="minorHAnsi" w:hAnsiTheme="minorHAnsi"/>
          <w:sz w:val="22"/>
          <w:szCs w:val="22"/>
        </w:rPr>
        <w:tab/>
        <w:t>4jun02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3F5064" w:rsidRPr="00281B38" w:rsidRDefault="0080040C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6,40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  <w:t>7aug04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3F506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17.8</w:t>
      </w:r>
    </w:p>
    <w:p w:rsidR="00C517EF" w:rsidRDefault="00C517EF" w:rsidP="004713F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713F1" w:rsidRDefault="00831EC3" w:rsidP="004713F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6,35</w:t>
      </w:r>
      <w:r w:rsidR="006F77C7" w:rsidRPr="00281B38">
        <w:rPr>
          <w:rFonts w:asciiTheme="minorHAnsi" w:hAnsiTheme="minorHAnsi"/>
          <w:sz w:val="22"/>
          <w:szCs w:val="22"/>
        </w:rPr>
        <w:tab/>
        <w:t>Rebecc</w:t>
      </w:r>
      <w:r w:rsidR="004713F1" w:rsidRPr="00281B38">
        <w:rPr>
          <w:rFonts w:asciiTheme="minorHAnsi" w:hAnsiTheme="minorHAnsi"/>
          <w:sz w:val="22"/>
          <w:szCs w:val="22"/>
        </w:rPr>
        <w:t>a Sandström</w:t>
      </w:r>
      <w:r w:rsidR="004713F1"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24jun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="004713F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21.9</w:t>
      </w:r>
    </w:p>
    <w:p w:rsidR="00A310CB" w:rsidRPr="00281B38" w:rsidRDefault="00A310CB" w:rsidP="004713F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6,17</w:t>
      </w:r>
      <w:r>
        <w:rPr>
          <w:rFonts w:asciiTheme="minorHAnsi" w:hAnsiTheme="minorHAnsi"/>
          <w:sz w:val="22"/>
          <w:szCs w:val="22"/>
        </w:rPr>
        <w:tab/>
        <w:t>Alva Nyström</w:t>
      </w:r>
      <w:r>
        <w:rPr>
          <w:rFonts w:asciiTheme="minorHAnsi" w:hAnsiTheme="minorHAnsi"/>
          <w:sz w:val="22"/>
          <w:szCs w:val="22"/>
        </w:rPr>
        <w:tab/>
        <w:t>02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0A356D" w:rsidRPr="00281B38" w:rsidRDefault="000A356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6,05</w:t>
      </w:r>
      <w:r w:rsidRPr="00281B38">
        <w:rPr>
          <w:rFonts w:asciiTheme="minorHAnsi" w:hAnsiTheme="minorHAnsi"/>
          <w:sz w:val="22"/>
          <w:szCs w:val="22"/>
        </w:rPr>
        <w:tab/>
        <w:t>Beatrice Pettersson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20mar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Högby</w:t>
      </w:r>
      <w:r w:rsidRPr="00281B38">
        <w:rPr>
          <w:rFonts w:asciiTheme="minorHAnsi" w:hAnsiTheme="minorHAnsi"/>
          <w:sz w:val="22"/>
          <w:szCs w:val="22"/>
        </w:rPr>
        <w:tab/>
        <w:t>12.7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5,96</w:t>
      </w:r>
      <w:r w:rsidRPr="00281B38">
        <w:rPr>
          <w:rFonts w:asciiTheme="minorHAnsi" w:hAnsiTheme="minorHAnsi"/>
          <w:sz w:val="22"/>
          <w:szCs w:val="22"/>
        </w:rPr>
        <w:tab/>
        <w:t>Lovisa Wilson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11aug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11530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5,85</w:t>
      </w:r>
      <w:r w:rsidRPr="00281B38">
        <w:rPr>
          <w:rFonts w:asciiTheme="minorHAnsi" w:hAnsiTheme="minorHAnsi"/>
          <w:sz w:val="22"/>
          <w:szCs w:val="22"/>
        </w:rPr>
        <w:tab/>
        <w:t>Alexandra Ogebjer</w:t>
      </w:r>
      <w:r w:rsidRPr="00281B38">
        <w:rPr>
          <w:rFonts w:asciiTheme="minorHAnsi" w:hAnsiTheme="minorHAnsi"/>
          <w:sz w:val="22"/>
          <w:szCs w:val="22"/>
        </w:rPr>
        <w:tab/>
      </w:r>
      <w:r w:rsidR="00726D71" w:rsidRPr="00281B38">
        <w:rPr>
          <w:rFonts w:asciiTheme="minorHAnsi" w:hAnsiTheme="minorHAnsi"/>
          <w:sz w:val="22"/>
          <w:szCs w:val="22"/>
        </w:rPr>
        <w:t>11feb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46B1" w:rsidRPr="00281B38" w:rsidRDefault="006F77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5,85</w:t>
      </w:r>
      <w:r w:rsidRPr="00281B38">
        <w:rPr>
          <w:rFonts w:asciiTheme="minorHAnsi" w:hAnsiTheme="minorHAnsi"/>
          <w:sz w:val="22"/>
          <w:szCs w:val="22"/>
        </w:rPr>
        <w:tab/>
        <w:t>Ella Broqv</w:t>
      </w:r>
      <w:r w:rsidR="006446B1" w:rsidRPr="00281B38">
        <w:rPr>
          <w:rFonts w:asciiTheme="minorHAnsi" w:hAnsiTheme="minorHAnsi"/>
          <w:sz w:val="22"/>
          <w:szCs w:val="22"/>
        </w:rPr>
        <w:t>ist</w:t>
      </w:r>
      <w:r w:rsidR="006446B1"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18dec</w:t>
      </w:r>
      <w:r w:rsidR="006446B1" w:rsidRPr="00281B38">
        <w:rPr>
          <w:rFonts w:asciiTheme="minorHAnsi" w:hAnsiTheme="minorHAnsi"/>
          <w:sz w:val="22"/>
          <w:szCs w:val="22"/>
        </w:rPr>
        <w:t>02</w:t>
      </w:r>
      <w:r w:rsidR="006446B1" w:rsidRPr="00281B38">
        <w:rPr>
          <w:rFonts w:asciiTheme="minorHAnsi" w:hAnsiTheme="minorHAnsi"/>
          <w:sz w:val="22"/>
          <w:szCs w:val="22"/>
        </w:rPr>
        <w:tab/>
        <w:t>Sollentuna</w:t>
      </w:r>
      <w:r w:rsidR="006446B1" w:rsidRPr="00281B38">
        <w:rPr>
          <w:rFonts w:asciiTheme="minorHAnsi" w:hAnsiTheme="minorHAnsi"/>
          <w:sz w:val="22"/>
          <w:szCs w:val="22"/>
        </w:rPr>
        <w:tab/>
        <w:t>7.6</w:t>
      </w:r>
    </w:p>
    <w:p w:rsidR="0080040C" w:rsidRPr="00281B38" w:rsidRDefault="0080040C" w:rsidP="0080040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5,45</w:t>
      </w:r>
      <w:r w:rsidRPr="00281B38">
        <w:rPr>
          <w:rFonts w:asciiTheme="minorHAnsi" w:hAnsiTheme="minorHAnsi"/>
          <w:sz w:val="22"/>
          <w:szCs w:val="22"/>
        </w:rPr>
        <w:tab/>
        <w:t>Malin Fröberg</w:t>
      </w:r>
      <w:r w:rsidRPr="00281B38">
        <w:rPr>
          <w:rFonts w:asciiTheme="minorHAnsi" w:hAnsiTheme="minorHAnsi"/>
          <w:sz w:val="22"/>
          <w:szCs w:val="22"/>
        </w:rPr>
        <w:tab/>
        <w:t>4apr04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B6363" w:rsidRPr="00281B38" w:rsidRDefault="002B6363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5,42</w:t>
      </w:r>
      <w:r w:rsidRPr="00281B38">
        <w:rPr>
          <w:rFonts w:asciiTheme="minorHAnsi" w:hAnsiTheme="minorHAnsi"/>
          <w:sz w:val="22"/>
          <w:szCs w:val="22"/>
        </w:rPr>
        <w:tab/>
        <w:t>Joella Altrock</w:t>
      </w:r>
      <w:r w:rsidRPr="00281B38">
        <w:rPr>
          <w:rFonts w:asciiTheme="minorHAnsi" w:hAnsiTheme="minorHAnsi"/>
          <w:sz w:val="22"/>
          <w:szCs w:val="22"/>
        </w:rPr>
        <w:tab/>
        <w:t>30apr05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63CA8" w:rsidRPr="00281B38" w:rsidRDefault="00463CA8" w:rsidP="00463CA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5,39</w:t>
      </w:r>
      <w:r w:rsidRPr="00281B38">
        <w:rPr>
          <w:rFonts w:asciiTheme="minorHAnsi" w:hAnsiTheme="minorHAnsi"/>
          <w:sz w:val="22"/>
          <w:szCs w:val="22"/>
        </w:rPr>
        <w:tab/>
        <w:t>Fanny Wijkström</w:t>
      </w:r>
      <w:r w:rsidRPr="00281B38">
        <w:rPr>
          <w:rFonts w:asciiTheme="minorHAnsi" w:hAnsiTheme="minorHAnsi"/>
          <w:sz w:val="22"/>
          <w:szCs w:val="22"/>
        </w:rPr>
        <w:tab/>
        <w:t>3sep03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80040C" w:rsidRPr="00281B38" w:rsidRDefault="0080040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5,37</w:t>
      </w:r>
      <w:r w:rsidRPr="00281B38">
        <w:rPr>
          <w:rFonts w:asciiTheme="minorHAnsi" w:hAnsiTheme="minorHAnsi"/>
          <w:sz w:val="22"/>
          <w:szCs w:val="22"/>
        </w:rPr>
        <w:tab/>
        <w:t>Rebecka Hagardt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28feb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517EF" w:rsidRDefault="00C517E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F1F86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5,34</w:t>
      </w:r>
      <w:r w:rsidRPr="00281B38">
        <w:rPr>
          <w:rFonts w:asciiTheme="minorHAnsi" w:hAnsiTheme="minorHAnsi"/>
          <w:sz w:val="22"/>
          <w:szCs w:val="22"/>
        </w:rPr>
        <w:tab/>
        <w:t>Tilda Kjerfve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10sep</w:t>
      </w:r>
      <w:r w:rsidR="00AA3DD3" w:rsidRPr="00281B38">
        <w:rPr>
          <w:rFonts w:asciiTheme="minorHAnsi" w:hAnsiTheme="minorHAnsi"/>
          <w:sz w:val="22"/>
          <w:szCs w:val="22"/>
        </w:rPr>
        <w:t>03</w:t>
      </w:r>
      <w:r w:rsidR="00AA3DD3" w:rsidRPr="00281B38">
        <w:rPr>
          <w:rFonts w:asciiTheme="minorHAnsi" w:hAnsiTheme="minorHAnsi"/>
          <w:sz w:val="22"/>
          <w:szCs w:val="22"/>
        </w:rPr>
        <w:tab/>
        <w:t>Lidingö</w:t>
      </w:r>
      <w:r w:rsidR="00AA3DD3" w:rsidRPr="00281B38">
        <w:rPr>
          <w:rFonts w:asciiTheme="minorHAnsi" w:hAnsiTheme="minorHAnsi"/>
          <w:sz w:val="22"/>
          <w:szCs w:val="22"/>
        </w:rPr>
        <w:tab/>
        <w:t>10.5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5,22</w:t>
      </w:r>
      <w:r w:rsidRPr="00281B38">
        <w:rPr>
          <w:rFonts w:asciiTheme="minorHAnsi" w:hAnsiTheme="minorHAnsi"/>
          <w:sz w:val="22"/>
          <w:szCs w:val="22"/>
        </w:rPr>
        <w:tab/>
        <w:t>Stella Sajdak</w:t>
      </w:r>
      <w:r w:rsidRPr="00281B38">
        <w:rPr>
          <w:rFonts w:asciiTheme="minorHAnsi" w:hAnsiTheme="minorHAnsi"/>
          <w:sz w:val="22"/>
          <w:szCs w:val="22"/>
        </w:rPr>
        <w:tab/>
      </w:r>
      <w:r w:rsidR="00726D71" w:rsidRPr="00281B38">
        <w:rPr>
          <w:rFonts w:asciiTheme="minorHAnsi" w:hAnsiTheme="minorHAnsi"/>
          <w:sz w:val="22"/>
          <w:szCs w:val="22"/>
        </w:rPr>
        <w:t>2jun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5,21</w:t>
      </w:r>
      <w:r w:rsidRPr="00281B38">
        <w:rPr>
          <w:rFonts w:asciiTheme="minorHAnsi" w:hAnsiTheme="minorHAnsi"/>
          <w:sz w:val="22"/>
          <w:szCs w:val="22"/>
        </w:rPr>
        <w:tab/>
        <w:t>Anouk Månsson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31jan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0040C" w:rsidRPr="00281B38" w:rsidRDefault="0080040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5,19</w:t>
      </w:r>
      <w:r w:rsidRPr="00281B38">
        <w:rPr>
          <w:rFonts w:asciiTheme="minorHAnsi" w:hAnsiTheme="minorHAnsi"/>
          <w:sz w:val="22"/>
          <w:szCs w:val="22"/>
        </w:rPr>
        <w:tab/>
        <w:t>Nanna Hart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5maj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122FD2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5,17</w:t>
      </w:r>
      <w:r w:rsidRPr="00281B38">
        <w:rPr>
          <w:rFonts w:asciiTheme="minorHAnsi" w:hAnsiTheme="minorHAnsi"/>
          <w:sz w:val="22"/>
          <w:szCs w:val="22"/>
        </w:rPr>
        <w:tab/>
        <w:t>Maja Lindgren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8jul</w:t>
      </w:r>
      <w:r w:rsidR="0080040C" w:rsidRPr="00281B38">
        <w:rPr>
          <w:rFonts w:asciiTheme="minorHAnsi" w:hAnsiTheme="minorHAnsi"/>
          <w:sz w:val="22"/>
          <w:szCs w:val="22"/>
        </w:rPr>
        <w:t>04</w:t>
      </w:r>
      <w:r w:rsidR="0080040C" w:rsidRPr="00281B38">
        <w:rPr>
          <w:rFonts w:asciiTheme="minorHAnsi" w:hAnsiTheme="minorHAnsi"/>
          <w:sz w:val="22"/>
          <w:szCs w:val="22"/>
        </w:rPr>
        <w:tab/>
        <w:t>Lidingö</w:t>
      </w:r>
      <w:r w:rsidR="0080040C" w:rsidRPr="00281B38">
        <w:rPr>
          <w:rFonts w:asciiTheme="minorHAnsi" w:hAnsiTheme="minorHAnsi"/>
          <w:sz w:val="22"/>
          <w:szCs w:val="22"/>
        </w:rPr>
        <w:tab/>
        <w:t>10.5</w:t>
      </w:r>
    </w:p>
    <w:p w:rsidR="00463CA8" w:rsidRPr="00281B38" w:rsidRDefault="00463CA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5,09</w:t>
      </w:r>
      <w:r w:rsidRPr="00281B38">
        <w:rPr>
          <w:rFonts w:asciiTheme="minorHAnsi" w:hAnsiTheme="minorHAnsi"/>
          <w:sz w:val="22"/>
          <w:szCs w:val="22"/>
        </w:rPr>
        <w:tab/>
        <w:t>Jenna Wikén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2nov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6F0D33" w:rsidRPr="00281B38" w:rsidRDefault="0011153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5,01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16okt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04E63" w:rsidRPr="00281B38" w:rsidRDefault="0022485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4,79</w:t>
      </w:r>
      <w:r w:rsidRPr="00281B38">
        <w:rPr>
          <w:rFonts w:asciiTheme="minorHAnsi" w:hAnsiTheme="minorHAnsi"/>
          <w:sz w:val="22"/>
          <w:szCs w:val="22"/>
        </w:rPr>
        <w:tab/>
        <w:t>Helena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10aug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80040C" w:rsidRDefault="0080040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4,76</w:t>
      </w:r>
      <w:r w:rsidRPr="00281B38">
        <w:rPr>
          <w:rFonts w:asciiTheme="minorHAnsi" w:hAnsiTheme="minorHAnsi"/>
          <w:sz w:val="22"/>
          <w:szCs w:val="22"/>
        </w:rPr>
        <w:tab/>
        <w:t>Rebecka Wernolf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12feb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A310CB" w:rsidRPr="00281B38" w:rsidRDefault="00A310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4,68</w:t>
      </w:r>
      <w:r>
        <w:rPr>
          <w:rFonts w:asciiTheme="minorHAnsi" w:hAnsiTheme="minorHAnsi"/>
          <w:sz w:val="22"/>
          <w:szCs w:val="22"/>
        </w:rPr>
        <w:tab/>
        <w:t>Rakel Wahlberg</w:t>
      </w:r>
      <w:r>
        <w:rPr>
          <w:rFonts w:asciiTheme="minorHAnsi" w:hAnsiTheme="minorHAnsi"/>
          <w:sz w:val="22"/>
          <w:szCs w:val="22"/>
        </w:rPr>
        <w:tab/>
      </w:r>
      <w:r w:rsidR="00C517EF">
        <w:rPr>
          <w:rFonts w:asciiTheme="minorHAnsi" w:hAnsiTheme="minorHAnsi"/>
          <w:sz w:val="22"/>
          <w:szCs w:val="22"/>
        </w:rPr>
        <w:t>25jun</w:t>
      </w:r>
      <w:r>
        <w:rPr>
          <w:rFonts w:asciiTheme="minorHAnsi" w:hAnsiTheme="minorHAnsi"/>
          <w:sz w:val="22"/>
          <w:szCs w:val="22"/>
        </w:rPr>
        <w:t>03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C517EF" w:rsidRDefault="00C517EF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B6363" w:rsidRPr="00281B38" w:rsidRDefault="002B6363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4,60</w:t>
      </w:r>
      <w:r w:rsidRPr="00281B38">
        <w:rPr>
          <w:rFonts w:asciiTheme="minorHAnsi" w:hAnsiTheme="minorHAnsi"/>
          <w:sz w:val="22"/>
          <w:szCs w:val="22"/>
        </w:rPr>
        <w:tab/>
        <w:t>Ebba Ekström</w:t>
      </w:r>
      <w:r w:rsidRPr="00281B38">
        <w:rPr>
          <w:rFonts w:asciiTheme="minorHAnsi" w:hAnsiTheme="minorHAnsi"/>
          <w:sz w:val="22"/>
          <w:szCs w:val="22"/>
        </w:rPr>
        <w:tab/>
        <w:t>27mar05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0040C" w:rsidRPr="00281B38" w:rsidRDefault="0080040C" w:rsidP="0080040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4,55</w:t>
      </w:r>
      <w:r w:rsidRPr="00281B38">
        <w:rPr>
          <w:rFonts w:asciiTheme="minorHAnsi" w:hAnsiTheme="minorHAnsi"/>
          <w:sz w:val="22"/>
          <w:szCs w:val="22"/>
        </w:rPr>
        <w:tab/>
        <w:t>Alicia Larsten</w:t>
      </w:r>
      <w:r w:rsidRPr="00281B38">
        <w:rPr>
          <w:rFonts w:asciiTheme="minorHAnsi" w:hAnsiTheme="minorHAnsi"/>
          <w:sz w:val="22"/>
          <w:szCs w:val="22"/>
        </w:rPr>
        <w:tab/>
        <w:t>22jan04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4,55</w:t>
      </w:r>
      <w:r w:rsidRPr="00281B38">
        <w:rPr>
          <w:rFonts w:asciiTheme="minorHAnsi" w:hAnsiTheme="minorHAnsi"/>
          <w:sz w:val="22"/>
          <w:szCs w:val="22"/>
        </w:rPr>
        <w:tab/>
        <w:t>Ida Frykhammar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7apr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B6363" w:rsidRPr="00281B38" w:rsidRDefault="002B636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4,55</w:t>
      </w:r>
      <w:r w:rsidRPr="00281B38">
        <w:rPr>
          <w:rFonts w:asciiTheme="minorHAnsi" w:hAnsiTheme="minorHAnsi"/>
          <w:sz w:val="22"/>
          <w:szCs w:val="22"/>
        </w:rPr>
        <w:tab/>
        <w:t>Greta Wedell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4,47</w:t>
      </w:r>
      <w:r w:rsidRPr="00281B38">
        <w:rPr>
          <w:rFonts w:asciiTheme="minorHAnsi" w:hAnsiTheme="minorHAnsi"/>
          <w:sz w:val="22"/>
          <w:szCs w:val="22"/>
        </w:rPr>
        <w:tab/>
        <w:t>Frida Lindgren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8jul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4,36</w:t>
      </w:r>
      <w:r w:rsidRPr="00281B38">
        <w:rPr>
          <w:rFonts w:asciiTheme="minorHAnsi" w:hAnsiTheme="minorHAnsi"/>
          <w:sz w:val="22"/>
          <w:szCs w:val="22"/>
        </w:rPr>
        <w:tab/>
        <w:t>Nike Gemmel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12maj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0040C" w:rsidRPr="00281B38" w:rsidRDefault="0080040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4,31</w:t>
      </w:r>
      <w:r w:rsidRPr="00281B38">
        <w:rPr>
          <w:rFonts w:asciiTheme="minorHAnsi" w:hAnsiTheme="minorHAnsi"/>
          <w:sz w:val="22"/>
          <w:szCs w:val="22"/>
        </w:rPr>
        <w:tab/>
        <w:t>Felicia Majby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20apr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4,29</w:t>
      </w:r>
      <w:r w:rsidRPr="00281B38">
        <w:rPr>
          <w:rFonts w:asciiTheme="minorHAnsi" w:hAnsiTheme="minorHAnsi"/>
          <w:sz w:val="22"/>
          <w:szCs w:val="22"/>
        </w:rPr>
        <w:tab/>
        <w:t>Sara Franzén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11apr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B1A13" w:rsidRPr="00281B38" w:rsidRDefault="0085031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4,25</w:t>
      </w:r>
      <w:r w:rsidRPr="00281B38">
        <w:rPr>
          <w:rFonts w:asciiTheme="minorHAnsi" w:hAnsiTheme="minorHAnsi"/>
          <w:sz w:val="22"/>
          <w:szCs w:val="22"/>
        </w:rPr>
        <w:tab/>
        <w:t>Amanda Svensk</w:t>
      </w:r>
      <w:r w:rsidR="006F77C7" w:rsidRPr="00281B38">
        <w:rPr>
          <w:rFonts w:asciiTheme="minorHAnsi" w:hAnsiTheme="minorHAnsi"/>
          <w:sz w:val="22"/>
          <w:szCs w:val="22"/>
        </w:rPr>
        <w:t xml:space="preserve"> </w:t>
      </w:r>
      <w:r w:rsidR="004B1A13" w:rsidRPr="00281B38">
        <w:rPr>
          <w:rFonts w:asciiTheme="minorHAnsi" w:hAnsiTheme="minorHAnsi"/>
          <w:sz w:val="22"/>
          <w:szCs w:val="22"/>
        </w:rPr>
        <w:t>Jerner</w:t>
      </w:r>
      <w:r w:rsidR="004B1A13"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1maj</w:t>
      </w:r>
      <w:r w:rsidR="004B1A13" w:rsidRPr="00281B38">
        <w:rPr>
          <w:rFonts w:asciiTheme="minorHAnsi" w:hAnsiTheme="minorHAnsi"/>
          <w:sz w:val="22"/>
          <w:szCs w:val="22"/>
        </w:rPr>
        <w:t>05</w:t>
      </w:r>
      <w:r w:rsidR="004B1A13" w:rsidRPr="00281B38">
        <w:rPr>
          <w:rFonts w:asciiTheme="minorHAnsi" w:hAnsiTheme="minorHAnsi"/>
          <w:sz w:val="22"/>
          <w:szCs w:val="22"/>
        </w:rPr>
        <w:tab/>
        <w:t>Lidingö</w:t>
      </w:r>
      <w:r w:rsidR="004B1A13" w:rsidRPr="00281B38">
        <w:rPr>
          <w:rFonts w:asciiTheme="minorHAnsi" w:hAnsiTheme="minorHAnsi"/>
          <w:sz w:val="22"/>
          <w:szCs w:val="22"/>
        </w:rPr>
        <w:tab/>
        <w:t>10.5</w:t>
      </w:r>
    </w:p>
    <w:p w:rsidR="00EF1F86" w:rsidRPr="00281B38" w:rsidRDefault="00E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4,19</w:t>
      </w:r>
      <w:r w:rsidRPr="00281B38">
        <w:rPr>
          <w:rFonts w:asciiTheme="minorHAnsi" w:hAnsiTheme="minorHAnsi"/>
          <w:sz w:val="22"/>
          <w:szCs w:val="22"/>
        </w:rPr>
        <w:tab/>
        <w:t>Alicia Ahlström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1okt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517EF" w:rsidRDefault="00C517EF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B6363" w:rsidRPr="00281B38" w:rsidRDefault="002B6363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4,16</w:t>
      </w:r>
      <w:r w:rsidRPr="00281B38">
        <w:rPr>
          <w:rFonts w:asciiTheme="minorHAnsi" w:hAnsiTheme="minorHAnsi"/>
          <w:sz w:val="22"/>
          <w:szCs w:val="22"/>
        </w:rPr>
        <w:tab/>
        <w:t>Cornelia Larsten</w:t>
      </w:r>
      <w:r w:rsidRPr="00281B38">
        <w:rPr>
          <w:rFonts w:asciiTheme="minorHAnsi" w:hAnsiTheme="minorHAnsi"/>
          <w:sz w:val="22"/>
          <w:szCs w:val="22"/>
        </w:rPr>
        <w:tab/>
        <w:t>8jul05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A72C8" w:rsidRPr="00281B38" w:rsidRDefault="002A72C8" w:rsidP="002B636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4,10</w:t>
      </w:r>
      <w:r w:rsidRPr="00281B38">
        <w:rPr>
          <w:rFonts w:asciiTheme="minorHAnsi" w:hAnsiTheme="minorHAnsi"/>
          <w:sz w:val="22"/>
          <w:szCs w:val="22"/>
        </w:rPr>
        <w:tab/>
        <w:t>Sofia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24nov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0040C" w:rsidRPr="00281B38" w:rsidRDefault="0080040C" w:rsidP="0080040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3,99</w:t>
      </w:r>
      <w:r w:rsidRPr="00281B38">
        <w:rPr>
          <w:rFonts w:asciiTheme="minorHAnsi" w:hAnsiTheme="minorHAnsi"/>
          <w:sz w:val="22"/>
          <w:szCs w:val="22"/>
        </w:rPr>
        <w:tab/>
        <w:t>Emelie Majby</w:t>
      </w:r>
      <w:r w:rsidRPr="00281B38">
        <w:rPr>
          <w:rFonts w:asciiTheme="minorHAnsi" w:hAnsiTheme="minorHAnsi"/>
          <w:sz w:val="22"/>
          <w:szCs w:val="22"/>
        </w:rPr>
        <w:tab/>
        <w:t>20apr04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17.9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3,99</w:t>
      </w:r>
      <w:r w:rsidRPr="00281B38">
        <w:rPr>
          <w:rFonts w:asciiTheme="minorHAnsi" w:hAnsiTheme="minorHAnsi"/>
          <w:sz w:val="22"/>
          <w:szCs w:val="22"/>
        </w:rPr>
        <w:tab/>
        <w:t>Savanna Larsén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8dec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B1A13" w:rsidRPr="00281B38" w:rsidRDefault="004B1A1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3,88</w:t>
      </w:r>
      <w:r w:rsidRPr="00281B38">
        <w:rPr>
          <w:rFonts w:asciiTheme="minorHAnsi" w:hAnsiTheme="minorHAnsi"/>
          <w:sz w:val="22"/>
          <w:szCs w:val="22"/>
        </w:rPr>
        <w:tab/>
      </w:r>
      <w:r w:rsidR="00642A77" w:rsidRPr="00281B38">
        <w:rPr>
          <w:rFonts w:asciiTheme="minorHAnsi" w:hAnsiTheme="minorHAnsi"/>
          <w:sz w:val="22"/>
          <w:szCs w:val="22"/>
        </w:rPr>
        <w:t>Emma Grefberg</w:t>
      </w:r>
      <w:r w:rsidR="00642A77"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19nov</w:t>
      </w:r>
      <w:r w:rsidR="00642A77" w:rsidRPr="00281B38">
        <w:rPr>
          <w:rFonts w:asciiTheme="minorHAnsi" w:hAnsiTheme="minorHAnsi"/>
          <w:sz w:val="22"/>
          <w:szCs w:val="22"/>
        </w:rPr>
        <w:t>05</w:t>
      </w:r>
      <w:r w:rsidR="00642A77" w:rsidRPr="00281B38">
        <w:rPr>
          <w:rFonts w:asciiTheme="minorHAnsi" w:hAnsiTheme="minorHAnsi"/>
          <w:sz w:val="22"/>
          <w:szCs w:val="22"/>
        </w:rPr>
        <w:tab/>
        <w:t>Lidingö</w:t>
      </w:r>
      <w:r w:rsidR="00642A77"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3,88</w:t>
      </w:r>
      <w:r w:rsidRPr="00281B38">
        <w:rPr>
          <w:rFonts w:asciiTheme="minorHAnsi" w:hAnsiTheme="minorHAnsi"/>
          <w:sz w:val="22"/>
          <w:szCs w:val="22"/>
        </w:rPr>
        <w:tab/>
        <w:t>Hedda Holmkvist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2aug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0040C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3,88</w:t>
      </w:r>
      <w:r w:rsidRPr="00281B38">
        <w:rPr>
          <w:rFonts w:asciiTheme="minorHAnsi" w:hAnsiTheme="minorHAnsi"/>
          <w:sz w:val="22"/>
          <w:szCs w:val="22"/>
        </w:rPr>
        <w:tab/>
        <w:t>Greta Gemmel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14aug</w:t>
      </w:r>
      <w:r w:rsidR="002A72C8" w:rsidRPr="00281B38">
        <w:rPr>
          <w:rFonts w:asciiTheme="minorHAnsi" w:hAnsiTheme="minorHAnsi"/>
          <w:sz w:val="22"/>
          <w:szCs w:val="22"/>
        </w:rPr>
        <w:t>06</w:t>
      </w:r>
      <w:r w:rsidR="002A72C8" w:rsidRPr="00281B38">
        <w:rPr>
          <w:rFonts w:asciiTheme="minorHAnsi" w:hAnsiTheme="minorHAnsi"/>
          <w:sz w:val="22"/>
          <w:szCs w:val="22"/>
        </w:rPr>
        <w:tab/>
        <w:t>Lidingö</w:t>
      </w:r>
      <w:r w:rsidR="002A72C8"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3,86</w:t>
      </w:r>
      <w:r w:rsidRPr="00281B38">
        <w:rPr>
          <w:rFonts w:asciiTheme="minorHAnsi" w:hAnsiTheme="minorHAnsi"/>
          <w:sz w:val="22"/>
          <w:szCs w:val="22"/>
        </w:rPr>
        <w:tab/>
        <w:t>Tilde Mallmin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23aug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A72C8" w:rsidRPr="00281B38" w:rsidRDefault="000061A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3,76</w:t>
      </w:r>
      <w:r w:rsidRPr="00281B38">
        <w:rPr>
          <w:rFonts w:asciiTheme="minorHAnsi" w:hAnsiTheme="minorHAnsi"/>
          <w:sz w:val="22"/>
          <w:szCs w:val="22"/>
        </w:rPr>
        <w:tab/>
        <w:t>Lov</w:t>
      </w:r>
      <w:r w:rsidR="002A72C8" w:rsidRPr="00281B38">
        <w:rPr>
          <w:rFonts w:asciiTheme="minorHAnsi" w:hAnsiTheme="minorHAnsi"/>
          <w:sz w:val="22"/>
          <w:szCs w:val="22"/>
        </w:rPr>
        <w:t>a Matt</w:t>
      </w:r>
      <w:r w:rsidR="00A6242A" w:rsidRPr="00281B38">
        <w:rPr>
          <w:rFonts w:asciiTheme="minorHAnsi" w:hAnsiTheme="minorHAnsi"/>
          <w:sz w:val="22"/>
          <w:szCs w:val="22"/>
        </w:rPr>
        <w:t>s</w:t>
      </w:r>
      <w:r w:rsidR="002A72C8" w:rsidRPr="00281B38">
        <w:rPr>
          <w:rFonts w:asciiTheme="minorHAnsi" w:hAnsiTheme="minorHAnsi"/>
          <w:sz w:val="22"/>
          <w:szCs w:val="22"/>
        </w:rPr>
        <w:t>son</w:t>
      </w:r>
      <w:r w:rsidR="002A72C8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22okt</w:t>
      </w:r>
      <w:r w:rsidR="002A72C8" w:rsidRPr="00281B38">
        <w:rPr>
          <w:rFonts w:asciiTheme="minorHAnsi" w:hAnsiTheme="minorHAnsi"/>
          <w:sz w:val="22"/>
          <w:szCs w:val="22"/>
        </w:rPr>
        <w:t>06</w:t>
      </w:r>
      <w:r w:rsidR="002A72C8" w:rsidRPr="00281B38">
        <w:rPr>
          <w:rFonts w:asciiTheme="minorHAnsi" w:hAnsiTheme="minorHAnsi"/>
          <w:sz w:val="22"/>
          <w:szCs w:val="22"/>
        </w:rPr>
        <w:tab/>
        <w:t>Lidingö</w:t>
      </w:r>
      <w:r w:rsidR="002A72C8" w:rsidRPr="00281B38">
        <w:rPr>
          <w:rFonts w:asciiTheme="minorHAnsi" w:hAnsiTheme="minorHAnsi"/>
          <w:sz w:val="22"/>
          <w:szCs w:val="22"/>
        </w:rPr>
        <w:tab/>
        <w:t>17.8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3,43</w:t>
      </w:r>
      <w:r w:rsidRPr="00281B38">
        <w:rPr>
          <w:rFonts w:asciiTheme="minorHAnsi" w:hAnsiTheme="minorHAnsi"/>
          <w:sz w:val="22"/>
          <w:szCs w:val="22"/>
        </w:rPr>
        <w:tab/>
        <w:t>Ester Arkinger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5maj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517EF" w:rsidRDefault="00C517E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0130AD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3,32</w:t>
      </w:r>
      <w:r w:rsidRPr="00281B38">
        <w:rPr>
          <w:rFonts w:asciiTheme="minorHAnsi" w:hAnsiTheme="minorHAnsi"/>
          <w:sz w:val="22"/>
          <w:szCs w:val="22"/>
        </w:rPr>
        <w:tab/>
        <w:t>Natalia Sahlman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27feb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A310CB" w:rsidRPr="00281B38" w:rsidRDefault="00A310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3,19</w:t>
      </w:r>
      <w:r>
        <w:rPr>
          <w:rFonts w:asciiTheme="minorHAnsi" w:hAnsiTheme="minorHAnsi"/>
          <w:sz w:val="22"/>
          <w:szCs w:val="22"/>
        </w:rPr>
        <w:tab/>
        <w:t>Liv Holmgren</w:t>
      </w:r>
      <w:r>
        <w:rPr>
          <w:rFonts w:asciiTheme="minorHAnsi" w:hAnsiTheme="minorHAnsi"/>
          <w:sz w:val="22"/>
          <w:szCs w:val="22"/>
        </w:rPr>
        <w:tab/>
        <w:t>05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4B1A13" w:rsidRPr="00281B38" w:rsidRDefault="00642A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3,10</w:t>
      </w:r>
      <w:r w:rsidR="004B1A13" w:rsidRPr="00281B38">
        <w:rPr>
          <w:rFonts w:asciiTheme="minorHAnsi" w:hAnsiTheme="minorHAnsi"/>
          <w:sz w:val="22"/>
          <w:szCs w:val="22"/>
        </w:rPr>
        <w:tab/>
        <w:t>Anna Tärnvik</w:t>
      </w:r>
      <w:r w:rsidR="004B1A13"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18aug</w:t>
      </w:r>
      <w:r w:rsidR="004B1A13" w:rsidRPr="00281B38">
        <w:rPr>
          <w:rFonts w:asciiTheme="minorHAnsi" w:hAnsiTheme="minorHAnsi"/>
          <w:sz w:val="22"/>
          <w:szCs w:val="22"/>
        </w:rPr>
        <w:t>05</w:t>
      </w:r>
      <w:r w:rsidR="004B1A13" w:rsidRPr="00281B38">
        <w:rPr>
          <w:rFonts w:asciiTheme="minorHAnsi" w:hAnsiTheme="minorHAnsi"/>
          <w:sz w:val="22"/>
          <w:szCs w:val="22"/>
        </w:rPr>
        <w:tab/>
        <w:t>Lidingö</w:t>
      </w:r>
      <w:r w:rsidR="004B1A13"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3,07</w:t>
      </w:r>
      <w:r w:rsidRPr="00281B38">
        <w:rPr>
          <w:rFonts w:asciiTheme="minorHAnsi" w:hAnsiTheme="minorHAnsi"/>
          <w:sz w:val="22"/>
          <w:szCs w:val="22"/>
        </w:rPr>
        <w:tab/>
        <w:t>Agnes Kjerfve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20jan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3,01</w:t>
      </w:r>
      <w:r w:rsidR="00642A77" w:rsidRPr="00281B38">
        <w:rPr>
          <w:rFonts w:asciiTheme="minorHAnsi" w:hAnsiTheme="minorHAnsi"/>
          <w:sz w:val="22"/>
          <w:szCs w:val="22"/>
        </w:rPr>
        <w:tab/>
        <w:t>Karin Brismar</w:t>
      </w:r>
      <w:r w:rsidR="00642A77"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30maj</w:t>
      </w:r>
      <w:r w:rsidR="00642A77" w:rsidRPr="00281B38">
        <w:rPr>
          <w:rFonts w:asciiTheme="minorHAnsi" w:hAnsiTheme="minorHAnsi"/>
          <w:sz w:val="22"/>
          <w:szCs w:val="22"/>
        </w:rPr>
        <w:t>06</w:t>
      </w:r>
      <w:r w:rsidR="00642A77" w:rsidRPr="00281B38">
        <w:rPr>
          <w:rFonts w:asciiTheme="minorHAnsi" w:hAnsiTheme="minorHAnsi"/>
          <w:sz w:val="22"/>
          <w:szCs w:val="22"/>
        </w:rPr>
        <w:tab/>
        <w:t>Lidingö</w:t>
      </w:r>
      <w:r w:rsidR="00642A77"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3,00</w:t>
      </w:r>
      <w:r w:rsidRPr="00281B38">
        <w:rPr>
          <w:rFonts w:asciiTheme="minorHAnsi" w:hAnsiTheme="minorHAnsi"/>
          <w:sz w:val="22"/>
          <w:szCs w:val="22"/>
        </w:rPr>
        <w:tab/>
        <w:t>Nike Bylund</w:t>
      </w:r>
      <w:r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25sep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2,95</w:t>
      </w:r>
      <w:r w:rsidRPr="00281B38">
        <w:rPr>
          <w:rFonts w:asciiTheme="minorHAnsi" w:hAnsiTheme="minorHAnsi"/>
          <w:sz w:val="22"/>
          <w:szCs w:val="22"/>
        </w:rPr>
        <w:tab/>
        <w:t>Charlotta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28mar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A72C8" w:rsidRPr="00281B38" w:rsidRDefault="002A72C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2,89</w:t>
      </w:r>
      <w:r w:rsidRPr="00281B38">
        <w:rPr>
          <w:rFonts w:asciiTheme="minorHAnsi" w:hAnsiTheme="minorHAnsi"/>
          <w:sz w:val="22"/>
          <w:szCs w:val="22"/>
        </w:rPr>
        <w:tab/>
        <w:t>Klara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27mar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2,82</w:t>
      </w:r>
      <w:r w:rsidRPr="00281B38">
        <w:rPr>
          <w:rFonts w:asciiTheme="minorHAnsi" w:hAnsiTheme="minorHAnsi"/>
          <w:sz w:val="22"/>
          <w:szCs w:val="22"/>
        </w:rPr>
        <w:tab/>
        <w:t>Alice Hedin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26feb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2,72</w:t>
      </w:r>
      <w:r w:rsidRPr="00281B38">
        <w:rPr>
          <w:rFonts w:asciiTheme="minorHAnsi" w:hAnsiTheme="minorHAnsi"/>
          <w:sz w:val="22"/>
          <w:szCs w:val="22"/>
        </w:rPr>
        <w:tab/>
        <w:t>Julia Tjärnberg</w:t>
      </w:r>
      <w:r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1okt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517EF" w:rsidRDefault="00C517E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2,51</w:t>
      </w:r>
      <w:r w:rsidRPr="00281B38">
        <w:rPr>
          <w:rFonts w:asciiTheme="minorHAnsi" w:hAnsiTheme="minorHAnsi"/>
          <w:sz w:val="22"/>
          <w:szCs w:val="22"/>
        </w:rPr>
        <w:tab/>
        <w:t>Isabella Sällfors</w:t>
      </w:r>
      <w:r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42A77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2,46</w:t>
      </w:r>
      <w:r w:rsidR="00642A77" w:rsidRPr="00281B38">
        <w:rPr>
          <w:rFonts w:asciiTheme="minorHAnsi" w:hAnsiTheme="minorHAnsi"/>
          <w:sz w:val="22"/>
          <w:szCs w:val="22"/>
        </w:rPr>
        <w:tab/>
        <w:t>Helene Momberg</w:t>
      </w:r>
      <w:r w:rsidR="00642A77"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6jul</w:t>
      </w:r>
      <w:r w:rsidR="00642A77" w:rsidRPr="00281B38">
        <w:rPr>
          <w:rFonts w:asciiTheme="minorHAnsi" w:hAnsiTheme="minorHAnsi"/>
          <w:sz w:val="22"/>
          <w:szCs w:val="22"/>
        </w:rPr>
        <w:t>06</w:t>
      </w:r>
      <w:r w:rsidR="00642A77" w:rsidRPr="00281B38">
        <w:rPr>
          <w:rFonts w:asciiTheme="minorHAnsi" w:hAnsiTheme="minorHAnsi"/>
          <w:sz w:val="22"/>
          <w:szCs w:val="22"/>
        </w:rPr>
        <w:tab/>
        <w:t>Lidingö</w:t>
      </w:r>
      <w:r w:rsidR="00642A77" w:rsidRPr="00281B38">
        <w:rPr>
          <w:rFonts w:asciiTheme="minorHAnsi" w:hAnsiTheme="minorHAnsi"/>
          <w:sz w:val="22"/>
          <w:szCs w:val="22"/>
        </w:rPr>
        <w:tab/>
        <w:t>10.5</w:t>
      </w:r>
      <w:r w:rsidR="00642A77" w:rsidRPr="00281B38">
        <w:rPr>
          <w:rFonts w:asciiTheme="minorHAnsi" w:hAnsiTheme="minorHAnsi"/>
          <w:sz w:val="22"/>
          <w:szCs w:val="22"/>
        </w:rPr>
        <w:tab/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2.39</w:t>
      </w:r>
      <w:r w:rsidRPr="00281B38">
        <w:rPr>
          <w:rFonts w:asciiTheme="minorHAnsi" w:hAnsiTheme="minorHAnsi"/>
          <w:sz w:val="22"/>
          <w:szCs w:val="22"/>
        </w:rPr>
        <w:tab/>
        <w:t>Alice Erhardt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18jan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2,34</w:t>
      </w:r>
      <w:r w:rsidRPr="00281B38">
        <w:rPr>
          <w:rFonts w:asciiTheme="minorHAnsi" w:hAnsiTheme="minorHAnsi"/>
          <w:sz w:val="22"/>
          <w:szCs w:val="22"/>
        </w:rPr>
        <w:tab/>
        <w:t>Maja Jensen</w:t>
      </w:r>
      <w:r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16maj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2,28</w:t>
      </w:r>
      <w:r w:rsidRPr="00281B38">
        <w:rPr>
          <w:rFonts w:asciiTheme="minorHAnsi" w:hAnsiTheme="minorHAnsi"/>
          <w:sz w:val="22"/>
          <w:szCs w:val="22"/>
        </w:rPr>
        <w:tab/>
        <w:t>Evelina Åsberg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30maj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2,25</w:t>
      </w:r>
      <w:r w:rsidRPr="00281B38">
        <w:rPr>
          <w:rFonts w:asciiTheme="minorHAnsi" w:hAnsiTheme="minorHAnsi"/>
          <w:sz w:val="22"/>
          <w:szCs w:val="22"/>
        </w:rPr>
        <w:tab/>
        <w:t>Tyra Holmquist</w:t>
      </w:r>
      <w:r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1jul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2,19</w:t>
      </w:r>
      <w:r w:rsidRPr="00281B38">
        <w:rPr>
          <w:rFonts w:asciiTheme="minorHAnsi" w:hAnsiTheme="minorHAnsi"/>
          <w:sz w:val="22"/>
          <w:szCs w:val="22"/>
        </w:rPr>
        <w:tab/>
        <w:t>Isabella Haag</w:t>
      </w:r>
      <w:r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28aug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2,10</w:t>
      </w:r>
      <w:r w:rsidRPr="00281B38">
        <w:rPr>
          <w:rFonts w:asciiTheme="minorHAnsi" w:hAnsiTheme="minorHAnsi"/>
          <w:sz w:val="22"/>
          <w:szCs w:val="22"/>
        </w:rPr>
        <w:tab/>
        <w:t>Gabriella Havden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9aug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2426A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1,85</w:t>
      </w:r>
      <w:r w:rsidR="00642A77" w:rsidRPr="00281B38">
        <w:rPr>
          <w:rFonts w:asciiTheme="minorHAnsi" w:hAnsiTheme="minorHAnsi"/>
          <w:sz w:val="22"/>
          <w:szCs w:val="22"/>
        </w:rPr>
        <w:tab/>
        <w:t>Vera Momberg</w:t>
      </w:r>
      <w:r w:rsidR="00642A77"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6jul</w:t>
      </w:r>
      <w:r w:rsidR="0017477F" w:rsidRPr="00281B38">
        <w:rPr>
          <w:rFonts w:asciiTheme="minorHAnsi" w:hAnsiTheme="minorHAnsi"/>
          <w:sz w:val="22"/>
          <w:szCs w:val="22"/>
        </w:rPr>
        <w:t>06</w:t>
      </w:r>
      <w:r w:rsidR="0017477F" w:rsidRPr="00281B38">
        <w:rPr>
          <w:rFonts w:asciiTheme="minorHAnsi" w:hAnsiTheme="minorHAnsi"/>
          <w:sz w:val="22"/>
          <w:szCs w:val="22"/>
        </w:rPr>
        <w:tab/>
        <w:t>Lidingö</w:t>
      </w:r>
      <w:r w:rsidR="0017477F" w:rsidRPr="00281B38">
        <w:rPr>
          <w:rFonts w:asciiTheme="minorHAnsi" w:hAnsiTheme="minorHAnsi"/>
          <w:sz w:val="22"/>
          <w:szCs w:val="22"/>
        </w:rPr>
        <w:tab/>
        <w:t>10.5</w:t>
      </w:r>
    </w:p>
    <w:p w:rsidR="004A4F7E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1,77</w:t>
      </w:r>
      <w:r w:rsidR="00BB4049" w:rsidRPr="00281B38">
        <w:rPr>
          <w:rFonts w:asciiTheme="minorHAnsi" w:hAnsiTheme="minorHAnsi"/>
          <w:sz w:val="22"/>
          <w:szCs w:val="22"/>
        </w:rPr>
        <w:tab/>
        <w:t>Selma Lilja</w:t>
      </w:r>
      <w:r w:rsidR="00BB4049" w:rsidRPr="00281B38">
        <w:rPr>
          <w:rFonts w:asciiTheme="minorHAnsi" w:hAnsiTheme="minorHAnsi"/>
          <w:sz w:val="22"/>
          <w:szCs w:val="22"/>
        </w:rPr>
        <w:tab/>
      </w:r>
      <w:r w:rsidR="00850319" w:rsidRPr="00281B38">
        <w:rPr>
          <w:rFonts w:asciiTheme="minorHAnsi" w:hAnsiTheme="minorHAnsi"/>
          <w:sz w:val="22"/>
          <w:szCs w:val="22"/>
        </w:rPr>
        <w:t>22maj</w:t>
      </w:r>
      <w:r w:rsidR="00BB4049" w:rsidRPr="00281B38">
        <w:rPr>
          <w:rFonts w:asciiTheme="minorHAnsi" w:hAnsiTheme="minorHAnsi"/>
          <w:sz w:val="22"/>
          <w:szCs w:val="22"/>
        </w:rPr>
        <w:t>07</w:t>
      </w:r>
      <w:r w:rsidR="00BB4049" w:rsidRPr="00281B38">
        <w:rPr>
          <w:rFonts w:asciiTheme="minorHAnsi" w:hAnsiTheme="minorHAnsi"/>
          <w:sz w:val="22"/>
          <w:szCs w:val="22"/>
        </w:rPr>
        <w:tab/>
        <w:t>Lidingö</w:t>
      </w:r>
      <w:r w:rsidR="00BB4049" w:rsidRPr="00281B38">
        <w:rPr>
          <w:rFonts w:asciiTheme="minorHAnsi" w:hAnsiTheme="minorHAnsi"/>
          <w:sz w:val="22"/>
          <w:szCs w:val="22"/>
        </w:rPr>
        <w:tab/>
        <w:t>10.5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>Diskus</w:t>
      </w:r>
      <w:r w:rsidRPr="00281B38">
        <w:rPr>
          <w:rFonts w:asciiTheme="minorHAnsi" w:hAnsiTheme="minorHAnsi"/>
          <w:sz w:val="22"/>
          <w:szCs w:val="22"/>
        </w:rPr>
        <w:t xml:space="preserve"> </w:t>
      </w:r>
      <w:r w:rsidR="0005382D" w:rsidRPr="00281B38">
        <w:rPr>
          <w:rFonts w:asciiTheme="minorHAnsi" w:hAnsiTheme="minorHAnsi"/>
          <w:sz w:val="22"/>
          <w:szCs w:val="22"/>
        </w:rPr>
        <w:t>(0,6)</w:t>
      </w:r>
    </w:p>
    <w:p w:rsidR="00CA22EA" w:rsidRPr="00281B38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16,87</w:t>
      </w:r>
      <w:r w:rsidRPr="00281B38">
        <w:rPr>
          <w:rFonts w:asciiTheme="minorHAnsi" w:hAnsiTheme="minorHAnsi"/>
          <w:sz w:val="22"/>
          <w:szCs w:val="22"/>
        </w:rPr>
        <w:tab/>
        <w:t>Elsa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CA22EA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16,80</w:t>
      </w:r>
      <w:r w:rsidRPr="00281B38">
        <w:rPr>
          <w:rFonts w:asciiTheme="minorHAnsi" w:hAnsiTheme="minorHAnsi"/>
          <w:sz w:val="22"/>
          <w:szCs w:val="22"/>
        </w:rPr>
        <w:tab/>
        <w:t>Jenny Österback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27jul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205820" w:rsidRPr="00281B38" w:rsidRDefault="0020582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16,13</w:t>
      </w:r>
      <w:r>
        <w:rPr>
          <w:rFonts w:asciiTheme="minorHAnsi" w:hAnsiTheme="minorHAnsi"/>
          <w:sz w:val="22"/>
          <w:szCs w:val="22"/>
        </w:rPr>
        <w:tab/>
        <w:t>Rebecca Sandström</w:t>
      </w:r>
      <w:r>
        <w:rPr>
          <w:rFonts w:asciiTheme="minorHAnsi" w:hAnsiTheme="minorHAnsi"/>
          <w:sz w:val="22"/>
          <w:szCs w:val="22"/>
        </w:rPr>
        <w:tab/>
        <w:t>24jun03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C87C9C" w:rsidRPr="00281B38" w:rsidRDefault="0005382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15,86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  <w:t>28jan01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="00C87C9C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1.8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14,83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Pr="00281B38">
        <w:rPr>
          <w:rFonts w:asciiTheme="minorHAnsi" w:hAnsiTheme="minorHAnsi"/>
          <w:sz w:val="22"/>
          <w:szCs w:val="22"/>
        </w:rPr>
        <w:tab/>
      </w:r>
      <w:r w:rsidR="00AA3DD3" w:rsidRPr="00281B38">
        <w:rPr>
          <w:rFonts w:asciiTheme="minorHAnsi" w:hAnsiTheme="minorHAnsi"/>
          <w:sz w:val="22"/>
          <w:szCs w:val="22"/>
        </w:rPr>
        <w:t>23apr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CA22EA" w:rsidRPr="00281B38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14,79</w:t>
      </w:r>
      <w:r w:rsidRPr="00281B38">
        <w:rPr>
          <w:rFonts w:asciiTheme="minorHAnsi" w:hAnsiTheme="minorHAnsi"/>
          <w:sz w:val="22"/>
          <w:szCs w:val="22"/>
        </w:rPr>
        <w:tab/>
        <w:t>Anna Sara Tunelli</w:t>
      </w:r>
      <w:r w:rsidRPr="00281B38">
        <w:rPr>
          <w:rFonts w:asciiTheme="minorHAnsi" w:hAnsiTheme="minorHAnsi"/>
          <w:sz w:val="22"/>
          <w:szCs w:val="22"/>
        </w:rPr>
        <w:tab/>
      </w:r>
      <w:r w:rsidR="00C2426A" w:rsidRPr="00281B38">
        <w:rPr>
          <w:rFonts w:asciiTheme="minorHAnsi" w:hAnsiTheme="minorHAnsi"/>
          <w:sz w:val="22"/>
          <w:szCs w:val="22"/>
        </w:rPr>
        <w:t>14jun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14,25</w:t>
      </w:r>
      <w:r w:rsidRPr="00281B38">
        <w:rPr>
          <w:rFonts w:asciiTheme="minorHAnsi" w:hAnsiTheme="minorHAnsi"/>
          <w:sz w:val="22"/>
          <w:szCs w:val="22"/>
        </w:rPr>
        <w:tab/>
        <w:t>Alma Holmberg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4jun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422E6F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13,32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29mar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205820" w:rsidRPr="006C68B5" w:rsidRDefault="0020582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Pr="006C68B5">
        <w:rPr>
          <w:rFonts w:asciiTheme="minorHAnsi" w:hAnsiTheme="minorHAnsi"/>
          <w:sz w:val="22"/>
          <w:szCs w:val="22"/>
        </w:rPr>
        <w:t>13,24</w:t>
      </w:r>
      <w:r w:rsidRPr="006C68B5">
        <w:rPr>
          <w:rFonts w:asciiTheme="minorHAnsi" w:hAnsiTheme="minorHAnsi"/>
          <w:sz w:val="22"/>
          <w:szCs w:val="22"/>
        </w:rPr>
        <w:tab/>
        <w:t>Victoria Psilander</w:t>
      </w:r>
      <w:r w:rsidRPr="006C68B5">
        <w:rPr>
          <w:rFonts w:asciiTheme="minorHAnsi" w:hAnsiTheme="minorHAnsi"/>
          <w:sz w:val="22"/>
          <w:szCs w:val="22"/>
        </w:rPr>
        <w:tab/>
      </w:r>
      <w:r w:rsidR="00C517EF" w:rsidRPr="006C68B5">
        <w:rPr>
          <w:rFonts w:asciiTheme="minorHAnsi" w:hAnsiTheme="minorHAnsi"/>
          <w:sz w:val="22"/>
          <w:szCs w:val="22"/>
        </w:rPr>
        <w:t>9jul</w:t>
      </w:r>
      <w:r w:rsidRPr="006C68B5">
        <w:rPr>
          <w:rFonts w:asciiTheme="minorHAnsi" w:hAnsiTheme="minorHAnsi"/>
          <w:sz w:val="22"/>
          <w:szCs w:val="22"/>
        </w:rPr>
        <w:t>03</w:t>
      </w:r>
      <w:r w:rsidRPr="006C68B5">
        <w:rPr>
          <w:rFonts w:asciiTheme="minorHAnsi" w:hAnsiTheme="minorHAnsi"/>
          <w:sz w:val="22"/>
          <w:szCs w:val="22"/>
        </w:rPr>
        <w:tab/>
        <w:t>Lidingö</w:t>
      </w:r>
      <w:r w:rsidRPr="006C68B5">
        <w:rPr>
          <w:rFonts w:asciiTheme="minorHAnsi" w:hAnsiTheme="minorHAnsi"/>
          <w:sz w:val="22"/>
          <w:szCs w:val="22"/>
        </w:rPr>
        <w:tab/>
        <w:t>1.10</w:t>
      </w:r>
    </w:p>
    <w:p w:rsidR="00CA22EA" w:rsidRPr="006C68B5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6C68B5">
        <w:rPr>
          <w:rFonts w:asciiTheme="minorHAnsi" w:hAnsiTheme="minorHAnsi"/>
          <w:sz w:val="22"/>
          <w:szCs w:val="22"/>
        </w:rPr>
        <w:tab/>
        <w:t>13,08</w:t>
      </w:r>
      <w:r w:rsidRPr="006C68B5">
        <w:rPr>
          <w:rFonts w:asciiTheme="minorHAnsi" w:hAnsiTheme="minorHAnsi"/>
          <w:sz w:val="22"/>
          <w:szCs w:val="22"/>
        </w:rPr>
        <w:tab/>
        <w:t>Giovanna Sacchi</w:t>
      </w:r>
      <w:r w:rsidRPr="006C68B5">
        <w:rPr>
          <w:rFonts w:asciiTheme="minorHAnsi" w:hAnsiTheme="minorHAnsi"/>
          <w:sz w:val="22"/>
          <w:szCs w:val="22"/>
        </w:rPr>
        <w:tab/>
      </w:r>
      <w:r w:rsidR="00C2426A" w:rsidRPr="006C68B5">
        <w:rPr>
          <w:rFonts w:asciiTheme="minorHAnsi" w:hAnsiTheme="minorHAnsi"/>
          <w:sz w:val="22"/>
          <w:szCs w:val="22"/>
        </w:rPr>
        <w:t>16apr</w:t>
      </w:r>
      <w:r w:rsidRPr="006C68B5">
        <w:rPr>
          <w:rFonts w:asciiTheme="minorHAnsi" w:hAnsiTheme="minorHAnsi"/>
          <w:sz w:val="22"/>
          <w:szCs w:val="22"/>
        </w:rPr>
        <w:t>01</w:t>
      </w:r>
      <w:r w:rsidRPr="006C68B5">
        <w:rPr>
          <w:rFonts w:asciiTheme="minorHAnsi" w:hAnsiTheme="minorHAnsi"/>
          <w:sz w:val="22"/>
          <w:szCs w:val="22"/>
        </w:rPr>
        <w:tab/>
        <w:t>Stockholm/S</w:t>
      </w:r>
      <w:r w:rsidRPr="006C68B5">
        <w:rPr>
          <w:rFonts w:asciiTheme="minorHAnsi" w:hAnsiTheme="minorHAnsi"/>
          <w:sz w:val="22"/>
          <w:szCs w:val="22"/>
        </w:rPr>
        <w:tab/>
        <w:t>26.8</w:t>
      </w:r>
    </w:p>
    <w:p w:rsidR="00C517EF" w:rsidRPr="006C68B5" w:rsidRDefault="00C517E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A22EA" w:rsidRPr="006C68B5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6C68B5">
        <w:rPr>
          <w:rFonts w:asciiTheme="minorHAnsi" w:hAnsiTheme="minorHAnsi"/>
          <w:sz w:val="22"/>
          <w:szCs w:val="22"/>
        </w:rPr>
        <w:lastRenderedPageBreak/>
        <w:tab/>
        <w:t>12,12</w:t>
      </w:r>
      <w:r w:rsidRPr="006C68B5">
        <w:rPr>
          <w:rFonts w:asciiTheme="minorHAnsi" w:hAnsiTheme="minorHAnsi"/>
          <w:sz w:val="22"/>
          <w:szCs w:val="22"/>
        </w:rPr>
        <w:tab/>
        <w:t>Fanny Walldén</w:t>
      </w:r>
      <w:r w:rsidRPr="006C68B5">
        <w:rPr>
          <w:rFonts w:asciiTheme="minorHAnsi" w:hAnsiTheme="minorHAnsi"/>
          <w:sz w:val="22"/>
          <w:szCs w:val="22"/>
        </w:rPr>
        <w:tab/>
      </w:r>
      <w:r w:rsidR="00531E61" w:rsidRPr="006C68B5">
        <w:rPr>
          <w:rFonts w:asciiTheme="minorHAnsi" w:hAnsiTheme="minorHAnsi"/>
          <w:sz w:val="22"/>
          <w:szCs w:val="22"/>
        </w:rPr>
        <w:t>12apr</w:t>
      </w:r>
      <w:r w:rsidRPr="006C68B5">
        <w:rPr>
          <w:rFonts w:asciiTheme="minorHAnsi" w:hAnsiTheme="minorHAnsi"/>
          <w:sz w:val="22"/>
          <w:szCs w:val="22"/>
        </w:rPr>
        <w:t>01</w:t>
      </w:r>
      <w:r w:rsidRPr="006C68B5">
        <w:rPr>
          <w:rFonts w:asciiTheme="minorHAnsi" w:hAnsiTheme="minorHAnsi"/>
          <w:sz w:val="22"/>
          <w:szCs w:val="22"/>
        </w:rPr>
        <w:tab/>
        <w:t>Stockholm/S</w:t>
      </w:r>
      <w:r w:rsidRPr="006C68B5">
        <w:rPr>
          <w:rFonts w:asciiTheme="minorHAnsi" w:hAnsiTheme="minorHAnsi"/>
          <w:sz w:val="22"/>
          <w:szCs w:val="22"/>
        </w:rPr>
        <w:tab/>
        <w:t>26.8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6C68B5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11,80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3jan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11,57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18maj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11,54</w:t>
      </w:r>
      <w:r w:rsidRPr="00281B38">
        <w:rPr>
          <w:rFonts w:asciiTheme="minorHAnsi" w:hAnsiTheme="minorHAnsi"/>
          <w:sz w:val="22"/>
          <w:szCs w:val="22"/>
        </w:rPr>
        <w:tab/>
        <w:t>Tua Nordmark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17okt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422E6F" w:rsidRDefault="0020582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11,51</w:t>
      </w:r>
      <w:r w:rsidR="00A6242A" w:rsidRPr="00281B38">
        <w:rPr>
          <w:rFonts w:asciiTheme="minorHAnsi" w:hAnsiTheme="minorHAnsi"/>
          <w:sz w:val="22"/>
          <w:szCs w:val="22"/>
        </w:rPr>
        <w:tab/>
        <w:t>Eli</w:t>
      </w:r>
      <w:r w:rsidR="00422E6F" w:rsidRPr="00281B38">
        <w:rPr>
          <w:rFonts w:asciiTheme="minorHAnsi" w:hAnsiTheme="minorHAnsi"/>
          <w:sz w:val="22"/>
          <w:szCs w:val="22"/>
        </w:rPr>
        <w:t>sabeth Hvalgren</w:t>
      </w:r>
      <w:r w:rsidR="00422E6F"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28maj</w:t>
      </w:r>
      <w:r>
        <w:rPr>
          <w:rFonts w:asciiTheme="minorHAnsi" w:hAnsiTheme="minorHAnsi"/>
          <w:sz w:val="22"/>
          <w:szCs w:val="22"/>
        </w:rPr>
        <w:t>02</w:t>
      </w:r>
      <w:r>
        <w:rPr>
          <w:rFonts w:asciiTheme="minorHAnsi" w:hAnsiTheme="minorHAnsi"/>
          <w:sz w:val="22"/>
          <w:szCs w:val="22"/>
        </w:rPr>
        <w:tab/>
        <w:t>Lidingö</w:t>
      </w:r>
      <w:r w:rsidR="00422E6F"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205820" w:rsidRPr="00281B38" w:rsidRDefault="0020582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11,26</w:t>
      </w:r>
      <w:r>
        <w:rPr>
          <w:rFonts w:asciiTheme="minorHAnsi" w:hAnsiTheme="minorHAnsi"/>
          <w:sz w:val="22"/>
          <w:szCs w:val="22"/>
        </w:rPr>
        <w:tab/>
        <w:t>Sara Svalberg</w:t>
      </w:r>
      <w:r>
        <w:rPr>
          <w:rFonts w:asciiTheme="minorHAnsi" w:hAnsiTheme="minorHAnsi"/>
          <w:sz w:val="22"/>
          <w:szCs w:val="22"/>
        </w:rPr>
        <w:tab/>
        <w:t>02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11,08</w:t>
      </w:r>
      <w:r w:rsidRPr="00281B38">
        <w:rPr>
          <w:rFonts w:asciiTheme="minorHAnsi" w:hAnsiTheme="minorHAnsi"/>
          <w:sz w:val="22"/>
          <w:szCs w:val="22"/>
        </w:rPr>
        <w:tab/>
        <w:t>Ella Broqvist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18dec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10,87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16okt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9,76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K</w:t>
      </w:r>
      <w:r w:rsidRPr="00281B38">
        <w:rPr>
          <w:rFonts w:asciiTheme="minorHAnsi" w:hAnsiTheme="minorHAnsi"/>
          <w:sz w:val="22"/>
          <w:szCs w:val="22"/>
        </w:rPr>
        <w:t>lara Hultman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23jul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4A4F7E" w:rsidRPr="00281B38" w:rsidRDefault="004A4F7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161C8" w:rsidRPr="00281B38" w:rsidRDefault="007259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>Slägga</w:t>
      </w:r>
      <w:r w:rsidRPr="00281B38">
        <w:rPr>
          <w:rFonts w:asciiTheme="minorHAnsi" w:hAnsiTheme="minorHAnsi"/>
          <w:sz w:val="22"/>
          <w:szCs w:val="22"/>
        </w:rPr>
        <w:t xml:space="preserve"> (2,0)</w:t>
      </w:r>
    </w:p>
    <w:p w:rsidR="007259BB" w:rsidRPr="00281B38" w:rsidRDefault="007259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17,90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  <w:t>28jan01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16,70</w:t>
      </w:r>
      <w:r w:rsidRPr="00281B38">
        <w:rPr>
          <w:rFonts w:asciiTheme="minorHAnsi" w:hAnsiTheme="minorHAnsi"/>
          <w:sz w:val="22"/>
          <w:szCs w:val="22"/>
        </w:rPr>
        <w:tab/>
        <w:t>Martina Röstberg</w:t>
      </w:r>
      <w:r w:rsidR="00290C07" w:rsidRPr="00281B38">
        <w:rPr>
          <w:rFonts w:asciiTheme="minorHAnsi" w:hAnsiTheme="minorHAnsi"/>
          <w:sz w:val="22"/>
          <w:szCs w:val="22"/>
        </w:rPr>
        <w:tab/>
        <w:t>10jan02</w:t>
      </w:r>
      <w:r w:rsidR="00290C07" w:rsidRPr="00281B38">
        <w:rPr>
          <w:rFonts w:asciiTheme="minorHAnsi" w:hAnsiTheme="minorHAnsi"/>
          <w:sz w:val="22"/>
          <w:szCs w:val="22"/>
        </w:rPr>
        <w:tab/>
        <w:t>Enskede</w:t>
      </w:r>
      <w:r w:rsidR="00290C07"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16,31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="00290C07" w:rsidRPr="00281B38">
        <w:rPr>
          <w:rFonts w:asciiTheme="minorHAnsi" w:hAnsiTheme="minorHAnsi"/>
          <w:sz w:val="22"/>
          <w:szCs w:val="22"/>
        </w:rPr>
        <w:tab/>
        <w:t>23apr02</w:t>
      </w:r>
      <w:r w:rsidR="00290C07" w:rsidRPr="00281B38">
        <w:rPr>
          <w:rFonts w:asciiTheme="minorHAnsi" w:hAnsiTheme="minorHAnsi"/>
          <w:sz w:val="22"/>
          <w:szCs w:val="22"/>
        </w:rPr>
        <w:tab/>
        <w:t>Enskede</w:t>
      </w:r>
      <w:r w:rsidR="00290C07"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15,41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="00290C07" w:rsidRPr="00281B38">
        <w:rPr>
          <w:rFonts w:asciiTheme="minorHAnsi" w:hAnsiTheme="minorHAnsi"/>
          <w:sz w:val="22"/>
          <w:szCs w:val="22"/>
        </w:rPr>
        <w:tab/>
        <w:t>29mar02</w:t>
      </w:r>
      <w:r w:rsidR="00290C07" w:rsidRPr="00281B38">
        <w:rPr>
          <w:rFonts w:asciiTheme="minorHAnsi" w:hAnsiTheme="minorHAnsi"/>
          <w:sz w:val="22"/>
          <w:szCs w:val="22"/>
        </w:rPr>
        <w:tab/>
        <w:t>Enskede</w:t>
      </w:r>
      <w:r w:rsidR="00290C07"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13,36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="00290C07" w:rsidRPr="00281B38">
        <w:rPr>
          <w:rFonts w:asciiTheme="minorHAnsi" w:hAnsiTheme="minorHAnsi"/>
          <w:sz w:val="22"/>
          <w:szCs w:val="22"/>
        </w:rPr>
        <w:tab/>
        <w:t>28maj02</w:t>
      </w:r>
      <w:r w:rsidR="00290C07" w:rsidRPr="00281B38">
        <w:rPr>
          <w:rFonts w:asciiTheme="minorHAnsi" w:hAnsiTheme="minorHAnsi"/>
          <w:sz w:val="22"/>
          <w:szCs w:val="22"/>
        </w:rPr>
        <w:tab/>
        <w:t>Enskede</w:t>
      </w:r>
      <w:r w:rsidR="00290C07"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13,21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="00290C07" w:rsidRPr="00281B38">
        <w:rPr>
          <w:rFonts w:asciiTheme="minorHAnsi" w:hAnsiTheme="minorHAnsi"/>
          <w:sz w:val="22"/>
          <w:szCs w:val="22"/>
        </w:rPr>
        <w:tab/>
        <w:t>16okt02</w:t>
      </w:r>
      <w:r w:rsidR="00290C07" w:rsidRPr="00281B38">
        <w:rPr>
          <w:rFonts w:asciiTheme="minorHAnsi" w:hAnsiTheme="minorHAnsi"/>
          <w:sz w:val="22"/>
          <w:szCs w:val="22"/>
        </w:rPr>
        <w:tab/>
        <w:t>Enskede</w:t>
      </w:r>
      <w:r w:rsidR="00290C07" w:rsidRPr="00281B38">
        <w:rPr>
          <w:rFonts w:asciiTheme="minorHAnsi" w:hAnsiTheme="minorHAnsi"/>
          <w:sz w:val="22"/>
          <w:szCs w:val="22"/>
        </w:rPr>
        <w:tab/>
        <w:t>20.9</w:t>
      </w:r>
    </w:p>
    <w:p w:rsidR="006165A6" w:rsidRPr="00281B38" w:rsidRDefault="006165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10,41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="00290C07" w:rsidRPr="00281B38">
        <w:rPr>
          <w:rFonts w:asciiTheme="minorHAnsi" w:hAnsiTheme="minorHAnsi"/>
          <w:sz w:val="22"/>
          <w:szCs w:val="22"/>
        </w:rPr>
        <w:tab/>
        <w:t xml:space="preserve">3jan02 </w:t>
      </w:r>
      <w:r w:rsidR="00290C07" w:rsidRPr="00281B38">
        <w:rPr>
          <w:rFonts w:asciiTheme="minorHAnsi" w:hAnsiTheme="minorHAnsi"/>
          <w:sz w:val="22"/>
          <w:szCs w:val="22"/>
        </w:rPr>
        <w:tab/>
        <w:t>Enskede</w:t>
      </w:r>
      <w:r w:rsidR="00290C07" w:rsidRPr="00281B38">
        <w:rPr>
          <w:rFonts w:asciiTheme="minorHAnsi" w:hAnsiTheme="minorHAnsi"/>
          <w:sz w:val="22"/>
          <w:szCs w:val="22"/>
        </w:rPr>
        <w:tab/>
        <w:t>20.9</w:t>
      </w:r>
    </w:p>
    <w:p w:rsidR="00290C07" w:rsidRPr="00281B38" w:rsidRDefault="006165A6" w:rsidP="00290C0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9,20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="00290C07" w:rsidRPr="00281B38">
        <w:rPr>
          <w:rFonts w:asciiTheme="minorHAnsi" w:hAnsiTheme="minorHAnsi"/>
          <w:sz w:val="22"/>
          <w:szCs w:val="22"/>
        </w:rPr>
        <w:tab/>
        <w:t>18maj02</w:t>
      </w:r>
      <w:r w:rsidR="00290C07" w:rsidRPr="00281B38">
        <w:rPr>
          <w:rFonts w:asciiTheme="minorHAnsi" w:hAnsiTheme="minorHAnsi"/>
          <w:sz w:val="22"/>
          <w:szCs w:val="22"/>
        </w:rPr>
        <w:tab/>
        <w:t>Enskede</w:t>
      </w:r>
      <w:r w:rsidR="00290C07" w:rsidRPr="00281B38">
        <w:rPr>
          <w:rFonts w:asciiTheme="minorHAnsi" w:hAnsiTheme="minorHAnsi"/>
          <w:sz w:val="22"/>
          <w:szCs w:val="22"/>
        </w:rPr>
        <w:tab/>
        <w:t>20.9</w:t>
      </w:r>
    </w:p>
    <w:p w:rsidR="007259BB" w:rsidRPr="00281B38" w:rsidRDefault="007259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A4F7E" w:rsidRPr="00281B38" w:rsidRDefault="004A4F7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8"/>
          <w:szCs w:val="22"/>
        </w:rPr>
        <w:t xml:space="preserve">Spjut </w:t>
      </w:r>
      <w:r w:rsidRPr="00281B38">
        <w:rPr>
          <w:rFonts w:asciiTheme="minorHAnsi" w:hAnsiTheme="minorHAnsi"/>
          <w:sz w:val="22"/>
          <w:szCs w:val="22"/>
        </w:rPr>
        <w:t>(0,5)</w:t>
      </w:r>
    </w:p>
    <w:p w:rsidR="00422E6F" w:rsidRPr="00281B38" w:rsidRDefault="005172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22,13</w:t>
      </w:r>
      <w:r w:rsidR="00422E6F" w:rsidRPr="00281B38">
        <w:rPr>
          <w:rFonts w:asciiTheme="minorHAnsi" w:hAnsiTheme="minorHAnsi"/>
          <w:sz w:val="22"/>
          <w:szCs w:val="22"/>
        </w:rPr>
        <w:tab/>
        <w:t>Jenny Österback</w:t>
      </w:r>
      <w:r w:rsidR="00422E6F"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27jul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22E6F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16,54</w:t>
      </w:r>
      <w:r w:rsidR="00422E6F" w:rsidRPr="00281B38">
        <w:rPr>
          <w:rFonts w:asciiTheme="minorHAnsi" w:hAnsiTheme="minorHAnsi"/>
          <w:sz w:val="22"/>
          <w:szCs w:val="22"/>
        </w:rPr>
        <w:tab/>
        <w:t>Olivia Taha</w:t>
      </w:r>
      <w:r w:rsidR="00422E6F"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28jan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Hässleholm</w:t>
      </w:r>
      <w:r w:rsidR="00422E6F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25.7</w:t>
      </w:r>
    </w:p>
    <w:p w:rsidR="00517238" w:rsidRPr="00281B38" w:rsidRDefault="005172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14,25</w:t>
      </w:r>
      <w:r w:rsidRPr="00281B38">
        <w:rPr>
          <w:rFonts w:asciiTheme="minorHAnsi" w:hAnsiTheme="minorHAnsi"/>
          <w:sz w:val="22"/>
          <w:szCs w:val="22"/>
        </w:rPr>
        <w:tab/>
        <w:t>Tindra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517238" w:rsidRPr="00281B38" w:rsidRDefault="00517238" w:rsidP="005172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13,92</w:t>
      </w:r>
      <w:r w:rsidRPr="00281B38">
        <w:rPr>
          <w:rFonts w:asciiTheme="minorHAnsi" w:hAnsiTheme="minorHAnsi"/>
          <w:sz w:val="22"/>
          <w:szCs w:val="22"/>
        </w:rPr>
        <w:tab/>
        <w:t>Julia Arnhult</w:t>
      </w:r>
      <w:r w:rsidRPr="00281B38">
        <w:rPr>
          <w:rFonts w:asciiTheme="minorHAnsi" w:hAnsiTheme="minorHAnsi"/>
          <w:sz w:val="22"/>
          <w:szCs w:val="22"/>
        </w:rPr>
        <w:tab/>
        <w:t>17sep01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A4F7E" w:rsidRPr="00281B38" w:rsidRDefault="004A4F7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13,81</w:t>
      </w:r>
      <w:r w:rsidRPr="00281B38">
        <w:rPr>
          <w:rFonts w:asciiTheme="minorHAnsi" w:hAnsiTheme="minorHAnsi"/>
          <w:sz w:val="22"/>
          <w:szCs w:val="22"/>
        </w:rPr>
        <w:tab/>
        <w:t>Johanna Dahl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4feb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EC66BF" w:rsidRPr="00281B38" w:rsidRDefault="00EC66BF" w:rsidP="00EC66B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13,75</w:t>
      </w:r>
      <w:r w:rsidRPr="00281B38">
        <w:rPr>
          <w:rFonts w:asciiTheme="minorHAnsi" w:hAnsiTheme="minorHAnsi"/>
          <w:sz w:val="22"/>
          <w:szCs w:val="22"/>
        </w:rPr>
        <w:tab/>
        <w:t>Hanna Engel</w:t>
      </w:r>
      <w:r w:rsidRPr="00281B38">
        <w:rPr>
          <w:rFonts w:asciiTheme="minorHAnsi" w:hAnsiTheme="minorHAnsi"/>
          <w:sz w:val="22"/>
          <w:szCs w:val="22"/>
        </w:rPr>
        <w:tab/>
        <w:t>25mar01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EC66BF" w:rsidRPr="00281B38" w:rsidRDefault="00EC66BF" w:rsidP="00EC66B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13,47</w:t>
      </w:r>
      <w:r w:rsidRPr="00281B38">
        <w:rPr>
          <w:rFonts w:asciiTheme="minorHAnsi" w:hAnsiTheme="minorHAnsi"/>
          <w:sz w:val="22"/>
          <w:szCs w:val="22"/>
        </w:rPr>
        <w:tab/>
        <w:t>Astrid Bobeck</w:t>
      </w:r>
      <w:r w:rsidRPr="00281B38">
        <w:rPr>
          <w:rFonts w:asciiTheme="minorHAnsi" w:hAnsiTheme="minorHAnsi"/>
          <w:sz w:val="22"/>
          <w:szCs w:val="22"/>
        </w:rPr>
        <w:tab/>
        <w:t>18mar00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422E6F" w:rsidRPr="00281B38" w:rsidRDefault="005172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13,24</w:t>
      </w:r>
      <w:r w:rsidR="00422E6F" w:rsidRPr="00281B38">
        <w:rPr>
          <w:rFonts w:asciiTheme="minorHAnsi" w:hAnsiTheme="minorHAnsi"/>
          <w:sz w:val="22"/>
          <w:szCs w:val="22"/>
        </w:rPr>
        <w:tab/>
        <w:t>Fanny Walldén</w:t>
      </w:r>
      <w:r w:rsidR="00422E6F"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12apr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422E6F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17.8</w:t>
      </w:r>
    </w:p>
    <w:p w:rsidR="004A4F7E" w:rsidRPr="00281B38" w:rsidRDefault="000D3CC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12,01</w:t>
      </w:r>
      <w:r w:rsidRPr="00281B38">
        <w:rPr>
          <w:rFonts w:asciiTheme="minorHAnsi" w:hAnsiTheme="minorHAnsi"/>
          <w:sz w:val="22"/>
          <w:szCs w:val="22"/>
        </w:rPr>
        <w:tab/>
        <w:t xml:space="preserve">Kari </w:t>
      </w:r>
      <w:r w:rsidR="004A4F7E" w:rsidRPr="00281B38">
        <w:rPr>
          <w:rFonts w:asciiTheme="minorHAnsi" w:hAnsiTheme="minorHAnsi"/>
          <w:sz w:val="22"/>
          <w:szCs w:val="22"/>
        </w:rPr>
        <w:t>Feste</w:t>
      </w:r>
      <w:r w:rsidR="004A4F7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3feb</w:t>
      </w:r>
      <w:r w:rsidR="004A4F7E" w:rsidRPr="00281B38">
        <w:rPr>
          <w:rFonts w:asciiTheme="minorHAnsi" w:hAnsiTheme="minorHAnsi"/>
          <w:sz w:val="22"/>
          <w:szCs w:val="22"/>
        </w:rPr>
        <w:t>00</w:t>
      </w:r>
      <w:r w:rsidR="004A4F7E" w:rsidRPr="00281B38">
        <w:rPr>
          <w:rFonts w:asciiTheme="minorHAnsi" w:hAnsiTheme="minorHAnsi"/>
          <w:sz w:val="22"/>
          <w:szCs w:val="22"/>
        </w:rPr>
        <w:tab/>
        <w:t>Enskede</w:t>
      </w:r>
      <w:r w:rsidR="004A4F7E" w:rsidRPr="00281B38">
        <w:rPr>
          <w:rFonts w:asciiTheme="minorHAnsi" w:hAnsiTheme="minorHAnsi"/>
          <w:sz w:val="22"/>
          <w:szCs w:val="22"/>
        </w:rPr>
        <w:tab/>
        <w:t>29.5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11,81</w:t>
      </w:r>
      <w:r w:rsidRPr="00281B38">
        <w:rPr>
          <w:rFonts w:asciiTheme="minorHAnsi" w:hAnsiTheme="minorHAnsi"/>
          <w:sz w:val="22"/>
          <w:szCs w:val="22"/>
        </w:rPr>
        <w:tab/>
        <w:t>Anna Sara Tunelli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14jun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517238" w:rsidRPr="00281B38" w:rsidRDefault="00517238" w:rsidP="00EC66B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C66BF" w:rsidRPr="00281B38" w:rsidRDefault="00EC66BF" w:rsidP="00EC66B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10,13</w:t>
      </w:r>
      <w:r w:rsidRPr="00281B38">
        <w:rPr>
          <w:rFonts w:asciiTheme="minorHAnsi" w:hAnsiTheme="minorHAnsi"/>
          <w:sz w:val="22"/>
          <w:szCs w:val="22"/>
        </w:rPr>
        <w:tab/>
        <w:t>Ruth Nordensson</w:t>
      </w:r>
      <w:r w:rsidRPr="00281B38">
        <w:rPr>
          <w:rFonts w:asciiTheme="minorHAnsi" w:hAnsiTheme="minorHAnsi"/>
          <w:sz w:val="22"/>
          <w:szCs w:val="22"/>
        </w:rPr>
        <w:tab/>
        <w:t>28aug00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17,8</w:t>
      </w:r>
    </w:p>
    <w:p w:rsidR="00EC66BF" w:rsidRPr="00281B38" w:rsidRDefault="005172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10,11</w:t>
      </w:r>
      <w:r w:rsidRPr="00281B38">
        <w:rPr>
          <w:rFonts w:asciiTheme="minorHAnsi" w:hAnsiTheme="minorHAnsi"/>
          <w:sz w:val="22"/>
          <w:szCs w:val="22"/>
        </w:rPr>
        <w:tab/>
        <w:t>Emma Kjebon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28maj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10,11</w:t>
      </w:r>
      <w:r w:rsidRPr="00281B38">
        <w:rPr>
          <w:rFonts w:asciiTheme="minorHAnsi" w:hAnsiTheme="minorHAnsi"/>
          <w:sz w:val="22"/>
          <w:szCs w:val="22"/>
        </w:rPr>
        <w:tab/>
        <w:t>Giovanna Sacchi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Spjut </w:t>
      </w:r>
      <w:r w:rsidRPr="00281B38">
        <w:rPr>
          <w:rFonts w:asciiTheme="minorHAnsi" w:hAnsiTheme="minorHAnsi"/>
          <w:sz w:val="22"/>
          <w:szCs w:val="22"/>
        </w:rPr>
        <w:t>(0,4)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7D2793" w:rsidRPr="00281B38">
        <w:rPr>
          <w:rFonts w:asciiTheme="minorHAnsi" w:hAnsiTheme="minorHAnsi"/>
          <w:sz w:val="22"/>
          <w:szCs w:val="22"/>
        </w:rPr>
        <w:t>22,46</w:t>
      </w:r>
      <w:r w:rsidRPr="00281B38">
        <w:rPr>
          <w:rFonts w:asciiTheme="minorHAnsi" w:hAnsiTheme="minorHAnsi"/>
          <w:sz w:val="22"/>
          <w:szCs w:val="22"/>
        </w:rPr>
        <w:tab/>
        <w:t>Jenny Österback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27jul</w:t>
      </w:r>
      <w:r w:rsidR="007D2793" w:rsidRPr="00281B38">
        <w:rPr>
          <w:rFonts w:asciiTheme="minorHAnsi" w:hAnsiTheme="minorHAnsi"/>
          <w:sz w:val="22"/>
          <w:szCs w:val="22"/>
        </w:rPr>
        <w:t>01</w:t>
      </w:r>
      <w:r w:rsidR="007D2793"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</w:r>
      <w:r w:rsidR="007D2793" w:rsidRPr="00281B38">
        <w:rPr>
          <w:rFonts w:asciiTheme="minorHAnsi" w:hAnsiTheme="minorHAnsi"/>
          <w:sz w:val="22"/>
          <w:szCs w:val="22"/>
        </w:rPr>
        <w:t>7.9</w:t>
      </w:r>
    </w:p>
    <w:p w:rsidR="0017477F" w:rsidRPr="00281B38" w:rsidRDefault="0017477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19,50</w:t>
      </w:r>
      <w:r w:rsidRPr="00281B38">
        <w:rPr>
          <w:rFonts w:asciiTheme="minorHAnsi" w:hAnsiTheme="minorHAnsi"/>
          <w:sz w:val="22"/>
          <w:szCs w:val="22"/>
        </w:rPr>
        <w:tab/>
        <w:t>Martina Röstberg</w:t>
      </w:r>
      <w:r w:rsidRPr="00281B38">
        <w:rPr>
          <w:rFonts w:asciiTheme="minorHAnsi" w:hAnsiTheme="minorHAnsi"/>
          <w:sz w:val="22"/>
          <w:szCs w:val="22"/>
        </w:rPr>
        <w:tab/>
        <w:t>10jan02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49200D" w:rsidRPr="00281B38" w:rsidRDefault="0049200D" w:rsidP="0049200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18,30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Pr="00281B38">
        <w:rPr>
          <w:rFonts w:asciiTheme="minorHAnsi" w:hAnsiTheme="minorHAnsi"/>
          <w:sz w:val="22"/>
          <w:szCs w:val="22"/>
        </w:rPr>
        <w:tab/>
        <w:t>23apr02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16,22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224856" w:rsidRPr="00281B38" w:rsidRDefault="0022485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15,75</w:t>
      </w:r>
      <w:r w:rsidRPr="00281B38">
        <w:rPr>
          <w:rFonts w:asciiTheme="minorHAnsi" w:hAnsiTheme="minorHAnsi"/>
          <w:sz w:val="22"/>
          <w:szCs w:val="22"/>
        </w:rPr>
        <w:tab/>
        <w:t>Kristina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49200D" w:rsidRPr="00281B38" w:rsidRDefault="00D15ABC" w:rsidP="0049200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14,80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  <w:t>7aug04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="0049200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</w:t>
      </w:r>
      <w:r w:rsidR="0049200D" w:rsidRPr="00281B38">
        <w:rPr>
          <w:rFonts w:asciiTheme="minorHAnsi" w:hAnsiTheme="minorHAnsi"/>
          <w:sz w:val="22"/>
          <w:szCs w:val="22"/>
        </w:rPr>
        <w:t>.8</w:t>
      </w:r>
    </w:p>
    <w:p w:rsidR="007D2793" w:rsidRPr="00281B38" w:rsidRDefault="007D2793" w:rsidP="007D279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14,40</w:t>
      </w:r>
      <w:r w:rsidRPr="00281B38">
        <w:rPr>
          <w:rFonts w:asciiTheme="minorHAnsi" w:hAnsiTheme="minorHAnsi"/>
          <w:sz w:val="22"/>
          <w:szCs w:val="22"/>
        </w:rPr>
        <w:tab/>
        <w:t>Fanny Walldén</w:t>
      </w:r>
      <w:r w:rsidRPr="00281B38">
        <w:rPr>
          <w:rFonts w:asciiTheme="minorHAnsi" w:hAnsiTheme="minorHAnsi"/>
          <w:sz w:val="22"/>
          <w:szCs w:val="22"/>
        </w:rPr>
        <w:tab/>
        <w:t>12apr01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17477F" w:rsidRPr="00281B38" w:rsidRDefault="0017477F" w:rsidP="0017477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14,32</w:t>
      </w:r>
      <w:r w:rsidRPr="00281B38">
        <w:rPr>
          <w:rFonts w:asciiTheme="minorHAnsi" w:hAnsiTheme="minorHAnsi"/>
          <w:sz w:val="22"/>
          <w:szCs w:val="22"/>
        </w:rPr>
        <w:tab/>
        <w:t>Julia Arnhult</w:t>
      </w:r>
      <w:r w:rsidRPr="00281B38">
        <w:rPr>
          <w:rFonts w:asciiTheme="minorHAnsi" w:hAnsiTheme="minorHAnsi"/>
          <w:sz w:val="22"/>
          <w:szCs w:val="22"/>
        </w:rPr>
        <w:tab/>
        <w:t>17sep01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49200D" w:rsidRPr="00281B38" w:rsidRDefault="0049200D" w:rsidP="0049200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14,20</w:t>
      </w:r>
      <w:r w:rsidRPr="00281B38">
        <w:rPr>
          <w:rFonts w:asciiTheme="minorHAnsi" w:hAnsiTheme="minorHAnsi"/>
          <w:sz w:val="22"/>
          <w:szCs w:val="22"/>
        </w:rPr>
        <w:tab/>
        <w:t>Vendela Wahlberg</w:t>
      </w:r>
      <w:r w:rsidRPr="00281B38">
        <w:rPr>
          <w:rFonts w:asciiTheme="minorHAnsi" w:hAnsiTheme="minorHAnsi"/>
          <w:sz w:val="22"/>
          <w:szCs w:val="22"/>
        </w:rPr>
        <w:tab/>
        <w:t>3jan02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05382D" w:rsidRPr="00281B38" w:rsidRDefault="0005382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13,63</w:t>
      </w:r>
      <w:r w:rsidRPr="00281B38">
        <w:rPr>
          <w:rFonts w:asciiTheme="minorHAnsi" w:hAnsiTheme="minorHAnsi"/>
          <w:sz w:val="22"/>
          <w:szCs w:val="22"/>
        </w:rPr>
        <w:tab/>
        <w:t>Olivia Taha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28jan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2.8</w:t>
      </w:r>
    </w:p>
    <w:p w:rsidR="001763CC" w:rsidRPr="00281B38" w:rsidRDefault="001763CC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70E9D" w:rsidRPr="00281B38" w:rsidRDefault="00E70E9D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13,55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15ABC" w:rsidRPr="00281B38" w:rsidRDefault="00D15A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12,07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Pr="00281B38">
        <w:rPr>
          <w:rFonts w:asciiTheme="minorHAnsi" w:hAnsiTheme="minorHAnsi"/>
          <w:sz w:val="22"/>
          <w:szCs w:val="22"/>
        </w:rPr>
        <w:tab/>
      </w:r>
      <w:r w:rsidR="00531E61" w:rsidRPr="00281B38">
        <w:rPr>
          <w:rFonts w:asciiTheme="minorHAnsi" w:hAnsiTheme="minorHAnsi"/>
          <w:sz w:val="22"/>
          <w:szCs w:val="22"/>
        </w:rPr>
        <w:t>27apr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Björkn</w:t>
      </w:r>
      <w:r w:rsidR="0017477F" w:rsidRPr="00281B38">
        <w:rPr>
          <w:rFonts w:asciiTheme="minorHAnsi" w:hAnsiTheme="minorHAnsi"/>
          <w:sz w:val="22"/>
          <w:szCs w:val="22"/>
        </w:rPr>
        <w:t>äs</w:t>
      </w:r>
      <w:r w:rsidR="0017477F" w:rsidRPr="00281B38">
        <w:rPr>
          <w:rFonts w:asciiTheme="minorHAnsi" w:hAnsiTheme="minorHAnsi"/>
          <w:sz w:val="22"/>
          <w:szCs w:val="22"/>
        </w:rPr>
        <w:tab/>
        <w:t>30.8</w:t>
      </w:r>
    </w:p>
    <w:p w:rsidR="0017477F" w:rsidRPr="00281B38" w:rsidRDefault="0017477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12,01</w:t>
      </w:r>
      <w:r w:rsidRPr="00281B38">
        <w:rPr>
          <w:rFonts w:asciiTheme="minorHAnsi" w:hAnsiTheme="minorHAnsi"/>
          <w:sz w:val="22"/>
          <w:szCs w:val="22"/>
        </w:rPr>
        <w:tab/>
        <w:t>Alma Holmberg</w:t>
      </w:r>
      <w:r w:rsidR="00F47DF4" w:rsidRPr="00281B38">
        <w:rPr>
          <w:rFonts w:asciiTheme="minorHAnsi" w:hAnsiTheme="minorHAnsi"/>
          <w:sz w:val="22"/>
          <w:szCs w:val="22"/>
        </w:rPr>
        <w:tab/>
        <w:t>4jun02</w:t>
      </w:r>
      <w:r w:rsidR="00F47DF4" w:rsidRPr="00281B38">
        <w:rPr>
          <w:rFonts w:asciiTheme="minorHAnsi" w:hAnsiTheme="minorHAnsi"/>
          <w:sz w:val="22"/>
          <w:szCs w:val="22"/>
        </w:rPr>
        <w:tab/>
        <w:t>Spånga</w:t>
      </w:r>
      <w:r w:rsidR="00F47DF4" w:rsidRPr="00281B38">
        <w:rPr>
          <w:rFonts w:asciiTheme="minorHAnsi" w:hAnsiTheme="minorHAnsi"/>
          <w:sz w:val="22"/>
          <w:szCs w:val="22"/>
        </w:rPr>
        <w:tab/>
        <w:t>21.9</w:t>
      </w:r>
    </w:p>
    <w:p w:rsidR="00F47DF4" w:rsidRPr="00281B38" w:rsidRDefault="00F47DF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11,50</w:t>
      </w:r>
      <w:r w:rsidRPr="00281B38">
        <w:rPr>
          <w:rFonts w:asciiTheme="minorHAnsi" w:hAnsiTheme="minorHAnsi"/>
          <w:sz w:val="22"/>
          <w:szCs w:val="22"/>
        </w:rPr>
        <w:tab/>
        <w:t>Giovanna Sacchi</w:t>
      </w:r>
      <w:r w:rsidRPr="00281B38">
        <w:rPr>
          <w:rFonts w:asciiTheme="minorHAnsi" w:hAnsiTheme="minorHAnsi"/>
          <w:sz w:val="22"/>
          <w:szCs w:val="22"/>
        </w:rPr>
        <w:tab/>
        <w:t>16apr01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11,30</w:t>
      </w:r>
      <w:r w:rsidRPr="00281B38">
        <w:rPr>
          <w:rFonts w:asciiTheme="minorHAnsi" w:hAnsiTheme="minorHAnsi"/>
          <w:sz w:val="22"/>
          <w:szCs w:val="22"/>
        </w:rPr>
        <w:tab/>
        <w:t>Elsa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11,16</w:t>
      </w:r>
      <w:r w:rsidRPr="00281B38">
        <w:rPr>
          <w:rFonts w:asciiTheme="minorHAnsi" w:hAnsiTheme="minorHAnsi"/>
          <w:sz w:val="22"/>
          <w:szCs w:val="22"/>
        </w:rPr>
        <w:tab/>
        <w:t>Tindra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E70E9D" w:rsidRPr="00281B38" w:rsidRDefault="00E70E9D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10,96</w:t>
      </w:r>
      <w:r w:rsidRPr="00281B38">
        <w:rPr>
          <w:rFonts w:asciiTheme="minorHAnsi" w:hAnsiTheme="minorHAnsi"/>
          <w:sz w:val="22"/>
          <w:szCs w:val="22"/>
        </w:rPr>
        <w:tab/>
        <w:t>Ella Broq</w:t>
      </w:r>
      <w:r w:rsidR="001763CC" w:rsidRPr="00281B38">
        <w:rPr>
          <w:rFonts w:asciiTheme="minorHAnsi" w:hAnsiTheme="minorHAnsi"/>
          <w:sz w:val="22"/>
          <w:szCs w:val="22"/>
        </w:rPr>
        <w:t>v</w:t>
      </w:r>
      <w:r w:rsidRPr="00281B38">
        <w:rPr>
          <w:rFonts w:asciiTheme="minorHAnsi" w:hAnsiTheme="minorHAnsi"/>
          <w:sz w:val="22"/>
          <w:szCs w:val="22"/>
        </w:rPr>
        <w:t>ist</w:t>
      </w:r>
      <w:r w:rsidRPr="00281B38">
        <w:rPr>
          <w:rFonts w:asciiTheme="minorHAnsi" w:hAnsiTheme="minorHAnsi"/>
          <w:sz w:val="22"/>
          <w:szCs w:val="22"/>
        </w:rPr>
        <w:tab/>
        <w:t>18dec02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10,80</w:t>
      </w:r>
      <w:r w:rsidRPr="00281B38">
        <w:rPr>
          <w:rFonts w:asciiTheme="minorHAnsi" w:hAnsiTheme="minorHAnsi"/>
          <w:sz w:val="22"/>
          <w:szCs w:val="22"/>
        </w:rPr>
        <w:tab/>
        <w:t>Lovisa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5jun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49200D" w:rsidRPr="00281B38" w:rsidRDefault="0049200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10,49</w:t>
      </w:r>
      <w:r w:rsidRPr="00281B38">
        <w:rPr>
          <w:rFonts w:asciiTheme="minorHAnsi" w:hAnsiTheme="minorHAnsi"/>
          <w:sz w:val="22"/>
          <w:szCs w:val="22"/>
        </w:rPr>
        <w:tab/>
        <w:t>Frida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18maj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9,51</w:t>
      </w:r>
      <w:r w:rsidRPr="00281B38">
        <w:rPr>
          <w:rFonts w:asciiTheme="minorHAnsi" w:hAnsiTheme="minorHAnsi"/>
          <w:sz w:val="22"/>
          <w:szCs w:val="22"/>
        </w:rPr>
        <w:tab/>
        <w:t>Emma Kjebon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28maj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1763CC" w:rsidRPr="00281B38" w:rsidRDefault="001763C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A22EA" w:rsidRPr="00281B38" w:rsidRDefault="00AD309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8,99</w:t>
      </w:r>
      <w:r w:rsidRPr="00281B38">
        <w:rPr>
          <w:rFonts w:asciiTheme="minorHAnsi" w:hAnsiTheme="minorHAnsi"/>
          <w:sz w:val="22"/>
          <w:szCs w:val="22"/>
        </w:rPr>
        <w:tab/>
        <w:t>Klara Hultman</w:t>
      </w:r>
      <w:r w:rsidRPr="00281B38">
        <w:rPr>
          <w:rFonts w:asciiTheme="minorHAnsi" w:hAnsiTheme="minorHAnsi"/>
          <w:sz w:val="22"/>
          <w:szCs w:val="22"/>
        </w:rPr>
        <w:tab/>
      </w:r>
      <w:r w:rsidR="00531E61" w:rsidRPr="00281B38">
        <w:rPr>
          <w:rFonts w:asciiTheme="minorHAnsi" w:hAnsiTheme="minorHAnsi"/>
          <w:sz w:val="22"/>
          <w:szCs w:val="22"/>
        </w:rPr>
        <w:t>23jul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="00CA22EA" w:rsidRPr="00281B38">
        <w:rPr>
          <w:rFonts w:asciiTheme="minorHAnsi" w:hAnsiTheme="minorHAnsi"/>
          <w:sz w:val="22"/>
          <w:szCs w:val="22"/>
        </w:rPr>
        <w:tab/>
      </w:r>
      <w:r w:rsidR="004C2359" w:rsidRPr="00281B38">
        <w:rPr>
          <w:rFonts w:asciiTheme="minorHAnsi" w:hAnsiTheme="minorHAnsi"/>
          <w:sz w:val="22"/>
          <w:szCs w:val="22"/>
        </w:rPr>
        <w:t>13.9</w:t>
      </w:r>
    </w:p>
    <w:p w:rsidR="00CA22EA" w:rsidRPr="00281B38" w:rsidRDefault="00CA22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8,37</w:t>
      </w:r>
      <w:r w:rsidRPr="00281B38">
        <w:rPr>
          <w:rFonts w:asciiTheme="minorHAnsi" w:hAnsiTheme="minorHAnsi"/>
          <w:sz w:val="22"/>
          <w:szCs w:val="22"/>
        </w:rPr>
        <w:tab/>
        <w:t>Elsa Preber</w:t>
      </w:r>
      <w:r w:rsidRPr="00281B38">
        <w:rPr>
          <w:rFonts w:asciiTheme="minorHAnsi" w:hAnsiTheme="minorHAnsi"/>
          <w:sz w:val="22"/>
          <w:szCs w:val="22"/>
        </w:rPr>
        <w:tab/>
      </w:r>
      <w:r w:rsidR="00531E61" w:rsidRPr="00281B38">
        <w:rPr>
          <w:rFonts w:asciiTheme="minorHAnsi" w:hAnsiTheme="minorHAnsi"/>
          <w:sz w:val="22"/>
          <w:szCs w:val="22"/>
        </w:rPr>
        <w:t>16okt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A549DB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549DB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Vortex</w:t>
      </w:r>
    </w:p>
    <w:p w:rsidR="00A549DB" w:rsidRPr="00281B38" w:rsidRDefault="001763C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13,80</w:t>
      </w:r>
      <w:r w:rsidRPr="00281B38">
        <w:rPr>
          <w:rFonts w:asciiTheme="minorHAnsi" w:hAnsiTheme="minorHAnsi"/>
          <w:sz w:val="22"/>
          <w:szCs w:val="22"/>
        </w:rPr>
        <w:tab/>
        <w:t xml:space="preserve">Amanda Svensk </w:t>
      </w:r>
      <w:r w:rsidR="00A549DB" w:rsidRPr="00281B38">
        <w:rPr>
          <w:rFonts w:asciiTheme="minorHAnsi" w:hAnsiTheme="minorHAnsi"/>
          <w:sz w:val="22"/>
          <w:szCs w:val="22"/>
        </w:rPr>
        <w:t>Jerner</w:t>
      </w:r>
      <w:r w:rsidR="00A549DB"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1maj</w:t>
      </w:r>
      <w:r w:rsidR="00A549DB" w:rsidRPr="00281B38">
        <w:rPr>
          <w:rFonts w:asciiTheme="minorHAnsi" w:hAnsiTheme="minorHAnsi"/>
          <w:sz w:val="22"/>
          <w:szCs w:val="22"/>
        </w:rPr>
        <w:t>05</w:t>
      </w:r>
      <w:r w:rsidR="00A549DB" w:rsidRPr="00281B38">
        <w:rPr>
          <w:rFonts w:asciiTheme="minorHAnsi" w:hAnsiTheme="minorHAnsi"/>
          <w:sz w:val="22"/>
          <w:szCs w:val="22"/>
        </w:rPr>
        <w:tab/>
        <w:t>Ekerö</w:t>
      </w:r>
      <w:r w:rsidR="00A549DB" w:rsidRPr="00281B38">
        <w:rPr>
          <w:rFonts w:asciiTheme="minorHAnsi" w:hAnsiTheme="minorHAnsi"/>
          <w:sz w:val="22"/>
          <w:szCs w:val="22"/>
        </w:rPr>
        <w:tab/>
        <w:t>18.5</w:t>
      </w:r>
    </w:p>
    <w:p w:rsidR="00372FE8" w:rsidRPr="00281B38" w:rsidRDefault="00372FE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11,06</w:t>
      </w:r>
      <w:r w:rsidRPr="00281B38">
        <w:rPr>
          <w:rFonts w:asciiTheme="minorHAnsi" w:hAnsiTheme="minorHAnsi"/>
          <w:sz w:val="22"/>
          <w:szCs w:val="22"/>
        </w:rPr>
        <w:tab/>
        <w:t>Märta Berglöf</w:t>
      </w:r>
      <w:r w:rsidRPr="00281B38">
        <w:rPr>
          <w:rFonts w:asciiTheme="minorHAnsi" w:hAnsiTheme="minorHAnsi"/>
          <w:sz w:val="22"/>
          <w:szCs w:val="22"/>
        </w:rPr>
        <w:tab/>
      </w:r>
      <w:r w:rsidR="00531E61" w:rsidRPr="00281B38">
        <w:rPr>
          <w:rFonts w:asciiTheme="minorHAnsi" w:hAnsiTheme="minorHAnsi"/>
          <w:sz w:val="22"/>
          <w:szCs w:val="22"/>
        </w:rPr>
        <w:t>14okt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372FE8" w:rsidRPr="00281B38" w:rsidRDefault="00372FE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10,56</w:t>
      </w:r>
      <w:r w:rsidRPr="00281B38">
        <w:rPr>
          <w:rFonts w:asciiTheme="minorHAnsi" w:hAnsiTheme="minorHAnsi"/>
          <w:sz w:val="22"/>
          <w:szCs w:val="22"/>
        </w:rPr>
        <w:tab/>
        <w:t>Hedda Holmqvist</w:t>
      </w:r>
      <w:r w:rsidRPr="00281B38">
        <w:rPr>
          <w:rFonts w:asciiTheme="minorHAnsi" w:hAnsiTheme="minorHAnsi"/>
          <w:sz w:val="22"/>
          <w:szCs w:val="22"/>
        </w:rPr>
        <w:tab/>
      </w:r>
      <w:r w:rsidR="00531E61" w:rsidRPr="00281B38">
        <w:rPr>
          <w:rFonts w:asciiTheme="minorHAnsi" w:hAnsiTheme="minorHAnsi"/>
          <w:sz w:val="22"/>
          <w:szCs w:val="22"/>
        </w:rPr>
        <w:t>2aug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B2B0C" w:rsidRPr="00281B38" w:rsidRDefault="009640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Bollkast</w:t>
      </w:r>
    </w:p>
    <w:p w:rsidR="00AF5C20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24,76</w:t>
      </w:r>
      <w:r w:rsidRPr="00281B38">
        <w:rPr>
          <w:rFonts w:asciiTheme="minorHAnsi" w:hAnsiTheme="minorHAnsi"/>
          <w:sz w:val="22"/>
          <w:szCs w:val="22"/>
        </w:rPr>
        <w:tab/>
        <w:t>Nike Isaksson</w:t>
      </w:r>
      <w:r w:rsidRPr="00281B38">
        <w:rPr>
          <w:rFonts w:asciiTheme="minorHAnsi" w:hAnsiTheme="minorHAnsi"/>
          <w:sz w:val="22"/>
          <w:szCs w:val="22"/>
        </w:rPr>
        <w:tab/>
      </w:r>
      <w:r w:rsidR="00A0581D" w:rsidRPr="00281B38">
        <w:rPr>
          <w:rFonts w:asciiTheme="minorHAnsi" w:hAnsiTheme="minorHAnsi"/>
          <w:sz w:val="22"/>
          <w:szCs w:val="22"/>
        </w:rPr>
        <w:t>7aug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Leksand</w:t>
      </w:r>
      <w:r w:rsidR="00AF5C20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27.7</w:t>
      </w:r>
    </w:p>
    <w:p w:rsidR="00831EC3" w:rsidRPr="00281B38" w:rsidRDefault="00831EC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21,44</w:t>
      </w:r>
      <w:r w:rsidRPr="00281B38">
        <w:rPr>
          <w:rFonts w:asciiTheme="minorHAnsi" w:hAnsiTheme="minorHAnsi"/>
          <w:sz w:val="22"/>
          <w:szCs w:val="22"/>
        </w:rPr>
        <w:tab/>
        <w:t>Jenna Wikén</w:t>
      </w:r>
      <w:r w:rsidRPr="00281B38">
        <w:rPr>
          <w:rFonts w:asciiTheme="minorHAnsi" w:hAnsiTheme="minorHAnsi"/>
          <w:sz w:val="22"/>
          <w:szCs w:val="22"/>
        </w:rPr>
        <w:tab/>
        <w:t>2nov03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831EC3" w:rsidRPr="00281B38" w:rsidRDefault="00831EC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19,97</w:t>
      </w:r>
      <w:r w:rsidRPr="00281B38">
        <w:rPr>
          <w:rFonts w:asciiTheme="minorHAnsi" w:hAnsiTheme="minorHAnsi"/>
          <w:sz w:val="22"/>
          <w:szCs w:val="22"/>
        </w:rPr>
        <w:tab/>
        <w:t>Alexandra Ogebjer</w:t>
      </w:r>
      <w:r w:rsidRPr="00281B38">
        <w:rPr>
          <w:rFonts w:asciiTheme="minorHAnsi" w:hAnsiTheme="minorHAnsi"/>
          <w:sz w:val="22"/>
          <w:szCs w:val="22"/>
        </w:rPr>
        <w:tab/>
        <w:t>11feb03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7D2793" w:rsidRPr="00281B38" w:rsidRDefault="007D27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19,16</w:t>
      </w:r>
      <w:r w:rsidRPr="00281B38">
        <w:rPr>
          <w:rFonts w:asciiTheme="minorHAnsi" w:hAnsiTheme="minorHAnsi"/>
          <w:sz w:val="22"/>
          <w:szCs w:val="22"/>
        </w:rPr>
        <w:tab/>
        <w:t>Madeleine Aulio</w:t>
      </w:r>
      <w:r w:rsidRPr="00281B38">
        <w:rPr>
          <w:rFonts w:asciiTheme="minorHAnsi" w:hAnsiTheme="minorHAnsi"/>
          <w:sz w:val="22"/>
          <w:szCs w:val="22"/>
        </w:rPr>
        <w:tab/>
      </w:r>
      <w:r w:rsidR="00531E61" w:rsidRPr="00281B38">
        <w:rPr>
          <w:rFonts w:asciiTheme="minorHAnsi" w:hAnsiTheme="minorHAnsi"/>
          <w:sz w:val="22"/>
          <w:szCs w:val="22"/>
        </w:rPr>
        <w:t>23apr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831EC3" w:rsidRPr="00281B38" w:rsidRDefault="00831EC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15,32</w:t>
      </w:r>
      <w:r w:rsidRPr="00281B38">
        <w:rPr>
          <w:rFonts w:asciiTheme="minorHAnsi" w:hAnsiTheme="minorHAnsi"/>
          <w:sz w:val="22"/>
          <w:szCs w:val="22"/>
        </w:rPr>
        <w:tab/>
        <w:t>Fanny Wijkström</w:t>
      </w:r>
      <w:r w:rsidRPr="00281B38">
        <w:rPr>
          <w:rFonts w:asciiTheme="minorHAnsi" w:hAnsiTheme="minorHAnsi"/>
          <w:sz w:val="22"/>
          <w:szCs w:val="22"/>
        </w:rPr>
        <w:tab/>
        <w:t>3sep03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224856" w:rsidRPr="00281B38" w:rsidRDefault="0022485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15,06</w:t>
      </w:r>
      <w:r w:rsidRPr="00281B38">
        <w:rPr>
          <w:rFonts w:asciiTheme="minorHAnsi" w:hAnsiTheme="minorHAnsi"/>
          <w:sz w:val="22"/>
          <w:szCs w:val="22"/>
        </w:rPr>
        <w:tab/>
        <w:t>Helena Hvalgren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10aug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Arvika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666377" w:rsidRPr="00281B38" w:rsidRDefault="006663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14,56</w:t>
      </w:r>
      <w:r w:rsidRPr="00281B38">
        <w:rPr>
          <w:rFonts w:asciiTheme="minorHAnsi" w:hAnsiTheme="minorHAnsi"/>
          <w:sz w:val="22"/>
          <w:szCs w:val="22"/>
        </w:rPr>
        <w:tab/>
        <w:t>Malin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531E61" w:rsidRPr="00281B38">
        <w:rPr>
          <w:rFonts w:asciiTheme="minorHAnsi" w:hAnsiTheme="minorHAnsi"/>
          <w:sz w:val="22"/>
          <w:szCs w:val="22"/>
        </w:rPr>
        <w:t>4apr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666377" w:rsidRPr="00281B38" w:rsidRDefault="006663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12,12</w:t>
      </w:r>
      <w:r w:rsidRPr="00281B38">
        <w:rPr>
          <w:rFonts w:asciiTheme="minorHAnsi" w:hAnsiTheme="minorHAnsi"/>
          <w:sz w:val="22"/>
          <w:szCs w:val="22"/>
        </w:rPr>
        <w:tab/>
        <w:t>Sofia Fröberg</w:t>
      </w:r>
      <w:r w:rsidRPr="00281B38">
        <w:rPr>
          <w:rFonts w:asciiTheme="minorHAnsi" w:hAnsiTheme="minorHAnsi"/>
          <w:sz w:val="22"/>
          <w:szCs w:val="22"/>
        </w:rPr>
        <w:tab/>
      </w:r>
      <w:r w:rsidR="00531E61" w:rsidRPr="00281B38">
        <w:rPr>
          <w:rFonts w:asciiTheme="minorHAnsi" w:hAnsiTheme="minorHAnsi"/>
          <w:sz w:val="22"/>
          <w:szCs w:val="22"/>
        </w:rPr>
        <w:t>24nov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964016" w:rsidRPr="00281B38" w:rsidRDefault="009640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9,70</w:t>
      </w:r>
      <w:r w:rsidRPr="00281B38">
        <w:rPr>
          <w:rFonts w:asciiTheme="minorHAnsi" w:hAnsiTheme="minorHAnsi"/>
          <w:sz w:val="22"/>
          <w:szCs w:val="22"/>
        </w:rPr>
        <w:tab/>
        <w:t>Emilia Englund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5maj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531E61" w:rsidRPr="00281B38" w:rsidRDefault="00531E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32"/>
          <w:szCs w:val="22"/>
        </w:rPr>
      </w:pPr>
      <w:r w:rsidRPr="00281B38">
        <w:rPr>
          <w:rFonts w:asciiTheme="minorHAnsi" w:hAnsiTheme="minorHAnsi"/>
          <w:sz w:val="32"/>
          <w:szCs w:val="22"/>
        </w:rPr>
        <w:t>Mångkamp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Femkamp, F13 </w:t>
      </w:r>
      <w:r w:rsidRPr="00281B38">
        <w:rPr>
          <w:rFonts w:asciiTheme="minorHAnsi" w:hAnsiTheme="minorHAnsi"/>
          <w:sz w:val="22"/>
          <w:szCs w:val="22"/>
        </w:rPr>
        <w:t>(60 häck-höjd-spjut-längd-600)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4 462</w:t>
      </w:r>
      <w:r w:rsidRPr="00281B38">
        <w:rPr>
          <w:rFonts w:asciiTheme="minorHAnsi" w:hAnsiTheme="minorHAnsi"/>
          <w:sz w:val="22"/>
          <w:szCs w:val="22"/>
        </w:rPr>
        <w:tab/>
        <w:t>Lisa Fröberg</w:t>
      </w:r>
      <w:r w:rsidRPr="00281B38">
        <w:rPr>
          <w:rFonts w:asciiTheme="minorHAnsi" w:hAnsiTheme="minorHAnsi"/>
          <w:sz w:val="22"/>
          <w:szCs w:val="22"/>
        </w:rPr>
        <w:tab/>
        <w:t>29mar02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(10,14-148-1622-488-1.49,45)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3 193</w:t>
      </w:r>
      <w:r w:rsidRPr="00281B38">
        <w:rPr>
          <w:rFonts w:asciiTheme="minorHAnsi" w:hAnsiTheme="minorHAnsi"/>
          <w:sz w:val="22"/>
          <w:szCs w:val="22"/>
        </w:rPr>
        <w:tab/>
        <w:t>Elisabeth Hvalgren</w:t>
      </w:r>
      <w:r w:rsidRPr="00281B38">
        <w:rPr>
          <w:rFonts w:asciiTheme="minorHAnsi" w:hAnsiTheme="minorHAnsi"/>
          <w:sz w:val="22"/>
          <w:szCs w:val="22"/>
        </w:rPr>
        <w:tab/>
        <w:t>28maj02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(13,28-127-1225-437-1.56,23)</w:t>
      </w:r>
    </w:p>
    <w:p w:rsidR="00281B38" w:rsidRPr="00281B38" w:rsidRDefault="00281B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32"/>
          <w:szCs w:val="22"/>
        </w:rPr>
      </w:pPr>
      <w:r w:rsidRPr="00281B38">
        <w:rPr>
          <w:rFonts w:asciiTheme="minorHAnsi" w:hAnsiTheme="minorHAnsi"/>
          <w:sz w:val="32"/>
          <w:szCs w:val="22"/>
        </w:rPr>
        <w:t>Stafetter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5x60 meter</w:t>
      </w:r>
    </w:p>
    <w:p w:rsidR="00664516" w:rsidRPr="00281B38" w:rsidRDefault="006645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41,42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664516" w:rsidRPr="00281B38" w:rsidRDefault="00281B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(Madeleine Aulio, Mart.</w:t>
      </w:r>
      <w:r w:rsidR="00664516" w:rsidRPr="00281B38">
        <w:rPr>
          <w:rFonts w:asciiTheme="minorHAnsi" w:hAnsiTheme="minorHAnsi"/>
          <w:sz w:val="22"/>
          <w:szCs w:val="22"/>
        </w:rPr>
        <w:t xml:space="preserve"> Röstberg, Vendela Wahlberg, Elisabeth Hvalgren, Lisa Fröberg)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41,55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14.5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(Madeleine Aulio, Lovisa Holmberg, Vendela Wahlberg, Elisabeth Hvalgren, Lisa Fröberg)</w:t>
      </w:r>
    </w:p>
    <w:p w:rsidR="00664516" w:rsidRPr="00281B38" w:rsidRDefault="006645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42,02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664516" w:rsidRPr="00281B38" w:rsidRDefault="006645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(Emma Kjebon, Tindra Gullberg, Anna Sara Tunelli, Elsa Gullberg, Filippa Andersson)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43,57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14.5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(Emma Kjelson, Tindra Gullberg, Fann</w:t>
      </w:r>
      <w:r w:rsidR="005A00D7" w:rsidRPr="00281B38">
        <w:rPr>
          <w:rFonts w:asciiTheme="minorHAnsi" w:hAnsiTheme="minorHAnsi"/>
          <w:sz w:val="22"/>
          <w:szCs w:val="22"/>
        </w:rPr>
        <w:t>y Walldén, Anna Sara Tunelli, Olivia Taha)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44,57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14.5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(Tora Eidman, Olivia Ternhem,</w:t>
      </w:r>
      <w:r w:rsidR="005A00D7" w:rsidRPr="00281B38">
        <w:rPr>
          <w:rFonts w:asciiTheme="minorHAnsi" w:hAnsiTheme="minorHAnsi"/>
          <w:sz w:val="22"/>
          <w:szCs w:val="22"/>
        </w:rPr>
        <w:t xml:space="preserve"> Frida Dahlman, Elsa Preber, Ella Broqvist)</w:t>
      </w:r>
    </w:p>
    <w:p w:rsidR="00831EC3" w:rsidRPr="00281B38" w:rsidRDefault="00831EC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45,64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831EC3" w:rsidRPr="00281B38" w:rsidRDefault="00281B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(Rebec.</w:t>
      </w:r>
      <w:r w:rsidR="00831EC3" w:rsidRPr="00281B38">
        <w:rPr>
          <w:rFonts w:asciiTheme="minorHAnsi" w:hAnsiTheme="minorHAnsi"/>
          <w:sz w:val="22"/>
          <w:szCs w:val="22"/>
        </w:rPr>
        <w:t xml:space="preserve"> Hagardt, Rakel Wahlberg, Rebecca Sandström, Fanny Wijkström, Thyra Arnhult)</w:t>
      </w:r>
    </w:p>
    <w:p w:rsidR="00290C07" w:rsidRPr="00281B38" w:rsidRDefault="00290C0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45,94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90C07" w:rsidRPr="00281B38" w:rsidRDefault="00290C0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highlight w:val="cyan"/>
        </w:rPr>
        <w:t>(Elsa, Ella, Martina, etc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46,05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14.5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(Victoria Psilander, Thyra Arnhult, Liv Berglö</w:t>
      </w:r>
      <w:r w:rsidR="001E69A4" w:rsidRPr="00281B38">
        <w:rPr>
          <w:rFonts w:asciiTheme="minorHAnsi" w:hAnsiTheme="minorHAnsi"/>
          <w:sz w:val="22"/>
          <w:szCs w:val="22"/>
        </w:rPr>
        <w:t>f, Ida Ewerlöv-Krepp, Smilla Steinsvik</w:t>
      </w:r>
      <w:r w:rsidRPr="00281B38">
        <w:rPr>
          <w:rFonts w:asciiTheme="minorHAnsi" w:hAnsiTheme="minorHAnsi"/>
          <w:sz w:val="22"/>
          <w:szCs w:val="22"/>
        </w:rPr>
        <w:t>)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46,65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14.5</w:t>
      </w:r>
    </w:p>
    <w:p w:rsidR="005E0383" w:rsidRPr="00281B38" w:rsidRDefault="00281B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(Fili.</w:t>
      </w:r>
      <w:r w:rsidR="005E0383" w:rsidRPr="00281B38">
        <w:rPr>
          <w:rFonts w:asciiTheme="minorHAnsi" w:hAnsiTheme="minorHAnsi"/>
          <w:sz w:val="22"/>
          <w:szCs w:val="22"/>
        </w:rPr>
        <w:t xml:space="preserve"> Almkvist, Rebecca Sandström, Fann</w:t>
      </w:r>
      <w:r w:rsidR="001E69A4" w:rsidRPr="00281B38">
        <w:rPr>
          <w:rFonts w:asciiTheme="minorHAnsi" w:hAnsiTheme="minorHAnsi"/>
          <w:sz w:val="22"/>
          <w:szCs w:val="22"/>
        </w:rPr>
        <w:t>y Wijkström, Rakel Wahlberg, Rebecka Hagart)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46,73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14.5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(Tyra Cedrenius, Selma Bruun, Al</w:t>
      </w:r>
      <w:r w:rsidR="001E69A4" w:rsidRPr="00281B38">
        <w:rPr>
          <w:rFonts w:asciiTheme="minorHAnsi" w:hAnsiTheme="minorHAnsi"/>
          <w:sz w:val="22"/>
          <w:szCs w:val="22"/>
        </w:rPr>
        <w:t>icia Larsten, Stella Sajdak, Nike Isaksson)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48,22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422E6F" w:rsidRPr="00281B38" w:rsidRDefault="006604E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(Alma Holmberg, Clara Hultman</w:t>
      </w:r>
      <w:r w:rsidR="001E69A4" w:rsidRPr="00281B38">
        <w:rPr>
          <w:rFonts w:asciiTheme="minorHAnsi" w:hAnsiTheme="minorHAnsi"/>
          <w:sz w:val="22"/>
          <w:szCs w:val="22"/>
        </w:rPr>
        <w:t>, Ella Broquist, Frida Dahlman,</w:t>
      </w:r>
      <w:r w:rsidRPr="00281B38">
        <w:rPr>
          <w:rFonts w:asciiTheme="minorHAnsi" w:hAnsiTheme="minorHAnsi"/>
          <w:sz w:val="22"/>
          <w:szCs w:val="22"/>
        </w:rPr>
        <w:t>Tua Nordmark)</w:t>
      </w:r>
    </w:p>
    <w:p w:rsidR="00831EC3" w:rsidRPr="00281B38" w:rsidRDefault="00831EC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4x80 meter</w:t>
      </w:r>
    </w:p>
    <w:p w:rsidR="004B18CD" w:rsidRPr="00281B38" w:rsidRDefault="004B18C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44,68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4B18CD" w:rsidRPr="00281B38" w:rsidRDefault="004B18C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</w:t>
      </w:r>
      <w:r w:rsidR="001F255C" w:rsidRPr="00281B38">
        <w:rPr>
          <w:rFonts w:asciiTheme="minorHAnsi" w:hAnsiTheme="minorHAnsi"/>
          <w:sz w:val="22"/>
          <w:szCs w:val="22"/>
        </w:rPr>
        <w:t xml:space="preserve">Tora Eidman, Madeleine Aulia, </w:t>
      </w:r>
      <w:r w:rsidRPr="00281B38">
        <w:rPr>
          <w:rFonts w:asciiTheme="minorHAnsi" w:hAnsiTheme="minorHAnsi"/>
          <w:sz w:val="22"/>
          <w:szCs w:val="22"/>
        </w:rPr>
        <w:t>Elisabeth Hvalgren, L</w:t>
      </w:r>
      <w:r w:rsidR="001F255C" w:rsidRPr="00281B38">
        <w:rPr>
          <w:rFonts w:asciiTheme="minorHAnsi" w:hAnsiTheme="minorHAnsi"/>
          <w:sz w:val="22"/>
          <w:szCs w:val="22"/>
        </w:rPr>
        <w:t>isa Fröberg)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46,34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15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14.5</w:t>
      </w:r>
    </w:p>
    <w:p w:rsidR="00893154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(Hanna Engel, Kari Döving-Feste, Filippa Andersson, Emma Kjebon)</w:t>
      </w:r>
    </w:p>
    <w:p w:rsidR="006604E4" w:rsidRPr="00281B38" w:rsidRDefault="006604E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54,28</w:t>
      </w:r>
      <w:r w:rsidRPr="00281B38">
        <w:rPr>
          <w:rFonts w:asciiTheme="minorHAnsi" w:hAnsiTheme="minorHAnsi"/>
          <w:sz w:val="22"/>
          <w:szCs w:val="22"/>
        </w:rPr>
        <w:tab/>
        <w:t>LAG, mix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6604E4" w:rsidRPr="00281B38" w:rsidRDefault="006604E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(Ella Broquist, Måns Rudenstam, Olivia Ternhem, Hanna Foster)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1000 meter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2.22,18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19</w:t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Pr="00281B38">
        <w:rPr>
          <w:rFonts w:asciiTheme="minorHAnsi" w:hAnsiTheme="minorHAnsi"/>
          <w:sz w:val="22"/>
          <w:szCs w:val="22"/>
        </w:rPr>
        <w:tab/>
        <w:t>24.5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(Kirti Lickfett, Ellinor Lindén, Linda Skantze, Hanna Johnsson)</w:t>
      </w:r>
    </w:p>
    <w:p w:rsidR="00367A8F" w:rsidRPr="00281B38" w:rsidRDefault="00367A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2.24,31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17.6</w:t>
      </w:r>
    </w:p>
    <w:p w:rsidR="00367A8F" w:rsidRPr="00281B38" w:rsidRDefault="00367A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(Ellinor Lindén, Linda Skantze, Hanna Johnsson, Ann Hyvärinen)</w:t>
      </w:r>
    </w:p>
    <w:p w:rsidR="00204E63" w:rsidRPr="00281B38" w:rsidRDefault="00204E6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3x600 meter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5.26,14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="007161B3" w:rsidRPr="00281B38">
        <w:rPr>
          <w:rFonts w:asciiTheme="minorHAnsi" w:hAnsiTheme="minorHAnsi"/>
          <w:sz w:val="22"/>
          <w:szCs w:val="22"/>
        </w:rPr>
        <w:tab/>
        <w:t>13</w:t>
      </w:r>
      <w:r w:rsidR="007161B3" w:rsidRPr="00281B38">
        <w:rPr>
          <w:rFonts w:asciiTheme="minorHAnsi" w:hAnsiTheme="minorHAnsi"/>
          <w:sz w:val="22"/>
          <w:szCs w:val="22"/>
        </w:rPr>
        <w:tab/>
        <w:t>Sollentuna</w:t>
      </w:r>
      <w:r w:rsidR="007161B3" w:rsidRPr="00281B38">
        <w:rPr>
          <w:rFonts w:asciiTheme="minorHAnsi" w:hAnsiTheme="minorHAnsi"/>
          <w:sz w:val="22"/>
          <w:szCs w:val="22"/>
        </w:rPr>
        <w:tab/>
        <w:t>15.5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(Lisa Fröberg, Elisabeth Wahlgren, Julia Arnhult)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6.00,22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(Madeleine Aulio, Vendela Wahlberg, Elsa Preber)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6.10,34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(Alma Holmberg</w:t>
      </w:r>
      <w:r w:rsidR="00531E61" w:rsidRPr="00281B38">
        <w:rPr>
          <w:rFonts w:asciiTheme="minorHAnsi" w:hAnsiTheme="minorHAnsi"/>
          <w:sz w:val="22"/>
          <w:szCs w:val="22"/>
        </w:rPr>
        <w:t>, Olivia Ternhem, Frida Dahlman</w:t>
      </w:r>
      <w:r w:rsidRPr="00281B38">
        <w:rPr>
          <w:rFonts w:asciiTheme="minorHAnsi" w:hAnsiTheme="minorHAnsi"/>
          <w:sz w:val="22"/>
          <w:szCs w:val="22"/>
        </w:rPr>
        <w:t>)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6.14,89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(Fanny Walldén, Anna Sara Tunelli, Olivia Taha)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6.19,91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(Rebecca Sandström, Liv Berglöf, Victoria Psilander)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6.21,82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(Kristina Hvalgren, Ebba Karlsson, Ella Broquist)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6.33,69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(Tyra Cedrenius, Liv Gantelius, Nike Isaksson)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6.37,24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15.5.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(Alicia Larsten, Selma Bruun, Stella Sajdak)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6.50,38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7161B3" w:rsidRPr="00281B38" w:rsidRDefault="007161B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(Hedda Normark, Estelle Jonsson, Rebecka Wernolf)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3x800 meter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7.51,75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17</w:t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Pr="00281B38">
        <w:rPr>
          <w:rFonts w:asciiTheme="minorHAnsi" w:hAnsiTheme="minorHAnsi"/>
          <w:sz w:val="22"/>
          <w:szCs w:val="22"/>
        </w:rPr>
        <w:tab/>
        <w:t>25.5</w:t>
      </w:r>
    </w:p>
    <w:p w:rsidR="00E9178F" w:rsidRPr="00281B38" w:rsidRDefault="00E91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(Lotta Blomqv</w:t>
      </w:r>
      <w:r w:rsidR="00531E61" w:rsidRPr="00281B38">
        <w:rPr>
          <w:rFonts w:asciiTheme="minorHAnsi" w:hAnsiTheme="minorHAnsi"/>
          <w:sz w:val="22"/>
          <w:szCs w:val="22"/>
        </w:rPr>
        <w:t>ist, Cornelia Gårdmark, Louise G</w:t>
      </w:r>
      <w:r w:rsidRPr="00281B38">
        <w:rPr>
          <w:rFonts w:asciiTheme="minorHAnsi" w:hAnsiTheme="minorHAnsi"/>
          <w:sz w:val="22"/>
          <w:szCs w:val="22"/>
        </w:rPr>
        <w:t>årdmark)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8.01,49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17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(Cornelia Gårdmark, Louise Gårdmark, Lotta Blomqvist)</w:t>
      </w:r>
    </w:p>
    <w:p w:rsidR="00F9788D" w:rsidRDefault="00F9788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04D9C" w:rsidRPr="00281B38" w:rsidRDefault="00204D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32"/>
          <w:szCs w:val="22"/>
        </w:rPr>
      </w:pPr>
      <w:r w:rsidRPr="00281B38">
        <w:rPr>
          <w:rFonts w:asciiTheme="minorHAnsi" w:hAnsiTheme="minorHAnsi"/>
          <w:sz w:val="32"/>
          <w:szCs w:val="22"/>
        </w:rPr>
        <w:lastRenderedPageBreak/>
        <w:t>Mixade stafetter (både män/killar och kvinnor/tjejer)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4x200 meter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1.52,79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21.8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(Oscar Taha, Madeleine Aulio, Robin Isaksson, Lisa Fröberg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1.56,28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21.8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(David Morawski, Elisabeth Hvalgren, Jonathan Westerberg, Vendela Wahlberg)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2.04,72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21.8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(Måns Boshuis, Martina Röstberg, Max Malmsten, Frida Dahlman)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2.06,37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21.8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(Erik Hägge Lundberg, Ebba Karlsson, Johan Hannegård, Ella Broquist)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2.08,65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21.8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(Elias Belfrage, Stella Sajdak, David Hermelin, Nike Isaksson)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F1115F" w:rsidRPr="00281B38" w:rsidRDefault="00F1115F" w:rsidP="00F1115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1000 meter (mixade lag, mixade sträckor)</w:t>
      </w:r>
    </w:p>
    <w:p w:rsidR="00F1115F" w:rsidRPr="00281B38" w:rsidRDefault="00F1115F" w:rsidP="00F1115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2.52,43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F1115F" w:rsidRPr="00281B38" w:rsidRDefault="00F1115F" w:rsidP="00F1115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(Erik Otterstedt, Liv Berglöf, Elisa Belfrage, Rakel Wahlberg, Filippa Almkvist)</w:t>
      </w:r>
    </w:p>
    <w:p w:rsidR="00F1115F" w:rsidRPr="00281B38" w:rsidRDefault="00F1115F" w:rsidP="00F1115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2.54,24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F1115F" w:rsidRPr="00281B38" w:rsidRDefault="00F1115F" w:rsidP="00F1115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(Axel Karlsson, Alexandra Ogebjer, Jakob Jönsson, Jenna Wiken, Victoria Psilander)</w:t>
      </w:r>
    </w:p>
    <w:p w:rsidR="00F1115F" w:rsidRPr="00281B38" w:rsidRDefault="00F111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9788D" w:rsidRDefault="00F9788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517EF" w:rsidRDefault="00C517E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517EF" w:rsidRDefault="00C517E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517EF" w:rsidRPr="00281B38" w:rsidRDefault="00C517E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E0383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6357EE" wp14:editId="2D313149">
                <wp:simplePos x="0" y="0"/>
                <wp:positionH relativeFrom="column">
                  <wp:posOffset>1931035</wp:posOffset>
                </wp:positionH>
                <wp:positionV relativeFrom="paragraph">
                  <wp:posOffset>93980</wp:posOffset>
                </wp:positionV>
                <wp:extent cx="1066800" cy="1035050"/>
                <wp:effectExtent l="57150" t="19050" r="19050" b="107950"/>
                <wp:wrapNone/>
                <wp:docPr id="5" name="4-ud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03505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udd 5" o:spid="_x0000_s1026" type="#_x0000_t187" style="position:absolute;margin-left:152.05pt;margin-top:7.4pt;width:84pt;height:8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" adj="7200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5E0383" w:rsidRPr="00281B38">
        <w:rPr>
          <w:rFonts w:asciiTheme="minorHAnsi" w:hAnsiTheme="minorHAnsi"/>
          <w:sz w:val="22"/>
          <w:szCs w:val="22"/>
        </w:rPr>
        <w:tab/>
      </w:r>
    </w:p>
    <w:p w:rsidR="00BB4049" w:rsidRPr="00281B38" w:rsidRDefault="00BB40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D2C21" w:rsidRPr="00281B38" w:rsidRDefault="002D2C2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BD581A" w:rsidRPr="00281B38" w:rsidRDefault="00BD581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04E63" w:rsidRPr="00281B38" w:rsidRDefault="00204E6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81B38" w:rsidRPr="00281B38" w:rsidRDefault="00281B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</w:p>
    <w:p w:rsidR="002D2C21" w:rsidRPr="00281B38" w:rsidRDefault="002D2C2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32"/>
          <w:szCs w:val="22"/>
        </w:rPr>
      </w:pPr>
      <w:r w:rsidRPr="00281B38">
        <w:rPr>
          <w:rFonts w:asciiTheme="minorHAnsi" w:hAnsiTheme="minorHAnsi"/>
          <w:sz w:val="32"/>
          <w:szCs w:val="22"/>
        </w:rPr>
        <w:t>Män</w:t>
      </w:r>
    </w:p>
    <w:p w:rsidR="002D2C21" w:rsidRPr="00281B38" w:rsidRDefault="002D2C2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100 meter</w:t>
      </w:r>
    </w:p>
    <w:p w:rsidR="00A900D3" w:rsidRPr="00281B38" w:rsidRDefault="001B32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11,25 (0,6</w:t>
      </w:r>
      <w:r w:rsidR="00A900D3" w:rsidRPr="00281B38">
        <w:rPr>
          <w:rFonts w:asciiTheme="minorHAnsi" w:hAnsiTheme="minorHAnsi"/>
          <w:sz w:val="22"/>
          <w:szCs w:val="22"/>
        </w:rPr>
        <w:t>)</w:t>
      </w:r>
      <w:r w:rsidR="00A900D3" w:rsidRPr="00281B38">
        <w:rPr>
          <w:rFonts w:asciiTheme="minorHAnsi" w:hAnsiTheme="minorHAnsi"/>
          <w:sz w:val="22"/>
          <w:szCs w:val="22"/>
        </w:rPr>
        <w:tab/>
        <w:t>Erik Hermelin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5.7</w:t>
      </w:r>
      <w:r w:rsidR="00A900D3" w:rsidRPr="00281B38">
        <w:rPr>
          <w:rFonts w:asciiTheme="minorHAnsi" w:hAnsiTheme="minorHAnsi"/>
          <w:sz w:val="22"/>
          <w:szCs w:val="22"/>
        </w:rPr>
        <w:tab/>
      </w:r>
    </w:p>
    <w:p w:rsidR="00A900D3" w:rsidRPr="00281B38" w:rsidRDefault="00A90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11,39 (1,4)</w:t>
      </w:r>
      <w:r w:rsidRPr="00281B38">
        <w:rPr>
          <w:rFonts w:asciiTheme="minorHAnsi" w:hAnsiTheme="minorHAnsi"/>
          <w:sz w:val="22"/>
          <w:szCs w:val="22"/>
        </w:rPr>
        <w:tab/>
        <w:t>Adam Lindhe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7feb</w:t>
      </w:r>
      <w:r w:rsidRPr="00281B38">
        <w:rPr>
          <w:rFonts w:asciiTheme="minorHAnsi" w:hAnsiTheme="minorHAnsi"/>
          <w:sz w:val="22"/>
          <w:szCs w:val="22"/>
        </w:rPr>
        <w:t>94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6.6</w:t>
      </w:r>
    </w:p>
    <w:p w:rsidR="001B3264" w:rsidRPr="00281B38" w:rsidRDefault="001B3264" w:rsidP="001B32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11,41 (0,6)</w:t>
      </w:r>
      <w:r w:rsidRPr="00281B38">
        <w:rPr>
          <w:rFonts w:asciiTheme="minorHAnsi" w:hAnsiTheme="minorHAnsi"/>
          <w:sz w:val="22"/>
          <w:szCs w:val="22"/>
        </w:rPr>
        <w:tab/>
        <w:t>Sebastian Landström</w:t>
      </w:r>
      <w:r w:rsidRPr="00281B38">
        <w:rPr>
          <w:rFonts w:asciiTheme="minorHAnsi" w:hAnsiTheme="minorHAnsi"/>
          <w:sz w:val="22"/>
          <w:szCs w:val="22"/>
        </w:rPr>
        <w:tab/>
        <w:t>4apr94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5.7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9F2AFF" w:rsidRPr="00281B38" w:rsidRDefault="009F2AFF" w:rsidP="009F2AF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11,48 (1,5)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Tobias Månsson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8feb98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23.8</w:t>
      </w:r>
    </w:p>
    <w:p w:rsidR="002D2C21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11,60 (1,5)</w:t>
      </w:r>
      <w:r w:rsidRPr="00281B38">
        <w:rPr>
          <w:rFonts w:asciiTheme="minorHAnsi" w:hAnsiTheme="minorHAnsi"/>
          <w:sz w:val="22"/>
          <w:szCs w:val="22"/>
        </w:rPr>
        <w:tab/>
        <w:t>Rafael Askros</w:t>
      </w:r>
      <w:r w:rsidRPr="00281B38">
        <w:rPr>
          <w:rFonts w:asciiTheme="minorHAnsi" w:hAnsiTheme="minorHAnsi"/>
          <w:sz w:val="22"/>
          <w:szCs w:val="22"/>
        </w:rPr>
        <w:tab/>
        <w:t>15okt81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A900D3" w:rsidRPr="00281B38" w:rsidRDefault="001054F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11,61 (1,4</w:t>
      </w:r>
      <w:r w:rsidR="00A900D3" w:rsidRPr="00281B38">
        <w:rPr>
          <w:rFonts w:asciiTheme="minorHAnsi" w:hAnsiTheme="minorHAnsi"/>
          <w:sz w:val="22"/>
          <w:szCs w:val="22"/>
        </w:rPr>
        <w:t>)</w:t>
      </w:r>
      <w:r w:rsidR="00A900D3" w:rsidRPr="00281B38">
        <w:rPr>
          <w:rFonts w:asciiTheme="minorHAnsi" w:hAnsiTheme="minorHAnsi"/>
          <w:sz w:val="22"/>
          <w:szCs w:val="22"/>
        </w:rPr>
        <w:tab/>
        <w:t>Christopher Svensson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="00531E61" w:rsidRPr="00281B38">
        <w:rPr>
          <w:rFonts w:asciiTheme="minorHAnsi" w:hAnsiTheme="minorHAnsi"/>
          <w:sz w:val="22"/>
          <w:szCs w:val="22"/>
        </w:rPr>
        <w:t>11apr</w:t>
      </w:r>
      <w:r w:rsidRPr="00281B38">
        <w:rPr>
          <w:rFonts w:asciiTheme="minorHAnsi" w:hAnsiTheme="minorHAnsi"/>
          <w:sz w:val="22"/>
          <w:szCs w:val="22"/>
        </w:rPr>
        <w:t>85</w:t>
      </w:r>
      <w:r w:rsidRPr="00281B38">
        <w:rPr>
          <w:rFonts w:asciiTheme="minorHAnsi" w:hAnsiTheme="minorHAnsi"/>
          <w:sz w:val="22"/>
          <w:szCs w:val="22"/>
        </w:rPr>
        <w:tab/>
        <w:t>Sundsvall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20.7</w:t>
      </w:r>
    </w:p>
    <w:p w:rsidR="00A52D04" w:rsidRPr="00281B38" w:rsidRDefault="00A90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11,63 (0,5)</w:t>
      </w:r>
      <w:r w:rsidRPr="00281B38">
        <w:rPr>
          <w:rFonts w:asciiTheme="minorHAnsi" w:hAnsiTheme="minorHAnsi"/>
          <w:sz w:val="22"/>
          <w:szCs w:val="22"/>
        </w:rPr>
        <w:tab/>
        <w:t>Erik Lidén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19dec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="00A52D0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6.6</w:t>
      </w:r>
    </w:p>
    <w:p w:rsidR="00A0581D" w:rsidRPr="00281B38" w:rsidRDefault="00A0581D" w:rsidP="00A0581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11,91 (-1,1)</w:t>
      </w:r>
      <w:r w:rsidRPr="00281B38">
        <w:rPr>
          <w:rFonts w:asciiTheme="minorHAnsi" w:hAnsiTheme="minorHAnsi"/>
          <w:sz w:val="22"/>
          <w:szCs w:val="22"/>
        </w:rPr>
        <w:tab/>
        <w:t>Alfred Deutgen</w:t>
      </w:r>
      <w:r w:rsidRPr="00281B38">
        <w:rPr>
          <w:rFonts w:asciiTheme="minorHAnsi" w:hAnsiTheme="minorHAnsi"/>
          <w:sz w:val="22"/>
          <w:szCs w:val="22"/>
        </w:rPr>
        <w:tab/>
        <w:t>4maj98</w:t>
      </w:r>
      <w:r w:rsidRPr="00281B38">
        <w:rPr>
          <w:rFonts w:asciiTheme="minorHAnsi" w:hAnsiTheme="minorHAnsi"/>
          <w:sz w:val="22"/>
          <w:szCs w:val="22"/>
        </w:rPr>
        <w:tab/>
        <w:t>Söderhamn</w:t>
      </w:r>
      <w:r w:rsidRPr="00281B38">
        <w:rPr>
          <w:rFonts w:asciiTheme="minorHAnsi" w:hAnsiTheme="minorHAnsi"/>
          <w:sz w:val="22"/>
          <w:szCs w:val="22"/>
        </w:rPr>
        <w:tab/>
        <w:t>9.8</w:t>
      </w:r>
    </w:p>
    <w:p w:rsidR="00C87C9C" w:rsidRPr="00281B38" w:rsidRDefault="00C87C9C" w:rsidP="00C87C9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11,92 (0,7)</w:t>
      </w:r>
      <w:r w:rsidRPr="00281B38">
        <w:rPr>
          <w:rFonts w:asciiTheme="minorHAnsi" w:hAnsiTheme="minorHAnsi"/>
          <w:sz w:val="22"/>
          <w:szCs w:val="22"/>
        </w:rPr>
        <w:tab/>
        <w:t>Magnus Nilsson</w:t>
      </w:r>
      <w:r w:rsidRPr="00281B38">
        <w:rPr>
          <w:rFonts w:asciiTheme="minorHAnsi" w:hAnsiTheme="minorHAnsi"/>
          <w:sz w:val="22"/>
          <w:szCs w:val="22"/>
        </w:rPr>
        <w:tab/>
        <w:t>23mar72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6F2F5C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11,92 (0,7)</w:t>
      </w:r>
      <w:r w:rsidRPr="00281B38">
        <w:rPr>
          <w:rFonts w:asciiTheme="minorHAnsi" w:hAnsiTheme="minorHAnsi"/>
          <w:sz w:val="22"/>
          <w:szCs w:val="22"/>
        </w:rPr>
        <w:tab/>
        <w:t>Fredrik Lorentzon</w:t>
      </w:r>
      <w:r w:rsidRPr="00281B38">
        <w:rPr>
          <w:rFonts w:asciiTheme="minorHAnsi" w:hAnsiTheme="minorHAnsi"/>
          <w:sz w:val="22"/>
          <w:szCs w:val="22"/>
        </w:rPr>
        <w:tab/>
      </w:r>
      <w:r w:rsidR="00A0581D" w:rsidRPr="00281B38">
        <w:rPr>
          <w:rFonts w:asciiTheme="minorHAnsi" w:hAnsiTheme="minorHAnsi"/>
          <w:sz w:val="22"/>
          <w:szCs w:val="22"/>
        </w:rPr>
        <w:t>13sep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9F2AFF" w:rsidRPr="00281B38" w:rsidRDefault="009F2AF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E6399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12,08 (0,7</w:t>
      </w:r>
      <w:r w:rsidR="004E6399" w:rsidRPr="00281B38">
        <w:rPr>
          <w:rFonts w:asciiTheme="minorHAnsi" w:hAnsiTheme="minorHAnsi"/>
          <w:sz w:val="22"/>
          <w:szCs w:val="22"/>
        </w:rPr>
        <w:t>)</w:t>
      </w:r>
      <w:r w:rsidR="004E6399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Albin Boestad</w:t>
      </w:r>
      <w:r w:rsidRPr="00281B38">
        <w:rPr>
          <w:rFonts w:asciiTheme="minorHAnsi" w:hAnsiTheme="minorHAnsi"/>
          <w:sz w:val="22"/>
          <w:szCs w:val="22"/>
        </w:rPr>
        <w:tab/>
        <w:t>11mar97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4E6399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18.6</w:t>
      </w:r>
    </w:p>
    <w:p w:rsidR="00C87C9C" w:rsidRPr="00281B38" w:rsidRDefault="00C87C9C" w:rsidP="00C87C9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12,67 (1,4)</w:t>
      </w:r>
      <w:r w:rsidRPr="00281B38">
        <w:rPr>
          <w:rFonts w:asciiTheme="minorHAnsi" w:hAnsiTheme="minorHAnsi"/>
          <w:sz w:val="22"/>
          <w:szCs w:val="22"/>
        </w:rPr>
        <w:tab/>
        <w:t>Jens Falk</w:t>
      </w:r>
      <w:r w:rsidRPr="00281B38">
        <w:rPr>
          <w:rFonts w:asciiTheme="minorHAnsi" w:hAnsiTheme="minorHAnsi"/>
          <w:sz w:val="22"/>
          <w:szCs w:val="22"/>
        </w:rPr>
        <w:tab/>
        <w:t>19aug72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C446CE" w:rsidRPr="00281B38" w:rsidRDefault="00C446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12,71 (-1,5)</w:t>
      </w:r>
      <w:r w:rsidRPr="00281B38">
        <w:rPr>
          <w:rFonts w:asciiTheme="minorHAnsi" w:hAnsiTheme="minorHAnsi"/>
          <w:sz w:val="22"/>
          <w:szCs w:val="22"/>
        </w:rPr>
        <w:tab/>
        <w:t>Jesper Rilegård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15apr98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12,84 (-2,2)</w:t>
      </w:r>
      <w:r w:rsidRPr="00281B38">
        <w:rPr>
          <w:rFonts w:asciiTheme="minorHAnsi" w:hAnsiTheme="minorHAnsi"/>
          <w:sz w:val="22"/>
          <w:szCs w:val="22"/>
        </w:rPr>
        <w:tab/>
        <w:t>Dick Levin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17jun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17.5</w:t>
      </w:r>
    </w:p>
    <w:p w:rsidR="00D76CE6" w:rsidRPr="00281B38" w:rsidRDefault="007E173E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D76CE6" w:rsidRPr="00281B38">
        <w:rPr>
          <w:rFonts w:asciiTheme="minorHAnsi" w:hAnsiTheme="minorHAnsi"/>
          <w:sz w:val="22"/>
          <w:szCs w:val="22"/>
        </w:rPr>
        <w:t>13,52 (0,5)</w:t>
      </w:r>
      <w:r w:rsidR="00D76CE6" w:rsidRPr="00281B38">
        <w:rPr>
          <w:rFonts w:asciiTheme="minorHAnsi" w:hAnsiTheme="minorHAnsi"/>
          <w:sz w:val="22"/>
          <w:szCs w:val="22"/>
        </w:rPr>
        <w:tab/>
        <w:t>Oscar Taha</w:t>
      </w:r>
      <w:r w:rsidR="00D76CE6" w:rsidRPr="00281B38">
        <w:rPr>
          <w:rFonts w:asciiTheme="minorHAnsi" w:hAnsiTheme="minorHAnsi"/>
          <w:sz w:val="22"/>
          <w:szCs w:val="22"/>
        </w:rPr>
        <w:tab/>
        <w:t>31okt02</w:t>
      </w:r>
      <w:r w:rsidR="00D76CE6" w:rsidRPr="00281B38">
        <w:rPr>
          <w:rFonts w:asciiTheme="minorHAnsi" w:hAnsiTheme="minorHAnsi"/>
          <w:sz w:val="22"/>
          <w:szCs w:val="22"/>
        </w:rPr>
        <w:tab/>
        <w:t>Copenhagen, DEN</w:t>
      </w:r>
      <w:r w:rsidR="00D76CE6" w:rsidRPr="00281B38">
        <w:rPr>
          <w:rFonts w:asciiTheme="minorHAnsi" w:hAnsiTheme="minorHAnsi"/>
          <w:sz w:val="22"/>
          <w:szCs w:val="22"/>
        </w:rPr>
        <w:tab/>
        <w:t>14.6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14,00 (1,1)</w:t>
      </w:r>
      <w:r w:rsidRPr="00281B38">
        <w:rPr>
          <w:rFonts w:asciiTheme="minorHAnsi" w:hAnsiTheme="minorHAnsi"/>
          <w:sz w:val="22"/>
          <w:szCs w:val="22"/>
        </w:rPr>
        <w:tab/>
        <w:t>Dan Norrå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17sep</w:t>
      </w:r>
      <w:r w:rsidRPr="00281B38">
        <w:rPr>
          <w:rFonts w:asciiTheme="minorHAnsi" w:hAnsiTheme="minorHAnsi"/>
          <w:sz w:val="22"/>
          <w:szCs w:val="22"/>
        </w:rPr>
        <w:t>63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17.5</w:t>
      </w:r>
    </w:p>
    <w:p w:rsidR="008B05C5" w:rsidRPr="00281B38" w:rsidRDefault="008B05C5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14,58 (0,7)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14,64 (2,0)</w:t>
      </w:r>
      <w:r w:rsidRPr="00281B38">
        <w:rPr>
          <w:rFonts w:asciiTheme="minorHAnsi" w:hAnsiTheme="minorHAnsi"/>
          <w:sz w:val="22"/>
          <w:szCs w:val="22"/>
        </w:rPr>
        <w:tab/>
        <w:t>Anthony Treacher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17maj</w:t>
      </w:r>
      <w:r w:rsidRPr="00281B38">
        <w:rPr>
          <w:rFonts w:asciiTheme="minorHAnsi" w:hAnsiTheme="minorHAnsi"/>
          <w:sz w:val="22"/>
          <w:szCs w:val="22"/>
        </w:rPr>
        <w:t>39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17.5</w:t>
      </w:r>
    </w:p>
    <w:p w:rsidR="006F2F5C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15,27 (0,0)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12sep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8B05C5" w:rsidRPr="00281B38" w:rsidRDefault="008B05C5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15,45 (-0,3)</w:t>
      </w:r>
      <w:r w:rsidRPr="00281B38">
        <w:rPr>
          <w:rFonts w:asciiTheme="minorHAnsi" w:hAnsiTheme="minorHAnsi"/>
          <w:sz w:val="22"/>
          <w:szCs w:val="22"/>
        </w:rPr>
        <w:tab/>
        <w:t>Max Öqvist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24dec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122FD2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54773F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15,50 (-0,2)</w:t>
      </w:r>
      <w:r w:rsidRPr="00281B38">
        <w:rPr>
          <w:rFonts w:asciiTheme="minorHAnsi" w:hAnsiTheme="minorHAnsi"/>
          <w:sz w:val="22"/>
          <w:szCs w:val="22"/>
        </w:rPr>
        <w:tab/>
        <w:t>Jonathan Johansson</w:t>
      </w:r>
      <w:r w:rsidRPr="00281B38">
        <w:rPr>
          <w:rFonts w:asciiTheme="minorHAnsi" w:hAnsiTheme="minorHAnsi"/>
          <w:sz w:val="22"/>
          <w:szCs w:val="22"/>
        </w:rPr>
        <w:tab/>
        <w:t>25jan02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903A34" w:rsidRPr="00281B38" w:rsidRDefault="00903A3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15,81 (2,0)</w:t>
      </w:r>
      <w:r w:rsidRPr="00281B38">
        <w:rPr>
          <w:rFonts w:asciiTheme="minorHAnsi" w:hAnsiTheme="minorHAnsi"/>
          <w:sz w:val="22"/>
          <w:szCs w:val="22"/>
        </w:rPr>
        <w:tab/>
        <w:t>Ingvar Lindqvist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7apr</w:t>
      </w:r>
      <w:r w:rsidRPr="00281B38">
        <w:rPr>
          <w:rFonts w:asciiTheme="minorHAnsi" w:hAnsiTheme="minorHAnsi"/>
          <w:sz w:val="22"/>
          <w:szCs w:val="22"/>
        </w:rPr>
        <w:t>38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17.5</w:t>
      </w:r>
    </w:p>
    <w:p w:rsidR="00DF0674" w:rsidRPr="00281B38" w:rsidRDefault="00DF067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15,83 (-0,3)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22sep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02ECA" w:rsidRPr="00281B38" w:rsidRDefault="00A02EC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15,86 (-0,2)</w:t>
      </w:r>
      <w:r w:rsidRPr="00281B38">
        <w:rPr>
          <w:rFonts w:asciiTheme="minorHAnsi" w:hAnsiTheme="minorHAnsi"/>
          <w:sz w:val="22"/>
          <w:szCs w:val="22"/>
        </w:rPr>
        <w:tab/>
        <w:t>August Hagdahl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54773F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15,87 (-0,3)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</w:r>
      <w:r w:rsidR="00B168AA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6F2F5C" w:rsidRPr="00281B38" w:rsidRDefault="006F2F5C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16,48 (0,0)</w:t>
      </w:r>
      <w:r w:rsidRPr="00281B38">
        <w:rPr>
          <w:rFonts w:asciiTheme="minorHAnsi" w:hAnsiTheme="minorHAnsi"/>
          <w:sz w:val="22"/>
          <w:szCs w:val="22"/>
        </w:rPr>
        <w:tab/>
        <w:t xml:space="preserve">Yande Adinata 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C87C9C" w:rsidRPr="00281B38" w:rsidRDefault="00C87C9C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16,48 (0,3)</w:t>
      </w:r>
      <w:r w:rsidRPr="00281B38">
        <w:rPr>
          <w:rFonts w:asciiTheme="minorHAnsi" w:hAnsiTheme="minorHAnsi"/>
          <w:sz w:val="22"/>
          <w:szCs w:val="22"/>
        </w:rPr>
        <w:tab/>
        <w:t>Gustaf Genet</w:t>
      </w:r>
      <w:r w:rsidR="000061A4" w:rsidRPr="00281B38">
        <w:rPr>
          <w:rFonts w:asciiTheme="minorHAnsi" w:hAnsiTheme="minorHAnsi"/>
          <w:sz w:val="22"/>
          <w:szCs w:val="22"/>
        </w:rPr>
        <w:t>z</w:t>
      </w:r>
      <w:r w:rsidRPr="00281B38">
        <w:rPr>
          <w:rFonts w:asciiTheme="minorHAnsi" w:hAnsiTheme="minorHAnsi"/>
          <w:sz w:val="22"/>
          <w:szCs w:val="22"/>
        </w:rPr>
        <w:t>ius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15mar35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E70E9D" w:rsidRPr="00281B38" w:rsidRDefault="006F2F5C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16,78 (0,0</w:t>
      </w:r>
      <w:r w:rsidR="00E70E9D" w:rsidRPr="00281B38">
        <w:rPr>
          <w:rFonts w:asciiTheme="minorHAnsi" w:hAnsiTheme="minorHAnsi"/>
          <w:sz w:val="22"/>
          <w:szCs w:val="22"/>
        </w:rPr>
        <w:t>)</w:t>
      </w:r>
      <w:r w:rsidR="00E70E9D" w:rsidRPr="00281B38">
        <w:rPr>
          <w:rFonts w:asciiTheme="minorHAnsi" w:hAnsiTheme="minorHAnsi"/>
          <w:sz w:val="22"/>
          <w:szCs w:val="22"/>
        </w:rPr>
        <w:tab/>
        <w:t>Gustav A</w:t>
      </w:r>
      <w:r w:rsidRPr="00281B38">
        <w:rPr>
          <w:rFonts w:asciiTheme="minorHAnsi" w:hAnsiTheme="minorHAnsi"/>
          <w:sz w:val="22"/>
          <w:szCs w:val="22"/>
        </w:rPr>
        <w:t>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E70E9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</w:t>
      </w:r>
      <w:r w:rsidR="00E70E9D" w:rsidRPr="00281B38">
        <w:rPr>
          <w:rFonts w:asciiTheme="minorHAnsi" w:hAnsiTheme="minorHAnsi"/>
          <w:sz w:val="22"/>
          <w:szCs w:val="22"/>
        </w:rPr>
        <w:t>.6</w:t>
      </w:r>
    </w:p>
    <w:p w:rsidR="008B05C5" w:rsidRPr="00281B38" w:rsidRDefault="000061A4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17,28 (-0,2)</w:t>
      </w:r>
      <w:r w:rsidRPr="00281B38">
        <w:rPr>
          <w:rFonts w:asciiTheme="minorHAnsi" w:hAnsiTheme="minorHAnsi"/>
          <w:sz w:val="22"/>
          <w:szCs w:val="22"/>
        </w:rPr>
        <w:tab/>
        <w:t>Måns Rudenstam</w:t>
      </w:r>
      <w:r w:rsidR="008B05C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18nov</w:t>
      </w:r>
      <w:r w:rsidR="008B05C5" w:rsidRPr="00281B38">
        <w:rPr>
          <w:rFonts w:asciiTheme="minorHAnsi" w:hAnsiTheme="minorHAnsi"/>
          <w:sz w:val="22"/>
          <w:szCs w:val="22"/>
        </w:rPr>
        <w:t>02</w:t>
      </w:r>
      <w:r w:rsidR="008B05C5" w:rsidRPr="00281B38">
        <w:rPr>
          <w:rFonts w:asciiTheme="minorHAnsi" w:hAnsiTheme="minorHAnsi"/>
          <w:sz w:val="22"/>
          <w:szCs w:val="22"/>
        </w:rPr>
        <w:tab/>
        <w:t>Copenhagen, DEN</w:t>
      </w:r>
      <w:r w:rsidR="008B05C5" w:rsidRPr="00281B38">
        <w:rPr>
          <w:rFonts w:asciiTheme="minorHAnsi" w:hAnsiTheme="minorHAnsi"/>
          <w:sz w:val="22"/>
          <w:szCs w:val="22"/>
        </w:rPr>
        <w:tab/>
        <w:t>14.6</w:t>
      </w: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>Vind över +2,0 m/s</w:t>
      </w: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11,41w</w:t>
      </w:r>
      <w:r w:rsidRPr="00281B38">
        <w:rPr>
          <w:rFonts w:asciiTheme="minorHAnsi" w:hAnsiTheme="minorHAnsi"/>
          <w:sz w:val="22"/>
          <w:szCs w:val="22"/>
        </w:rPr>
        <w:tab/>
        <w:t>Erik Lidén</w:t>
      </w:r>
      <w:r w:rsidRPr="00281B38">
        <w:rPr>
          <w:rFonts w:asciiTheme="minorHAnsi" w:hAnsiTheme="minorHAnsi"/>
          <w:sz w:val="22"/>
          <w:szCs w:val="22"/>
        </w:rPr>
        <w:tab/>
        <w:t>19dec96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11,84w</w:t>
      </w:r>
      <w:r w:rsidRPr="00281B38">
        <w:rPr>
          <w:rFonts w:asciiTheme="minorHAnsi" w:hAnsiTheme="minorHAnsi"/>
          <w:sz w:val="22"/>
          <w:szCs w:val="22"/>
        </w:rPr>
        <w:tab/>
        <w:t>Carl Bühlman</w:t>
      </w:r>
      <w:r w:rsidRPr="00281B38">
        <w:rPr>
          <w:rFonts w:asciiTheme="minorHAnsi" w:hAnsiTheme="minorHAnsi"/>
          <w:sz w:val="22"/>
          <w:szCs w:val="22"/>
        </w:rPr>
        <w:tab/>
        <w:t>12aug92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12,13w</w:t>
      </w:r>
      <w:r w:rsidRPr="00281B38">
        <w:rPr>
          <w:rFonts w:asciiTheme="minorHAnsi" w:hAnsiTheme="minorHAnsi"/>
          <w:sz w:val="22"/>
          <w:szCs w:val="22"/>
        </w:rPr>
        <w:tab/>
        <w:t>Andreas Movin</w:t>
      </w:r>
      <w:r w:rsidRPr="00281B38">
        <w:rPr>
          <w:rFonts w:asciiTheme="minorHAnsi" w:hAnsiTheme="minorHAnsi"/>
          <w:sz w:val="22"/>
          <w:szCs w:val="22"/>
        </w:rPr>
        <w:tab/>
        <w:t>21jul96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200 meter</w:t>
      </w:r>
    </w:p>
    <w:p w:rsidR="0023351B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22,43 (0,2)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23351B" w:rsidRPr="00281B38" w:rsidRDefault="00C446C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22,67 (1</w:t>
      </w:r>
      <w:r w:rsidR="0023351B" w:rsidRPr="00281B38">
        <w:rPr>
          <w:rFonts w:asciiTheme="minorHAnsi" w:hAnsiTheme="minorHAnsi"/>
          <w:sz w:val="22"/>
          <w:szCs w:val="22"/>
        </w:rPr>
        <w:t>,8)</w:t>
      </w:r>
      <w:r w:rsidR="0023351B" w:rsidRPr="00281B38">
        <w:rPr>
          <w:rFonts w:asciiTheme="minorHAnsi" w:hAnsiTheme="minorHAnsi"/>
          <w:sz w:val="22"/>
          <w:szCs w:val="22"/>
        </w:rPr>
        <w:tab/>
        <w:t>Sebas</w:t>
      </w:r>
      <w:r w:rsidRPr="00281B38">
        <w:rPr>
          <w:rFonts w:asciiTheme="minorHAnsi" w:hAnsiTheme="minorHAnsi"/>
          <w:sz w:val="22"/>
          <w:szCs w:val="22"/>
        </w:rPr>
        <w:t>tian Landström</w:t>
      </w:r>
      <w:r w:rsidRPr="00281B38">
        <w:rPr>
          <w:rFonts w:asciiTheme="minorHAnsi" w:hAnsiTheme="minorHAnsi"/>
          <w:sz w:val="22"/>
          <w:szCs w:val="22"/>
        </w:rPr>
        <w:tab/>
        <w:t>4apr94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="0023351B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19.7</w:t>
      </w:r>
    </w:p>
    <w:p w:rsidR="009F2AFF" w:rsidRPr="00281B38" w:rsidRDefault="009F2AFF" w:rsidP="009F2AF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23,13 (0,8)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Tobias Månsson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8feb98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24.8</w:t>
      </w:r>
    </w:p>
    <w:p w:rsidR="00964016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23,16 (0,4)</w:t>
      </w:r>
      <w:r w:rsidRPr="00281B38">
        <w:rPr>
          <w:rFonts w:asciiTheme="minorHAnsi" w:hAnsiTheme="minorHAnsi"/>
          <w:sz w:val="22"/>
          <w:szCs w:val="22"/>
        </w:rPr>
        <w:tab/>
        <w:t>Erik Lidén</w:t>
      </w:r>
      <w:r w:rsidRPr="00281B38">
        <w:rPr>
          <w:rFonts w:asciiTheme="minorHAnsi" w:hAnsiTheme="minorHAnsi"/>
          <w:sz w:val="22"/>
          <w:szCs w:val="22"/>
        </w:rPr>
        <w:tab/>
        <w:t>19dec96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23351B" w:rsidRPr="00281B38" w:rsidRDefault="009640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23,20 (-1,2)</w:t>
      </w:r>
      <w:r w:rsidRPr="00281B38">
        <w:rPr>
          <w:rFonts w:asciiTheme="minorHAnsi" w:hAnsiTheme="minorHAnsi"/>
          <w:sz w:val="22"/>
          <w:szCs w:val="22"/>
        </w:rPr>
        <w:tab/>
        <w:t>Adam Lindhe</w:t>
      </w:r>
      <w:r w:rsidRPr="00281B38">
        <w:rPr>
          <w:rFonts w:asciiTheme="minorHAnsi" w:hAnsiTheme="minorHAnsi"/>
          <w:sz w:val="22"/>
          <w:szCs w:val="22"/>
        </w:rPr>
        <w:tab/>
        <w:t>7feb94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15.6</w:t>
      </w:r>
      <w:r w:rsidR="0023351B" w:rsidRPr="00281B38">
        <w:rPr>
          <w:rFonts w:asciiTheme="minorHAnsi" w:hAnsiTheme="minorHAnsi"/>
          <w:sz w:val="22"/>
          <w:szCs w:val="22"/>
        </w:rPr>
        <w:tab/>
      </w:r>
    </w:p>
    <w:p w:rsidR="0023351B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23,52 (0,2)</w:t>
      </w:r>
      <w:r w:rsidRPr="00281B38">
        <w:rPr>
          <w:rFonts w:asciiTheme="minorHAnsi" w:hAnsiTheme="minorHAnsi"/>
          <w:sz w:val="22"/>
          <w:szCs w:val="22"/>
        </w:rPr>
        <w:tab/>
        <w:t>Anderas Movin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21jul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21353D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23,80 (0,8</w:t>
      </w:r>
      <w:r w:rsidR="00A52D04" w:rsidRPr="00281B38">
        <w:rPr>
          <w:rFonts w:asciiTheme="minorHAnsi" w:hAnsiTheme="minorHAnsi"/>
          <w:sz w:val="22"/>
          <w:szCs w:val="22"/>
        </w:rPr>
        <w:t>)</w:t>
      </w:r>
      <w:r w:rsidRPr="00281B38">
        <w:rPr>
          <w:rFonts w:asciiTheme="minorHAnsi" w:hAnsiTheme="minorHAnsi"/>
          <w:sz w:val="22"/>
          <w:szCs w:val="22"/>
        </w:rPr>
        <w:tab/>
        <w:t>Christopher Svensson</w:t>
      </w:r>
      <w:r w:rsidRPr="00281B38">
        <w:rPr>
          <w:rFonts w:asciiTheme="minorHAnsi" w:hAnsiTheme="minorHAnsi"/>
          <w:sz w:val="22"/>
          <w:szCs w:val="22"/>
        </w:rPr>
        <w:tab/>
      </w:r>
      <w:r w:rsidR="00531E61" w:rsidRPr="00281B38">
        <w:rPr>
          <w:rFonts w:asciiTheme="minorHAnsi" w:hAnsiTheme="minorHAnsi"/>
          <w:sz w:val="22"/>
          <w:szCs w:val="22"/>
        </w:rPr>
        <w:t>11apr</w:t>
      </w:r>
      <w:r w:rsidRPr="00281B38">
        <w:rPr>
          <w:rFonts w:asciiTheme="minorHAnsi" w:hAnsiTheme="minorHAnsi"/>
          <w:sz w:val="22"/>
          <w:szCs w:val="22"/>
        </w:rPr>
        <w:t>85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="00A52D0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8.6</w:t>
      </w:r>
    </w:p>
    <w:p w:rsidR="004255AF" w:rsidRPr="00281B38" w:rsidRDefault="004255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23,91 (0,5)</w:t>
      </w:r>
      <w:r w:rsidRPr="00281B38">
        <w:rPr>
          <w:rFonts w:asciiTheme="minorHAnsi" w:hAnsiTheme="minorHAnsi"/>
          <w:sz w:val="22"/>
          <w:szCs w:val="22"/>
        </w:rPr>
        <w:tab/>
        <w:t>Fredrik Lorentzon</w:t>
      </w:r>
      <w:r w:rsidRPr="00281B38">
        <w:rPr>
          <w:rFonts w:asciiTheme="minorHAnsi" w:hAnsiTheme="minorHAnsi"/>
          <w:sz w:val="22"/>
          <w:szCs w:val="22"/>
        </w:rPr>
        <w:tab/>
      </w:r>
      <w:r w:rsidR="00A0581D" w:rsidRPr="00281B38">
        <w:rPr>
          <w:rFonts w:asciiTheme="minorHAnsi" w:hAnsiTheme="minorHAnsi"/>
          <w:sz w:val="22"/>
          <w:szCs w:val="22"/>
        </w:rPr>
        <w:t>13sep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</w:p>
    <w:p w:rsidR="007E173E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24,51 (0,0</w:t>
      </w:r>
      <w:r w:rsidR="007E173E" w:rsidRPr="00281B38">
        <w:rPr>
          <w:rFonts w:asciiTheme="minorHAnsi" w:hAnsiTheme="minorHAnsi"/>
          <w:sz w:val="22"/>
          <w:szCs w:val="22"/>
        </w:rPr>
        <w:t>)</w:t>
      </w:r>
      <w:r w:rsidR="007E173E" w:rsidRPr="00281B38">
        <w:rPr>
          <w:rFonts w:asciiTheme="minorHAnsi" w:hAnsiTheme="minorHAnsi"/>
          <w:sz w:val="22"/>
          <w:szCs w:val="22"/>
        </w:rPr>
        <w:tab/>
        <w:t>Magnus Nilsson</w:t>
      </w:r>
      <w:r w:rsidR="007E173E"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23mar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7E173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27.7</w:t>
      </w:r>
    </w:p>
    <w:p w:rsidR="00C446CE" w:rsidRPr="00281B38" w:rsidRDefault="00531E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24,56 (0,5)</w:t>
      </w:r>
      <w:r w:rsidRPr="00281B38">
        <w:rPr>
          <w:rFonts w:asciiTheme="minorHAnsi" w:hAnsiTheme="minorHAnsi"/>
          <w:sz w:val="22"/>
          <w:szCs w:val="22"/>
        </w:rPr>
        <w:tab/>
        <w:t>Ahmet</w:t>
      </w:r>
      <w:r w:rsidR="00C446CE" w:rsidRPr="00281B38">
        <w:rPr>
          <w:rFonts w:asciiTheme="minorHAnsi" w:hAnsiTheme="minorHAnsi"/>
          <w:sz w:val="22"/>
          <w:szCs w:val="22"/>
        </w:rPr>
        <w:t xml:space="preserve"> Demir</w:t>
      </w:r>
      <w:r w:rsidR="00C446CE" w:rsidRPr="00281B38">
        <w:rPr>
          <w:rFonts w:asciiTheme="minorHAnsi" w:hAnsiTheme="minorHAnsi"/>
          <w:sz w:val="22"/>
          <w:szCs w:val="22"/>
        </w:rPr>
        <w:tab/>
      </w:r>
      <w:r w:rsidR="00A0581D" w:rsidRPr="00281B38">
        <w:rPr>
          <w:rFonts w:asciiTheme="minorHAnsi" w:hAnsiTheme="minorHAnsi"/>
          <w:sz w:val="22"/>
          <w:szCs w:val="22"/>
        </w:rPr>
        <w:t>26dec</w:t>
      </w:r>
      <w:r w:rsidR="00C446CE" w:rsidRPr="00281B38">
        <w:rPr>
          <w:rFonts w:asciiTheme="minorHAnsi" w:hAnsiTheme="minorHAnsi"/>
          <w:sz w:val="22"/>
          <w:szCs w:val="22"/>
        </w:rPr>
        <w:t>98</w:t>
      </w:r>
      <w:r w:rsidR="00C446CE" w:rsidRPr="00281B38">
        <w:rPr>
          <w:rFonts w:asciiTheme="minorHAnsi" w:hAnsiTheme="minorHAnsi"/>
          <w:sz w:val="22"/>
          <w:szCs w:val="22"/>
        </w:rPr>
        <w:tab/>
        <w:t>Gävle</w:t>
      </w:r>
      <w:r w:rsidR="00C446CE" w:rsidRPr="00281B38">
        <w:rPr>
          <w:rFonts w:asciiTheme="minorHAnsi" w:hAnsiTheme="minorHAnsi"/>
          <w:sz w:val="22"/>
          <w:szCs w:val="22"/>
        </w:rPr>
        <w:tab/>
        <w:t>19.7</w:t>
      </w:r>
    </w:p>
    <w:p w:rsidR="00122FD2" w:rsidRPr="00281B38" w:rsidRDefault="00122FD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16C5E" w:rsidRPr="00281B38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25,31 (ok)</w:t>
      </w:r>
      <w:r w:rsidRPr="00281B38">
        <w:rPr>
          <w:rFonts w:asciiTheme="minorHAnsi" w:hAnsiTheme="minorHAnsi"/>
          <w:sz w:val="22"/>
          <w:szCs w:val="22"/>
        </w:rPr>
        <w:tab/>
        <w:t>Jesper Rilegård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15apr98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21353D" w:rsidRPr="00281B38" w:rsidRDefault="007E173E" w:rsidP="002135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21353D" w:rsidRPr="00281B38">
        <w:rPr>
          <w:rFonts w:asciiTheme="minorHAnsi" w:hAnsiTheme="minorHAnsi"/>
          <w:sz w:val="22"/>
          <w:szCs w:val="22"/>
        </w:rPr>
        <w:t>26,09 (0,6)</w:t>
      </w:r>
      <w:r w:rsidR="0021353D" w:rsidRPr="00281B38">
        <w:rPr>
          <w:rFonts w:asciiTheme="minorHAnsi" w:hAnsiTheme="minorHAnsi"/>
          <w:sz w:val="22"/>
          <w:szCs w:val="22"/>
        </w:rPr>
        <w:tab/>
        <w:t>Elias Sahlin</w:t>
      </w:r>
      <w:r w:rsidR="0021353D" w:rsidRPr="00281B38">
        <w:rPr>
          <w:rFonts w:asciiTheme="minorHAnsi" w:hAnsiTheme="minorHAnsi"/>
          <w:sz w:val="22"/>
          <w:szCs w:val="22"/>
        </w:rPr>
        <w:tab/>
        <w:t>12jan01</w:t>
      </w:r>
      <w:r w:rsidR="0021353D" w:rsidRPr="00281B38">
        <w:rPr>
          <w:rFonts w:asciiTheme="minorHAnsi" w:hAnsiTheme="minorHAnsi"/>
          <w:sz w:val="22"/>
          <w:szCs w:val="22"/>
        </w:rPr>
        <w:tab/>
        <w:t>Göteborg/U</w:t>
      </w:r>
      <w:r w:rsidR="0021353D" w:rsidRPr="00281B38">
        <w:rPr>
          <w:rFonts w:asciiTheme="minorHAnsi" w:hAnsiTheme="minorHAnsi"/>
          <w:sz w:val="22"/>
          <w:szCs w:val="22"/>
        </w:rPr>
        <w:tab/>
        <w:t>29.6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26,14 (ok)</w:t>
      </w:r>
      <w:r w:rsidRPr="00281B38">
        <w:rPr>
          <w:rFonts w:asciiTheme="minorHAnsi" w:hAnsiTheme="minorHAnsi"/>
          <w:sz w:val="22"/>
          <w:szCs w:val="22"/>
        </w:rPr>
        <w:tab/>
        <w:t>Dick Levin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17jun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A16C5E" w:rsidRPr="00281B38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26,17 (ok)</w:t>
      </w:r>
      <w:r w:rsidRPr="00281B38">
        <w:rPr>
          <w:rFonts w:asciiTheme="minorHAnsi" w:hAnsiTheme="minorHAnsi"/>
          <w:sz w:val="22"/>
          <w:szCs w:val="22"/>
        </w:rPr>
        <w:tab/>
        <w:t>Peter Hallengren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17nov</w:t>
      </w:r>
      <w:r w:rsidRPr="00281B38">
        <w:rPr>
          <w:rFonts w:asciiTheme="minorHAnsi" w:hAnsiTheme="minorHAnsi"/>
          <w:sz w:val="22"/>
          <w:szCs w:val="22"/>
        </w:rPr>
        <w:t>84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AD7DC7" w:rsidRPr="00281B38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26,43 (1,6)</w:t>
      </w:r>
      <w:r w:rsidRPr="00281B38">
        <w:rPr>
          <w:rFonts w:asciiTheme="minorHAnsi" w:hAnsiTheme="minorHAnsi"/>
          <w:sz w:val="22"/>
          <w:szCs w:val="22"/>
        </w:rPr>
        <w:tab/>
        <w:t>David Ingnäs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78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C87C9C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26,47 (0,0)</w:t>
      </w:r>
      <w:r w:rsidRPr="00281B38">
        <w:rPr>
          <w:rFonts w:asciiTheme="minorHAnsi" w:hAnsiTheme="minorHAnsi"/>
          <w:sz w:val="22"/>
          <w:szCs w:val="22"/>
        </w:rPr>
        <w:tab/>
        <w:t>Jens Falk</w:t>
      </w:r>
      <w:r w:rsidRPr="00281B38">
        <w:rPr>
          <w:rFonts w:asciiTheme="minorHAnsi" w:hAnsiTheme="minorHAnsi"/>
          <w:sz w:val="22"/>
          <w:szCs w:val="22"/>
        </w:rPr>
        <w:tab/>
      </w:r>
      <w:r w:rsidR="000061A4" w:rsidRPr="00281B38">
        <w:rPr>
          <w:rFonts w:asciiTheme="minorHAnsi" w:hAnsiTheme="minorHAnsi"/>
          <w:sz w:val="22"/>
          <w:szCs w:val="22"/>
        </w:rPr>
        <w:t>19aug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23351B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27,73 (0,7)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28jan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23351B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28,31 (0,5)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  <w:t>25jun02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05382D" w:rsidRPr="00281B38" w:rsidRDefault="0005382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29,12 (-1,5)</w:t>
      </w:r>
      <w:r w:rsidRPr="00281B38">
        <w:rPr>
          <w:rFonts w:asciiTheme="minorHAnsi" w:hAnsiTheme="minorHAnsi"/>
          <w:sz w:val="22"/>
          <w:szCs w:val="22"/>
        </w:rPr>
        <w:tab/>
        <w:t>Jonathan Westerberg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5jan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2.8</w:t>
      </w:r>
    </w:p>
    <w:p w:rsidR="0023351B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30,29 (0,7)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122FD2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887848" w:rsidRPr="00281B38" w:rsidRDefault="00887848" w:rsidP="0088784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30,62 (ok)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903A34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31,48 (0</w:t>
      </w:r>
      <w:r w:rsidR="00903A34" w:rsidRPr="00281B38">
        <w:rPr>
          <w:rFonts w:asciiTheme="minorHAnsi" w:hAnsiTheme="minorHAnsi"/>
          <w:sz w:val="22"/>
          <w:szCs w:val="22"/>
        </w:rPr>
        <w:t>,7)</w:t>
      </w:r>
      <w:r w:rsidR="00903A34" w:rsidRPr="00281B38">
        <w:rPr>
          <w:rFonts w:asciiTheme="minorHAnsi" w:hAnsiTheme="minorHAnsi"/>
          <w:sz w:val="22"/>
          <w:szCs w:val="22"/>
        </w:rPr>
        <w:tab/>
        <w:t>Anthony Treacher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17maj</w:t>
      </w:r>
      <w:r w:rsidRPr="00281B38">
        <w:rPr>
          <w:rFonts w:asciiTheme="minorHAnsi" w:hAnsiTheme="minorHAnsi"/>
          <w:sz w:val="22"/>
          <w:szCs w:val="22"/>
        </w:rPr>
        <w:t>39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27.7</w:t>
      </w:r>
    </w:p>
    <w:p w:rsidR="008B05C5" w:rsidRPr="00281B38" w:rsidRDefault="008B05C5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31,98 (-0,4)</w:t>
      </w:r>
      <w:r w:rsidRPr="00281B38">
        <w:rPr>
          <w:rFonts w:asciiTheme="minorHAnsi" w:hAnsiTheme="minorHAnsi"/>
          <w:sz w:val="22"/>
          <w:szCs w:val="22"/>
        </w:rPr>
        <w:tab/>
        <w:t>Max Öqvist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24dec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05382D" w:rsidRPr="00281B38" w:rsidRDefault="0005382D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32,15 (-1,5)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12sep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2.8</w:t>
      </w:r>
    </w:p>
    <w:p w:rsidR="004F4342" w:rsidRPr="00281B38" w:rsidRDefault="004F434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32,40 (-1,6)</w:t>
      </w:r>
      <w:r w:rsidRPr="00281B38">
        <w:rPr>
          <w:rFonts w:asciiTheme="minorHAnsi" w:hAnsiTheme="minorHAnsi"/>
          <w:sz w:val="22"/>
          <w:szCs w:val="22"/>
        </w:rPr>
        <w:tab/>
        <w:t>Lukas Werner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21apr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041D5C" w:rsidRPr="00281B38" w:rsidRDefault="00DF067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33,11 (-0,8)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22sep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903A34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33,17 (0</w:t>
      </w:r>
      <w:r w:rsidR="00903A34" w:rsidRPr="00281B38">
        <w:rPr>
          <w:rFonts w:asciiTheme="minorHAnsi" w:hAnsiTheme="minorHAnsi"/>
          <w:sz w:val="22"/>
          <w:szCs w:val="22"/>
        </w:rPr>
        <w:t>,7)</w:t>
      </w:r>
      <w:r w:rsidR="00903A34" w:rsidRPr="00281B38">
        <w:rPr>
          <w:rFonts w:asciiTheme="minorHAnsi" w:hAnsiTheme="minorHAnsi"/>
          <w:sz w:val="22"/>
          <w:szCs w:val="22"/>
        </w:rPr>
        <w:tab/>
        <w:t>Ingvar Lindqvist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7apr</w:t>
      </w:r>
      <w:r w:rsidRPr="00281B38">
        <w:rPr>
          <w:rFonts w:asciiTheme="minorHAnsi" w:hAnsiTheme="minorHAnsi"/>
          <w:sz w:val="22"/>
          <w:szCs w:val="22"/>
        </w:rPr>
        <w:t>38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27.7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33,72 (-0,5)</w:t>
      </w:r>
      <w:r w:rsidRPr="00281B38">
        <w:rPr>
          <w:rFonts w:asciiTheme="minorHAnsi" w:hAnsiTheme="minorHAnsi"/>
          <w:sz w:val="22"/>
          <w:szCs w:val="22"/>
        </w:rPr>
        <w:tab/>
        <w:t>August Hagdahl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54773F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34,03 (-0,4)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34,75 (-0,8)</w:t>
      </w:r>
      <w:r w:rsidRPr="00281B38">
        <w:rPr>
          <w:rFonts w:asciiTheme="minorHAnsi" w:hAnsiTheme="minorHAnsi"/>
          <w:sz w:val="22"/>
          <w:szCs w:val="22"/>
        </w:rPr>
        <w:tab/>
        <w:t>Edvard Bilk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10dec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122FD2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35,30 (-0,8)</w:t>
      </w:r>
      <w:r w:rsidRPr="00281B38">
        <w:rPr>
          <w:rFonts w:asciiTheme="minorHAnsi" w:hAnsiTheme="minorHAnsi"/>
          <w:sz w:val="22"/>
          <w:szCs w:val="22"/>
        </w:rPr>
        <w:tab/>
        <w:t>William Hjelt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20jun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E70E9D" w:rsidRPr="00281B38" w:rsidRDefault="00E70E9D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35,31 (-0,8)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8B05C5" w:rsidRPr="00281B38" w:rsidRDefault="006B4A0C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36,33 (-0,4)</w:t>
      </w:r>
      <w:r w:rsidRPr="00281B38">
        <w:rPr>
          <w:rFonts w:asciiTheme="minorHAnsi" w:hAnsiTheme="minorHAnsi"/>
          <w:sz w:val="22"/>
          <w:szCs w:val="22"/>
        </w:rPr>
        <w:tab/>
        <w:t>Måns Rudenstam</w:t>
      </w:r>
      <w:r w:rsidR="008B05C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18nov</w:t>
      </w:r>
      <w:r w:rsidR="008B05C5" w:rsidRPr="00281B38">
        <w:rPr>
          <w:rFonts w:asciiTheme="minorHAnsi" w:hAnsiTheme="minorHAnsi"/>
          <w:sz w:val="22"/>
          <w:szCs w:val="22"/>
        </w:rPr>
        <w:t>02</w:t>
      </w:r>
      <w:r w:rsidR="008B05C5" w:rsidRPr="00281B38">
        <w:rPr>
          <w:rFonts w:asciiTheme="minorHAnsi" w:hAnsiTheme="minorHAnsi"/>
          <w:sz w:val="22"/>
          <w:szCs w:val="22"/>
        </w:rPr>
        <w:tab/>
        <w:t>Copenhagen, DEN</w:t>
      </w:r>
      <w:r w:rsidR="008B05C5" w:rsidRPr="00281B38">
        <w:rPr>
          <w:rFonts w:asciiTheme="minorHAnsi" w:hAnsiTheme="minorHAnsi"/>
          <w:sz w:val="22"/>
          <w:szCs w:val="22"/>
        </w:rPr>
        <w:tab/>
        <w:t>14.6</w:t>
      </w:r>
    </w:p>
    <w:p w:rsidR="0021353D" w:rsidRPr="00281B38" w:rsidRDefault="0021353D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1353D" w:rsidRPr="00281B38" w:rsidRDefault="0021353D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ab/>
        <w:t>Vind över +2,0 m/s</w:t>
      </w:r>
    </w:p>
    <w:p w:rsidR="0021353D" w:rsidRPr="00281B38" w:rsidRDefault="0021353D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24,09w</w:t>
      </w:r>
      <w:r w:rsidRPr="00281B38">
        <w:rPr>
          <w:rFonts w:asciiTheme="minorHAnsi" w:hAnsiTheme="minorHAnsi"/>
          <w:sz w:val="22"/>
          <w:szCs w:val="22"/>
        </w:rPr>
        <w:tab/>
        <w:t>Alfred Deutgen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5maj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29.6</w:t>
      </w:r>
    </w:p>
    <w:p w:rsidR="004E6399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28,20w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  <w:t>25jun02</w:t>
      </w:r>
      <w:r w:rsidRPr="00281B38">
        <w:rPr>
          <w:rFonts w:asciiTheme="minorHAnsi" w:hAnsiTheme="minorHAnsi"/>
          <w:sz w:val="22"/>
          <w:szCs w:val="22"/>
        </w:rPr>
        <w:tab/>
        <w:t>Leksand</w:t>
      </w:r>
      <w:r w:rsidRPr="00281B38">
        <w:rPr>
          <w:rFonts w:asciiTheme="minorHAnsi" w:hAnsiTheme="minorHAnsi"/>
          <w:sz w:val="22"/>
          <w:szCs w:val="22"/>
        </w:rPr>
        <w:tab/>
        <w:t>26.7</w:t>
      </w:r>
    </w:p>
    <w:p w:rsidR="00A959FE" w:rsidRPr="00281B38" w:rsidRDefault="00A959F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400 meter</w:t>
      </w:r>
    </w:p>
    <w:p w:rsidR="0021353D" w:rsidRPr="00281B38" w:rsidRDefault="00A0476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49,36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A0581D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="0021353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9.8</w:t>
      </w:r>
    </w:p>
    <w:p w:rsidR="004255AF" w:rsidRPr="00281B38" w:rsidRDefault="004255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51,62</w:t>
      </w:r>
      <w:r w:rsidRPr="00281B38">
        <w:rPr>
          <w:rFonts w:asciiTheme="minorHAnsi" w:hAnsiTheme="minorHAnsi"/>
          <w:sz w:val="22"/>
          <w:szCs w:val="22"/>
        </w:rPr>
        <w:tab/>
        <w:t>Sebastian Landström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4apr</w:t>
      </w:r>
      <w:r w:rsidRPr="00281B38">
        <w:rPr>
          <w:rFonts w:asciiTheme="minorHAnsi" w:hAnsiTheme="minorHAnsi"/>
          <w:sz w:val="22"/>
          <w:szCs w:val="22"/>
        </w:rPr>
        <w:t>94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</w:p>
    <w:p w:rsidR="00A52D04" w:rsidRPr="00281B38" w:rsidRDefault="00A90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52,10</w:t>
      </w:r>
      <w:r w:rsidRPr="00281B38">
        <w:rPr>
          <w:rFonts w:asciiTheme="minorHAnsi" w:hAnsiTheme="minorHAnsi"/>
          <w:sz w:val="22"/>
          <w:szCs w:val="22"/>
        </w:rPr>
        <w:tab/>
        <w:t>Andreas Movin</w:t>
      </w:r>
      <w:r w:rsidRPr="00281B38">
        <w:rPr>
          <w:rFonts w:asciiTheme="minorHAnsi" w:hAnsiTheme="minorHAnsi"/>
          <w:sz w:val="22"/>
          <w:szCs w:val="22"/>
        </w:rPr>
        <w:tab/>
      </w:r>
      <w:r w:rsidR="000D3CCD" w:rsidRPr="00281B38">
        <w:rPr>
          <w:rFonts w:asciiTheme="minorHAnsi" w:hAnsiTheme="minorHAnsi"/>
          <w:sz w:val="22"/>
          <w:szCs w:val="22"/>
        </w:rPr>
        <w:t>21jul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="00A52D0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6.6</w:t>
      </w:r>
    </w:p>
    <w:p w:rsidR="0021353D" w:rsidRPr="00281B38" w:rsidRDefault="002135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53,18</w:t>
      </w:r>
      <w:r w:rsidRPr="00281B38">
        <w:rPr>
          <w:rFonts w:asciiTheme="minorHAnsi" w:hAnsiTheme="minorHAnsi"/>
          <w:sz w:val="22"/>
          <w:szCs w:val="22"/>
        </w:rPr>
        <w:tab/>
        <w:t>Tobias Månsson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8feb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28.6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54,08</w:t>
      </w:r>
      <w:r w:rsidRPr="00281B38">
        <w:rPr>
          <w:rFonts w:asciiTheme="minorHAnsi" w:hAnsiTheme="minorHAnsi"/>
          <w:sz w:val="22"/>
          <w:szCs w:val="22"/>
        </w:rPr>
        <w:tab/>
        <w:t>Martin Theander</w:t>
      </w:r>
      <w:r w:rsidRPr="00281B38">
        <w:rPr>
          <w:rFonts w:asciiTheme="minorHAnsi" w:hAnsiTheme="minorHAnsi"/>
          <w:sz w:val="22"/>
          <w:szCs w:val="22"/>
        </w:rPr>
        <w:tab/>
        <w:t>18sep77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17.5</w:t>
      </w:r>
    </w:p>
    <w:p w:rsidR="0021353D" w:rsidRPr="00281B38" w:rsidRDefault="00531E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54,10</w:t>
      </w:r>
      <w:r w:rsidRPr="00281B38">
        <w:rPr>
          <w:rFonts w:asciiTheme="minorHAnsi" w:hAnsiTheme="minorHAnsi"/>
          <w:sz w:val="22"/>
          <w:szCs w:val="22"/>
        </w:rPr>
        <w:tab/>
        <w:t>Ahmet</w:t>
      </w:r>
      <w:r w:rsidR="0021353D" w:rsidRPr="00281B38">
        <w:rPr>
          <w:rFonts w:asciiTheme="minorHAnsi" w:hAnsiTheme="minorHAnsi"/>
          <w:sz w:val="22"/>
          <w:szCs w:val="22"/>
        </w:rPr>
        <w:t xml:space="preserve"> Demir</w:t>
      </w:r>
      <w:r w:rsidR="0021353D"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26dec</w:t>
      </w:r>
      <w:r w:rsidR="0021353D" w:rsidRPr="00281B38">
        <w:rPr>
          <w:rFonts w:asciiTheme="minorHAnsi" w:hAnsiTheme="minorHAnsi"/>
          <w:sz w:val="22"/>
          <w:szCs w:val="22"/>
        </w:rPr>
        <w:t>98</w:t>
      </w:r>
      <w:r w:rsidR="0021353D" w:rsidRPr="00281B38">
        <w:rPr>
          <w:rFonts w:asciiTheme="minorHAnsi" w:hAnsiTheme="minorHAnsi"/>
          <w:sz w:val="22"/>
          <w:szCs w:val="22"/>
        </w:rPr>
        <w:tab/>
        <w:t>Göteborg/U</w:t>
      </w:r>
      <w:r w:rsidR="0021353D" w:rsidRPr="00281B38">
        <w:rPr>
          <w:rFonts w:asciiTheme="minorHAnsi" w:hAnsiTheme="minorHAnsi"/>
          <w:sz w:val="22"/>
          <w:szCs w:val="22"/>
        </w:rPr>
        <w:tab/>
        <w:t>28,6</w:t>
      </w:r>
    </w:p>
    <w:p w:rsidR="007E173E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54,49</w:t>
      </w:r>
      <w:r w:rsidR="007E173E" w:rsidRPr="00281B38">
        <w:rPr>
          <w:rFonts w:asciiTheme="minorHAnsi" w:hAnsiTheme="minorHAnsi"/>
          <w:sz w:val="22"/>
          <w:szCs w:val="22"/>
        </w:rPr>
        <w:tab/>
        <w:t>Magnus Nilsson</w:t>
      </w:r>
      <w:r w:rsidR="007E173E"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23mar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7E173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27.7</w:t>
      </w:r>
    </w:p>
    <w:p w:rsidR="007E173E" w:rsidRPr="00281B38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57,89</w:t>
      </w:r>
      <w:r w:rsidR="007E173E" w:rsidRPr="00281B38">
        <w:rPr>
          <w:rFonts w:asciiTheme="minorHAnsi" w:hAnsiTheme="minorHAnsi"/>
          <w:sz w:val="22"/>
          <w:szCs w:val="22"/>
        </w:rPr>
        <w:tab/>
        <w:t>David Ingnäs</w:t>
      </w:r>
      <w:r w:rsidR="007E173E"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78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7E173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27.7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1.00,84</w:t>
      </w:r>
      <w:r w:rsidRPr="00281B38">
        <w:rPr>
          <w:rFonts w:asciiTheme="minorHAnsi" w:hAnsiTheme="minorHAnsi"/>
          <w:sz w:val="22"/>
          <w:szCs w:val="22"/>
        </w:rPr>
        <w:tab/>
        <w:t>Jens Falk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19aug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17.5</w:t>
      </w:r>
    </w:p>
    <w:p w:rsidR="00FB623C" w:rsidRPr="00281B38" w:rsidRDefault="00FB623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1.01,31</w:t>
      </w:r>
      <w:r w:rsidRPr="00281B38">
        <w:rPr>
          <w:rFonts w:asciiTheme="minorHAnsi" w:hAnsiTheme="minorHAnsi"/>
          <w:sz w:val="22"/>
          <w:szCs w:val="22"/>
        </w:rPr>
        <w:tab/>
        <w:t>René Cronestrand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15maj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28.6</w:t>
      </w:r>
    </w:p>
    <w:p w:rsidR="00122FD2" w:rsidRPr="00281B38" w:rsidRDefault="00122FD2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1.01,93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  <w:t>31okt02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041D5C" w:rsidRPr="00281B38" w:rsidRDefault="00041D5C" w:rsidP="00041D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1.06,97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  <w:t>13mar02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1.07,13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</w:r>
      <w:r w:rsidR="004E6399" w:rsidRPr="00281B38">
        <w:rPr>
          <w:rFonts w:asciiTheme="minorHAnsi" w:hAnsiTheme="minorHAnsi"/>
          <w:sz w:val="22"/>
          <w:szCs w:val="22"/>
        </w:rPr>
        <w:t>25jun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1.08,41</w:t>
      </w:r>
      <w:r w:rsidRPr="00281B38">
        <w:rPr>
          <w:rFonts w:asciiTheme="minorHAnsi" w:hAnsiTheme="minorHAnsi"/>
          <w:sz w:val="22"/>
          <w:szCs w:val="22"/>
        </w:rPr>
        <w:tab/>
        <w:t>Jonathan Westerberg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5jan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1.09,94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12sep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1.11,33</w:t>
      </w:r>
      <w:r w:rsidRPr="00281B38">
        <w:rPr>
          <w:rFonts w:asciiTheme="minorHAnsi" w:hAnsiTheme="minorHAnsi"/>
          <w:sz w:val="22"/>
          <w:szCs w:val="22"/>
        </w:rPr>
        <w:tab/>
        <w:t>Calle Norrman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28jul03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94A23" w:rsidRPr="00281B38" w:rsidRDefault="00B94A23" w:rsidP="00B94A2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1.11,59</w:t>
      </w:r>
      <w:r w:rsidRPr="00281B38">
        <w:rPr>
          <w:rFonts w:asciiTheme="minorHAnsi" w:hAnsiTheme="minorHAnsi"/>
          <w:sz w:val="22"/>
          <w:szCs w:val="22"/>
        </w:rPr>
        <w:tab/>
        <w:t>Anthony Treacher</w:t>
      </w:r>
      <w:r w:rsidRPr="00281B38">
        <w:rPr>
          <w:rFonts w:asciiTheme="minorHAnsi" w:hAnsiTheme="minorHAnsi"/>
          <w:sz w:val="22"/>
          <w:szCs w:val="22"/>
        </w:rPr>
        <w:tab/>
        <w:t>17maj39</w:t>
      </w:r>
      <w:r w:rsidRPr="00281B38">
        <w:rPr>
          <w:rFonts w:asciiTheme="minorHAnsi" w:hAnsiTheme="minorHAnsi"/>
          <w:sz w:val="22"/>
          <w:szCs w:val="22"/>
        </w:rPr>
        <w:tab/>
        <w:t>Izmir, TUR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8B05C5" w:rsidRPr="00281B38" w:rsidRDefault="008B05C5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1.12,30</w:t>
      </w:r>
      <w:r w:rsidRPr="00281B38">
        <w:rPr>
          <w:rFonts w:asciiTheme="minorHAnsi" w:hAnsiTheme="minorHAnsi"/>
          <w:sz w:val="22"/>
          <w:szCs w:val="22"/>
        </w:rPr>
        <w:tab/>
        <w:t>Max Öqvist</w:t>
      </w:r>
      <w:r w:rsidRPr="00281B38">
        <w:rPr>
          <w:rFonts w:asciiTheme="minorHAnsi" w:hAnsiTheme="minorHAnsi"/>
          <w:sz w:val="22"/>
          <w:szCs w:val="22"/>
        </w:rPr>
        <w:tab/>
        <w:t>24dec02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F0674" w:rsidRPr="00281B38" w:rsidRDefault="00DF067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1.12,73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  <w:t>22sep02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54773F" w:rsidRPr="00281B38" w:rsidRDefault="00556694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1.13,38</w:t>
      </w:r>
      <w:r w:rsidR="0054773F" w:rsidRPr="00281B38">
        <w:rPr>
          <w:rFonts w:asciiTheme="minorHAnsi" w:hAnsiTheme="minorHAnsi"/>
          <w:sz w:val="22"/>
          <w:szCs w:val="22"/>
        </w:rPr>
        <w:tab/>
        <w:t>Julius Mördrup</w:t>
      </w:r>
      <w:r w:rsidR="0054773F"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54773F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20.8</w:t>
      </w:r>
    </w:p>
    <w:p w:rsidR="00122FD2" w:rsidRPr="00281B38" w:rsidRDefault="00122FD2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56694" w:rsidRPr="00281B38" w:rsidRDefault="00556694" w:rsidP="0055669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1.16,14</w:t>
      </w:r>
      <w:r w:rsidRPr="00281B38">
        <w:rPr>
          <w:rFonts w:asciiTheme="minorHAnsi" w:hAnsiTheme="minorHAnsi"/>
          <w:sz w:val="22"/>
          <w:szCs w:val="22"/>
        </w:rPr>
        <w:tab/>
        <w:t>Felix Bommelin</w:t>
      </w:r>
      <w:r w:rsidRPr="00281B38">
        <w:rPr>
          <w:rFonts w:asciiTheme="minorHAnsi" w:hAnsiTheme="minorHAnsi"/>
          <w:sz w:val="22"/>
          <w:szCs w:val="22"/>
        </w:rPr>
        <w:tab/>
        <w:t>13feb05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1.16,25</w:t>
      </w:r>
      <w:r w:rsidRPr="00281B38">
        <w:rPr>
          <w:rFonts w:asciiTheme="minorHAnsi" w:hAnsiTheme="minorHAnsi"/>
          <w:sz w:val="22"/>
          <w:szCs w:val="22"/>
        </w:rPr>
        <w:tab/>
        <w:t>Edvard Bilk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10dec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549DB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1.16,49</w:t>
      </w:r>
      <w:r w:rsidRPr="00281B38">
        <w:rPr>
          <w:rFonts w:asciiTheme="minorHAnsi" w:hAnsiTheme="minorHAnsi"/>
          <w:sz w:val="22"/>
          <w:szCs w:val="22"/>
        </w:rPr>
        <w:tab/>
        <w:t>Oliver Hegbart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2jul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Ekerö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556694" w:rsidRPr="00281B38" w:rsidRDefault="00556694" w:rsidP="0055669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1.16,86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C60ED3" w:rsidRPr="00281B38" w:rsidRDefault="004237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1.16,88</w:t>
      </w:r>
      <w:r w:rsidRPr="00281B38">
        <w:rPr>
          <w:rFonts w:asciiTheme="minorHAnsi" w:hAnsiTheme="minorHAnsi"/>
          <w:sz w:val="22"/>
          <w:szCs w:val="22"/>
        </w:rPr>
        <w:tab/>
        <w:t>Jakob Jönsson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20mar</w:t>
      </w:r>
      <w:r w:rsidR="00C60ED3" w:rsidRPr="00281B38">
        <w:rPr>
          <w:rFonts w:asciiTheme="minorHAnsi" w:hAnsiTheme="minorHAnsi"/>
          <w:sz w:val="22"/>
          <w:szCs w:val="22"/>
        </w:rPr>
        <w:t>03</w:t>
      </w:r>
      <w:r w:rsidR="00C60ED3" w:rsidRPr="00281B38">
        <w:rPr>
          <w:rFonts w:asciiTheme="minorHAnsi" w:hAnsiTheme="minorHAnsi"/>
          <w:sz w:val="22"/>
          <w:szCs w:val="22"/>
        </w:rPr>
        <w:tab/>
        <w:t>Lidingö</w:t>
      </w:r>
      <w:r w:rsidR="00C60ED3" w:rsidRPr="00281B38">
        <w:rPr>
          <w:rFonts w:asciiTheme="minorHAnsi" w:hAnsiTheme="minorHAnsi"/>
          <w:sz w:val="22"/>
          <w:szCs w:val="22"/>
        </w:rPr>
        <w:tab/>
        <w:t>10.5</w:t>
      </w:r>
    </w:p>
    <w:p w:rsidR="004237A6" w:rsidRPr="00281B38" w:rsidRDefault="004237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1.17,21</w:t>
      </w:r>
      <w:r w:rsidRPr="00281B38">
        <w:rPr>
          <w:rFonts w:asciiTheme="minorHAnsi" w:hAnsiTheme="minorHAnsi"/>
          <w:sz w:val="22"/>
          <w:szCs w:val="22"/>
        </w:rPr>
        <w:tab/>
        <w:t>Axel Karlsson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17ded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1.18,14</w:t>
      </w:r>
      <w:r w:rsidRPr="00281B38">
        <w:rPr>
          <w:rFonts w:asciiTheme="minorHAnsi" w:hAnsiTheme="minorHAnsi"/>
          <w:sz w:val="22"/>
          <w:szCs w:val="22"/>
        </w:rPr>
        <w:tab/>
        <w:t>Oskar Landberg</w:t>
      </w:r>
      <w:r w:rsidRPr="00281B38">
        <w:rPr>
          <w:rFonts w:asciiTheme="minorHAnsi" w:hAnsiTheme="minorHAnsi"/>
          <w:sz w:val="22"/>
          <w:szCs w:val="22"/>
        </w:rPr>
        <w:tab/>
        <w:t>17maj06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0D2882" w:rsidRPr="00281B38" w:rsidRDefault="000D2882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1.18,37</w:t>
      </w:r>
      <w:r w:rsidRPr="00281B38">
        <w:rPr>
          <w:rFonts w:asciiTheme="minorHAnsi" w:hAnsiTheme="minorHAnsi"/>
          <w:sz w:val="22"/>
          <w:szCs w:val="22"/>
        </w:rPr>
        <w:tab/>
        <w:t>Axel Schalin</w:t>
      </w:r>
      <w:r w:rsidRPr="00281B38">
        <w:rPr>
          <w:rFonts w:asciiTheme="minorHAnsi" w:hAnsiTheme="minorHAnsi"/>
          <w:sz w:val="22"/>
          <w:szCs w:val="22"/>
        </w:rPr>
        <w:tab/>
        <w:t>5feb05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B05C5" w:rsidRPr="00281B38" w:rsidRDefault="006B4A0C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1.18,83</w:t>
      </w:r>
      <w:r w:rsidRPr="00281B38">
        <w:rPr>
          <w:rFonts w:asciiTheme="minorHAnsi" w:hAnsiTheme="minorHAnsi"/>
          <w:sz w:val="22"/>
          <w:szCs w:val="22"/>
        </w:rPr>
        <w:tab/>
        <w:t>Måns Rudenstam</w:t>
      </w:r>
      <w:r w:rsidR="008B05C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18nov</w:t>
      </w:r>
      <w:r w:rsidR="008B05C5" w:rsidRPr="00281B38">
        <w:rPr>
          <w:rFonts w:asciiTheme="minorHAnsi" w:hAnsiTheme="minorHAnsi"/>
          <w:sz w:val="22"/>
          <w:szCs w:val="22"/>
        </w:rPr>
        <w:t>02</w:t>
      </w:r>
      <w:r w:rsidR="008B05C5" w:rsidRPr="00281B38">
        <w:rPr>
          <w:rFonts w:asciiTheme="minorHAnsi" w:hAnsiTheme="minorHAnsi"/>
          <w:sz w:val="22"/>
          <w:szCs w:val="22"/>
        </w:rPr>
        <w:tab/>
        <w:t>Copenhagen, DEN</w:t>
      </w:r>
      <w:r w:rsidR="008B05C5" w:rsidRPr="00281B38">
        <w:rPr>
          <w:rFonts w:asciiTheme="minorHAnsi" w:hAnsiTheme="minorHAnsi"/>
          <w:sz w:val="22"/>
          <w:szCs w:val="22"/>
        </w:rPr>
        <w:tab/>
        <w:t>14.6</w:t>
      </w:r>
    </w:p>
    <w:p w:rsidR="00E70E9D" w:rsidRPr="00281B38" w:rsidRDefault="00E70E9D" w:rsidP="00E70E9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1.18,99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528F2" w:rsidRPr="00281B38" w:rsidRDefault="008528F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1.19,20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August Calles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B05CC" w:rsidRPr="00281B38">
        <w:rPr>
          <w:rFonts w:asciiTheme="minorHAnsi" w:hAnsiTheme="minorHAnsi"/>
          <w:sz w:val="22"/>
          <w:szCs w:val="22"/>
          <w:lang w:val="en-US"/>
        </w:rPr>
        <w:t>23feb</w:t>
      </w:r>
      <w:r w:rsidRPr="00281B38">
        <w:rPr>
          <w:rFonts w:asciiTheme="minorHAnsi" w:hAnsiTheme="minorHAnsi"/>
          <w:sz w:val="22"/>
          <w:szCs w:val="22"/>
          <w:lang w:val="en-US"/>
        </w:rPr>
        <w:t>05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556694" w:rsidRPr="00281B38" w:rsidRDefault="00556694" w:rsidP="0055669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1.19,50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August Hagdahl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15mar02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20.8</w:t>
      </w:r>
    </w:p>
    <w:p w:rsidR="000D2882" w:rsidRPr="00281B38" w:rsidRDefault="000D2882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1.20,27</w:t>
      </w:r>
      <w:r w:rsidRPr="00281B38">
        <w:rPr>
          <w:rFonts w:asciiTheme="minorHAnsi" w:hAnsiTheme="minorHAnsi"/>
          <w:sz w:val="22"/>
          <w:szCs w:val="22"/>
        </w:rPr>
        <w:tab/>
        <w:t>Niklas Östlund</w:t>
      </w:r>
      <w:r w:rsidRPr="00281B38">
        <w:rPr>
          <w:rFonts w:asciiTheme="minorHAnsi" w:hAnsiTheme="minorHAnsi"/>
          <w:sz w:val="22"/>
          <w:szCs w:val="22"/>
        </w:rPr>
        <w:tab/>
        <w:t>21jul05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556694" w:rsidRPr="00281B38" w:rsidRDefault="00556694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1.20,30</w:t>
      </w:r>
      <w:r w:rsidRPr="00281B38">
        <w:rPr>
          <w:rFonts w:asciiTheme="minorHAnsi" w:hAnsiTheme="minorHAnsi"/>
          <w:sz w:val="22"/>
          <w:szCs w:val="22"/>
        </w:rPr>
        <w:tab/>
        <w:t>Tom Kelly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8820AF" w:rsidRPr="00281B38" w:rsidRDefault="008820AF" w:rsidP="008820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1.20,92</w:t>
      </w:r>
      <w:r w:rsidRPr="00281B38">
        <w:rPr>
          <w:rFonts w:asciiTheme="minorHAnsi" w:hAnsiTheme="minorHAnsi"/>
          <w:sz w:val="22"/>
          <w:szCs w:val="22"/>
        </w:rPr>
        <w:tab/>
        <w:t>Jakob Anderman</w:t>
      </w:r>
      <w:r w:rsidRPr="00281B38">
        <w:rPr>
          <w:rFonts w:asciiTheme="minorHAnsi" w:hAnsiTheme="minorHAnsi"/>
          <w:sz w:val="22"/>
          <w:szCs w:val="22"/>
        </w:rPr>
        <w:tab/>
        <w:t>30aug05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0D2882" w:rsidRPr="00281B38" w:rsidRDefault="000D2882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1.21,05</w:t>
      </w:r>
      <w:r w:rsidRPr="00281B38">
        <w:rPr>
          <w:rFonts w:asciiTheme="minorHAnsi" w:hAnsiTheme="minorHAnsi"/>
          <w:sz w:val="22"/>
          <w:szCs w:val="22"/>
        </w:rPr>
        <w:tab/>
        <w:t>Anton Klinth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16mar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1.21,38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0D2882" w:rsidRPr="00281B38" w:rsidRDefault="000D288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1.21,52</w:t>
      </w:r>
      <w:r w:rsidRPr="00281B38">
        <w:rPr>
          <w:rFonts w:asciiTheme="minorHAnsi" w:hAnsiTheme="minorHAnsi"/>
          <w:sz w:val="22"/>
          <w:szCs w:val="22"/>
        </w:rPr>
        <w:tab/>
        <w:t>Axel Olsson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15feb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1.21,66</w:t>
      </w:r>
      <w:r w:rsidRPr="00281B38">
        <w:rPr>
          <w:rFonts w:asciiTheme="minorHAnsi" w:hAnsiTheme="minorHAnsi"/>
          <w:sz w:val="22"/>
          <w:szCs w:val="22"/>
        </w:rPr>
        <w:tab/>
        <w:t>Jonathan Johansson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25jan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1.22,13</w:t>
      </w:r>
      <w:r w:rsidRPr="00281B38">
        <w:rPr>
          <w:rFonts w:asciiTheme="minorHAnsi" w:hAnsiTheme="minorHAnsi"/>
          <w:sz w:val="22"/>
          <w:szCs w:val="22"/>
        </w:rPr>
        <w:tab/>
        <w:t>Vilhelm Psilander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16aug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F1504" w:rsidRPr="00281B38" w:rsidRDefault="004F15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56694" w:rsidRPr="00281B38" w:rsidRDefault="0055669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1.22,43</w:t>
      </w:r>
      <w:r w:rsidRPr="00281B38">
        <w:rPr>
          <w:rFonts w:asciiTheme="minorHAnsi" w:hAnsiTheme="minorHAnsi"/>
          <w:sz w:val="22"/>
          <w:szCs w:val="22"/>
        </w:rPr>
        <w:tab/>
        <w:t>Filip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4feb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8528F2" w:rsidRPr="00281B38" w:rsidRDefault="00DE38F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1.22,63</w:t>
      </w:r>
      <w:r w:rsidRPr="00281B38">
        <w:rPr>
          <w:rFonts w:asciiTheme="minorHAnsi" w:hAnsiTheme="minorHAnsi"/>
          <w:sz w:val="22"/>
          <w:szCs w:val="22"/>
        </w:rPr>
        <w:tab/>
        <w:t>Anton H-</w:t>
      </w:r>
      <w:r w:rsidR="008528F2" w:rsidRPr="00281B38">
        <w:rPr>
          <w:rFonts w:asciiTheme="minorHAnsi" w:hAnsiTheme="minorHAnsi"/>
          <w:sz w:val="22"/>
          <w:szCs w:val="22"/>
        </w:rPr>
        <w:t>Helleberg</w:t>
      </w:r>
      <w:r w:rsidR="008528F2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11aug</w:t>
      </w:r>
      <w:r w:rsidR="008528F2" w:rsidRPr="00281B38">
        <w:rPr>
          <w:rFonts w:asciiTheme="minorHAnsi" w:hAnsiTheme="minorHAnsi"/>
          <w:sz w:val="22"/>
          <w:szCs w:val="22"/>
        </w:rPr>
        <w:t>05</w:t>
      </w:r>
      <w:r w:rsidR="008528F2" w:rsidRPr="00281B38">
        <w:rPr>
          <w:rFonts w:asciiTheme="minorHAnsi" w:hAnsiTheme="minorHAnsi"/>
          <w:sz w:val="22"/>
          <w:szCs w:val="22"/>
        </w:rPr>
        <w:tab/>
        <w:t>Lidingö</w:t>
      </w:r>
      <w:r w:rsidR="008528F2" w:rsidRPr="00281B38">
        <w:rPr>
          <w:rFonts w:asciiTheme="minorHAnsi" w:hAnsiTheme="minorHAnsi"/>
          <w:sz w:val="22"/>
          <w:szCs w:val="22"/>
        </w:rPr>
        <w:tab/>
        <w:t>10.5</w:t>
      </w:r>
    </w:p>
    <w:p w:rsidR="007F6D49" w:rsidRPr="00281B38" w:rsidRDefault="007F6D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1,22,66</w:t>
      </w:r>
      <w:r w:rsidRPr="00281B38">
        <w:rPr>
          <w:rFonts w:asciiTheme="minorHAnsi" w:hAnsiTheme="minorHAnsi"/>
          <w:sz w:val="22"/>
          <w:szCs w:val="22"/>
        </w:rPr>
        <w:tab/>
        <w:t>Melker Carlens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25aug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528F2" w:rsidRPr="00281B38" w:rsidRDefault="00DE38F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1.23,71</w:t>
      </w:r>
      <w:r w:rsidRPr="00281B38">
        <w:rPr>
          <w:rFonts w:asciiTheme="minorHAnsi" w:hAnsiTheme="minorHAnsi"/>
          <w:sz w:val="22"/>
          <w:szCs w:val="22"/>
        </w:rPr>
        <w:tab/>
        <w:t>Fabian G-</w:t>
      </w:r>
      <w:r w:rsidR="008528F2" w:rsidRPr="00281B38">
        <w:rPr>
          <w:rFonts w:asciiTheme="minorHAnsi" w:hAnsiTheme="minorHAnsi"/>
          <w:sz w:val="22"/>
          <w:szCs w:val="22"/>
        </w:rPr>
        <w:t>Svensson</w:t>
      </w:r>
      <w:r w:rsidR="008528F2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3aug</w:t>
      </w:r>
      <w:r w:rsidR="008528F2" w:rsidRPr="00281B38">
        <w:rPr>
          <w:rFonts w:asciiTheme="minorHAnsi" w:hAnsiTheme="minorHAnsi"/>
          <w:sz w:val="22"/>
          <w:szCs w:val="22"/>
        </w:rPr>
        <w:t>05</w:t>
      </w:r>
      <w:r w:rsidR="008528F2" w:rsidRPr="00281B38">
        <w:rPr>
          <w:rFonts w:asciiTheme="minorHAnsi" w:hAnsiTheme="minorHAnsi"/>
          <w:sz w:val="22"/>
          <w:szCs w:val="22"/>
        </w:rPr>
        <w:tab/>
        <w:t>Lidingö</w:t>
      </w:r>
      <w:r w:rsidR="008528F2" w:rsidRPr="00281B38">
        <w:rPr>
          <w:rFonts w:asciiTheme="minorHAnsi" w:hAnsiTheme="minorHAnsi"/>
          <w:sz w:val="22"/>
          <w:szCs w:val="22"/>
        </w:rPr>
        <w:tab/>
        <w:t>10.5</w:t>
      </w:r>
    </w:p>
    <w:p w:rsidR="008528F2" w:rsidRPr="00281B38" w:rsidRDefault="008528F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1.23,94</w:t>
      </w:r>
      <w:r w:rsidRPr="00281B38">
        <w:rPr>
          <w:rFonts w:asciiTheme="minorHAnsi" w:hAnsiTheme="minorHAnsi"/>
          <w:sz w:val="22"/>
          <w:szCs w:val="22"/>
        </w:rPr>
        <w:tab/>
        <w:t>Anton Klinth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16mar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903A34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1.24,35</w:t>
      </w:r>
      <w:r w:rsidR="00903A34" w:rsidRPr="00281B38">
        <w:rPr>
          <w:rFonts w:asciiTheme="minorHAnsi" w:hAnsiTheme="minorHAnsi"/>
          <w:sz w:val="22"/>
          <w:szCs w:val="22"/>
        </w:rPr>
        <w:tab/>
        <w:t>Ingvar Lindqvist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7apr</w:t>
      </w:r>
      <w:r w:rsidRPr="00281B38">
        <w:rPr>
          <w:rFonts w:asciiTheme="minorHAnsi" w:hAnsiTheme="minorHAnsi"/>
          <w:sz w:val="22"/>
          <w:szCs w:val="22"/>
        </w:rPr>
        <w:t>38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27.7</w:t>
      </w:r>
    </w:p>
    <w:p w:rsidR="009D06C1" w:rsidRPr="00281B38" w:rsidRDefault="009D06C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1.24,36</w:t>
      </w:r>
      <w:r w:rsidRPr="00281B38">
        <w:rPr>
          <w:rFonts w:asciiTheme="minorHAnsi" w:hAnsiTheme="minorHAnsi"/>
          <w:sz w:val="22"/>
          <w:szCs w:val="22"/>
        </w:rPr>
        <w:tab/>
        <w:t>Max Haaber-Bernth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23feb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0D2882" w:rsidRPr="00281B38" w:rsidRDefault="000D288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1.24,42</w:t>
      </w:r>
      <w:r w:rsidRPr="00281B38">
        <w:rPr>
          <w:rFonts w:asciiTheme="minorHAnsi" w:hAnsiTheme="minorHAnsi"/>
          <w:sz w:val="22"/>
          <w:szCs w:val="22"/>
        </w:rPr>
        <w:tab/>
        <w:t>Linus Barenstedt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15sep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206F5" w:rsidRPr="00281B38" w:rsidRDefault="004237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1.24,62</w:t>
      </w:r>
      <w:r w:rsidRPr="00281B38">
        <w:rPr>
          <w:rFonts w:asciiTheme="minorHAnsi" w:hAnsiTheme="minorHAnsi"/>
          <w:sz w:val="22"/>
          <w:szCs w:val="22"/>
        </w:rPr>
        <w:tab/>
        <w:t>Hampus Hagström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18apr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820AF" w:rsidRPr="00281B38" w:rsidRDefault="008820AF" w:rsidP="008820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1.24,96</w:t>
      </w:r>
      <w:r w:rsidRPr="00281B38">
        <w:rPr>
          <w:rFonts w:asciiTheme="minorHAnsi" w:hAnsiTheme="minorHAnsi"/>
          <w:sz w:val="22"/>
          <w:szCs w:val="22"/>
        </w:rPr>
        <w:tab/>
        <w:t>William Nilsson</w:t>
      </w:r>
      <w:r w:rsidRPr="00281B38">
        <w:rPr>
          <w:rFonts w:asciiTheme="minorHAnsi" w:hAnsiTheme="minorHAnsi"/>
          <w:sz w:val="22"/>
          <w:szCs w:val="22"/>
        </w:rPr>
        <w:tab/>
        <w:t>27jun06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4F1504" w:rsidRPr="00281B38" w:rsidRDefault="004F1504" w:rsidP="009D06C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820AF" w:rsidRPr="00281B38" w:rsidRDefault="008820AF" w:rsidP="009D06C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1.24,96</w:t>
      </w:r>
      <w:r w:rsidRPr="00281B38">
        <w:rPr>
          <w:rFonts w:asciiTheme="minorHAnsi" w:hAnsiTheme="minorHAnsi"/>
          <w:sz w:val="22"/>
          <w:szCs w:val="22"/>
        </w:rPr>
        <w:tab/>
        <w:t>Adrian Werner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26jan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9D06C1" w:rsidRPr="00281B38" w:rsidRDefault="009D06C1" w:rsidP="009D06C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1.25,09</w:t>
      </w:r>
      <w:r w:rsidRPr="00281B38">
        <w:rPr>
          <w:rFonts w:asciiTheme="minorHAnsi" w:hAnsiTheme="minorHAnsi"/>
          <w:sz w:val="22"/>
          <w:szCs w:val="22"/>
        </w:rPr>
        <w:tab/>
        <w:t>Erik Nedstam</w:t>
      </w:r>
      <w:r w:rsidRPr="00281B38">
        <w:rPr>
          <w:rFonts w:asciiTheme="minorHAnsi" w:hAnsiTheme="minorHAnsi"/>
          <w:sz w:val="22"/>
          <w:szCs w:val="22"/>
        </w:rPr>
        <w:tab/>
        <w:t>30dec05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9D06C1" w:rsidRPr="00281B38" w:rsidRDefault="009D06C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1.25,54</w:t>
      </w:r>
      <w:r w:rsidRPr="00281B38">
        <w:rPr>
          <w:rFonts w:asciiTheme="minorHAnsi" w:hAnsiTheme="minorHAnsi"/>
          <w:sz w:val="22"/>
          <w:szCs w:val="22"/>
        </w:rPr>
        <w:tab/>
        <w:t>Vilgot Arnhult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31jul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1.26,24</w:t>
      </w:r>
      <w:r w:rsidRPr="00281B38">
        <w:rPr>
          <w:rFonts w:asciiTheme="minorHAnsi" w:hAnsiTheme="minorHAnsi"/>
          <w:sz w:val="22"/>
          <w:szCs w:val="22"/>
        </w:rPr>
        <w:tab/>
        <w:t>Oliver Liwång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26apr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0D2882" w:rsidRPr="00281B38" w:rsidRDefault="000D288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1.26,34</w:t>
      </w:r>
      <w:r w:rsidRPr="00281B38">
        <w:rPr>
          <w:rFonts w:asciiTheme="minorHAnsi" w:hAnsiTheme="minorHAnsi"/>
          <w:sz w:val="22"/>
          <w:szCs w:val="22"/>
        </w:rPr>
        <w:tab/>
        <w:t>Lukas Bommelin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13feb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1.26,77</w:t>
      </w:r>
      <w:r w:rsidRPr="00281B38">
        <w:rPr>
          <w:rFonts w:asciiTheme="minorHAnsi" w:hAnsiTheme="minorHAnsi"/>
          <w:sz w:val="22"/>
          <w:szCs w:val="22"/>
        </w:rPr>
        <w:tab/>
        <w:t>William Hjelt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20jun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7F6D49" w:rsidRPr="00281B38" w:rsidRDefault="007F6D49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1.26,94</w:t>
      </w:r>
      <w:r w:rsidRPr="00281B38">
        <w:rPr>
          <w:rFonts w:asciiTheme="minorHAnsi" w:hAnsiTheme="minorHAnsi"/>
          <w:sz w:val="22"/>
          <w:szCs w:val="22"/>
        </w:rPr>
        <w:tab/>
        <w:t>Adam Ramström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8apr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820AF" w:rsidRPr="00281B38" w:rsidRDefault="004F1504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1.27,46</w:t>
      </w:r>
      <w:r w:rsidRPr="00281B38">
        <w:rPr>
          <w:rFonts w:asciiTheme="minorHAnsi" w:hAnsiTheme="minorHAnsi"/>
          <w:sz w:val="22"/>
          <w:szCs w:val="22"/>
        </w:rPr>
        <w:tab/>
        <w:t>Axel Scha</w:t>
      </w:r>
      <w:r w:rsidR="008820AF" w:rsidRPr="00281B38">
        <w:rPr>
          <w:rFonts w:asciiTheme="minorHAnsi" w:hAnsiTheme="minorHAnsi"/>
          <w:sz w:val="22"/>
          <w:szCs w:val="22"/>
        </w:rPr>
        <w:t>lin</w:t>
      </w:r>
      <w:r w:rsidR="008820AF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5feb</w:t>
      </w:r>
      <w:r w:rsidR="008820AF" w:rsidRPr="00281B38">
        <w:rPr>
          <w:rFonts w:asciiTheme="minorHAnsi" w:hAnsiTheme="minorHAnsi"/>
          <w:sz w:val="22"/>
          <w:szCs w:val="22"/>
        </w:rPr>
        <w:t>05</w:t>
      </w:r>
      <w:r w:rsidR="008820AF" w:rsidRPr="00281B38">
        <w:rPr>
          <w:rFonts w:asciiTheme="minorHAnsi" w:hAnsiTheme="minorHAnsi"/>
          <w:sz w:val="22"/>
          <w:szCs w:val="22"/>
        </w:rPr>
        <w:tab/>
        <w:t>Lidingö</w:t>
      </w:r>
      <w:r w:rsidR="008820AF" w:rsidRPr="00281B38">
        <w:rPr>
          <w:rFonts w:asciiTheme="minorHAnsi" w:hAnsiTheme="minorHAnsi"/>
          <w:sz w:val="22"/>
          <w:szCs w:val="22"/>
        </w:rPr>
        <w:tab/>
        <w:t>20.8</w:t>
      </w:r>
    </w:p>
    <w:p w:rsidR="000D2882" w:rsidRPr="00281B38" w:rsidRDefault="008528F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1.28,14</w:t>
      </w:r>
      <w:r w:rsidRPr="00281B38">
        <w:rPr>
          <w:rFonts w:asciiTheme="minorHAnsi" w:hAnsiTheme="minorHAnsi"/>
          <w:sz w:val="22"/>
          <w:szCs w:val="22"/>
        </w:rPr>
        <w:tab/>
        <w:t>Hugo Fahlén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18jul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0D2882" w:rsidRPr="00281B38" w:rsidRDefault="000D288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1.28,17</w:t>
      </w:r>
      <w:r w:rsidRPr="00281B38">
        <w:rPr>
          <w:rFonts w:asciiTheme="minorHAnsi" w:hAnsiTheme="minorHAnsi"/>
          <w:sz w:val="22"/>
          <w:szCs w:val="22"/>
        </w:rPr>
        <w:tab/>
        <w:t>Daniel Lundfors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14jun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F1504" w:rsidRPr="00281B38" w:rsidRDefault="004F15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56694" w:rsidRPr="00281B38" w:rsidRDefault="00DF5FF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1.30,78</w:t>
      </w:r>
      <w:r w:rsidRPr="00281B38">
        <w:rPr>
          <w:rFonts w:asciiTheme="minorHAnsi" w:hAnsiTheme="minorHAnsi"/>
          <w:sz w:val="22"/>
          <w:szCs w:val="22"/>
        </w:rPr>
        <w:tab/>
        <w:t>Max S-Pettersson</w:t>
      </w:r>
      <w:r w:rsidR="00556694"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3okt</w:t>
      </w:r>
      <w:r w:rsidR="00556694" w:rsidRPr="00281B38">
        <w:rPr>
          <w:rFonts w:asciiTheme="minorHAnsi" w:hAnsiTheme="minorHAnsi"/>
          <w:sz w:val="22"/>
          <w:szCs w:val="22"/>
        </w:rPr>
        <w:t>02</w:t>
      </w:r>
      <w:r w:rsidR="00556694" w:rsidRPr="00281B38">
        <w:rPr>
          <w:rFonts w:asciiTheme="minorHAnsi" w:hAnsiTheme="minorHAnsi"/>
          <w:sz w:val="22"/>
          <w:szCs w:val="22"/>
        </w:rPr>
        <w:tab/>
        <w:t>Lidingö</w:t>
      </w:r>
      <w:r w:rsidR="00556694" w:rsidRPr="00281B38">
        <w:rPr>
          <w:rFonts w:asciiTheme="minorHAnsi" w:hAnsiTheme="minorHAnsi"/>
          <w:sz w:val="22"/>
          <w:szCs w:val="22"/>
        </w:rPr>
        <w:tab/>
        <w:t>20.8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1.37,53</w:t>
      </w:r>
      <w:r w:rsidRPr="00281B38">
        <w:rPr>
          <w:rFonts w:asciiTheme="minorHAnsi" w:hAnsiTheme="minorHAnsi"/>
          <w:sz w:val="22"/>
          <w:szCs w:val="22"/>
        </w:rPr>
        <w:tab/>
        <w:t>Ludvig Haag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12dec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1.38,33</w:t>
      </w:r>
      <w:r w:rsidRPr="00281B38">
        <w:rPr>
          <w:rFonts w:asciiTheme="minorHAnsi" w:hAnsiTheme="minorHAnsi"/>
          <w:sz w:val="22"/>
          <w:szCs w:val="22"/>
        </w:rPr>
        <w:tab/>
        <w:t>August Haag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12dec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528F2" w:rsidRPr="00281B38" w:rsidRDefault="008528F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1.39,44</w:t>
      </w:r>
      <w:r w:rsidRPr="00281B38">
        <w:rPr>
          <w:rFonts w:asciiTheme="minorHAnsi" w:hAnsiTheme="minorHAnsi"/>
          <w:sz w:val="22"/>
          <w:szCs w:val="22"/>
        </w:rPr>
        <w:tab/>
        <w:t>Gustav Nystedt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15okt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81B38" w:rsidRPr="00281B38" w:rsidRDefault="00281B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800 meter</w:t>
      </w:r>
    </w:p>
    <w:p w:rsidR="00BD1EF0" w:rsidRPr="00281B38" w:rsidRDefault="004255AF" w:rsidP="00BD1EF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1.58,17</w:t>
      </w:r>
      <w:r w:rsidRPr="00281B38">
        <w:rPr>
          <w:rFonts w:asciiTheme="minorHAnsi" w:hAnsiTheme="minorHAnsi"/>
          <w:sz w:val="22"/>
          <w:szCs w:val="22"/>
        </w:rPr>
        <w:tab/>
        <w:t>Simon Sundström</w:t>
      </w:r>
      <w:r w:rsidRPr="00281B38">
        <w:rPr>
          <w:rFonts w:asciiTheme="minorHAnsi" w:hAnsiTheme="minorHAnsi"/>
          <w:sz w:val="22"/>
          <w:szCs w:val="22"/>
        </w:rPr>
        <w:tab/>
      </w:r>
      <w:r w:rsidR="00A959FE" w:rsidRPr="00281B38">
        <w:rPr>
          <w:rFonts w:asciiTheme="minorHAnsi" w:hAnsiTheme="minorHAnsi"/>
          <w:sz w:val="22"/>
          <w:szCs w:val="22"/>
        </w:rPr>
        <w:t>4feb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="00BD1EF0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19</w:t>
      </w:r>
      <w:r w:rsidR="00BD1EF0" w:rsidRPr="00281B38">
        <w:rPr>
          <w:rFonts w:asciiTheme="minorHAnsi" w:hAnsiTheme="minorHAnsi"/>
          <w:sz w:val="22"/>
          <w:szCs w:val="22"/>
        </w:rPr>
        <w:t>.7</w:t>
      </w:r>
    </w:p>
    <w:p w:rsidR="00A549DB" w:rsidRPr="00281B38" w:rsidRDefault="00FB623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1.58,70</w:t>
      </w:r>
      <w:r w:rsidRPr="00281B38">
        <w:rPr>
          <w:rFonts w:asciiTheme="minorHAnsi" w:hAnsiTheme="minorHAnsi"/>
          <w:sz w:val="22"/>
          <w:szCs w:val="22"/>
        </w:rPr>
        <w:tab/>
        <w:t>Erik Lagerlöf</w:t>
      </w:r>
      <w:r w:rsidRPr="00281B38">
        <w:rPr>
          <w:rFonts w:asciiTheme="minorHAnsi" w:hAnsiTheme="minorHAnsi"/>
          <w:sz w:val="22"/>
          <w:szCs w:val="22"/>
        </w:rPr>
        <w:tab/>
        <w:t>9jun97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="00A549DB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28.6</w:t>
      </w:r>
    </w:p>
    <w:p w:rsidR="00677801" w:rsidRPr="00281B38" w:rsidRDefault="00FB623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2.00,97</w:t>
      </w:r>
      <w:r w:rsidR="0067780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Mohammed Loukili</w:t>
      </w:r>
      <w:r w:rsidRPr="00281B38">
        <w:rPr>
          <w:rFonts w:asciiTheme="minorHAnsi" w:hAnsiTheme="minorHAnsi"/>
          <w:sz w:val="22"/>
          <w:szCs w:val="22"/>
        </w:rPr>
        <w:tab/>
        <w:t>8feb96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="0067780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28.6</w:t>
      </w:r>
    </w:p>
    <w:p w:rsidR="00C471EA" w:rsidRPr="00281B38" w:rsidRDefault="00C471EA" w:rsidP="00C471E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2.02</w:t>
      </w:r>
      <w:r w:rsidRPr="00281B38">
        <w:rPr>
          <w:rFonts w:asciiTheme="minorHAnsi" w:hAnsiTheme="minorHAnsi"/>
          <w:sz w:val="22"/>
          <w:szCs w:val="22"/>
        </w:rPr>
        <w:t>,86</w:t>
      </w:r>
      <w:r w:rsidRPr="00281B38">
        <w:rPr>
          <w:rFonts w:asciiTheme="minorHAnsi" w:hAnsiTheme="minorHAnsi"/>
          <w:sz w:val="22"/>
          <w:szCs w:val="22"/>
        </w:rPr>
        <w:tab/>
        <w:t>Ahmet Demir</w:t>
      </w:r>
      <w:r w:rsidRPr="00281B38">
        <w:rPr>
          <w:rFonts w:asciiTheme="minorHAnsi" w:hAnsiTheme="minorHAnsi"/>
          <w:sz w:val="22"/>
          <w:szCs w:val="22"/>
        </w:rPr>
        <w:tab/>
        <w:t>26dec98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28.6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2.08,62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Martin Theander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18sep77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Sätra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18.5</w:t>
      </w:r>
    </w:p>
    <w:p w:rsidR="00A900D3" w:rsidRPr="00281B38" w:rsidRDefault="009F2AF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2.10,27</w:t>
      </w:r>
      <w:r w:rsidR="00A900D3" w:rsidRPr="00281B38">
        <w:rPr>
          <w:rFonts w:asciiTheme="minorHAnsi" w:hAnsiTheme="minorHAnsi"/>
          <w:sz w:val="22"/>
          <w:szCs w:val="22"/>
          <w:lang w:val="en-US"/>
        </w:rPr>
        <w:tab/>
        <w:t>Axel Alness Borg</w:t>
      </w:r>
      <w:r w:rsidR="00A900D3" w:rsidRPr="00281B38">
        <w:rPr>
          <w:rFonts w:asciiTheme="minorHAnsi" w:hAnsiTheme="minorHAnsi"/>
          <w:sz w:val="22"/>
          <w:szCs w:val="22"/>
          <w:lang w:val="en-US"/>
        </w:rPr>
        <w:tab/>
      </w:r>
      <w:r w:rsidR="00CC2507" w:rsidRPr="00281B38">
        <w:rPr>
          <w:rFonts w:asciiTheme="minorHAnsi" w:hAnsiTheme="minorHAnsi"/>
          <w:sz w:val="22"/>
          <w:szCs w:val="22"/>
          <w:lang w:val="en-US"/>
        </w:rPr>
        <w:t>25aug</w:t>
      </w:r>
      <w:r w:rsidRPr="00281B38">
        <w:rPr>
          <w:rFonts w:asciiTheme="minorHAnsi" w:hAnsiTheme="minorHAnsi"/>
          <w:sz w:val="22"/>
          <w:szCs w:val="22"/>
          <w:lang w:val="en-US"/>
        </w:rPr>
        <w:t>98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A900D3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23.8</w:t>
      </w:r>
    </w:p>
    <w:p w:rsidR="001272E2" w:rsidRPr="00281B38" w:rsidRDefault="001272E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B94A23" w:rsidRPr="00281B38">
        <w:rPr>
          <w:rFonts w:asciiTheme="minorHAnsi" w:hAnsiTheme="minorHAnsi"/>
          <w:sz w:val="22"/>
          <w:szCs w:val="22"/>
        </w:rPr>
        <w:t>2.18,41</w:t>
      </w:r>
      <w:r w:rsidRPr="00281B38">
        <w:rPr>
          <w:rFonts w:asciiTheme="minorHAnsi" w:hAnsiTheme="minorHAnsi"/>
          <w:sz w:val="22"/>
          <w:szCs w:val="22"/>
        </w:rPr>
        <w:tab/>
        <w:t>Oscar Stenb</w:t>
      </w:r>
      <w:r w:rsidR="00B94A23" w:rsidRPr="00281B38">
        <w:rPr>
          <w:rFonts w:asciiTheme="minorHAnsi" w:hAnsiTheme="minorHAnsi"/>
          <w:sz w:val="22"/>
          <w:szCs w:val="22"/>
        </w:rPr>
        <w:t>e</w:t>
      </w:r>
      <w:r w:rsidRPr="00281B38">
        <w:rPr>
          <w:rFonts w:asciiTheme="minorHAnsi" w:hAnsiTheme="minorHAnsi"/>
          <w:sz w:val="22"/>
          <w:szCs w:val="22"/>
        </w:rPr>
        <w:t>rg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10maj</w:t>
      </w:r>
      <w:r w:rsidR="00B94A23" w:rsidRPr="00281B38">
        <w:rPr>
          <w:rFonts w:asciiTheme="minorHAnsi" w:hAnsiTheme="minorHAnsi"/>
          <w:sz w:val="22"/>
          <w:szCs w:val="22"/>
        </w:rPr>
        <w:t>99</w:t>
      </w:r>
      <w:r w:rsidR="00B94A23"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</w:r>
      <w:r w:rsidR="00B94A23" w:rsidRPr="00281B38">
        <w:rPr>
          <w:rFonts w:asciiTheme="minorHAnsi" w:hAnsiTheme="minorHAnsi"/>
          <w:sz w:val="22"/>
          <w:szCs w:val="22"/>
        </w:rPr>
        <w:t>30</w:t>
      </w:r>
      <w:r w:rsidRPr="00281B38">
        <w:rPr>
          <w:rFonts w:asciiTheme="minorHAnsi" w:hAnsiTheme="minorHAnsi"/>
          <w:sz w:val="22"/>
          <w:szCs w:val="22"/>
        </w:rPr>
        <w:t>.8</w:t>
      </w:r>
    </w:p>
    <w:p w:rsidR="00B94A23" w:rsidRPr="00281B38" w:rsidRDefault="00F63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2.18,95</w:t>
      </w:r>
      <w:r w:rsidRPr="00281B38">
        <w:rPr>
          <w:rFonts w:asciiTheme="minorHAnsi" w:hAnsiTheme="minorHAnsi"/>
          <w:sz w:val="22"/>
          <w:szCs w:val="22"/>
        </w:rPr>
        <w:tab/>
        <w:t>Rasmus Jönsson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12jul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Eskilstuna</w:t>
      </w:r>
      <w:r w:rsidR="00B94A2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14.9</w:t>
      </w:r>
    </w:p>
    <w:p w:rsidR="00B94A23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2.24,58</w:t>
      </w:r>
      <w:r w:rsidRPr="00281B38">
        <w:rPr>
          <w:rFonts w:asciiTheme="minorHAnsi" w:hAnsiTheme="minorHAnsi"/>
          <w:sz w:val="22"/>
          <w:szCs w:val="22"/>
        </w:rPr>
        <w:tab/>
        <w:t>Hampus Carlens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30sep99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FF31E1" w:rsidRPr="00281B38" w:rsidRDefault="00FF31E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2.26,18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31okt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4F1504" w:rsidRPr="00281B38" w:rsidRDefault="004F15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87848" w:rsidRPr="00281B38" w:rsidRDefault="0088784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2.27,26</w:t>
      </w:r>
      <w:r w:rsidRPr="00281B38">
        <w:rPr>
          <w:rFonts w:asciiTheme="minorHAnsi" w:hAnsiTheme="minorHAnsi"/>
          <w:sz w:val="22"/>
          <w:szCs w:val="22"/>
        </w:rPr>
        <w:tab/>
        <w:t>Filip Lindeberg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1mar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8820AF" w:rsidRPr="00281B38" w:rsidRDefault="008820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2.28,83</w:t>
      </w:r>
      <w:r w:rsidRPr="00281B38">
        <w:rPr>
          <w:rFonts w:asciiTheme="minorHAnsi" w:hAnsiTheme="minorHAnsi"/>
          <w:sz w:val="22"/>
          <w:szCs w:val="22"/>
        </w:rPr>
        <w:tab/>
        <w:t>Martin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25okt75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2.30,76</w:t>
      </w:r>
      <w:r w:rsidRPr="00281B38">
        <w:rPr>
          <w:rFonts w:asciiTheme="minorHAnsi" w:hAnsiTheme="minorHAnsi"/>
          <w:sz w:val="22"/>
          <w:szCs w:val="22"/>
        </w:rPr>
        <w:tab/>
        <w:t>Nils Öberg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10nov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Ekskede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B94A23" w:rsidRPr="00281B38">
        <w:rPr>
          <w:rFonts w:asciiTheme="minorHAnsi" w:hAnsiTheme="minorHAnsi"/>
          <w:sz w:val="22"/>
          <w:szCs w:val="22"/>
        </w:rPr>
        <w:t>2.31,94</w:t>
      </w:r>
      <w:r w:rsidRPr="00281B38">
        <w:rPr>
          <w:rFonts w:asciiTheme="minorHAnsi" w:hAnsiTheme="minorHAnsi"/>
          <w:sz w:val="22"/>
          <w:szCs w:val="22"/>
        </w:rPr>
        <w:tab/>
        <w:t>Jakob Krumlinde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13jan</w:t>
      </w:r>
      <w:r w:rsidR="00B94A23" w:rsidRPr="00281B38">
        <w:rPr>
          <w:rFonts w:asciiTheme="minorHAnsi" w:hAnsiTheme="minorHAnsi"/>
          <w:sz w:val="22"/>
          <w:szCs w:val="22"/>
        </w:rPr>
        <w:t>99</w:t>
      </w:r>
      <w:r w:rsidR="00B94A23"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</w:r>
      <w:r w:rsidR="00B94A23" w:rsidRPr="00281B38">
        <w:rPr>
          <w:rFonts w:asciiTheme="minorHAnsi" w:hAnsiTheme="minorHAnsi"/>
          <w:sz w:val="22"/>
          <w:szCs w:val="22"/>
        </w:rPr>
        <w:t>30.8</w:t>
      </w:r>
    </w:p>
    <w:p w:rsidR="00887848" w:rsidRPr="00281B38" w:rsidRDefault="0088784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2.35,03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25jun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F86ABE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2.37,91</w:t>
      </w:r>
      <w:r w:rsidR="00F86ABE" w:rsidRPr="00281B38">
        <w:rPr>
          <w:rFonts w:asciiTheme="minorHAnsi" w:hAnsiTheme="minorHAnsi"/>
          <w:sz w:val="22"/>
          <w:szCs w:val="22"/>
        </w:rPr>
        <w:tab/>
        <w:t>Albin Andersson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9feb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30.8</w:t>
      </w:r>
    </w:p>
    <w:p w:rsidR="00FF31E1" w:rsidRPr="00281B38" w:rsidRDefault="00FF31E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2.39,08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8820AF" w:rsidRPr="00281B38" w:rsidRDefault="008820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2.43,5m</w:t>
      </w:r>
      <w:r w:rsidRPr="00281B38">
        <w:rPr>
          <w:rFonts w:asciiTheme="minorHAnsi" w:hAnsiTheme="minorHAnsi"/>
          <w:sz w:val="22"/>
          <w:szCs w:val="22"/>
        </w:rPr>
        <w:tab/>
        <w:t>Jakob Klinth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25aug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8820AF" w:rsidRPr="00281B38" w:rsidRDefault="008820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2.46,57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Lukas Werner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4F1504" w:rsidRPr="00281B38">
        <w:rPr>
          <w:rFonts w:asciiTheme="minorHAnsi" w:hAnsiTheme="minorHAnsi"/>
          <w:sz w:val="22"/>
          <w:szCs w:val="22"/>
          <w:lang w:val="en-US"/>
        </w:rPr>
        <w:t>21apr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20.8</w:t>
      </w:r>
    </w:p>
    <w:p w:rsidR="008820AF" w:rsidRPr="00281B38" w:rsidRDefault="008820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3.05,45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William Nilsson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4F1504" w:rsidRPr="00281B38">
        <w:rPr>
          <w:rFonts w:asciiTheme="minorHAnsi" w:hAnsiTheme="minorHAnsi"/>
          <w:sz w:val="22"/>
          <w:szCs w:val="22"/>
          <w:lang w:val="en-US"/>
        </w:rPr>
        <w:t>27jun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20.8</w:t>
      </w:r>
    </w:p>
    <w:p w:rsidR="004F1504" w:rsidRPr="00281B38" w:rsidRDefault="004F15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8820AF" w:rsidRPr="00281B38" w:rsidRDefault="008820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3.05,77</w:t>
      </w:r>
      <w:r w:rsidRPr="00281B38">
        <w:rPr>
          <w:rFonts w:asciiTheme="minorHAnsi" w:hAnsiTheme="minorHAnsi"/>
          <w:sz w:val="22"/>
          <w:szCs w:val="22"/>
        </w:rPr>
        <w:tab/>
        <w:t>Daniel Nilsson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27jun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8820AF" w:rsidRPr="00281B38" w:rsidRDefault="008820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3.13,78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</w:p>
    <w:p w:rsidR="008820AF" w:rsidRPr="00281B38" w:rsidRDefault="008820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3.25,74</w:t>
      </w:r>
      <w:r w:rsidRPr="00281B38">
        <w:rPr>
          <w:rFonts w:asciiTheme="minorHAnsi" w:hAnsiTheme="minorHAnsi"/>
          <w:sz w:val="22"/>
          <w:szCs w:val="22"/>
        </w:rPr>
        <w:tab/>
        <w:t>Jan Ole Österback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1jul</w:t>
      </w:r>
      <w:r w:rsidRPr="00281B38">
        <w:rPr>
          <w:rFonts w:asciiTheme="minorHAnsi" w:hAnsiTheme="minorHAnsi"/>
          <w:sz w:val="22"/>
          <w:szCs w:val="22"/>
        </w:rPr>
        <w:t>56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20.8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1500 meter</w:t>
      </w:r>
    </w:p>
    <w:p w:rsidR="000A356D" w:rsidRPr="00281B38" w:rsidRDefault="00A959FE" w:rsidP="000A35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3,59,09</w:t>
      </w:r>
      <w:r w:rsidR="000A356D" w:rsidRPr="00281B38">
        <w:rPr>
          <w:rFonts w:asciiTheme="minorHAnsi" w:hAnsiTheme="minorHAnsi"/>
          <w:sz w:val="22"/>
          <w:szCs w:val="22"/>
        </w:rPr>
        <w:tab/>
        <w:t>Simon Sundström</w:t>
      </w:r>
      <w:r w:rsidR="000A356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4feb98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0A356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25</w:t>
      </w:r>
      <w:r w:rsidR="000A356D" w:rsidRPr="00281B38">
        <w:rPr>
          <w:rFonts w:asciiTheme="minorHAnsi" w:hAnsiTheme="minorHAnsi"/>
          <w:sz w:val="22"/>
          <w:szCs w:val="22"/>
        </w:rPr>
        <w:t>.7</w:t>
      </w:r>
    </w:p>
    <w:p w:rsidR="000333D7" w:rsidRPr="00281B38" w:rsidRDefault="00C471E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4.05,65</w:t>
      </w:r>
      <w:r w:rsidR="000333D7" w:rsidRPr="00281B38">
        <w:rPr>
          <w:rFonts w:asciiTheme="minorHAnsi" w:hAnsiTheme="minorHAnsi"/>
          <w:sz w:val="22"/>
          <w:szCs w:val="22"/>
        </w:rPr>
        <w:tab/>
        <w:t>Erik Lagerlöf</w:t>
      </w:r>
      <w:r w:rsidR="000333D7"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9jun</w:t>
      </w:r>
      <w:r>
        <w:rPr>
          <w:rFonts w:asciiTheme="minorHAnsi" w:hAnsiTheme="minorHAnsi"/>
          <w:sz w:val="22"/>
          <w:szCs w:val="22"/>
        </w:rPr>
        <w:t>97</w:t>
      </w:r>
      <w:r>
        <w:rPr>
          <w:rFonts w:asciiTheme="minorHAnsi" w:hAnsiTheme="minorHAnsi"/>
          <w:sz w:val="22"/>
          <w:szCs w:val="22"/>
        </w:rPr>
        <w:tab/>
        <w:t>Hässleholm</w:t>
      </w:r>
      <w:r w:rsidR="000333D7"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26.7</w:t>
      </w:r>
    </w:p>
    <w:p w:rsidR="00FB623C" w:rsidRPr="00281B38" w:rsidRDefault="00FB623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4.15,29</w:t>
      </w:r>
      <w:r w:rsidRPr="00281B38">
        <w:rPr>
          <w:rFonts w:asciiTheme="minorHAnsi" w:hAnsiTheme="minorHAnsi"/>
          <w:sz w:val="22"/>
          <w:szCs w:val="22"/>
        </w:rPr>
        <w:tab/>
        <w:t>Mohammed Loukili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8feb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28.6</w:t>
      </w:r>
    </w:p>
    <w:p w:rsidR="009F2AFF" w:rsidRPr="00281B38" w:rsidRDefault="009F2AF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4.34,00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Axel Alness Borg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25aug98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24.8</w:t>
      </w:r>
    </w:p>
    <w:p w:rsidR="00F6378F" w:rsidRPr="00281B38" w:rsidRDefault="00F63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5.03,55</w:t>
      </w:r>
      <w:r w:rsidRPr="00281B38">
        <w:rPr>
          <w:rFonts w:asciiTheme="minorHAnsi" w:hAnsiTheme="minorHAnsi"/>
          <w:sz w:val="22"/>
          <w:szCs w:val="22"/>
        </w:rPr>
        <w:tab/>
        <w:t>Filip Lindeberg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1mar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Eskilstuna</w:t>
      </w:r>
      <w:r w:rsidRPr="00281B38">
        <w:rPr>
          <w:rFonts w:asciiTheme="minorHAnsi" w:hAnsiTheme="minorHAnsi"/>
          <w:sz w:val="22"/>
          <w:szCs w:val="22"/>
        </w:rPr>
        <w:tab/>
        <w:t>14.9</w:t>
      </w:r>
    </w:p>
    <w:p w:rsidR="0054773F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5.25,16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041D5C" w:rsidRPr="00281B38" w:rsidRDefault="00041D5C" w:rsidP="00041D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5.27,33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  <w:t>13mar02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4F4342" w:rsidRPr="00281B38" w:rsidRDefault="004F4342" w:rsidP="004F434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5.27,81</w:t>
      </w:r>
      <w:r w:rsidRPr="00281B38">
        <w:rPr>
          <w:rFonts w:asciiTheme="minorHAnsi" w:hAnsiTheme="minorHAnsi"/>
          <w:sz w:val="22"/>
          <w:szCs w:val="22"/>
        </w:rPr>
        <w:tab/>
        <w:t>Lukas Werner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21apr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16C5E" w:rsidRPr="00281B38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5.34,73</w:t>
      </w:r>
      <w:r w:rsidRPr="00281B38">
        <w:rPr>
          <w:rFonts w:asciiTheme="minorHAnsi" w:hAnsiTheme="minorHAnsi"/>
          <w:sz w:val="22"/>
          <w:szCs w:val="22"/>
        </w:rPr>
        <w:tab/>
        <w:t>Peter Hallengren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17nov</w:t>
      </w:r>
      <w:r w:rsidRPr="00281B38">
        <w:rPr>
          <w:rFonts w:asciiTheme="minorHAnsi" w:hAnsiTheme="minorHAnsi"/>
          <w:sz w:val="22"/>
          <w:szCs w:val="22"/>
        </w:rPr>
        <w:t>84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DF0674" w:rsidRPr="00281B38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5.35,41</w:t>
      </w:r>
      <w:r w:rsidRPr="00281B38">
        <w:rPr>
          <w:rFonts w:asciiTheme="minorHAnsi" w:hAnsiTheme="minorHAnsi"/>
          <w:sz w:val="22"/>
          <w:szCs w:val="22"/>
        </w:rPr>
        <w:tab/>
        <w:t>Jesper Rilegård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15apr98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4F1504" w:rsidRPr="00281B38" w:rsidRDefault="004F150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DF0674" w:rsidRPr="00281B38" w:rsidRDefault="00DF067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5.39,12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  <w:t>22sep02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8B05C5" w:rsidRPr="00281B38" w:rsidRDefault="008B05C5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5.56,41</w:t>
      </w:r>
      <w:r w:rsidRPr="00281B38">
        <w:rPr>
          <w:rFonts w:asciiTheme="minorHAnsi" w:hAnsiTheme="minorHAnsi"/>
          <w:sz w:val="22"/>
          <w:szCs w:val="22"/>
        </w:rPr>
        <w:tab/>
        <w:t>Max Öqvist</w:t>
      </w:r>
      <w:r w:rsidRPr="00281B38">
        <w:rPr>
          <w:rFonts w:asciiTheme="minorHAnsi" w:hAnsiTheme="minorHAnsi"/>
          <w:sz w:val="22"/>
          <w:szCs w:val="22"/>
        </w:rPr>
        <w:tab/>
        <w:t>24dec02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2D2C21" w:rsidRPr="00281B38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4E6399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5000 meter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16.06,84</w:t>
      </w:r>
      <w:r w:rsidRPr="00281B38">
        <w:rPr>
          <w:rFonts w:asciiTheme="minorHAnsi" w:hAnsiTheme="minorHAnsi"/>
          <w:sz w:val="22"/>
          <w:szCs w:val="22"/>
        </w:rPr>
        <w:tab/>
        <w:t>Erik Lagerlöf</w:t>
      </w:r>
      <w:r w:rsidRPr="00281B38">
        <w:rPr>
          <w:rFonts w:asciiTheme="minorHAnsi" w:hAnsiTheme="minorHAnsi"/>
          <w:sz w:val="22"/>
          <w:szCs w:val="22"/>
        </w:rPr>
        <w:tab/>
        <w:t>9jun97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17.46,33</w:t>
      </w:r>
      <w:r w:rsidRPr="00281B38">
        <w:rPr>
          <w:rFonts w:asciiTheme="minorHAnsi" w:hAnsiTheme="minorHAnsi"/>
          <w:sz w:val="22"/>
          <w:szCs w:val="22"/>
        </w:rPr>
        <w:tab/>
        <w:t>Rutger Arnhult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8maj</w:t>
      </w:r>
      <w:r w:rsidRPr="00281B38">
        <w:rPr>
          <w:rFonts w:asciiTheme="minorHAnsi" w:hAnsiTheme="minorHAnsi"/>
          <w:sz w:val="22"/>
          <w:szCs w:val="22"/>
        </w:rPr>
        <w:t>67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18.34,53</w:t>
      </w:r>
      <w:r w:rsidRPr="00281B38">
        <w:rPr>
          <w:rFonts w:asciiTheme="minorHAnsi" w:hAnsiTheme="minorHAnsi"/>
          <w:sz w:val="22"/>
          <w:szCs w:val="22"/>
        </w:rPr>
        <w:tab/>
        <w:t>Roland Lycksell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8apr</w:t>
      </w:r>
      <w:r w:rsidRPr="00281B38">
        <w:rPr>
          <w:rFonts w:asciiTheme="minorHAnsi" w:hAnsiTheme="minorHAnsi"/>
          <w:sz w:val="22"/>
          <w:szCs w:val="22"/>
        </w:rPr>
        <w:t>64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18.34,84</w:t>
      </w:r>
      <w:r w:rsidRPr="00281B38">
        <w:rPr>
          <w:rFonts w:asciiTheme="minorHAnsi" w:hAnsiTheme="minorHAnsi"/>
          <w:sz w:val="22"/>
          <w:szCs w:val="22"/>
        </w:rPr>
        <w:tab/>
        <w:t>Daniel Lilliehöök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10nov</w:t>
      </w:r>
      <w:r w:rsidRPr="00281B38">
        <w:rPr>
          <w:rFonts w:asciiTheme="minorHAnsi" w:hAnsiTheme="minorHAnsi"/>
          <w:sz w:val="22"/>
          <w:szCs w:val="22"/>
        </w:rPr>
        <w:t>71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964016" w:rsidRPr="00281B38" w:rsidRDefault="009640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19.13,05</w:t>
      </w:r>
      <w:r w:rsidRPr="00281B38">
        <w:rPr>
          <w:rFonts w:asciiTheme="minorHAnsi" w:hAnsiTheme="minorHAnsi"/>
          <w:sz w:val="22"/>
          <w:szCs w:val="22"/>
        </w:rPr>
        <w:tab/>
        <w:t>Samuel Gottfarb Bart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16mar</w:t>
      </w:r>
      <w:r w:rsidRPr="00281B38">
        <w:rPr>
          <w:rFonts w:asciiTheme="minorHAnsi" w:hAnsiTheme="minorHAnsi"/>
          <w:sz w:val="22"/>
          <w:szCs w:val="22"/>
        </w:rPr>
        <w:t>87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15.6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19.30,70</w:t>
      </w:r>
      <w:r w:rsidRPr="00281B38">
        <w:rPr>
          <w:rFonts w:asciiTheme="minorHAnsi" w:hAnsiTheme="minorHAnsi"/>
          <w:sz w:val="22"/>
          <w:szCs w:val="22"/>
        </w:rPr>
        <w:tab/>
        <w:t>Patrik Buddgård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7feb</w:t>
      </w:r>
      <w:r w:rsidRPr="00281B38">
        <w:rPr>
          <w:rFonts w:asciiTheme="minorHAnsi" w:hAnsiTheme="minorHAnsi"/>
          <w:sz w:val="22"/>
          <w:szCs w:val="22"/>
        </w:rPr>
        <w:t>88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19.37,66</w:t>
      </w:r>
      <w:r w:rsidRPr="00281B38">
        <w:rPr>
          <w:rFonts w:asciiTheme="minorHAnsi" w:hAnsiTheme="minorHAnsi"/>
          <w:sz w:val="22"/>
          <w:szCs w:val="22"/>
        </w:rPr>
        <w:tab/>
        <w:t>Peter Lagerlöf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31dec</w:t>
      </w:r>
      <w:r w:rsidRPr="00281B38">
        <w:rPr>
          <w:rFonts w:asciiTheme="minorHAnsi" w:hAnsiTheme="minorHAnsi"/>
          <w:sz w:val="22"/>
          <w:szCs w:val="22"/>
        </w:rPr>
        <w:t>63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1C440E" w:rsidRPr="00281B38" w:rsidRDefault="001C440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23.09,86</w:t>
      </w:r>
      <w:r w:rsidRPr="00281B38">
        <w:rPr>
          <w:rFonts w:asciiTheme="minorHAnsi" w:hAnsiTheme="minorHAnsi"/>
          <w:sz w:val="22"/>
          <w:szCs w:val="22"/>
        </w:rPr>
        <w:tab/>
        <w:t>Johan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4F1504" w:rsidRPr="00281B38">
        <w:rPr>
          <w:rFonts w:asciiTheme="minorHAnsi" w:hAnsiTheme="minorHAnsi"/>
          <w:sz w:val="22"/>
          <w:szCs w:val="22"/>
        </w:rPr>
        <w:t>21aug</w:t>
      </w:r>
      <w:r w:rsidRPr="00281B38">
        <w:rPr>
          <w:rFonts w:asciiTheme="minorHAnsi" w:hAnsiTheme="minorHAnsi"/>
          <w:sz w:val="22"/>
          <w:szCs w:val="22"/>
        </w:rPr>
        <w:t>66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AD7DC7" w:rsidRPr="00281B38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D7DC7" w:rsidRPr="00281B38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10000 meter</w:t>
      </w:r>
    </w:p>
    <w:p w:rsidR="00AD7DC7" w:rsidRPr="00281B38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38,57,00</w:t>
      </w:r>
      <w:r w:rsidRPr="00281B38">
        <w:rPr>
          <w:rFonts w:asciiTheme="minorHAnsi" w:hAnsiTheme="minorHAnsi"/>
          <w:sz w:val="22"/>
          <w:szCs w:val="22"/>
        </w:rPr>
        <w:tab/>
        <w:t>Roland Lycksell</w:t>
      </w:r>
      <w:r w:rsidRPr="00281B38">
        <w:rPr>
          <w:rFonts w:asciiTheme="minorHAnsi" w:hAnsiTheme="minorHAnsi"/>
          <w:sz w:val="22"/>
          <w:szCs w:val="22"/>
        </w:rPr>
        <w:tab/>
        <w:t>8apr64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F6378F" w:rsidRPr="00281B38" w:rsidRDefault="00F63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6378F" w:rsidRPr="00281B38" w:rsidRDefault="00F63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Marathon</w:t>
      </w:r>
    </w:p>
    <w:p w:rsidR="00F6378F" w:rsidRPr="00281B38" w:rsidRDefault="00F6378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3.43,42</w:t>
      </w:r>
      <w:r w:rsidRPr="00281B38">
        <w:rPr>
          <w:rFonts w:asciiTheme="minorHAnsi" w:hAnsiTheme="minorHAnsi"/>
          <w:sz w:val="22"/>
          <w:szCs w:val="22"/>
        </w:rPr>
        <w:tab/>
        <w:t>Jörgen Karlsson</w:t>
      </w:r>
      <w:r w:rsidRPr="00281B38">
        <w:rPr>
          <w:rFonts w:asciiTheme="minorHAnsi" w:hAnsiTheme="minorHAnsi"/>
          <w:sz w:val="22"/>
          <w:szCs w:val="22"/>
        </w:rPr>
        <w:tab/>
      </w:r>
      <w:r w:rsidR="00030F5F" w:rsidRPr="00281B38">
        <w:rPr>
          <w:rFonts w:asciiTheme="minorHAnsi" w:hAnsiTheme="minorHAnsi"/>
          <w:sz w:val="22"/>
          <w:szCs w:val="22"/>
        </w:rPr>
        <w:t>25jul</w:t>
      </w:r>
      <w:r w:rsidRPr="00281B38">
        <w:rPr>
          <w:rFonts w:asciiTheme="minorHAnsi" w:hAnsiTheme="minorHAnsi"/>
          <w:sz w:val="22"/>
          <w:szCs w:val="22"/>
        </w:rPr>
        <w:t>63</w:t>
      </w:r>
      <w:r w:rsidRPr="00281B38">
        <w:rPr>
          <w:rFonts w:asciiTheme="minorHAnsi" w:hAnsiTheme="minorHAnsi"/>
          <w:sz w:val="22"/>
          <w:szCs w:val="22"/>
        </w:rPr>
        <w:tab/>
        <w:t>Helsingborg</w:t>
      </w:r>
      <w:r w:rsidRPr="00281B38">
        <w:rPr>
          <w:rFonts w:asciiTheme="minorHAnsi" w:hAnsiTheme="minorHAnsi"/>
          <w:sz w:val="22"/>
          <w:szCs w:val="22"/>
        </w:rPr>
        <w:tab/>
        <w:t>13.9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110 meter häck </w:t>
      </w:r>
      <w:r w:rsidRPr="00281B38">
        <w:rPr>
          <w:rFonts w:asciiTheme="minorHAnsi" w:hAnsiTheme="minorHAnsi"/>
          <w:sz w:val="22"/>
          <w:szCs w:val="22"/>
        </w:rPr>
        <w:t>(106,7)</w:t>
      </w:r>
    </w:p>
    <w:p w:rsidR="004E6399" w:rsidRPr="00281B38" w:rsidRDefault="009640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14,98 (-0,7)</w:t>
      </w:r>
      <w:r w:rsidRPr="00281B38">
        <w:rPr>
          <w:rFonts w:asciiTheme="minorHAnsi" w:hAnsiTheme="minorHAnsi"/>
          <w:sz w:val="22"/>
          <w:szCs w:val="22"/>
        </w:rPr>
        <w:tab/>
        <w:t>Rafael Askros</w:t>
      </w:r>
      <w:r w:rsidRPr="00281B38">
        <w:rPr>
          <w:rFonts w:asciiTheme="minorHAnsi" w:hAnsiTheme="minorHAnsi"/>
          <w:sz w:val="22"/>
          <w:szCs w:val="22"/>
        </w:rPr>
        <w:tab/>
        <w:t>15okt81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A52D0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15.6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400 meter häck </w:t>
      </w:r>
      <w:r w:rsidRPr="00281B38">
        <w:rPr>
          <w:rFonts w:asciiTheme="minorHAnsi" w:hAnsiTheme="minorHAnsi"/>
          <w:sz w:val="22"/>
          <w:szCs w:val="22"/>
        </w:rPr>
        <w:t>(0,91)</w:t>
      </w: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59,31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  <w:t>19apr96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4E6399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59,71</w:t>
      </w:r>
      <w:r w:rsidR="004E6399" w:rsidRPr="00281B38">
        <w:rPr>
          <w:rFonts w:asciiTheme="minorHAnsi" w:hAnsiTheme="minorHAnsi"/>
          <w:sz w:val="22"/>
          <w:szCs w:val="22"/>
        </w:rPr>
        <w:tab/>
        <w:t>Fred</w:t>
      </w:r>
      <w:r w:rsidRPr="00281B38">
        <w:rPr>
          <w:rFonts w:asciiTheme="minorHAnsi" w:hAnsiTheme="minorHAnsi"/>
          <w:sz w:val="22"/>
          <w:szCs w:val="22"/>
        </w:rPr>
        <w:t>rik Lorentzon</w:t>
      </w:r>
      <w:r w:rsidRPr="00281B38">
        <w:rPr>
          <w:rFonts w:asciiTheme="minorHAnsi" w:hAnsiTheme="minorHAnsi"/>
          <w:sz w:val="22"/>
          <w:szCs w:val="22"/>
        </w:rPr>
        <w:tab/>
        <w:t>13sep97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="004E6399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29</w:t>
      </w:r>
      <w:r w:rsidR="004E6399" w:rsidRPr="00281B38">
        <w:rPr>
          <w:rFonts w:asciiTheme="minorHAnsi" w:hAnsiTheme="minorHAnsi"/>
          <w:sz w:val="22"/>
          <w:szCs w:val="22"/>
        </w:rPr>
        <w:t>.5</w:t>
      </w:r>
    </w:p>
    <w:p w:rsidR="00A421D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1.04,33</w:t>
      </w:r>
      <w:r w:rsidRPr="00281B38">
        <w:rPr>
          <w:rFonts w:asciiTheme="minorHAnsi" w:hAnsiTheme="minorHAnsi"/>
          <w:sz w:val="22"/>
          <w:szCs w:val="22"/>
        </w:rPr>
        <w:tab/>
        <w:t>Hjalma</w:t>
      </w:r>
      <w:r w:rsidR="00A52D04" w:rsidRPr="00281B38">
        <w:rPr>
          <w:rFonts w:asciiTheme="minorHAnsi" w:hAnsiTheme="minorHAnsi"/>
          <w:sz w:val="22"/>
          <w:szCs w:val="22"/>
        </w:rPr>
        <w:t>r Åhman</w:t>
      </w:r>
      <w:r w:rsidR="00A52D04" w:rsidRPr="00281B38">
        <w:rPr>
          <w:rFonts w:asciiTheme="minorHAnsi" w:hAnsiTheme="minorHAnsi"/>
          <w:sz w:val="22"/>
          <w:szCs w:val="22"/>
        </w:rPr>
        <w:tab/>
        <w:t>31jan97</w:t>
      </w:r>
      <w:r w:rsidR="00A52D04" w:rsidRPr="00281B38">
        <w:rPr>
          <w:rFonts w:asciiTheme="minorHAnsi" w:hAnsiTheme="minorHAnsi"/>
          <w:sz w:val="22"/>
          <w:szCs w:val="22"/>
        </w:rPr>
        <w:tab/>
        <w:t>Sollentuna</w:t>
      </w:r>
      <w:r w:rsidR="00A52D04" w:rsidRPr="00281B38">
        <w:rPr>
          <w:rFonts w:asciiTheme="minorHAnsi" w:hAnsiTheme="minorHAnsi"/>
          <w:sz w:val="22"/>
          <w:szCs w:val="22"/>
        </w:rPr>
        <w:tab/>
        <w:t>15.5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Höjd</w:t>
      </w:r>
    </w:p>
    <w:p w:rsidR="00A900D3" w:rsidRPr="00281B38" w:rsidRDefault="00BD1EF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2,11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Jakob Thorvaldsson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6feb</w:t>
      </w:r>
      <w:r w:rsidRPr="00281B38">
        <w:rPr>
          <w:rFonts w:asciiTheme="minorHAnsi" w:hAnsiTheme="minorHAnsi"/>
          <w:sz w:val="22"/>
          <w:szCs w:val="22"/>
        </w:rPr>
        <w:t>88</w:t>
      </w:r>
      <w:r w:rsidRPr="00281B38">
        <w:rPr>
          <w:rFonts w:asciiTheme="minorHAnsi" w:hAnsiTheme="minorHAnsi"/>
          <w:sz w:val="22"/>
          <w:szCs w:val="22"/>
        </w:rPr>
        <w:tab/>
        <w:t>Karlstad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16.7</w:t>
      </w:r>
    </w:p>
    <w:p w:rsidR="00122FD2" w:rsidRPr="00281B38" w:rsidRDefault="00122FD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2,03</w:t>
      </w:r>
      <w:r w:rsidRPr="00281B38">
        <w:rPr>
          <w:rFonts w:asciiTheme="minorHAnsi" w:hAnsiTheme="minorHAnsi"/>
          <w:sz w:val="22"/>
          <w:szCs w:val="22"/>
        </w:rPr>
        <w:tab/>
        <w:t>Adam Lindhe</w:t>
      </w:r>
      <w:r w:rsidRPr="00281B38">
        <w:rPr>
          <w:rFonts w:asciiTheme="minorHAnsi" w:hAnsiTheme="minorHAnsi"/>
          <w:sz w:val="22"/>
          <w:szCs w:val="22"/>
        </w:rPr>
        <w:tab/>
      </w:r>
      <w:r w:rsidR="00CC2507" w:rsidRPr="00281B38">
        <w:rPr>
          <w:rFonts w:asciiTheme="minorHAnsi" w:hAnsiTheme="minorHAnsi"/>
          <w:sz w:val="22"/>
          <w:szCs w:val="22"/>
        </w:rPr>
        <w:t>7feb</w:t>
      </w:r>
      <w:r w:rsidRPr="00281B38">
        <w:rPr>
          <w:rFonts w:asciiTheme="minorHAnsi" w:hAnsiTheme="minorHAnsi"/>
          <w:sz w:val="22"/>
          <w:szCs w:val="22"/>
        </w:rPr>
        <w:t>94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4.7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1,86</w:t>
      </w:r>
      <w:r w:rsidRPr="00281B38">
        <w:rPr>
          <w:rFonts w:asciiTheme="minorHAnsi" w:hAnsiTheme="minorHAnsi"/>
          <w:sz w:val="22"/>
          <w:szCs w:val="22"/>
        </w:rPr>
        <w:tab/>
        <w:t>Peter Blom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6okt</w:t>
      </w:r>
      <w:r w:rsidRPr="00281B38">
        <w:rPr>
          <w:rFonts w:asciiTheme="minorHAnsi" w:hAnsiTheme="minorHAnsi"/>
          <w:sz w:val="22"/>
          <w:szCs w:val="22"/>
        </w:rPr>
        <w:t>79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F86ABE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1,83</w:t>
      </w:r>
      <w:r w:rsidR="00C64AF4" w:rsidRPr="00281B38">
        <w:rPr>
          <w:rFonts w:asciiTheme="minorHAnsi" w:hAnsiTheme="minorHAnsi"/>
          <w:sz w:val="22"/>
          <w:szCs w:val="22"/>
        </w:rPr>
        <w:tab/>
        <w:t>Hampus Carlens</w:t>
      </w:r>
      <w:r w:rsidR="00C64AF4"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30sep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30.8</w:t>
      </w:r>
    </w:p>
    <w:p w:rsidR="0023351B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1,76</w:t>
      </w:r>
      <w:r w:rsidRPr="00281B38">
        <w:rPr>
          <w:rFonts w:asciiTheme="minorHAnsi" w:hAnsiTheme="minorHAnsi"/>
          <w:sz w:val="22"/>
          <w:szCs w:val="22"/>
        </w:rPr>
        <w:tab/>
        <w:t>Ernesto Turro Herrera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23apr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A421D9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1,71</w:t>
      </w:r>
      <w:r w:rsidRPr="00281B38">
        <w:rPr>
          <w:rFonts w:asciiTheme="minorHAnsi" w:hAnsiTheme="minorHAnsi"/>
          <w:sz w:val="22"/>
          <w:szCs w:val="22"/>
        </w:rPr>
        <w:tab/>
        <w:t>Elias Sahlin</w:t>
      </w:r>
      <w:r w:rsidRPr="00281B38">
        <w:rPr>
          <w:rFonts w:asciiTheme="minorHAnsi" w:hAnsiTheme="minorHAnsi"/>
          <w:sz w:val="22"/>
          <w:szCs w:val="22"/>
        </w:rPr>
        <w:tab/>
        <w:t>12jan01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="00A421D9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30.8</w:t>
      </w:r>
    </w:p>
    <w:p w:rsidR="007166AF" w:rsidRPr="00281B38" w:rsidRDefault="007166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1,56</w:t>
      </w:r>
      <w:r w:rsidRPr="00281B38">
        <w:rPr>
          <w:rFonts w:asciiTheme="minorHAnsi" w:hAnsiTheme="minorHAnsi"/>
          <w:sz w:val="22"/>
          <w:szCs w:val="22"/>
        </w:rPr>
        <w:tab/>
        <w:t>Wille Björling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8sep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1,48</w:t>
      </w:r>
      <w:r w:rsidRPr="00281B38">
        <w:rPr>
          <w:rFonts w:asciiTheme="minorHAnsi" w:hAnsiTheme="minorHAnsi"/>
          <w:sz w:val="22"/>
          <w:szCs w:val="22"/>
        </w:rPr>
        <w:tab/>
        <w:t>Albin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9feb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7F6D49" w:rsidRPr="00281B38" w:rsidRDefault="007F6D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1,44</w:t>
      </w:r>
      <w:r w:rsidRPr="00281B38">
        <w:rPr>
          <w:rFonts w:asciiTheme="minorHAnsi" w:hAnsiTheme="minorHAnsi"/>
          <w:sz w:val="22"/>
          <w:szCs w:val="22"/>
        </w:rPr>
        <w:tab/>
        <w:t>David Morawski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22maj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FF31E1" w:rsidRPr="00281B38" w:rsidRDefault="00FF31E1" w:rsidP="00FF31E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1,40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  <w:t>30apr02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030F5F" w:rsidRPr="00281B38" w:rsidRDefault="00030F5F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B05C5" w:rsidRPr="00281B38" w:rsidRDefault="008B05C5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1,33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3136BB" w:rsidRPr="00281B38" w:rsidRDefault="003136BB" w:rsidP="003136B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1,33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  <w:t>12sep02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895BE3" w:rsidRPr="00281B38" w:rsidRDefault="00895BE3" w:rsidP="00895BE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1,33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  <w:t>25jun02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17.9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1,32</w:t>
      </w:r>
      <w:r w:rsidRPr="00281B38">
        <w:rPr>
          <w:rFonts w:asciiTheme="minorHAnsi" w:hAnsiTheme="minorHAnsi"/>
          <w:sz w:val="22"/>
          <w:szCs w:val="22"/>
        </w:rPr>
        <w:tab/>
        <w:t>Noah Murberger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14jul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1C7C83" w:rsidRPr="00281B38" w:rsidRDefault="001C7C83" w:rsidP="001C7C8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1,32</w:t>
      </w:r>
      <w:r w:rsidRPr="00281B38">
        <w:rPr>
          <w:rFonts w:asciiTheme="minorHAnsi" w:hAnsiTheme="minorHAnsi"/>
          <w:sz w:val="22"/>
          <w:szCs w:val="22"/>
        </w:rPr>
        <w:tab/>
        <w:t>Sven Dahlman</w:t>
      </w:r>
      <w:r w:rsidRPr="00281B38">
        <w:rPr>
          <w:rFonts w:asciiTheme="minorHAnsi" w:hAnsiTheme="minorHAnsi"/>
          <w:sz w:val="22"/>
          <w:szCs w:val="22"/>
        </w:rPr>
        <w:tab/>
        <w:t>31okt00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4F4342" w:rsidRPr="00281B38" w:rsidRDefault="004F4342" w:rsidP="004F434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1,30</w:t>
      </w:r>
      <w:r w:rsidRPr="00281B38">
        <w:rPr>
          <w:rFonts w:asciiTheme="minorHAnsi" w:hAnsiTheme="minorHAnsi"/>
          <w:sz w:val="22"/>
          <w:szCs w:val="22"/>
        </w:rPr>
        <w:tab/>
        <w:t>Lukas Werner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21apr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02ECA" w:rsidRPr="00281B38" w:rsidRDefault="004C2359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1,28</w:t>
      </w:r>
      <w:r w:rsidR="00A02ECA" w:rsidRPr="00281B38">
        <w:rPr>
          <w:rFonts w:asciiTheme="minorHAnsi" w:hAnsiTheme="minorHAnsi"/>
          <w:sz w:val="22"/>
          <w:szCs w:val="22"/>
          <w:lang w:val="en-US"/>
        </w:rPr>
        <w:tab/>
        <w:t>August Hagdahl</w:t>
      </w:r>
      <w:r w:rsidR="00A02ECA" w:rsidRPr="00281B38">
        <w:rPr>
          <w:rFonts w:asciiTheme="minorHAnsi" w:hAnsiTheme="minorHAnsi"/>
          <w:sz w:val="22"/>
          <w:szCs w:val="22"/>
          <w:lang w:val="en-US"/>
        </w:rPr>
        <w:tab/>
      </w:r>
      <w:r w:rsidR="005364BC" w:rsidRPr="00281B38">
        <w:rPr>
          <w:rFonts w:asciiTheme="minorHAnsi" w:hAnsiTheme="minorHAnsi"/>
          <w:sz w:val="22"/>
          <w:szCs w:val="22"/>
          <w:lang w:val="en-US"/>
        </w:rPr>
        <w:t>15mar</w:t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>02</w:t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A02ECA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13.9</w:t>
      </w:r>
    </w:p>
    <w:p w:rsidR="00DF0674" w:rsidRPr="00281B38" w:rsidRDefault="00DF067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895BE3" w:rsidRPr="00281B38">
        <w:rPr>
          <w:rFonts w:asciiTheme="minorHAnsi" w:hAnsiTheme="minorHAnsi"/>
          <w:sz w:val="22"/>
          <w:szCs w:val="22"/>
          <w:lang w:val="en-US"/>
        </w:rPr>
        <w:t>1,28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Marcus Winzenburg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5364BC" w:rsidRPr="00281B38">
        <w:rPr>
          <w:rFonts w:asciiTheme="minorHAnsi" w:hAnsiTheme="minorHAnsi"/>
          <w:sz w:val="22"/>
          <w:szCs w:val="22"/>
          <w:lang w:val="en-US"/>
        </w:rPr>
        <w:t>22sep</w:t>
      </w:r>
      <w:r w:rsidR="00895BE3" w:rsidRPr="00281B38">
        <w:rPr>
          <w:rFonts w:asciiTheme="minorHAnsi" w:hAnsiTheme="minorHAnsi"/>
          <w:sz w:val="22"/>
          <w:szCs w:val="22"/>
          <w:lang w:val="en-US"/>
        </w:rPr>
        <w:t>02</w:t>
      </w:r>
      <w:r w:rsidR="00895BE3"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895BE3" w:rsidRPr="00281B38">
        <w:rPr>
          <w:rFonts w:asciiTheme="minorHAnsi" w:hAnsiTheme="minorHAnsi"/>
          <w:sz w:val="22"/>
          <w:szCs w:val="22"/>
          <w:lang w:val="en-US"/>
        </w:rPr>
        <w:t>17.9</w:t>
      </w:r>
    </w:p>
    <w:p w:rsidR="003318F3" w:rsidRPr="00281B38" w:rsidRDefault="003318F3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1,26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Måns Rudenstam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6B4A0C" w:rsidRPr="00281B38">
        <w:rPr>
          <w:rFonts w:asciiTheme="minorHAnsi" w:hAnsiTheme="minorHAnsi"/>
          <w:sz w:val="22"/>
          <w:szCs w:val="22"/>
          <w:lang w:val="en-US"/>
        </w:rPr>
        <w:t>18nov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Varberg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1.8</w:t>
      </w:r>
    </w:p>
    <w:p w:rsidR="00FA4093" w:rsidRPr="00281B38" w:rsidRDefault="00FA4093" w:rsidP="00FA409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1,26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Sebastian Ljungberg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7nov03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Spånga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21.9</w:t>
      </w:r>
    </w:p>
    <w:p w:rsidR="00FA4093" w:rsidRPr="00281B38" w:rsidRDefault="00FA4093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3136BB" w:rsidRPr="00281B38" w:rsidRDefault="003136BB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1,25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Jonathan Johansson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30F5F" w:rsidRPr="00281B38">
        <w:rPr>
          <w:rFonts w:asciiTheme="minorHAnsi" w:hAnsiTheme="minorHAnsi"/>
          <w:sz w:val="22"/>
          <w:szCs w:val="22"/>
          <w:lang w:val="en-US"/>
        </w:rPr>
        <w:t>25jan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7.9</w:t>
      </w:r>
    </w:p>
    <w:p w:rsidR="000D2882" w:rsidRPr="00281B38" w:rsidRDefault="000D2882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1,18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Melker Carlens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5364BC" w:rsidRPr="00281B38">
        <w:rPr>
          <w:rFonts w:asciiTheme="minorHAnsi" w:hAnsiTheme="minorHAnsi"/>
          <w:sz w:val="22"/>
          <w:szCs w:val="22"/>
          <w:lang w:val="en-US"/>
        </w:rPr>
        <w:t>25aug</w:t>
      </w:r>
      <w:r w:rsidRPr="00281B38">
        <w:rPr>
          <w:rFonts w:asciiTheme="minorHAnsi" w:hAnsiTheme="minorHAnsi"/>
          <w:sz w:val="22"/>
          <w:szCs w:val="22"/>
          <w:lang w:val="en-US"/>
        </w:rPr>
        <w:t>04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D76CE6" w:rsidRPr="00281B38" w:rsidRDefault="00895BE3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1,18</w:t>
      </w:r>
      <w:r w:rsidR="00D76CE6" w:rsidRPr="00281B38">
        <w:rPr>
          <w:rFonts w:asciiTheme="minorHAnsi" w:hAnsiTheme="minorHAnsi"/>
          <w:sz w:val="22"/>
          <w:szCs w:val="22"/>
          <w:lang w:val="en-US"/>
        </w:rPr>
        <w:tab/>
      </w:r>
      <w:r w:rsidR="007F6D49" w:rsidRPr="00281B38">
        <w:rPr>
          <w:rFonts w:asciiTheme="minorHAnsi" w:hAnsiTheme="minorHAnsi"/>
          <w:sz w:val="22"/>
          <w:szCs w:val="22"/>
          <w:lang w:val="en-US"/>
        </w:rPr>
        <w:t>William Hjelt</w:t>
      </w:r>
      <w:r w:rsidR="007F6D49" w:rsidRPr="00281B38">
        <w:rPr>
          <w:rFonts w:asciiTheme="minorHAnsi" w:hAnsiTheme="minorHAnsi"/>
          <w:sz w:val="22"/>
          <w:szCs w:val="22"/>
          <w:lang w:val="en-US"/>
        </w:rPr>
        <w:tab/>
      </w:r>
      <w:r w:rsidR="006B4A0C" w:rsidRPr="00281B38">
        <w:rPr>
          <w:rFonts w:asciiTheme="minorHAnsi" w:hAnsiTheme="minorHAnsi"/>
          <w:sz w:val="22"/>
          <w:szCs w:val="22"/>
          <w:lang w:val="en-US"/>
        </w:rPr>
        <w:t>20jun</w:t>
      </w:r>
      <w:r w:rsidR="007F6D49" w:rsidRPr="00281B38">
        <w:rPr>
          <w:rFonts w:asciiTheme="minorHAnsi" w:hAnsiTheme="minorHAnsi"/>
          <w:sz w:val="22"/>
          <w:szCs w:val="22"/>
          <w:lang w:val="en-US"/>
        </w:rPr>
        <w:t>02</w:t>
      </w:r>
      <w:r w:rsidR="007F6D49"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="00D76CE6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17.9</w:t>
      </w:r>
    </w:p>
    <w:p w:rsidR="00FA4093" w:rsidRPr="00281B38" w:rsidRDefault="00FA4093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1,16</w:t>
      </w:r>
      <w:r w:rsidRPr="00281B38">
        <w:rPr>
          <w:rFonts w:asciiTheme="minorHAnsi" w:hAnsiTheme="minorHAnsi"/>
          <w:sz w:val="22"/>
          <w:szCs w:val="22"/>
        </w:rPr>
        <w:tab/>
        <w:t>Johannes Hjelmstedt</w:t>
      </w:r>
      <w:r w:rsidRPr="00281B38">
        <w:rPr>
          <w:rFonts w:asciiTheme="minorHAnsi" w:hAnsiTheme="minorHAnsi"/>
          <w:sz w:val="22"/>
          <w:szCs w:val="22"/>
        </w:rPr>
        <w:tab/>
      </w:r>
      <w:r w:rsidR="00DF5FF1" w:rsidRPr="00281B38">
        <w:rPr>
          <w:rFonts w:asciiTheme="minorHAnsi" w:hAnsiTheme="minorHAnsi"/>
          <w:sz w:val="22"/>
          <w:szCs w:val="22"/>
        </w:rPr>
        <w:t>19mar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0D2882" w:rsidRPr="00281B38" w:rsidRDefault="000D2882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1,13</w:t>
      </w:r>
      <w:r w:rsidRPr="00281B38">
        <w:rPr>
          <w:rFonts w:asciiTheme="minorHAnsi" w:hAnsiTheme="minorHAnsi"/>
          <w:sz w:val="22"/>
          <w:szCs w:val="22"/>
        </w:rPr>
        <w:tab/>
        <w:t>Anton Klinth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16mar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7F6D49" w:rsidRPr="00281B38" w:rsidRDefault="007F6D49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1,08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0D2882" w:rsidRPr="00281B38" w:rsidRDefault="000D2882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1,03</w:t>
      </w:r>
      <w:r w:rsidRPr="00281B38">
        <w:rPr>
          <w:rFonts w:asciiTheme="minorHAnsi" w:hAnsiTheme="minorHAnsi"/>
          <w:sz w:val="22"/>
          <w:szCs w:val="22"/>
        </w:rPr>
        <w:tab/>
        <w:t>Adam Ramström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8apr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95BE3" w:rsidRPr="00281B38" w:rsidRDefault="00895BE3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1,03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DF5FF1" w:rsidRPr="00281B38">
        <w:rPr>
          <w:rFonts w:asciiTheme="minorHAnsi" w:hAnsiTheme="minorHAnsi"/>
          <w:sz w:val="22"/>
          <w:szCs w:val="22"/>
        </w:rPr>
        <w:t>14apr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17.9</w:t>
      </w:r>
    </w:p>
    <w:p w:rsidR="00AF5C20" w:rsidRPr="00281B38" w:rsidRDefault="005364BC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1,00</w:t>
      </w:r>
      <w:r w:rsidRPr="00281B38">
        <w:rPr>
          <w:rFonts w:asciiTheme="minorHAnsi" w:hAnsiTheme="minorHAnsi"/>
          <w:sz w:val="22"/>
          <w:szCs w:val="22"/>
        </w:rPr>
        <w:tab/>
        <w:t>Oliver Hegba</w:t>
      </w:r>
      <w:r w:rsidR="004255AF" w:rsidRPr="00281B38">
        <w:rPr>
          <w:rFonts w:asciiTheme="minorHAnsi" w:hAnsiTheme="minorHAnsi"/>
          <w:sz w:val="22"/>
          <w:szCs w:val="22"/>
        </w:rPr>
        <w:t>rt</w:t>
      </w:r>
      <w:r w:rsidR="004255AF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2jul</w:t>
      </w:r>
      <w:r w:rsidR="004255AF" w:rsidRPr="00281B38">
        <w:rPr>
          <w:rFonts w:asciiTheme="minorHAnsi" w:hAnsiTheme="minorHAnsi"/>
          <w:sz w:val="22"/>
          <w:szCs w:val="22"/>
        </w:rPr>
        <w:t>06</w:t>
      </w:r>
      <w:r w:rsidR="004255AF" w:rsidRPr="00281B38">
        <w:rPr>
          <w:rFonts w:asciiTheme="minorHAnsi" w:hAnsiTheme="minorHAnsi"/>
          <w:sz w:val="22"/>
          <w:szCs w:val="22"/>
        </w:rPr>
        <w:tab/>
        <w:t>Gävle</w:t>
      </w:r>
      <w:r w:rsidR="00AF5C20" w:rsidRPr="00281B38">
        <w:rPr>
          <w:rFonts w:asciiTheme="minorHAnsi" w:hAnsiTheme="minorHAnsi"/>
          <w:sz w:val="22"/>
          <w:szCs w:val="22"/>
        </w:rPr>
        <w:tab/>
      </w:r>
      <w:r w:rsidR="004255AF" w:rsidRPr="00281B38">
        <w:rPr>
          <w:rFonts w:asciiTheme="minorHAnsi" w:hAnsiTheme="minorHAnsi"/>
          <w:sz w:val="22"/>
          <w:szCs w:val="22"/>
        </w:rPr>
        <w:t>19.7</w:t>
      </w: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Stav</w:t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3,50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7166AF" w:rsidRPr="00281B38">
        <w:rPr>
          <w:rFonts w:asciiTheme="minorHAnsi" w:hAnsiTheme="minorHAnsi"/>
          <w:sz w:val="22"/>
          <w:szCs w:val="22"/>
        </w:rPr>
        <w:t>3,09</w:t>
      </w:r>
      <w:r w:rsidRPr="00281B38">
        <w:rPr>
          <w:rFonts w:asciiTheme="minorHAnsi" w:hAnsiTheme="minorHAnsi"/>
          <w:sz w:val="22"/>
          <w:szCs w:val="22"/>
        </w:rPr>
        <w:tab/>
        <w:t>Albin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4E6399" w:rsidRPr="00281B38">
        <w:rPr>
          <w:rFonts w:asciiTheme="minorHAnsi" w:hAnsiTheme="minorHAnsi"/>
          <w:sz w:val="22"/>
          <w:szCs w:val="22"/>
        </w:rPr>
        <w:t>9feb</w:t>
      </w:r>
      <w:r w:rsidR="007166AF" w:rsidRPr="00281B38">
        <w:rPr>
          <w:rFonts w:asciiTheme="minorHAnsi" w:hAnsiTheme="minorHAnsi"/>
          <w:sz w:val="22"/>
          <w:szCs w:val="22"/>
        </w:rPr>
        <w:t>00</w:t>
      </w:r>
      <w:r w:rsidR="007166AF" w:rsidRPr="00281B38">
        <w:rPr>
          <w:rFonts w:asciiTheme="minorHAnsi" w:hAnsiTheme="minorHAnsi"/>
          <w:sz w:val="22"/>
          <w:szCs w:val="22"/>
        </w:rPr>
        <w:tab/>
        <w:t>Norrköping</w:t>
      </w:r>
      <w:r w:rsidRPr="00281B38">
        <w:rPr>
          <w:rFonts w:asciiTheme="minorHAnsi" w:hAnsiTheme="minorHAnsi"/>
          <w:sz w:val="22"/>
          <w:szCs w:val="22"/>
        </w:rPr>
        <w:tab/>
      </w:r>
      <w:r w:rsidR="007166AF" w:rsidRPr="00281B38">
        <w:rPr>
          <w:rFonts w:asciiTheme="minorHAnsi" w:hAnsiTheme="minorHAnsi"/>
          <w:sz w:val="22"/>
          <w:szCs w:val="22"/>
        </w:rPr>
        <w:t>16.8</w:t>
      </w:r>
    </w:p>
    <w:p w:rsidR="008111A9" w:rsidRPr="00281B38" w:rsidRDefault="008111A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2,96</w:t>
      </w:r>
      <w:r w:rsidRPr="00281B38">
        <w:rPr>
          <w:rFonts w:asciiTheme="minorHAnsi" w:hAnsiTheme="minorHAnsi"/>
          <w:sz w:val="22"/>
          <w:szCs w:val="22"/>
        </w:rPr>
        <w:tab/>
        <w:t>Alfred Deutgen</w:t>
      </w:r>
      <w:r w:rsidRPr="00281B38">
        <w:rPr>
          <w:rFonts w:asciiTheme="minorHAnsi" w:hAnsiTheme="minorHAnsi"/>
          <w:sz w:val="22"/>
          <w:szCs w:val="22"/>
        </w:rPr>
        <w:tab/>
      </w:r>
      <w:r w:rsidR="00030F5F" w:rsidRPr="00281B38">
        <w:rPr>
          <w:rFonts w:asciiTheme="minorHAnsi" w:hAnsiTheme="minorHAnsi"/>
          <w:sz w:val="22"/>
          <w:szCs w:val="22"/>
        </w:rPr>
        <w:t>4maj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16.9</w:t>
      </w:r>
    </w:p>
    <w:p w:rsidR="00C07A81" w:rsidRPr="00281B38" w:rsidRDefault="00C64AF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2,64</w:t>
      </w:r>
      <w:r w:rsidR="00C07A81" w:rsidRPr="00281B38">
        <w:rPr>
          <w:rFonts w:asciiTheme="minorHAnsi" w:hAnsiTheme="minorHAnsi"/>
          <w:sz w:val="22"/>
          <w:szCs w:val="22"/>
        </w:rPr>
        <w:tab/>
        <w:t>Elias Sahlin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12jan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14.6</w:t>
      </w:r>
    </w:p>
    <w:p w:rsidR="0070708A" w:rsidRPr="00281B38" w:rsidRDefault="0070708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1,87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  <w:t>13mar02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C07A81" w:rsidRPr="00281B38" w:rsidRDefault="009023D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1,80</w:t>
      </w:r>
      <w:r w:rsidRPr="00281B38">
        <w:rPr>
          <w:rFonts w:asciiTheme="minorHAnsi" w:hAnsiTheme="minorHAnsi"/>
          <w:sz w:val="22"/>
          <w:szCs w:val="22"/>
        </w:rPr>
        <w:tab/>
        <w:t>Jan-</w:t>
      </w:r>
      <w:r w:rsidR="00C07A81" w:rsidRPr="00281B38">
        <w:rPr>
          <w:rFonts w:asciiTheme="minorHAnsi" w:hAnsiTheme="minorHAnsi"/>
          <w:sz w:val="22"/>
          <w:szCs w:val="22"/>
        </w:rPr>
        <w:t>Ole Österback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1jul56</w:t>
      </w:r>
      <w:r w:rsidR="00C07A81" w:rsidRPr="00281B38">
        <w:rPr>
          <w:rFonts w:asciiTheme="minorHAnsi" w:hAnsiTheme="minorHAnsi"/>
          <w:sz w:val="22"/>
          <w:szCs w:val="22"/>
        </w:rPr>
        <w:tab/>
        <w:t>Lidingö</w:t>
      </w:r>
      <w:r w:rsidR="00C07A81" w:rsidRPr="00281B38">
        <w:rPr>
          <w:rFonts w:asciiTheme="minorHAnsi" w:hAnsiTheme="minorHAnsi"/>
          <w:sz w:val="22"/>
          <w:szCs w:val="22"/>
        </w:rPr>
        <w:tab/>
        <w:t>21.5</w:t>
      </w:r>
    </w:p>
    <w:p w:rsidR="0070708A" w:rsidRPr="00281B38" w:rsidRDefault="0070708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1,57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0708A" w:rsidRPr="00281B38" w:rsidRDefault="0070708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1,57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  <w:t>16apr02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0708A" w:rsidRPr="00281B38" w:rsidRDefault="0070708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1,57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  <w:t>31okt02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0708A" w:rsidRPr="00281B38" w:rsidRDefault="0070708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1,42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  <w:t>12sep02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0708A" w:rsidRPr="00281B38" w:rsidRDefault="0070708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0708A" w:rsidRPr="00281B38" w:rsidRDefault="0070708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1,42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  <w:t>22sep02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0708A" w:rsidRPr="00281B38" w:rsidRDefault="0070708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1,42</w:t>
      </w:r>
      <w:r w:rsidRPr="00281B38">
        <w:rPr>
          <w:rFonts w:asciiTheme="minorHAnsi" w:hAnsiTheme="minorHAnsi"/>
          <w:sz w:val="22"/>
          <w:szCs w:val="22"/>
        </w:rPr>
        <w:tab/>
        <w:t>Ludvig Neuberg</w:t>
      </w:r>
      <w:r w:rsidRPr="00281B38">
        <w:rPr>
          <w:rFonts w:asciiTheme="minorHAnsi" w:hAnsiTheme="minorHAnsi"/>
          <w:sz w:val="22"/>
          <w:szCs w:val="22"/>
        </w:rPr>
        <w:tab/>
        <w:t>1jun02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0708A" w:rsidRPr="00281B38" w:rsidRDefault="0070708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1,42</w:t>
      </w:r>
      <w:r w:rsidRPr="00281B38">
        <w:rPr>
          <w:rFonts w:asciiTheme="minorHAnsi" w:hAnsiTheme="minorHAnsi"/>
          <w:sz w:val="22"/>
          <w:szCs w:val="22"/>
        </w:rPr>
        <w:tab/>
        <w:t>David Morawski</w:t>
      </w:r>
      <w:r w:rsidRPr="00281B38">
        <w:rPr>
          <w:rFonts w:asciiTheme="minorHAnsi" w:hAnsiTheme="minorHAnsi"/>
          <w:sz w:val="22"/>
          <w:szCs w:val="22"/>
        </w:rPr>
        <w:tab/>
        <w:t>22maj02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0708A" w:rsidRPr="00281B38" w:rsidRDefault="0070708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1,12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0333D7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Längd</w:t>
      </w:r>
    </w:p>
    <w:p w:rsidR="00964016" w:rsidRPr="00281B38" w:rsidRDefault="009640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6,63 (1,4)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15.6</w:t>
      </w:r>
    </w:p>
    <w:p w:rsidR="00964016" w:rsidRPr="00281B38" w:rsidRDefault="004255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6,31 (0,7)</w:t>
      </w:r>
      <w:r w:rsidRPr="00281B38">
        <w:rPr>
          <w:rFonts w:asciiTheme="minorHAnsi" w:hAnsiTheme="minorHAnsi"/>
          <w:sz w:val="22"/>
          <w:szCs w:val="22"/>
        </w:rPr>
        <w:tab/>
        <w:t>Albin Boestad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11mar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="00964016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19.7</w:t>
      </w:r>
      <w:r w:rsidR="000333D7" w:rsidRPr="00281B38">
        <w:rPr>
          <w:rFonts w:asciiTheme="minorHAnsi" w:hAnsiTheme="minorHAnsi"/>
          <w:sz w:val="22"/>
          <w:szCs w:val="22"/>
        </w:rPr>
        <w:tab/>
      </w:r>
    </w:p>
    <w:p w:rsidR="000333D7" w:rsidRPr="00281B38" w:rsidRDefault="000333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5,76 (1,9)</w:t>
      </w:r>
      <w:r w:rsidRPr="00281B38">
        <w:rPr>
          <w:rFonts w:asciiTheme="minorHAnsi" w:hAnsiTheme="minorHAnsi"/>
          <w:sz w:val="22"/>
          <w:szCs w:val="22"/>
        </w:rPr>
        <w:tab/>
        <w:t>Ernesto Turro Herrera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23apr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7.6</w:t>
      </w:r>
    </w:p>
    <w:p w:rsidR="00A16C5E" w:rsidRPr="00281B38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5,58 (-0,3)</w:t>
      </w:r>
      <w:r w:rsidRPr="00281B38">
        <w:rPr>
          <w:rFonts w:asciiTheme="minorHAnsi" w:hAnsiTheme="minorHAnsi"/>
          <w:sz w:val="22"/>
          <w:szCs w:val="22"/>
        </w:rPr>
        <w:tab/>
        <w:t>Jesper Rilegård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15apr98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B94A23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5,13 (0,3)</w:t>
      </w:r>
      <w:r w:rsidRPr="00281B38">
        <w:rPr>
          <w:rFonts w:asciiTheme="minorHAnsi" w:hAnsiTheme="minorHAnsi"/>
          <w:sz w:val="22"/>
          <w:szCs w:val="22"/>
        </w:rPr>
        <w:tab/>
        <w:t>Elias Sahlin</w:t>
      </w:r>
      <w:r w:rsidRPr="00281B38">
        <w:rPr>
          <w:rFonts w:asciiTheme="minorHAnsi" w:hAnsiTheme="minorHAnsi"/>
          <w:sz w:val="22"/>
          <w:szCs w:val="22"/>
        </w:rPr>
        <w:tab/>
        <w:t>12jan01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C87C9C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5,11 (1,0)</w:t>
      </w:r>
      <w:r w:rsidRPr="00281B38">
        <w:rPr>
          <w:rFonts w:asciiTheme="minorHAnsi" w:hAnsiTheme="minorHAnsi"/>
          <w:sz w:val="22"/>
          <w:szCs w:val="22"/>
        </w:rPr>
        <w:tab/>
        <w:t>Jens Falk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19aug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7166AF" w:rsidRPr="00281B38" w:rsidRDefault="007166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4,98 (1,9)</w:t>
      </w:r>
      <w:r w:rsidRPr="00281B38">
        <w:rPr>
          <w:rFonts w:asciiTheme="minorHAnsi" w:hAnsiTheme="minorHAnsi"/>
          <w:sz w:val="22"/>
          <w:szCs w:val="22"/>
        </w:rPr>
        <w:tab/>
        <w:t>Albin Andersson</w:t>
      </w:r>
      <w:r w:rsidRPr="00281B38">
        <w:rPr>
          <w:rFonts w:asciiTheme="minorHAnsi" w:hAnsiTheme="minorHAnsi"/>
          <w:sz w:val="22"/>
          <w:szCs w:val="22"/>
        </w:rPr>
        <w:tab/>
        <w:t>9feb00</w:t>
      </w:r>
      <w:r w:rsidRPr="00281B38">
        <w:rPr>
          <w:rFonts w:asciiTheme="minorHAnsi" w:hAnsiTheme="minorHAnsi"/>
          <w:sz w:val="22"/>
          <w:szCs w:val="22"/>
        </w:rPr>
        <w:tab/>
        <w:t>Norrköping</w:t>
      </w:r>
      <w:r w:rsidRPr="00281B38">
        <w:rPr>
          <w:rFonts w:asciiTheme="minorHAnsi" w:hAnsiTheme="minorHAnsi"/>
          <w:sz w:val="22"/>
          <w:szCs w:val="22"/>
        </w:rPr>
        <w:tab/>
        <w:t>16.8</w:t>
      </w:r>
    </w:p>
    <w:p w:rsidR="00B94A23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4,86 (-1,7)</w:t>
      </w:r>
      <w:r w:rsidRPr="00281B38">
        <w:rPr>
          <w:rFonts w:asciiTheme="minorHAnsi" w:hAnsiTheme="minorHAnsi"/>
          <w:sz w:val="22"/>
          <w:szCs w:val="22"/>
        </w:rPr>
        <w:tab/>
        <w:t>Jakob Krumlinde</w:t>
      </w:r>
      <w:r w:rsidRPr="00281B38">
        <w:rPr>
          <w:rFonts w:asciiTheme="minorHAnsi" w:hAnsiTheme="minorHAnsi"/>
          <w:sz w:val="22"/>
          <w:szCs w:val="22"/>
        </w:rPr>
        <w:tab/>
      </w:r>
      <w:r w:rsidR="00030F5F" w:rsidRPr="00281B38">
        <w:rPr>
          <w:rFonts w:asciiTheme="minorHAnsi" w:hAnsiTheme="minorHAnsi"/>
          <w:sz w:val="22"/>
          <w:szCs w:val="22"/>
        </w:rPr>
        <w:t>13jan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4,83 (1,9)</w:t>
      </w:r>
      <w:r w:rsidRPr="00281B38">
        <w:rPr>
          <w:rFonts w:asciiTheme="minorHAnsi" w:hAnsiTheme="minorHAnsi"/>
          <w:sz w:val="22"/>
          <w:szCs w:val="22"/>
        </w:rPr>
        <w:tab/>
        <w:t xml:space="preserve">Dick Levin 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17jun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B94A23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4,80 (-1,1)</w:t>
      </w:r>
      <w:r w:rsidRPr="00281B38">
        <w:rPr>
          <w:rFonts w:asciiTheme="minorHAnsi" w:hAnsiTheme="minorHAnsi"/>
          <w:sz w:val="22"/>
          <w:szCs w:val="22"/>
        </w:rPr>
        <w:tab/>
        <w:t>Hampus Carlens</w:t>
      </w:r>
      <w:r w:rsidRPr="00281B38">
        <w:rPr>
          <w:rFonts w:asciiTheme="minorHAnsi" w:hAnsiTheme="minorHAnsi"/>
          <w:sz w:val="22"/>
          <w:szCs w:val="22"/>
        </w:rPr>
        <w:tab/>
      </w:r>
      <w:r w:rsidR="00030F5F" w:rsidRPr="00281B38">
        <w:rPr>
          <w:rFonts w:asciiTheme="minorHAnsi" w:hAnsiTheme="minorHAnsi"/>
          <w:sz w:val="22"/>
          <w:szCs w:val="22"/>
        </w:rPr>
        <w:t>30sep99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B94A23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B94A23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4,55 (1,0)</w:t>
      </w:r>
      <w:r w:rsidRPr="00281B38">
        <w:rPr>
          <w:rFonts w:asciiTheme="minorHAnsi" w:hAnsiTheme="minorHAnsi"/>
          <w:sz w:val="22"/>
          <w:szCs w:val="22"/>
        </w:rPr>
        <w:tab/>
        <w:t>Wilhelm Björling</w:t>
      </w:r>
      <w:r w:rsidRPr="00281B38">
        <w:rPr>
          <w:rFonts w:asciiTheme="minorHAnsi" w:hAnsiTheme="minorHAnsi"/>
          <w:sz w:val="22"/>
          <w:szCs w:val="22"/>
        </w:rPr>
        <w:tab/>
      </w:r>
      <w:r w:rsidR="00030F5F" w:rsidRPr="00281B38">
        <w:rPr>
          <w:rFonts w:asciiTheme="minorHAnsi" w:hAnsiTheme="minorHAnsi"/>
          <w:sz w:val="22"/>
          <w:szCs w:val="22"/>
        </w:rPr>
        <w:t>8sep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A16C5E" w:rsidRPr="00281B38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4,49 (1,1)</w:t>
      </w:r>
      <w:r w:rsidRPr="00281B38">
        <w:rPr>
          <w:rFonts w:asciiTheme="minorHAnsi" w:hAnsiTheme="minorHAnsi"/>
          <w:sz w:val="22"/>
          <w:szCs w:val="22"/>
        </w:rPr>
        <w:tab/>
        <w:t>Peter Hallengren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17nov</w:t>
      </w:r>
      <w:r w:rsidRPr="00281B38">
        <w:rPr>
          <w:rFonts w:asciiTheme="minorHAnsi" w:hAnsiTheme="minorHAnsi"/>
          <w:sz w:val="22"/>
          <w:szCs w:val="22"/>
        </w:rPr>
        <w:t>84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903A34" w:rsidRPr="00281B38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4,22 (1,0</w:t>
      </w:r>
      <w:r w:rsidR="00903A34" w:rsidRPr="00281B38">
        <w:rPr>
          <w:rFonts w:asciiTheme="minorHAnsi" w:hAnsiTheme="minorHAnsi"/>
          <w:sz w:val="22"/>
          <w:szCs w:val="22"/>
        </w:rPr>
        <w:t>)</w:t>
      </w:r>
      <w:r w:rsidR="00903A34" w:rsidRPr="00281B38">
        <w:rPr>
          <w:rFonts w:asciiTheme="minorHAnsi" w:hAnsiTheme="minorHAnsi"/>
          <w:sz w:val="22"/>
          <w:szCs w:val="22"/>
        </w:rPr>
        <w:tab/>
        <w:t>Anthony Treacher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17maj</w:t>
      </w:r>
      <w:r w:rsidR="00903A34" w:rsidRPr="00281B38">
        <w:rPr>
          <w:rFonts w:asciiTheme="minorHAnsi" w:hAnsiTheme="minorHAnsi"/>
          <w:sz w:val="22"/>
          <w:szCs w:val="22"/>
        </w:rPr>
        <w:t>39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Huddinge</w:t>
      </w:r>
      <w:r w:rsidR="00903A3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27.7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3,65 (0,4)</w:t>
      </w:r>
      <w:r w:rsidRPr="00281B38">
        <w:rPr>
          <w:rFonts w:asciiTheme="minorHAnsi" w:hAnsiTheme="minorHAnsi"/>
          <w:sz w:val="22"/>
          <w:szCs w:val="22"/>
        </w:rPr>
        <w:tab/>
        <w:t>Noah Murberger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14jul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ab/>
        <w:t>Vind över +2,0 m/s</w:t>
      </w:r>
    </w:p>
    <w:p w:rsidR="004255AF" w:rsidRPr="00281B38" w:rsidRDefault="004255AF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6,35w</w:t>
      </w:r>
      <w:r w:rsidRPr="00281B38">
        <w:rPr>
          <w:rFonts w:asciiTheme="minorHAnsi" w:hAnsiTheme="minorHAnsi"/>
          <w:sz w:val="22"/>
          <w:szCs w:val="22"/>
        </w:rPr>
        <w:tab/>
        <w:t>Albin Boestad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11mar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5,47w</w:t>
      </w:r>
      <w:r w:rsidRPr="00281B38">
        <w:rPr>
          <w:rFonts w:asciiTheme="minorHAnsi" w:hAnsiTheme="minorHAnsi"/>
          <w:sz w:val="22"/>
          <w:szCs w:val="22"/>
        </w:rPr>
        <w:tab/>
        <w:t>Dick Levin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17jun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3,74w</w:t>
      </w:r>
      <w:r w:rsidRPr="00281B38">
        <w:rPr>
          <w:rFonts w:asciiTheme="minorHAnsi" w:hAnsiTheme="minorHAnsi"/>
          <w:sz w:val="22"/>
          <w:szCs w:val="22"/>
        </w:rPr>
        <w:tab/>
        <w:t>Noah Murberger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14jul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Tresteg</w:t>
      </w:r>
    </w:p>
    <w:p w:rsidR="00C07A81" w:rsidRPr="00281B38" w:rsidRDefault="009F2AF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13,60</w:t>
      </w:r>
      <w:r w:rsidR="00FB623C" w:rsidRPr="00281B38">
        <w:rPr>
          <w:rFonts w:asciiTheme="minorHAnsi" w:hAnsiTheme="minorHAnsi"/>
          <w:sz w:val="22"/>
          <w:szCs w:val="22"/>
        </w:rPr>
        <w:t xml:space="preserve"> (</w:t>
      </w:r>
      <w:r w:rsidRPr="00281B38">
        <w:rPr>
          <w:rFonts w:asciiTheme="minorHAnsi" w:hAnsiTheme="minorHAnsi"/>
          <w:sz w:val="22"/>
          <w:szCs w:val="22"/>
        </w:rPr>
        <w:t>1,2</w:t>
      </w:r>
      <w:r w:rsidR="00C64AF4" w:rsidRPr="00281B38">
        <w:rPr>
          <w:rFonts w:asciiTheme="minorHAnsi" w:hAnsiTheme="minorHAnsi"/>
          <w:sz w:val="22"/>
          <w:szCs w:val="22"/>
        </w:rPr>
        <w:t>)</w:t>
      </w:r>
      <w:r w:rsidR="00C07A81" w:rsidRPr="00281B38">
        <w:rPr>
          <w:rFonts w:asciiTheme="minorHAnsi" w:hAnsiTheme="minorHAnsi"/>
          <w:sz w:val="22"/>
          <w:szCs w:val="22"/>
        </w:rPr>
        <w:tab/>
        <w:t>Albin Boestad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11mar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24</w:t>
      </w:r>
      <w:r w:rsidR="00A0476E" w:rsidRPr="00281B38">
        <w:rPr>
          <w:rFonts w:asciiTheme="minorHAnsi" w:hAnsiTheme="minorHAnsi"/>
          <w:sz w:val="22"/>
          <w:szCs w:val="22"/>
        </w:rPr>
        <w:t>.8</w:t>
      </w:r>
      <w:r w:rsidR="00C07A81" w:rsidRPr="00281B38">
        <w:rPr>
          <w:rFonts w:asciiTheme="minorHAnsi" w:hAnsiTheme="minorHAnsi"/>
          <w:sz w:val="22"/>
          <w:szCs w:val="22"/>
        </w:rPr>
        <w:tab/>
      </w:r>
    </w:p>
    <w:p w:rsidR="00122FD2" w:rsidRPr="00281B38" w:rsidRDefault="00122FD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3F5064" w:rsidRPr="00281B38" w:rsidRDefault="003F50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Kula</w:t>
      </w:r>
      <w:r w:rsidRPr="00281B38">
        <w:rPr>
          <w:rFonts w:asciiTheme="minorHAnsi" w:hAnsiTheme="minorHAnsi"/>
          <w:sz w:val="22"/>
          <w:szCs w:val="22"/>
        </w:rPr>
        <w:t xml:space="preserve"> (7,26)</w:t>
      </w:r>
    </w:p>
    <w:p w:rsidR="006C68B5" w:rsidRDefault="006C68B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12,34</w:t>
      </w:r>
      <w:r>
        <w:rPr>
          <w:rFonts w:asciiTheme="minorHAnsi" w:hAnsiTheme="minorHAnsi"/>
          <w:sz w:val="22"/>
          <w:szCs w:val="22"/>
        </w:rPr>
        <w:tab/>
        <w:t xml:space="preserve">Michael Hoffer </w:t>
      </w:r>
      <w:r>
        <w:rPr>
          <w:rFonts w:asciiTheme="minorHAnsi" w:hAnsiTheme="minorHAnsi"/>
          <w:sz w:val="22"/>
          <w:szCs w:val="22"/>
        </w:rPr>
        <w:tab/>
        <w:t>6jul72</w:t>
      </w:r>
      <w:r>
        <w:rPr>
          <w:rFonts w:asciiTheme="minorHAnsi" w:hAnsiTheme="minorHAnsi"/>
          <w:sz w:val="22"/>
          <w:szCs w:val="22"/>
        </w:rPr>
        <w:tab/>
        <w:t>USA</w:t>
      </w:r>
      <w:r>
        <w:rPr>
          <w:rFonts w:asciiTheme="minorHAnsi" w:hAnsiTheme="minorHAnsi"/>
          <w:sz w:val="22"/>
          <w:szCs w:val="22"/>
        </w:rPr>
        <w:tab/>
        <w:t>4.10</w:t>
      </w:r>
    </w:p>
    <w:p w:rsidR="003F5064" w:rsidRPr="00281B38" w:rsidRDefault="003F50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11,61</w:t>
      </w:r>
      <w:r w:rsidRPr="00281B38">
        <w:rPr>
          <w:rFonts w:asciiTheme="minorHAnsi" w:hAnsiTheme="minorHAnsi"/>
          <w:sz w:val="22"/>
          <w:szCs w:val="22"/>
        </w:rPr>
        <w:tab/>
        <w:t>Christian H-Bergén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3maj</w:t>
      </w:r>
      <w:r w:rsidRPr="00281B38">
        <w:rPr>
          <w:rFonts w:asciiTheme="minorHAnsi" w:hAnsiTheme="minorHAnsi"/>
          <w:sz w:val="22"/>
          <w:szCs w:val="22"/>
        </w:rPr>
        <w:t>90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C87C9C" w:rsidRPr="00517BAE" w:rsidRDefault="00C87C9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517BAE">
        <w:rPr>
          <w:rFonts w:asciiTheme="minorHAnsi" w:hAnsiTheme="minorHAnsi"/>
          <w:sz w:val="22"/>
          <w:szCs w:val="22"/>
          <w:lang w:val="en-US"/>
        </w:rPr>
        <w:t>9,51</w:t>
      </w:r>
      <w:r w:rsidRPr="00517BAE">
        <w:rPr>
          <w:rFonts w:asciiTheme="minorHAnsi" w:hAnsiTheme="minorHAnsi"/>
          <w:sz w:val="22"/>
          <w:szCs w:val="22"/>
          <w:lang w:val="en-US"/>
        </w:rPr>
        <w:tab/>
        <w:t>Michael Wehlin</w:t>
      </w:r>
      <w:r w:rsidRPr="00517BAE">
        <w:rPr>
          <w:rFonts w:asciiTheme="minorHAnsi" w:hAnsiTheme="minorHAnsi"/>
          <w:sz w:val="22"/>
          <w:szCs w:val="22"/>
          <w:lang w:val="en-US"/>
        </w:rPr>
        <w:tab/>
        <w:t>10jan67</w:t>
      </w:r>
      <w:r w:rsidRPr="00517BAE">
        <w:rPr>
          <w:rFonts w:asciiTheme="minorHAnsi" w:hAnsiTheme="minorHAnsi"/>
          <w:sz w:val="22"/>
          <w:szCs w:val="22"/>
          <w:lang w:val="en-US"/>
        </w:rPr>
        <w:tab/>
        <w:t>Huddinge</w:t>
      </w:r>
      <w:r w:rsidRPr="00517BAE">
        <w:rPr>
          <w:rFonts w:asciiTheme="minorHAnsi" w:hAnsiTheme="minorHAnsi"/>
          <w:sz w:val="22"/>
          <w:szCs w:val="22"/>
          <w:lang w:val="en-US"/>
        </w:rPr>
        <w:tab/>
        <w:t>27.7</w:t>
      </w:r>
    </w:p>
    <w:p w:rsidR="00A310CB" w:rsidRPr="00517BAE" w:rsidRDefault="00A310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517BAE">
        <w:rPr>
          <w:rFonts w:asciiTheme="minorHAnsi" w:hAnsiTheme="minorHAnsi"/>
          <w:sz w:val="22"/>
          <w:szCs w:val="22"/>
          <w:lang w:val="en-US"/>
        </w:rPr>
        <w:tab/>
        <w:t>9,19</w:t>
      </w:r>
      <w:r w:rsidRPr="00517BAE">
        <w:rPr>
          <w:rFonts w:asciiTheme="minorHAnsi" w:hAnsiTheme="minorHAnsi"/>
          <w:sz w:val="22"/>
          <w:szCs w:val="22"/>
          <w:lang w:val="en-US"/>
        </w:rPr>
        <w:tab/>
        <w:t>Fredric Calles</w:t>
      </w:r>
      <w:r w:rsidRPr="00517BAE">
        <w:rPr>
          <w:rFonts w:asciiTheme="minorHAnsi" w:hAnsiTheme="minorHAnsi"/>
          <w:sz w:val="22"/>
          <w:szCs w:val="22"/>
          <w:lang w:val="en-US"/>
        </w:rPr>
        <w:tab/>
        <w:t>66</w:t>
      </w:r>
      <w:r w:rsidRPr="00517BAE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517BAE">
        <w:rPr>
          <w:rFonts w:asciiTheme="minorHAnsi" w:hAnsiTheme="minorHAnsi"/>
          <w:sz w:val="22"/>
          <w:szCs w:val="22"/>
          <w:lang w:val="en-US"/>
        </w:rPr>
        <w:tab/>
        <w:t>1.10</w:t>
      </w:r>
    </w:p>
    <w:p w:rsidR="00A310CB" w:rsidRDefault="00A310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517BAE">
        <w:rPr>
          <w:rFonts w:asciiTheme="minorHAnsi" w:hAnsiTheme="minorHAnsi"/>
          <w:sz w:val="22"/>
          <w:szCs w:val="22"/>
          <w:lang w:val="en-US"/>
        </w:rPr>
        <w:tab/>
      </w:r>
      <w:r w:rsidRPr="00C517EF">
        <w:rPr>
          <w:rFonts w:asciiTheme="minorHAnsi" w:hAnsiTheme="minorHAnsi"/>
          <w:sz w:val="22"/>
          <w:szCs w:val="22"/>
        </w:rPr>
        <w:t>7,25</w:t>
      </w:r>
      <w:r w:rsidRPr="00C517EF">
        <w:rPr>
          <w:rFonts w:asciiTheme="minorHAnsi" w:hAnsiTheme="minorHAnsi"/>
          <w:sz w:val="22"/>
          <w:szCs w:val="22"/>
        </w:rPr>
        <w:tab/>
        <w:t>Martin Psilander</w:t>
      </w:r>
      <w:r w:rsidRPr="00C517EF">
        <w:rPr>
          <w:rFonts w:asciiTheme="minorHAnsi" w:hAnsiTheme="minorHAnsi"/>
          <w:sz w:val="22"/>
          <w:szCs w:val="22"/>
        </w:rPr>
        <w:tab/>
        <w:t>72</w:t>
      </w:r>
      <w:r w:rsidRPr="00C517EF">
        <w:rPr>
          <w:rFonts w:asciiTheme="minorHAnsi" w:hAnsiTheme="minorHAnsi"/>
          <w:sz w:val="22"/>
          <w:szCs w:val="22"/>
        </w:rPr>
        <w:tab/>
        <w:t>Lidingö</w:t>
      </w:r>
      <w:r w:rsidRPr="00C517EF">
        <w:rPr>
          <w:rFonts w:asciiTheme="minorHAnsi" w:hAnsiTheme="minorHAnsi"/>
          <w:sz w:val="22"/>
          <w:szCs w:val="22"/>
        </w:rPr>
        <w:tab/>
        <w:t>1.10</w:t>
      </w:r>
    </w:p>
    <w:p w:rsidR="00517BAE" w:rsidRPr="00C517EF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4,31</w:t>
      </w:r>
      <w:r>
        <w:rPr>
          <w:rFonts w:asciiTheme="minorHAnsi" w:hAnsiTheme="minorHAnsi"/>
          <w:sz w:val="22"/>
          <w:szCs w:val="22"/>
        </w:rPr>
        <w:tab/>
        <w:t>Kai Abrahamsson</w:t>
      </w:r>
      <w:r>
        <w:rPr>
          <w:rFonts w:asciiTheme="minorHAnsi" w:hAnsiTheme="minorHAnsi"/>
          <w:sz w:val="22"/>
          <w:szCs w:val="22"/>
        </w:rPr>
        <w:tab/>
        <w:t>45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7C387C" w:rsidRPr="00C517EF" w:rsidRDefault="007C387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E173E" w:rsidRPr="00C517EF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C517EF">
        <w:rPr>
          <w:rFonts w:asciiTheme="minorHAnsi" w:hAnsiTheme="minorHAnsi"/>
          <w:sz w:val="28"/>
          <w:szCs w:val="22"/>
        </w:rPr>
        <w:t>Diskus</w:t>
      </w:r>
      <w:r w:rsidRPr="00C517EF">
        <w:rPr>
          <w:rFonts w:asciiTheme="minorHAnsi" w:hAnsiTheme="minorHAnsi"/>
          <w:sz w:val="22"/>
          <w:szCs w:val="22"/>
        </w:rPr>
        <w:t xml:space="preserve"> (2,0)</w:t>
      </w:r>
    </w:p>
    <w:p w:rsidR="006C68B5" w:rsidRDefault="006C68B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39,41</w:t>
      </w:r>
      <w:r>
        <w:rPr>
          <w:rFonts w:asciiTheme="minorHAnsi" w:hAnsiTheme="minorHAnsi"/>
          <w:sz w:val="22"/>
          <w:szCs w:val="22"/>
        </w:rPr>
        <w:tab/>
        <w:t>Michael Hoffer</w:t>
      </w:r>
      <w:r>
        <w:rPr>
          <w:rFonts w:asciiTheme="minorHAnsi" w:hAnsiTheme="minorHAnsi"/>
          <w:sz w:val="22"/>
          <w:szCs w:val="22"/>
        </w:rPr>
        <w:tab/>
        <w:t>6jul72</w:t>
      </w:r>
      <w:r>
        <w:rPr>
          <w:rFonts w:asciiTheme="minorHAnsi" w:hAnsiTheme="minorHAnsi"/>
          <w:sz w:val="22"/>
          <w:szCs w:val="22"/>
        </w:rPr>
        <w:tab/>
        <w:t>USA</w:t>
      </w:r>
      <w:r>
        <w:rPr>
          <w:rFonts w:asciiTheme="minorHAnsi" w:hAnsiTheme="minorHAnsi"/>
          <w:sz w:val="22"/>
          <w:szCs w:val="22"/>
        </w:rPr>
        <w:tab/>
        <w:t>4.10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C517EF">
        <w:rPr>
          <w:rFonts w:asciiTheme="minorHAnsi" w:hAnsiTheme="minorHAnsi"/>
          <w:sz w:val="22"/>
          <w:szCs w:val="22"/>
        </w:rPr>
        <w:tab/>
      </w:r>
      <w:r w:rsidR="00A421D9" w:rsidRPr="00281B38">
        <w:rPr>
          <w:rFonts w:asciiTheme="minorHAnsi" w:hAnsiTheme="minorHAnsi"/>
          <w:sz w:val="22"/>
          <w:szCs w:val="22"/>
        </w:rPr>
        <w:t>36</w:t>
      </w:r>
      <w:r w:rsidR="00C87C9C" w:rsidRPr="00281B38">
        <w:rPr>
          <w:rFonts w:asciiTheme="minorHAnsi" w:hAnsiTheme="minorHAnsi"/>
          <w:sz w:val="22"/>
          <w:szCs w:val="22"/>
        </w:rPr>
        <w:t>,45</w:t>
      </w:r>
      <w:r w:rsidRPr="00281B38">
        <w:rPr>
          <w:rFonts w:asciiTheme="minorHAnsi" w:hAnsiTheme="minorHAnsi"/>
          <w:sz w:val="22"/>
          <w:szCs w:val="22"/>
        </w:rPr>
        <w:tab/>
        <w:t>Michael Wehlin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10jan</w:t>
      </w:r>
      <w:r w:rsidR="00C87C9C" w:rsidRPr="00281B38">
        <w:rPr>
          <w:rFonts w:asciiTheme="minorHAnsi" w:hAnsiTheme="minorHAnsi"/>
          <w:sz w:val="22"/>
          <w:szCs w:val="22"/>
        </w:rPr>
        <w:t>67</w:t>
      </w:r>
      <w:r w:rsidR="00C87C9C"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</w:r>
      <w:r w:rsidR="00C87C9C" w:rsidRPr="00281B38">
        <w:rPr>
          <w:rFonts w:asciiTheme="minorHAnsi" w:hAnsiTheme="minorHAnsi"/>
          <w:sz w:val="22"/>
          <w:szCs w:val="22"/>
        </w:rPr>
        <w:t>27.7</w:t>
      </w:r>
    </w:p>
    <w:p w:rsidR="003F5064" w:rsidRPr="00281B38" w:rsidRDefault="003F50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23,06</w:t>
      </w:r>
      <w:r w:rsidRPr="00281B38">
        <w:rPr>
          <w:rFonts w:asciiTheme="minorHAnsi" w:hAnsiTheme="minorHAnsi"/>
          <w:sz w:val="22"/>
          <w:szCs w:val="22"/>
        </w:rPr>
        <w:tab/>
        <w:t>Malcolm Sterky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18mar</w:t>
      </w:r>
      <w:r w:rsidRPr="00281B38">
        <w:rPr>
          <w:rFonts w:asciiTheme="minorHAnsi" w:hAnsiTheme="minorHAnsi"/>
          <w:sz w:val="22"/>
          <w:szCs w:val="22"/>
        </w:rPr>
        <w:t>94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16C5E" w:rsidRPr="00281B38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18,56</w:t>
      </w:r>
      <w:r w:rsidRPr="00281B38">
        <w:rPr>
          <w:rFonts w:asciiTheme="minorHAnsi" w:hAnsiTheme="minorHAnsi"/>
          <w:sz w:val="22"/>
          <w:szCs w:val="22"/>
        </w:rPr>
        <w:tab/>
        <w:t>Jesper Rilegård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15apr98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A421D9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8,04</w:t>
      </w:r>
      <w:r>
        <w:rPr>
          <w:rFonts w:asciiTheme="minorHAnsi" w:hAnsiTheme="minorHAnsi"/>
          <w:sz w:val="22"/>
          <w:szCs w:val="22"/>
        </w:rPr>
        <w:tab/>
        <w:t>Kai Abrahamsson</w:t>
      </w:r>
      <w:r>
        <w:rPr>
          <w:rFonts w:asciiTheme="minorHAnsi" w:hAnsiTheme="minorHAnsi"/>
          <w:sz w:val="22"/>
          <w:szCs w:val="22"/>
        </w:rPr>
        <w:tab/>
        <w:t>45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281B38" w:rsidRPr="00281B38" w:rsidRDefault="00281B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>Slägga</w:t>
      </w:r>
      <w:r w:rsidRPr="00281B38">
        <w:rPr>
          <w:rFonts w:asciiTheme="minorHAnsi" w:hAnsiTheme="minorHAnsi"/>
          <w:sz w:val="22"/>
          <w:szCs w:val="22"/>
        </w:rPr>
        <w:t xml:space="preserve"> (7,26)</w:t>
      </w:r>
    </w:p>
    <w:p w:rsidR="003F5064" w:rsidRPr="00281B38" w:rsidRDefault="003F50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46,60</w:t>
      </w:r>
      <w:r w:rsidRPr="00281B38">
        <w:rPr>
          <w:rFonts w:asciiTheme="minorHAnsi" w:hAnsiTheme="minorHAnsi"/>
          <w:sz w:val="22"/>
          <w:szCs w:val="22"/>
        </w:rPr>
        <w:tab/>
        <w:t>Christian H-Bergén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3maj</w:t>
      </w:r>
      <w:r w:rsidRPr="00281B38">
        <w:rPr>
          <w:rFonts w:asciiTheme="minorHAnsi" w:hAnsiTheme="minorHAnsi"/>
          <w:sz w:val="22"/>
          <w:szCs w:val="22"/>
        </w:rPr>
        <w:t>90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421D9" w:rsidRPr="00517BAE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517BAE">
        <w:rPr>
          <w:rFonts w:asciiTheme="minorHAnsi" w:hAnsiTheme="minorHAnsi"/>
          <w:sz w:val="22"/>
          <w:szCs w:val="22"/>
        </w:rPr>
        <w:t>31,55</w:t>
      </w:r>
      <w:r w:rsidRPr="00517BAE">
        <w:rPr>
          <w:rFonts w:asciiTheme="minorHAnsi" w:hAnsiTheme="minorHAnsi"/>
          <w:sz w:val="22"/>
          <w:szCs w:val="22"/>
        </w:rPr>
        <w:tab/>
        <w:t>Michael Wehlin</w:t>
      </w:r>
      <w:r w:rsidRPr="00517BAE">
        <w:rPr>
          <w:rFonts w:asciiTheme="minorHAnsi" w:hAnsiTheme="minorHAnsi"/>
          <w:sz w:val="22"/>
          <w:szCs w:val="22"/>
        </w:rPr>
        <w:tab/>
        <w:t>10jan67</w:t>
      </w:r>
      <w:r w:rsidRPr="00517BAE">
        <w:rPr>
          <w:rFonts w:asciiTheme="minorHAnsi" w:hAnsiTheme="minorHAnsi"/>
          <w:sz w:val="22"/>
          <w:szCs w:val="22"/>
        </w:rPr>
        <w:tab/>
        <w:t>Bålsta</w:t>
      </w:r>
      <w:r w:rsidRPr="00517BAE">
        <w:rPr>
          <w:rFonts w:asciiTheme="minorHAnsi" w:hAnsiTheme="minorHAnsi"/>
          <w:sz w:val="22"/>
          <w:szCs w:val="22"/>
        </w:rPr>
        <w:tab/>
        <w:t>24.5</w:t>
      </w:r>
    </w:p>
    <w:p w:rsidR="006C68B5" w:rsidRDefault="006C68B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517BAE">
        <w:rPr>
          <w:rFonts w:asciiTheme="minorHAnsi" w:hAnsiTheme="minorHAnsi"/>
          <w:sz w:val="22"/>
          <w:szCs w:val="22"/>
        </w:rPr>
        <w:tab/>
        <w:t>26,70</w:t>
      </w:r>
      <w:r w:rsidRPr="00517BAE">
        <w:rPr>
          <w:rFonts w:asciiTheme="minorHAnsi" w:hAnsiTheme="minorHAnsi"/>
          <w:sz w:val="22"/>
          <w:szCs w:val="22"/>
        </w:rPr>
        <w:tab/>
        <w:t>Michael Hoffer</w:t>
      </w:r>
      <w:r w:rsidRPr="00517BAE">
        <w:rPr>
          <w:rFonts w:asciiTheme="minorHAnsi" w:hAnsiTheme="minorHAnsi"/>
          <w:sz w:val="22"/>
          <w:szCs w:val="22"/>
        </w:rPr>
        <w:tab/>
        <w:t>6jul72</w:t>
      </w:r>
      <w:r w:rsidRPr="00517BAE">
        <w:rPr>
          <w:rFonts w:asciiTheme="minorHAnsi" w:hAnsiTheme="minorHAnsi"/>
          <w:sz w:val="22"/>
          <w:szCs w:val="22"/>
        </w:rPr>
        <w:tab/>
        <w:t>USA</w:t>
      </w:r>
      <w:r w:rsidRPr="00517BAE">
        <w:rPr>
          <w:rFonts w:asciiTheme="minorHAnsi" w:hAnsiTheme="minorHAnsi"/>
          <w:sz w:val="22"/>
          <w:szCs w:val="22"/>
        </w:rPr>
        <w:tab/>
        <w:t>4.10</w:t>
      </w:r>
    </w:p>
    <w:p w:rsidR="00517BAE" w:rsidRPr="00517BAE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3,39</w:t>
      </w:r>
      <w:r>
        <w:rPr>
          <w:rFonts w:asciiTheme="minorHAnsi" w:hAnsiTheme="minorHAnsi"/>
          <w:sz w:val="22"/>
          <w:szCs w:val="22"/>
        </w:rPr>
        <w:tab/>
        <w:t>Kai Abrahamsson</w:t>
      </w:r>
      <w:r>
        <w:rPr>
          <w:rFonts w:asciiTheme="minorHAnsi" w:hAnsiTheme="minorHAnsi"/>
          <w:sz w:val="22"/>
          <w:szCs w:val="22"/>
        </w:rPr>
        <w:tab/>
        <w:t>45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7E173E" w:rsidRPr="00517BAE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E173E" w:rsidRPr="00517BAE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517BAE">
        <w:rPr>
          <w:rFonts w:asciiTheme="minorHAnsi" w:hAnsiTheme="minorHAnsi"/>
          <w:sz w:val="22"/>
          <w:szCs w:val="22"/>
        </w:rPr>
        <w:tab/>
      </w:r>
      <w:r w:rsidRPr="00517BAE">
        <w:rPr>
          <w:rFonts w:asciiTheme="minorHAnsi" w:hAnsiTheme="minorHAnsi"/>
          <w:sz w:val="28"/>
          <w:szCs w:val="22"/>
        </w:rPr>
        <w:t>Spjut</w:t>
      </w:r>
      <w:r w:rsidRPr="00517BAE">
        <w:rPr>
          <w:rFonts w:asciiTheme="minorHAnsi" w:hAnsiTheme="minorHAnsi"/>
          <w:sz w:val="22"/>
          <w:szCs w:val="22"/>
        </w:rPr>
        <w:t xml:space="preserve"> (0,8)</w:t>
      </w:r>
    </w:p>
    <w:p w:rsidR="00A421D9" w:rsidRPr="00517BAE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517BAE">
        <w:rPr>
          <w:rFonts w:asciiTheme="minorHAnsi" w:hAnsiTheme="minorHAnsi"/>
          <w:sz w:val="22"/>
          <w:szCs w:val="22"/>
        </w:rPr>
        <w:tab/>
        <w:t>51,10</w:t>
      </w:r>
      <w:r w:rsidRPr="00517BAE">
        <w:rPr>
          <w:rFonts w:asciiTheme="minorHAnsi" w:hAnsiTheme="minorHAnsi"/>
          <w:sz w:val="22"/>
          <w:szCs w:val="22"/>
        </w:rPr>
        <w:tab/>
        <w:t>Jakob Thorvaldsson</w:t>
      </w:r>
      <w:r w:rsidRPr="00517BAE">
        <w:rPr>
          <w:rFonts w:asciiTheme="minorHAnsi" w:hAnsiTheme="minorHAnsi"/>
          <w:sz w:val="22"/>
          <w:szCs w:val="22"/>
        </w:rPr>
        <w:tab/>
      </w:r>
      <w:r w:rsidR="005364BC" w:rsidRPr="00517BAE">
        <w:rPr>
          <w:rFonts w:asciiTheme="minorHAnsi" w:hAnsiTheme="minorHAnsi"/>
          <w:sz w:val="22"/>
          <w:szCs w:val="22"/>
        </w:rPr>
        <w:t>6feb</w:t>
      </w:r>
      <w:r w:rsidRPr="00517BAE">
        <w:rPr>
          <w:rFonts w:asciiTheme="minorHAnsi" w:hAnsiTheme="minorHAnsi"/>
          <w:sz w:val="22"/>
          <w:szCs w:val="22"/>
        </w:rPr>
        <w:t>88</w:t>
      </w:r>
      <w:r w:rsidRPr="00517BAE">
        <w:rPr>
          <w:rFonts w:asciiTheme="minorHAnsi" w:hAnsiTheme="minorHAnsi"/>
          <w:sz w:val="22"/>
          <w:szCs w:val="22"/>
        </w:rPr>
        <w:tab/>
        <w:t>Umeå</w:t>
      </w:r>
      <w:r w:rsidRPr="00517BAE">
        <w:rPr>
          <w:rFonts w:asciiTheme="minorHAnsi" w:hAnsiTheme="minorHAnsi"/>
          <w:sz w:val="22"/>
          <w:szCs w:val="22"/>
        </w:rPr>
        <w:tab/>
        <w:t>24.5</w:t>
      </w:r>
    </w:p>
    <w:p w:rsidR="006C68B5" w:rsidRPr="00517BAE" w:rsidRDefault="006C68B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517BAE">
        <w:rPr>
          <w:rFonts w:asciiTheme="minorHAnsi" w:hAnsiTheme="minorHAnsi"/>
          <w:sz w:val="22"/>
          <w:szCs w:val="22"/>
        </w:rPr>
        <w:tab/>
        <w:t>49,80</w:t>
      </w:r>
      <w:r w:rsidRPr="00517BAE">
        <w:rPr>
          <w:rFonts w:asciiTheme="minorHAnsi" w:hAnsiTheme="minorHAnsi"/>
          <w:sz w:val="22"/>
          <w:szCs w:val="22"/>
        </w:rPr>
        <w:tab/>
        <w:t>Michael Hoffer</w:t>
      </w:r>
      <w:r w:rsidRPr="00517BAE">
        <w:rPr>
          <w:rFonts w:asciiTheme="minorHAnsi" w:hAnsiTheme="minorHAnsi"/>
          <w:sz w:val="22"/>
          <w:szCs w:val="22"/>
        </w:rPr>
        <w:tab/>
        <w:t>6jul72</w:t>
      </w:r>
      <w:r w:rsidRPr="00517BAE">
        <w:rPr>
          <w:rFonts w:asciiTheme="minorHAnsi" w:hAnsiTheme="minorHAnsi"/>
          <w:sz w:val="22"/>
          <w:szCs w:val="22"/>
        </w:rPr>
        <w:tab/>
        <w:t>USA</w:t>
      </w:r>
      <w:r w:rsidRPr="00517BAE">
        <w:rPr>
          <w:rFonts w:asciiTheme="minorHAnsi" w:hAnsiTheme="minorHAnsi"/>
          <w:sz w:val="22"/>
          <w:szCs w:val="22"/>
        </w:rPr>
        <w:tab/>
        <w:t>4.10</w:t>
      </w:r>
    </w:p>
    <w:p w:rsidR="007E173E" w:rsidRPr="00517BAE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517BAE">
        <w:rPr>
          <w:rFonts w:asciiTheme="minorHAnsi" w:hAnsiTheme="minorHAnsi"/>
          <w:sz w:val="22"/>
          <w:szCs w:val="22"/>
        </w:rPr>
        <w:tab/>
        <w:t>40,33</w:t>
      </w:r>
      <w:r w:rsidRPr="00517BAE">
        <w:rPr>
          <w:rFonts w:asciiTheme="minorHAnsi" w:hAnsiTheme="minorHAnsi"/>
          <w:sz w:val="22"/>
          <w:szCs w:val="22"/>
        </w:rPr>
        <w:tab/>
        <w:t>Michael Wehlin</w:t>
      </w:r>
      <w:r w:rsidRPr="00517BAE">
        <w:rPr>
          <w:rFonts w:asciiTheme="minorHAnsi" w:hAnsiTheme="minorHAnsi"/>
          <w:sz w:val="22"/>
          <w:szCs w:val="22"/>
        </w:rPr>
        <w:tab/>
      </w:r>
      <w:r w:rsidR="00F9788D" w:rsidRPr="00517BAE">
        <w:rPr>
          <w:rFonts w:asciiTheme="minorHAnsi" w:hAnsiTheme="minorHAnsi"/>
          <w:sz w:val="22"/>
          <w:szCs w:val="22"/>
        </w:rPr>
        <w:t>10jan</w:t>
      </w:r>
      <w:r w:rsidRPr="00517BAE">
        <w:rPr>
          <w:rFonts w:asciiTheme="minorHAnsi" w:hAnsiTheme="minorHAnsi"/>
          <w:sz w:val="22"/>
          <w:szCs w:val="22"/>
        </w:rPr>
        <w:t>67</w:t>
      </w:r>
      <w:r w:rsidRPr="00517BAE">
        <w:rPr>
          <w:rFonts w:asciiTheme="minorHAnsi" w:hAnsiTheme="minorHAnsi"/>
          <w:sz w:val="22"/>
          <w:szCs w:val="22"/>
        </w:rPr>
        <w:tab/>
        <w:t>Sätra</w:t>
      </w:r>
      <w:r w:rsidRPr="00517BAE">
        <w:rPr>
          <w:rFonts w:asciiTheme="minorHAnsi" w:hAnsiTheme="minorHAnsi"/>
          <w:sz w:val="22"/>
          <w:szCs w:val="22"/>
        </w:rPr>
        <w:tab/>
        <w:t>17.5</w:t>
      </w:r>
    </w:p>
    <w:p w:rsidR="003F5064" w:rsidRPr="00281B38" w:rsidRDefault="003F50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517BAE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38,05</w:t>
      </w:r>
      <w:r w:rsidRPr="00281B38">
        <w:rPr>
          <w:rFonts w:asciiTheme="minorHAnsi" w:hAnsiTheme="minorHAnsi"/>
          <w:sz w:val="22"/>
          <w:szCs w:val="22"/>
        </w:rPr>
        <w:tab/>
        <w:t>Malcolm Sterky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18mar</w:t>
      </w:r>
      <w:r w:rsidRPr="00281B38">
        <w:rPr>
          <w:rFonts w:asciiTheme="minorHAnsi" w:hAnsiTheme="minorHAnsi"/>
          <w:sz w:val="22"/>
          <w:szCs w:val="22"/>
        </w:rPr>
        <w:t>94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60DA6" w:rsidRPr="00281B38" w:rsidRDefault="00A60DA6" w:rsidP="00A60DA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35,36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6.6</w:t>
      </w:r>
    </w:p>
    <w:p w:rsidR="00A16C5E" w:rsidRPr="00281B38" w:rsidRDefault="00A16C5E" w:rsidP="00A60DA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34,84</w:t>
      </w:r>
      <w:r w:rsidRPr="00281B38">
        <w:rPr>
          <w:rFonts w:asciiTheme="minorHAnsi" w:hAnsiTheme="minorHAnsi"/>
          <w:sz w:val="22"/>
          <w:szCs w:val="22"/>
        </w:rPr>
        <w:tab/>
        <w:t>Jesper Rilegård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15apr98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32,20</w:t>
      </w:r>
      <w:r w:rsidRPr="00281B38">
        <w:rPr>
          <w:rFonts w:asciiTheme="minorHAnsi" w:hAnsiTheme="minorHAnsi"/>
          <w:sz w:val="22"/>
          <w:szCs w:val="22"/>
        </w:rPr>
        <w:tab/>
        <w:t>Jens Falk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19aug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17.5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25,66</w:t>
      </w:r>
      <w:r w:rsidRPr="00281B38">
        <w:rPr>
          <w:rFonts w:asciiTheme="minorHAnsi" w:hAnsiTheme="minorHAnsi"/>
          <w:sz w:val="22"/>
          <w:szCs w:val="22"/>
        </w:rPr>
        <w:tab/>
        <w:t>Janne Åkerblom</w:t>
      </w:r>
      <w:r w:rsidRPr="00281B38">
        <w:rPr>
          <w:rFonts w:asciiTheme="minorHAnsi" w:hAnsiTheme="minorHAnsi"/>
          <w:sz w:val="22"/>
          <w:szCs w:val="22"/>
        </w:rPr>
        <w:tab/>
        <w:t>12okt62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24,36</w:t>
      </w:r>
      <w:r w:rsidRPr="00281B38">
        <w:rPr>
          <w:rFonts w:asciiTheme="minorHAnsi" w:hAnsiTheme="minorHAnsi"/>
          <w:sz w:val="22"/>
          <w:szCs w:val="22"/>
        </w:rPr>
        <w:tab/>
        <w:t>Ulrik Sköldkvist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18aug</w:t>
      </w:r>
      <w:r w:rsidRPr="00281B38">
        <w:rPr>
          <w:rFonts w:asciiTheme="minorHAnsi" w:hAnsiTheme="minorHAnsi"/>
          <w:sz w:val="22"/>
          <w:szCs w:val="22"/>
        </w:rPr>
        <w:t>94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24,36</w:t>
      </w:r>
      <w:r w:rsidRPr="00281B38">
        <w:rPr>
          <w:rFonts w:asciiTheme="minorHAnsi" w:hAnsiTheme="minorHAnsi"/>
          <w:sz w:val="22"/>
          <w:szCs w:val="22"/>
        </w:rPr>
        <w:tab/>
        <w:t>Thomas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27jul71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6C68B5" w:rsidRDefault="006C68B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23,52</w:t>
      </w:r>
      <w:r w:rsidRPr="00281B38">
        <w:rPr>
          <w:rFonts w:asciiTheme="minorHAnsi" w:hAnsiTheme="minorHAnsi"/>
          <w:sz w:val="22"/>
          <w:szCs w:val="22"/>
        </w:rPr>
        <w:tab/>
        <w:t>Martin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25okt75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22,65</w:t>
      </w:r>
      <w:r w:rsidRPr="00281B38">
        <w:rPr>
          <w:rFonts w:asciiTheme="minorHAnsi" w:hAnsiTheme="minorHAnsi"/>
          <w:sz w:val="22"/>
          <w:szCs w:val="22"/>
        </w:rPr>
        <w:tab/>
        <w:t>David Ingnäs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78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17.5</w:t>
      </w:r>
    </w:p>
    <w:p w:rsidR="00A60DA6" w:rsidRPr="00281B38" w:rsidRDefault="00A60D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21,51</w:t>
      </w:r>
      <w:r w:rsidRPr="00281B38">
        <w:rPr>
          <w:rFonts w:asciiTheme="minorHAnsi" w:hAnsiTheme="minorHAnsi"/>
          <w:sz w:val="22"/>
          <w:szCs w:val="22"/>
        </w:rPr>
        <w:tab/>
        <w:t>Samir Taha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3apr</w:t>
      </w:r>
      <w:r w:rsidRPr="00281B38">
        <w:rPr>
          <w:rFonts w:asciiTheme="minorHAnsi" w:hAnsiTheme="minorHAnsi"/>
          <w:sz w:val="22"/>
          <w:szCs w:val="22"/>
        </w:rPr>
        <w:t>70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A16C5E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18,10</w:t>
      </w:r>
      <w:r w:rsidRPr="00281B38">
        <w:rPr>
          <w:rFonts w:asciiTheme="minorHAnsi" w:hAnsiTheme="minorHAnsi"/>
          <w:sz w:val="22"/>
          <w:szCs w:val="22"/>
        </w:rPr>
        <w:tab/>
        <w:t>Peter Hallengren</w:t>
      </w:r>
      <w:r w:rsidRPr="00281B38">
        <w:rPr>
          <w:rFonts w:asciiTheme="minorHAnsi" w:hAnsiTheme="minorHAnsi"/>
          <w:sz w:val="22"/>
          <w:szCs w:val="22"/>
        </w:rPr>
        <w:tab/>
      </w:r>
      <w:r w:rsidR="005364BC" w:rsidRPr="00281B38">
        <w:rPr>
          <w:rFonts w:asciiTheme="minorHAnsi" w:hAnsiTheme="minorHAnsi"/>
          <w:sz w:val="22"/>
          <w:szCs w:val="22"/>
        </w:rPr>
        <w:t>17nov</w:t>
      </w:r>
      <w:r w:rsidRPr="00281B38">
        <w:rPr>
          <w:rFonts w:asciiTheme="minorHAnsi" w:hAnsiTheme="minorHAnsi"/>
          <w:sz w:val="22"/>
          <w:szCs w:val="22"/>
        </w:rPr>
        <w:t>84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517BAE" w:rsidRPr="00281B38" w:rsidRDefault="00517BA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14,06</w:t>
      </w:r>
      <w:r>
        <w:rPr>
          <w:rFonts w:asciiTheme="minorHAnsi" w:hAnsiTheme="minorHAnsi"/>
          <w:sz w:val="22"/>
          <w:szCs w:val="22"/>
        </w:rPr>
        <w:tab/>
        <w:t>Kai Abrahamsson</w:t>
      </w:r>
      <w:r>
        <w:rPr>
          <w:rFonts w:asciiTheme="minorHAnsi" w:hAnsiTheme="minorHAnsi"/>
          <w:sz w:val="22"/>
          <w:szCs w:val="22"/>
        </w:rPr>
        <w:tab/>
        <w:t>45</w:t>
      </w:r>
      <w:r>
        <w:rPr>
          <w:rFonts w:asciiTheme="minorHAnsi" w:hAnsiTheme="minorHAnsi"/>
          <w:sz w:val="22"/>
          <w:szCs w:val="22"/>
        </w:rPr>
        <w:tab/>
        <w:t>Enskede</w:t>
      </w:r>
      <w:r>
        <w:rPr>
          <w:rFonts w:asciiTheme="minorHAnsi" w:hAnsiTheme="minorHAnsi"/>
          <w:sz w:val="22"/>
          <w:szCs w:val="22"/>
        </w:rPr>
        <w:tab/>
        <w:t>6.10</w:t>
      </w:r>
    </w:p>
    <w:p w:rsidR="009D1C4A" w:rsidRPr="00281B38" w:rsidRDefault="009D1C4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D7DC7" w:rsidRPr="00205DC5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05DC5">
        <w:rPr>
          <w:rFonts w:asciiTheme="minorHAnsi" w:hAnsiTheme="minorHAnsi"/>
          <w:sz w:val="28"/>
          <w:szCs w:val="22"/>
          <w:lang w:val="en-US"/>
        </w:rPr>
        <w:t>Vikt</w:t>
      </w:r>
      <w:r w:rsidRPr="00205DC5">
        <w:rPr>
          <w:rFonts w:asciiTheme="minorHAnsi" w:hAnsiTheme="minorHAnsi"/>
          <w:sz w:val="22"/>
          <w:szCs w:val="22"/>
          <w:lang w:val="en-US"/>
        </w:rPr>
        <w:t xml:space="preserve"> (15,88)</w:t>
      </w:r>
    </w:p>
    <w:p w:rsidR="00AD7DC7" w:rsidRPr="00281B38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05DC5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9,73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Michael Wehlin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10jan67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Huddinge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27.7</w:t>
      </w: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4E6399" w:rsidRPr="00205DC5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32"/>
          <w:szCs w:val="22"/>
        </w:rPr>
      </w:pPr>
      <w:r w:rsidRPr="00205DC5">
        <w:rPr>
          <w:rFonts w:asciiTheme="minorHAnsi" w:hAnsiTheme="minorHAnsi"/>
          <w:sz w:val="32"/>
          <w:szCs w:val="22"/>
        </w:rPr>
        <w:t>Stafetter</w:t>
      </w:r>
    </w:p>
    <w:p w:rsidR="00A421D9" w:rsidRPr="00205DC5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05DC5">
        <w:rPr>
          <w:rFonts w:asciiTheme="minorHAnsi" w:hAnsiTheme="minorHAnsi"/>
          <w:sz w:val="28"/>
          <w:szCs w:val="22"/>
        </w:rPr>
        <w:tab/>
        <w:t>4x100 meter</w:t>
      </w:r>
    </w:p>
    <w:p w:rsidR="003F5064" w:rsidRPr="00281B38" w:rsidRDefault="003F50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05DC5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44,49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3F5064" w:rsidRPr="00281B38" w:rsidRDefault="003F50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(Erik Lidén, Erik Hermelin, Sebastian Landström, Adam Lindhe)</w:t>
      </w:r>
    </w:p>
    <w:p w:rsidR="004E639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45,58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17</w:t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="004E6399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24</w:t>
      </w:r>
      <w:r w:rsidR="004E6399" w:rsidRPr="00281B38">
        <w:rPr>
          <w:rFonts w:asciiTheme="minorHAnsi" w:hAnsiTheme="minorHAnsi"/>
          <w:sz w:val="22"/>
          <w:szCs w:val="22"/>
        </w:rPr>
        <w:t>.5</w:t>
      </w: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(Alfred Deutgen, Tobias Månsson, Fredrik Lorentzon, Albin Boestad)</w:t>
      </w:r>
    </w:p>
    <w:p w:rsidR="006604E4" w:rsidRPr="00281B38" w:rsidRDefault="006604E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56,36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1.8</w:t>
      </w:r>
    </w:p>
    <w:p w:rsidR="006604E4" w:rsidRPr="00281B38" w:rsidRDefault="006604E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(Max Malmsten, Erik Hägge Lundberg, Oscar Taha, Jonathan Westerberg)</w:t>
      </w:r>
    </w:p>
    <w:p w:rsidR="00D42FE9" w:rsidRPr="00281B38" w:rsidRDefault="007C387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4E6399" w:rsidRPr="00281B38" w:rsidRDefault="00AB2B0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3C7FAE" wp14:editId="52FB1EF6">
                <wp:simplePos x="0" y="0"/>
                <wp:positionH relativeFrom="column">
                  <wp:posOffset>2279650</wp:posOffset>
                </wp:positionH>
                <wp:positionV relativeFrom="paragraph">
                  <wp:posOffset>18415</wp:posOffset>
                </wp:positionV>
                <wp:extent cx="1136650" cy="1085850"/>
                <wp:effectExtent l="57150" t="38100" r="101600" b="114300"/>
                <wp:wrapNone/>
                <wp:docPr id="4" name="4-ud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1085850"/>
                        </a:xfrm>
                        <a:prstGeom prst="star4">
                          <a:avLst>
                            <a:gd name="adj" fmla="val 17834"/>
                          </a:avLst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-udd 4" o:spid="_x0000_s1026" type="#_x0000_t187" style="position:absolute;margin-left:179.5pt;margin-top:1.45pt;width:89.5pt;height:8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" adj="6948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E6399" w:rsidRPr="00281B38" w:rsidRDefault="004E639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B936CB" w:rsidRPr="00281B38" w:rsidRDefault="00B936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B936CB" w:rsidRPr="00281B38" w:rsidRDefault="00B936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jc w:val="center"/>
        <w:rPr>
          <w:rFonts w:asciiTheme="minorHAnsi" w:hAnsiTheme="minorHAnsi"/>
          <w:sz w:val="22"/>
          <w:szCs w:val="22"/>
        </w:rPr>
      </w:pPr>
    </w:p>
    <w:p w:rsidR="009023D8" w:rsidRPr="00281B38" w:rsidRDefault="009023D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D2C21" w:rsidRPr="00281B38" w:rsidRDefault="002D2C2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32"/>
          <w:szCs w:val="22"/>
        </w:rPr>
      </w:pPr>
      <w:r w:rsidRPr="00281B38">
        <w:rPr>
          <w:rFonts w:asciiTheme="minorHAnsi" w:hAnsiTheme="minorHAnsi"/>
          <w:sz w:val="32"/>
          <w:szCs w:val="22"/>
        </w:rPr>
        <w:t>Övriga grenar</w:t>
      </w:r>
    </w:p>
    <w:p w:rsidR="002D2C21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60 meter</w:t>
      </w:r>
    </w:p>
    <w:p w:rsidR="00D20327" w:rsidRPr="00281B38" w:rsidRDefault="00D20327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7,29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7,44</w:t>
      </w:r>
      <w:r w:rsidRPr="00281B38">
        <w:rPr>
          <w:rFonts w:asciiTheme="minorHAnsi" w:hAnsiTheme="minorHAnsi"/>
          <w:sz w:val="22"/>
          <w:szCs w:val="22"/>
        </w:rPr>
        <w:tab/>
        <w:t>Rafael Askros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15okt</w:t>
      </w:r>
      <w:r w:rsidRPr="00281B38">
        <w:rPr>
          <w:rFonts w:asciiTheme="minorHAnsi" w:hAnsiTheme="minorHAnsi"/>
          <w:sz w:val="22"/>
          <w:szCs w:val="22"/>
        </w:rPr>
        <w:t>81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7,49</w:t>
      </w:r>
      <w:r w:rsidRPr="00281B38">
        <w:rPr>
          <w:rFonts w:asciiTheme="minorHAnsi" w:hAnsiTheme="minorHAnsi"/>
          <w:sz w:val="22"/>
          <w:szCs w:val="22"/>
        </w:rPr>
        <w:tab/>
        <w:t>Erik Lidén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19dec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7,50</w:t>
      </w:r>
      <w:r w:rsidRPr="00281B38">
        <w:rPr>
          <w:rFonts w:asciiTheme="minorHAnsi" w:hAnsiTheme="minorHAnsi"/>
          <w:sz w:val="22"/>
          <w:szCs w:val="22"/>
        </w:rPr>
        <w:tab/>
        <w:t>Sebastian Landström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4apr</w:t>
      </w:r>
      <w:r w:rsidRPr="00281B38">
        <w:rPr>
          <w:rFonts w:asciiTheme="minorHAnsi" w:hAnsiTheme="minorHAnsi"/>
          <w:sz w:val="22"/>
          <w:szCs w:val="22"/>
        </w:rPr>
        <w:t>94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7,61</w:t>
      </w:r>
      <w:r w:rsidRPr="00281B38">
        <w:rPr>
          <w:rFonts w:asciiTheme="minorHAnsi" w:hAnsiTheme="minorHAnsi"/>
          <w:sz w:val="22"/>
          <w:szCs w:val="22"/>
        </w:rPr>
        <w:tab/>
        <w:t>Fredrik Lorentzon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13sep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7,65</w:t>
      </w:r>
      <w:r w:rsidRPr="00281B38">
        <w:rPr>
          <w:rFonts w:asciiTheme="minorHAnsi" w:hAnsiTheme="minorHAnsi"/>
          <w:sz w:val="22"/>
          <w:szCs w:val="22"/>
        </w:rPr>
        <w:tab/>
        <w:t>Albin Boestad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11mar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7,75</w:t>
      </w:r>
      <w:r w:rsidRPr="00281B38">
        <w:rPr>
          <w:rFonts w:asciiTheme="minorHAnsi" w:hAnsiTheme="minorHAnsi"/>
          <w:sz w:val="22"/>
          <w:szCs w:val="22"/>
        </w:rPr>
        <w:tab/>
        <w:t>Alfred Deutgen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4maj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20327" w:rsidRPr="00281B38" w:rsidRDefault="00D20327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7,77</w:t>
      </w:r>
      <w:r w:rsidRPr="00281B38">
        <w:rPr>
          <w:rFonts w:asciiTheme="minorHAnsi" w:hAnsiTheme="minorHAnsi"/>
          <w:sz w:val="22"/>
          <w:szCs w:val="22"/>
        </w:rPr>
        <w:tab/>
        <w:t>Malte Åhman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12apr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05382D" w:rsidRPr="00281B38" w:rsidRDefault="007166AF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8,05</w:t>
      </w:r>
      <w:r w:rsidRPr="00281B38">
        <w:rPr>
          <w:rFonts w:asciiTheme="minorHAnsi" w:hAnsiTheme="minorHAnsi"/>
          <w:sz w:val="22"/>
          <w:szCs w:val="22"/>
        </w:rPr>
        <w:tab/>
        <w:t>Elias Sahlin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12jan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05382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</w:t>
      </w:r>
      <w:r w:rsidR="0005382D" w:rsidRPr="00281B38">
        <w:rPr>
          <w:rFonts w:asciiTheme="minorHAnsi" w:hAnsiTheme="minorHAnsi"/>
          <w:sz w:val="22"/>
          <w:szCs w:val="22"/>
        </w:rPr>
        <w:t>.8</w:t>
      </w:r>
    </w:p>
    <w:p w:rsidR="0005382D" w:rsidRPr="00281B38" w:rsidRDefault="0089399A" w:rsidP="0005382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8,53</w:t>
      </w:r>
      <w:r w:rsidR="0005382D" w:rsidRPr="00281B38">
        <w:rPr>
          <w:rFonts w:asciiTheme="minorHAnsi" w:hAnsiTheme="minorHAnsi"/>
          <w:sz w:val="22"/>
          <w:szCs w:val="22"/>
        </w:rPr>
        <w:tab/>
        <w:t xml:space="preserve">Oscar </w:t>
      </w:r>
      <w:r w:rsidRPr="00281B38">
        <w:rPr>
          <w:rFonts w:asciiTheme="minorHAnsi" w:hAnsiTheme="minorHAnsi"/>
          <w:sz w:val="22"/>
          <w:szCs w:val="22"/>
        </w:rPr>
        <w:t>Taha</w:t>
      </w:r>
      <w:r w:rsidRPr="00281B38">
        <w:rPr>
          <w:rFonts w:asciiTheme="minorHAnsi" w:hAnsiTheme="minorHAnsi"/>
          <w:sz w:val="22"/>
          <w:szCs w:val="22"/>
        </w:rPr>
        <w:tab/>
        <w:t>31okt02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05382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</w:t>
      </w:r>
      <w:r w:rsidR="0005382D" w:rsidRPr="00281B38">
        <w:rPr>
          <w:rFonts w:asciiTheme="minorHAnsi" w:hAnsiTheme="minorHAnsi"/>
          <w:sz w:val="22"/>
          <w:szCs w:val="22"/>
        </w:rPr>
        <w:t>.8</w:t>
      </w:r>
    </w:p>
    <w:p w:rsidR="008E515B" w:rsidRPr="00281B38" w:rsidRDefault="008E515B" w:rsidP="0089399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9399A" w:rsidRPr="00281B38" w:rsidRDefault="0089399A" w:rsidP="0089399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8,54</w:t>
      </w:r>
      <w:r w:rsidRPr="00281B38">
        <w:rPr>
          <w:rFonts w:asciiTheme="minorHAnsi" w:hAnsiTheme="minorHAnsi"/>
          <w:sz w:val="22"/>
          <w:szCs w:val="22"/>
        </w:rPr>
        <w:tab/>
        <w:t>Jonathan Westerberg</w:t>
      </w:r>
      <w:r w:rsidRPr="00281B38">
        <w:rPr>
          <w:rFonts w:asciiTheme="minorHAnsi" w:hAnsiTheme="minorHAnsi"/>
          <w:sz w:val="22"/>
          <w:szCs w:val="22"/>
        </w:rPr>
        <w:tab/>
        <w:t>5jan02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3F5064" w:rsidRPr="00281B38" w:rsidRDefault="00A959FE" w:rsidP="003F506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8,65</w:t>
      </w:r>
      <w:r w:rsidR="003F5064" w:rsidRPr="00281B38">
        <w:rPr>
          <w:rFonts w:asciiTheme="minorHAnsi" w:hAnsiTheme="minorHAnsi"/>
          <w:sz w:val="22"/>
          <w:szCs w:val="22"/>
        </w:rPr>
        <w:tab/>
        <w:t>Robin Isaksson</w:t>
      </w:r>
      <w:r w:rsidR="003F5064" w:rsidRPr="00281B38">
        <w:rPr>
          <w:rFonts w:asciiTheme="minorHAnsi" w:hAnsiTheme="minorHAnsi"/>
          <w:sz w:val="22"/>
          <w:szCs w:val="22"/>
        </w:rPr>
        <w:tab/>
        <w:t>25jun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Leksand</w:t>
      </w:r>
      <w:r w:rsidR="003F506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26.7</w:t>
      </w:r>
    </w:p>
    <w:p w:rsidR="00CE55C2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8,69</w:t>
      </w:r>
      <w:r w:rsidR="00CE55C2" w:rsidRPr="00281B38">
        <w:rPr>
          <w:rFonts w:asciiTheme="minorHAnsi" w:hAnsiTheme="minorHAnsi"/>
          <w:sz w:val="22"/>
          <w:szCs w:val="22"/>
        </w:rPr>
        <w:tab/>
        <w:t>Hugo Widlund</w:t>
      </w:r>
      <w:r w:rsidR="00CE55C2" w:rsidRPr="00281B38">
        <w:rPr>
          <w:rFonts w:asciiTheme="minorHAnsi" w:hAnsiTheme="minorHAnsi"/>
          <w:sz w:val="22"/>
          <w:szCs w:val="22"/>
        </w:rPr>
        <w:tab/>
      </w:r>
      <w:r w:rsidR="004E6399" w:rsidRPr="00281B38">
        <w:rPr>
          <w:rFonts w:asciiTheme="minorHAnsi" w:hAnsiTheme="minorHAnsi"/>
          <w:sz w:val="22"/>
          <w:szCs w:val="22"/>
        </w:rPr>
        <w:t>12feb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Danderyd</w:t>
      </w:r>
      <w:r w:rsidR="00CE55C2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</w:t>
      </w:r>
      <w:r w:rsidR="00CE55C2" w:rsidRPr="00281B38">
        <w:rPr>
          <w:rFonts w:asciiTheme="minorHAnsi" w:hAnsiTheme="minorHAnsi"/>
          <w:sz w:val="22"/>
          <w:szCs w:val="22"/>
        </w:rPr>
        <w:t>.5</w:t>
      </w:r>
    </w:p>
    <w:p w:rsidR="009F2AFF" w:rsidRPr="00281B38" w:rsidRDefault="009F2AFF" w:rsidP="009F2AF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8,85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23.8</w:t>
      </w:r>
    </w:p>
    <w:p w:rsidR="009F2AFF" w:rsidRPr="00281B38" w:rsidRDefault="009F2AFF" w:rsidP="009F2AF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8,91</w:t>
      </w:r>
      <w:r w:rsidRPr="00281B38">
        <w:rPr>
          <w:rFonts w:asciiTheme="minorHAnsi" w:hAnsiTheme="minorHAnsi"/>
          <w:sz w:val="22"/>
          <w:szCs w:val="22"/>
        </w:rPr>
        <w:tab/>
        <w:t>Sven Dahlman</w:t>
      </w:r>
      <w:r w:rsidRPr="00281B38">
        <w:rPr>
          <w:rFonts w:asciiTheme="minorHAnsi" w:hAnsiTheme="minorHAnsi"/>
          <w:sz w:val="22"/>
          <w:szCs w:val="22"/>
        </w:rPr>
        <w:tab/>
        <w:t>31okt01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23.8</w:t>
      </w:r>
    </w:p>
    <w:p w:rsidR="0089399A" w:rsidRPr="00281B38" w:rsidRDefault="0089399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8,92</w:t>
      </w:r>
      <w:r w:rsidRPr="00281B38">
        <w:rPr>
          <w:rFonts w:asciiTheme="minorHAnsi" w:hAnsiTheme="minorHAnsi"/>
          <w:sz w:val="22"/>
          <w:szCs w:val="22"/>
        </w:rPr>
        <w:tab/>
        <w:t>David Morawski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22maj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9,08</w:t>
      </w:r>
      <w:r w:rsidRPr="00281B38">
        <w:rPr>
          <w:rFonts w:asciiTheme="minorHAnsi" w:hAnsiTheme="minorHAnsi"/>
          <w:sz w:val="22"/>
          <w:szCs w:val="22"/>
        </w:rPr>
        <w:tab/>
        <w:t>Calle Norrman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28jul03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206F5" w:rsidRPr="00281B38" w:rsidRDefault="00D2032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9,1</w:t>
      </w:r>
      <w:r w:rsidR="004206F5" w:rsidRPr="00281B38">
        <w:rPr>
          <w:rFonts w:asciiTheme="minorHAnsi" w:hAnsiTheme="minorHAnsi"/>
          <w:sz w:val="22"/>
          <w:szCs w:val="22"/>
        </w:rPr>
        <w:t>8</w:t>
      </w:r>
      <w:r w:rsidR="004206F5" w:rsidRPr="00281B38">
        <w:rPr>
          <w:rFonts w:asciiTheme="minorHAnsi" w:hAnsiTheme="minorHAnsi"/>
          <w:sz w:val="22"/>
          <w:szCs w:val="22"/>
        </w:rPr>
        <w:tab/>
        <w:t>Max Malmsten</w:t>
      </w:r>
      <w:r w:rsidR="004206F5"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12sep</w:t>
      </w:r>
      <w:r w:rsidR="004206F5" w:rsidRPr="00281B38">
        <w:rPr>
          <w:rFonts w:asciiTheme="minorHAnsi" w:hAnsiTheme="minorHAnsi"/>
          <w:sz w:val="22"/>
          <w:szCs w:val="22"/>
        </w:rPr>
        <w:t>02</w:t>
      </w:r>
      <w:r w:rsidR="004206F5" w:rsidRPr="00281B38">
        <w:rPr>
          <w:rFonts w:asciiTheme="minorHAnsi" w:hAnsiTheme="minorHAnsi"/>
          <w:sz w:val="22"/>
          <w:szCs w:val="22"/>
        </w:rPr>
        <w:tab/>
        <w:t>Lidingö</w:t>
      </w:r>
      <w:r w:rsidR="004206F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18.6</w:t>
      </w:r>
    </w:p>
    <w:p w:rsidR="0005382D" w:rsidRPr="00281B38" w:rsidRDefault="0005382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9,34</w:t>
      </w:r>
      <w:r w:rsidRPr="00281B38">
        <w:rPr>
          <w:rFonts w:asciiTheme="minorHAnsi" w:hAnsiTheme="minorHAnsi"/>
          <w:sz w:val="22"/>
          <w:szCs w:val="22"/>
        </w:rPr>
        <w:tab/>
        <w:t>Erik Hägge Lundberg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15maj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1.8</w:t>
      </w:r>
    </w:p>
    <w:p w:rsidR="009F2AFF" w:rsidRPr="00281B38" w:rsidRDefault="009F2AFF" w:rsidP="009F2AF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9,45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Johan Hannegård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13mar02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23.8</w:t>
      </w:r>
    </w:p>
    <w:p w:rsidR="00030F5F" w:rsidRPr="00281B38" w:rsidRDefault="00030F5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9,49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Max Öquist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DE38F9" w:rsidRPr="00281B38">
        <w:rPr>
          <w:rFonts w:asciiTheme="minorHAnsi" w:hAnsiTheme="minorHAnsi"/>
          <w:sz w:val="22"/>
          <w:szCs w:val="22"/>
          <w:lang w:val="en-US"/>
        </w:rPr>
        <w:t>24dec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4C2359" w:rsidRPr="00281B38" w:rsidRDefault="00AD309A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9,59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August Hagdahl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30F5F" w:rsidRPr="00281B38">
        <w:rPr>
          <w:rFonts w:asciiTheme="minorHAnsi" w:hAnsiTheme="minorHAnsi"/>
          <w:sz w:val="22"/>
          <w:szCs w:val="22"/>
          <w:lang w:val="en-US"/>
        </w:rPr>
        <w:t>15mar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4C2359" w:rsidRPr="00281B38">
        <w:rPr>
          <w:rFonts w:asciiTheme="minorHAnsi" w:hAnsiTheme="minorHAnsi"/>
          <w:sz w:val="22"/>
          <w:szCs w:val="22"/>
          <w:lang w:val="en-US"/>
        </w:rPr>
        <w:tab/>
        <w:t>13.9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9,65</w:t>
      </w:r>
      <w:r w:rsidRPr="00281B38">
        <w:rPr>
          <w:rFonts w:asciiTheme="minorHAnsi" w:hAnsiTheme="minorHAnsi"/>
          <w:sz w:val="22"/>
          <w:szCs w:val="22"/>
        </w:rPr>
        <w:tab/>
        <w:t>David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10mar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295365" w:rsidRPr="00281B38" w:rsidRDefault="007F6D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9,71</w:t>
      </w:r>
      <w:r w:rsidR="00295365" w:rsidRPr="00281B38">
        <w:rPr>
          <w:rFonts w:asciiTheme="minorHAnsi" w:hAnsiTheme="minorHAnsi"/>
          <w:sz w:val="22"/>
          <w:szCs w:val="22"/>
        </w:rPr>
        <w:tab/>
        <w:t>Elias Belfrage</w:t>
      </w:r>
      <w:r w:rsidR="00295365"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8aug</w:t>
      </w:r>
      <w:r w:rsidR="00295365" w:rsidRPr="00281B38">
        <w:rPr>
          <w:rFonts w:asciiTheme="minorHAnsi" w:hAnsiTheme="minorHAnsi"/>
          <w:sz w:val="22"/>
          <w:szCs w:val="22"/>
        </w:rPr>
        <w:t>03</w:t>
      </w:r>
      <w:r w:rsidR="00295365" w:rsidRPr="00281B38">
        <w:rPr>
          <w:rFonts w:asciiTheme="minorHAnsi" w:hAnsiTheme="minorHAnsi"/>
          <w:sz w:val="22"/>
          <w:szCs w:val="22"/>
        </w:rPr>
        <w:tab/>
        <w:t>Lidingö</w:t>
      </w:r>
      <w:r w:rsidR="0029536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17.8</w:t>
      </w:r>
    </w:p>
    <w:p w:rsidR="008E515B" w:rsidRPr="00281B38" w:rsidRDefault="008E515B" w:rsidP="008E515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9,74</w:t>
      </w:r>
      <w:r w:rsidRPr="00281B38">
        <w:rPr>
          <w:rFonts w:asciiTheme="minorHAnsi" w:hAnsiTheme="minorHAnsi"/>
          <w:sz w:val="22"/>
          <w:szCs w:val="22"/>
        </w:rPr>
        <w:tab/>
        <w:t>Oskar Landberg</w:t>
      </w:r>
      <w:r w:rsidRPr="00281B38">
        <w:rPr>
          <w:rFonts w:asciiTheme="minorHAnsi" w:hAnsiTheme="minorHAnsi"/>
          <w:sz w:val="22"/>
          <w:szCs w:val="22"/>
        </w:rPr>
        <w:tab/>
        <w:t>17maj06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7259BB" w:rsidRPr="00281B38" w:rsidRDefault="007259BB" w:rsidP="008E515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9,77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Theo Brilly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25feb01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Spånga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21.9</w:t>
      </w:r>
    </w:p>
    <w:p w:rsidR="008E515B" w:rsidRPr="00281B38" w:rsidRDefault="008E515B" w:rsidP="008E515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9,79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Viktor Widlund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8apr06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8B5894" w:rsidRPr="00281B38" w:rsidRDefault="008B5894" w:rsidP="008B589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9,80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Jonathan Johansson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25jan02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7.9</w:t>
      </w:r>
    </w:p>
    <w:p w:rsidR="000D2882" w:rsidRPr="00281B38" w:rsidRDefault="000D2882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9,80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August Calles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23feb05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9,86</w:t>
      </w:r>
      <w:r w:rsidRPr="00281B38">
        <w:rPr>
          <w:rFonts w:asciiTheme="minorHAnsi" w:hAnsiTheme="minorHAnsi"/>
          <w:sz w:val="22"/>
          <w:szCs w:val="22"/>
        </w:rPr>
        <w:tab/>
        <w:t>Alvin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28jul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FA4093" w:rsidRPr="00281B38" w:rsidRDefault="00FA40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A4093" w:rsidRPr="00281B38" w:rsidRDefault="00FA40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9,88</w:t>
      </w:r>
      <w:r w:rsidRPr="00281B38">
        <w:rPr>
          <w:rFonts w:asciiTheme="minorHAnsi" w:hAnsiTheme="minorHAnsi"/>
          <w:sz w:val="22"/>
          <w:szCs w:val="22"/>
        </w:rPr>
        <w:tab/>
        <w:t>Oliver Lundgren</w:t>
      </w:r>
      <w:r w:rsidRPr="00281B38">
        <w:rPr>
          <w:rFonts w:asciiTheme="minorHAnsi" w:hAnsiTheme="minorHAnsi"/>
          <w:sz w:val="22"/>
          <w:szCs w:val="22"/>
        </w:rPr>
        <w:tab/>
        <w:t>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9,92</w:t>
      </w:r>
      <w:r w:rsidRPr="00281B38">
        <w:rPr>
          <w:rFonts w:asciiTheme="minorHAnsi" w:hAnsiTheme="minorHAnsi"/>
          <w:sz w:val="22"/>
          <w:szCs w:val="22"/>
        </w:rPr>
        <w:tab/>
        <w:t>Lukas Werner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21apr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87848" w:rsidRPr="00281B38" w:rsidRDefault="00887848" w:rsidP="0088784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9,94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  <w:t>16apr02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D20327" w:rsidRPr="00281B38" w:rsidRDefault="00D20327" w:rsidP="00D2032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9,99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0D2882" w:rsidRPr="00281B38" w:rsidRDefault="000D2882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10,00</w:t>
      </w:r>
      <w:r w:rsidRPr="00281B38">
        <w:rPr>
          <w:rFonts w:asciiTheme="minorHAnsi" w:hAnsiTheme="minorHAnsi"/>
          <w:sz w:val="22"/>
          <w:szCs w:val="22"/>
        </w:rPr>
        <w:tab/>
        <w:t>Niklas Östlund</w:t>
      </w:r>
      <w:r w:rsidRPr="00281B38">
        <w:rPr>
          <w:rFonts w:asciiTheme="minorHAnsi" w:hAnsiTheme="minorHAnsi"/>
          <w:sz w:val="22"/>
          <w:szCs w:val="22"/>
        </w:rPr>
        <w:tab/>
        <w:t>21jul05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0D2882" w:rsidRPr="00281B38" w:rsidRDefault="000D288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10,14</w:t>
      </w:r>
      <w:r w:rsidRPr="00281B38">
        <w:rPr>
          <w:rFonts w:asciiTheme="minorHAnsi" w:hAnsiTheme="minorHAnsi"/>
          <w:sz w:val="22"/>
          <w:szCs w:val="22"/>
        </w:rPr>
        <w:tab/>
        <w:t>Felix Bommelin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13feb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95365" w:rsidRPr="00281B38" w:rsidRDefault="0029536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10,14</w:t>
      </w:r>
      <w:r w:rsidRPr="00281B38">
        <w:rPr>
          <w:rFonts w:asciiTheme="minorHAnsi" w:hAnsiTheme="minorHAnsi"/>
          <w:sz w:val="22"/>
          <w:szCs w:val="22"/>
        </w:rPr>
        <w:tab/>
        <w:t>Axel Karlsson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17dec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0D2882" w:rsidRPr="00281B38" w:rsidRDefault="000D2882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10,15</w:t>
      </w:r>
      <w:r w:rsidRPr="00281B38">
        <w:rPr>
          <w:rFonts w:asciiTheme="minorHAnsi" w:hAnsiTheme="minorHAnsi"/>
          <w:sz w:val="22"/>
          <w:szCs w:val="22"/>
        </w:rPr>
        <w:tab/>
        <w:t>Max Haaber-Bernth</w:t>
      </w:r>
      <w:r w:rsidRPr="00281B38">
        <w:rPr>
          <w:rFonts w:asciiTheme="minorHAnsi" w:hAnsiTheme="minorHAnsi"/>
          <w:sz w:val="22"/>
          <w:szCs w:val="22"/>
        </w:rPr>
        <w:tab/>
        <w:t>23feb05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295365" w:rsidRPr="00281B38" w:rsidRDefault="0029536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10,16</w:t>
      </w:r>
      <w:r w:rsidRPr="00281B38">
        <w:rPr>
          <w:rFonts w:asciiTheme="minorHAnsi" w:hAnsiTheme="minorHAnsi"/>
          <w:sz w:val="22"/>
          <w:szCs w:val="22"/>
        </w:rPr>
        <w:tab/>
        <w:t>Jakob</w:t>
      </w:r>
      <w:r w:rsidR="004237A6" w:rsidRPr="00281B38">
        <w:rPr>
          <w:rFonts w:asciiTheme="minorHAnsi" w:hAnsiTheme="minorHAnsi"/>
          <w:sz w:val="22"/>
          <w:szCs w:val="22"/>
        </w:rPr>
        <w:t xml:space="preserve"> Jönsson</w:t>
      </w:r>
      <w:r w:rsidR="004237A6"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20mar</w:t>
      </w:r>
      <w:r w:rsidR="004237A6" w:rsidRPr="00281B38">
        <w:rPr>
          <w:rFonts w:asciiTheme="minorHAnsi" w:hAnsiTheme="minorHAnsi"/>
          <w:sz w:val="22"/>
          <w:szCs w:val="22"/>
        </w:rPr>
        <w:t>03</w:t>
      </w:r>
      <w:r w:rsidR="004237A6" w:rsidRPr="00281B38">
        <w:rPr>
          <w:rFonts w:asciiTheme="minorHAnsi" w:hAnsiTheme="minorHAnsi"/>
          <w:sz w:val="22"/>
          <w:szCs w:val="22"/>
        </w:rPr>
        <w:tab/>
        <w:t>Lidingö</w:t>
      </w:r>
      <w:r w:rsidR="004237A6" w:rsidRPr="00281B38">
        <w:rPr>
          <w:rFonts w:asciiTheme="minorHAnsi" w:hAnsiTheme="minorHAnsi"/>
          <w:sz w:val="22"/>
          <w:szCs w:val="22"/>
        </w:rPr>
        <w:tab/>
        <w:t>10.5</w:t>
      </w:r>
    </w:p>
    <w:p w:rsidR="007F6D49" w:rsidRPr="00281B38" w:rsidRDefault="007F6D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10,18</w:t>
      </w:r>
      <w:r w:rsidRPr="00281B38">
        <w:rPr>
          <w:rFonts w:asciiTheme="minorHAnsi" w:hAnsiTheme="minorHAnsi"/>
          <w:sz w:val="22"/>
          <w:szCs w:val="22"/>
        </w:rPr>
        <w:tab/>
        <w:t>Melker Carlens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25aug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FA4093" w:rsidRPr="00281B38" w:rsidRDefault="00FA40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10,23</w:t>
      </w:r>
      <w:r w:rsidRPr="00281B38">
        <w:rPr>
          <w:rFonts w:asciiTheme="minorHAnsi" w:hAnsiTheme="minorHAnsi"/>
          <w:sz w:val="22"/>
          <w:szCs w:val="22"/>
        </w:rPr>
        <w:tab/>
        <w:t>Oiiver Hegbart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2jul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528F2" w:rsidRPr="00281B38" w:rsidRDefault="00F9788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10,24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Anton H-</w:t>
      </w:r>
      <w:r w:rsidR="008528F2" w:rsidRPr="00281B38">
        <w:rPr>
          <w:rFonts w:asciiTheme="minorHAnsi" w:hAnsiTheme="minorHAnsi"/>
          <w:sz w:val="22"/>
          <w:szCs w:val="22"/>
          <w:lang w:val="en-US"/>
        </w:rPr>
        <w:t>Helleberg</w:t>
      </w:r>
      <w:r w:rsidR="008528F2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11aug</w:t>
      </w:r>
      <w:r w:rsidR="008528F2" w:rsidRPr="00281B38">
        <w:rPr>
          <w:rFonts w:asciiTheme="minorHAnsi" w:hAnsiTheme="minorHAnsi"/>
          <w:sz w:val="22"/>
          <w:szCs w:val="22"/>
          <w:lang w:val="en-US"/>
        </w:rPr>
        <w:t>05</w:t>
      </w:r>
      <w:r w:rsidR="008528F2"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="008528F2"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4206F5" w:rsidRPr="00281B38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10,25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Marcus Winzenburg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F9788D" w:rsidRPr="00281B38">
        <w:rPr>
          <w:rFonts w:asciiTheme="minorHAnsi" w:hAnsiTheme="minorHAnsi"/>
          <w:sz w:val="22"/>
          <w:szCs w:val="22"/>
          <w:lang w:val="en-US"/>
        </w:rPr>
        <w:t>22sep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10,26</w:t>
      </w:r>
      <w:r w:rsidRPr="00281B38">
        <w:rPr>
          <w:rFonts w:asciiTheme="minorHAnsi" w:hAnsiTheme="minorHAnsi"/>
          <w:sz w:val="22"/>
          <w:szCs w:val="22"/>
        </w:rPr>
        <w:tab/>
        <w:t>Max Lidén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10apr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10,32</w:t>
      </w:r>
      <w:r w:rsidRPr="00281B38">
        <w:rPr>
          <w:rFonts w:asciiTheme="minorHAnsi" w:hAnsiTheme="minorHAnsi"/>
          <w:sz w:val="22"/>
          <w:szCs w:val="22"/>
        </w:rPr>
        <w:tab/>
        <w:t>Viggo Jensen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28nov04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E515B" w:rsidRPr="00281B38" w:rsidRDefault="008E515B" w:rsidP="008E515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10,40</w:t>
      </w:r>
      <w:r w:rsidRPr="00281B38">
        <w:rPr>
          <w:rFonts w:asciiTheme="minorHAnsi" w:hAnsiTheme="minorHAnsi"/>
          <w:sz w:val="22"/>
          <w:szCs w:val="22"/>
        </w:rPr>
        <w:tab/>
        <w:t>Vilhelm Psilander</w:t>
      </w:r>
      <w:r w:rsidRPr="00281B38">
        <w:rPr>
          <w:rFonts w:asciiTheme="minorHAnsi" w:hAnsiTheme="minorHAnsi"/>
          <w:sz w:val="22"/>
          <w:szCs w:val="22"/>
        </w:rPr>
        <w:tab/>
        <w:t>16aug06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FF31E1" w:rsidRPr="00281B38" w:rsidRDefault="00FF31E1" w:rsidP="008E515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10,42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</w:r>
      <w:r w:rsidR="00030F5F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FA4093" w:rsidRPr="00281B38" w:rsidRDefault="00FA40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10,46</w:t>
      </w:r>
      <w:r w:rsidRPr="00281B38">
        <w:rPr>
          <w:rFonts w:asciiTheme="minorHAnsi" w:hAnsiTheme="minorHAnsi"/>
          <w:sz w:val="22"/>
          <w:szCs w:val="22"/>
        </w:rPr>
        <w:tab/>
        <w:t>Johannes Hjelmstedt</w:t>
      </w:r>
      <w:r w:rsidRPr="00281B38">
        <w:rPr>
          <w:rFonts w:asciiTheme="minorHAnsi" w:hAnsiTheme="minorHAnsi"/>
          <w:sz w:val="22"/>
          <w:szCs w:val="22"/>
        </w:rPr>
        <w:tab/>
        <w:t>19mar03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05382D" w:rsidRPr="00281B38" w:rsidRDefault="0005382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10,49</w:t>
      </w:r>
      <w:r w:rsidRPr="00281B38">
        <w:rPr>
          <w:rFonts w:asciiTheme="minorHAnsi" w:hAnsiTheme="minorHAnsi"/>
          <w:sz w:val="22"/>
          <w:szCs w:val="22"/>
        </w:rPr>
        <w:tab/>
        <w:t>Måns Rudenstam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18nov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1.8</w:t>
      </w:r>
    </w:p>
    <w:p w:rsidR="008528F2" w:rsidRPr="00281B38" w:rsidRDefault="008528F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10,52</w:t>
      </w:r>
      <w:r w:rsidRPr="00281B38">
        <w:rPr>
          <w:rFonts w:asciiTheme="minorHAnsi" w:hAnsiTheme="minorHAnsi"/>
          <w:sz w:val="22"/>
          <w:szCs w:val="22"/>
        </w:rPr>
        <w:tab/>
        <w:t>Hugo Oweling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12feb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FA4093" w:rsidRPr="00281B38" w:rsidRDefault="00FA40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7F6D49" w:rsidRPr="00281B38">
        <w:rPr>
          <w:rFonts w:asciiTheme="minorHAnsi" w:hAnsiTheme="minorHAnsi"/>
          <w:sz w:val="22"/>
          <w:szCs w:val="22"/>
        </w:rPr>
        <w:t>10,55</w:t>
      </w:r>
      <w:r w:rsidRPr="00281B38">
        <w:rPr>
          <w:rFonts w:asciiTheme="minorHAnsi" w:hAnsiTheme="minorHAnsi"/>
          <w:sz w:val="22"/>
          <w:szCs w:val="22"/>
        </w:rPr>
        <w:tab/>
        <w:t>Adam Ramström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8apr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</w:r>
      <w:r w:rsidR="007F6D49" w:rsidRPr="00281B38">
        <w:rPr>
          <w:rFonts w:asciiTheme="minorHAnsi" w:hAnsiTheme="minorHAnsi"/>
          <w:sz w:val="22"/>
          <w:szCs w:val="22"/>
        </w:rPr>
        <w:t>17.8</w:t>
      </w:r>
    </w:p>
    <w:p w:rsidR="000D2882" w:rsidRPr="00281B38" w:rsidRDefault="000D2882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10,63</w:t>
      </w:r>
      <w:r w:rsidRPr="00281B38">
        <w:rPr>
          <w:rFonts w:asciiTheme="minorHAnsi" w:hAnsiTheme="minorHAnsi"/>
          <w:sz w:val="22"/>
          <w:szCs w:val="22"/>
        </w:rPr>
        <w:tab/>
        <w:t>Linus Barenstedt</w:t>
      </w:r>
      <w:r w:rsidRPr="00281B38">
        <w:rPr>
          <w:rFonts w:asciiTheme="minorHAnsi" w:hAnsiTheme="minorHAnsi"/>
          <w:sz w:val="22"/>
          <w:szCs w:val="22"/>
        </w:rPr>
        <w:tab/>
        <w:t>15sep05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0D2882" w:rsidRPr="00281B38" w:rsidRDefault="000D2882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10,69</w:t>
      </w:r>
      <w:r w:rsidRPr="00281B38">
        <w:rPr>
          <w:rFonts w:asciiTheme="minorHAnsi" w:hAnsiTheme="minorHAnsi"/>
          <w:sz w:val="22"/>
          <w:szCs w:val="22"/>
        </w:rPr>
        <w:tab/>
        <w:t>Axel Schalin</w:t>
      </w:r>
      <w:r w:rsidRPr="00281B38">
        <w:rPr>
          <w:rFonts w:asciiTheme="minorHAnsi" w:hAnsiTheme="minorHAnsi"/>
          <w:sz w:val="22"/>
          <w:szCs w:val="22"/>
        </w:rPr>
        <w:tab/>
        <w:t>5feb05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9399A" w:rsidRPr="00281B38" w:rsidRDefault="008B589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10,71</w:t>
      </w:r>
      <w:r w:rsidRPr="00281B38">
        <w:rPr>
          <w:rFonts w:asciiTheme="minorHAnsi" w:hAnsiTheme="minorHAnsi"/>
          <w:sz w:val="22"/>
          <w:szCs w:val="22"/>
        </w:rPr>
        <w:tab/>
        <w:t>Max S</w:t>
      </w:r>
      <w:r w:rsidR="0089399A" w:rsidRPr="00281B38">
        <w:rPr>
          <w:rFonts w:asciiTheme="minorHAnsi" w:hAnsiTheme="minorHAnsi"/>
          <w:sz w:val="22"/>
          <w:szCs w:val="22"/>
        </w:rPr>
        <w:t>-Pettersson</w:t>
      </w:r>
      <w:r w:rsidR="0089399A" w:rsidRPr="00281B38">
        <w:rPr>
          <w:rFonts w:asciiTheme="minorHAnsi" w:hAnsiTheme="minorHAnsi"/>
          <w:sz w:val="22"/>
          <w:szCs w:val="22"/>
        </w:rPr>
        <w:tab/>
      </w:r>
      <w:r w:rsidR="00030F5F" w:rsidRPr="00281B38">
        <w:rPr>
          <w:rFonts w:asciiTheme="minorHAnsi" w:hAnsiTheme="minorHAnsi"/>
          <w:sz w:val="22"/>
          <w:szCs w:val="22"/>
        </w:rPr>
        <w:t>3okt</w:t>
      </w:r>
      <w:r w:rsidR="0089399A" w:rsidRPr="00281B38">
        <w:rPr>
          <w:rFonts w:asciiTheme="minorHAnsi" w:hAnsiTheme="minorHAnsi"/>
          <w:sz w:val="22"/>
          <w:szCs w:val="22"/>
        </w:rPr>
        <w:t>02</w:t>
      </w:r>
      <w:r w:rsidR="0089399A" w:rsidRPr="00281B38">
        <w:rPr>
          <w:rFonts w:asciiTheme="minorHAnsi" w:hAnsiTheme="minorHAnsi"/>
          <w:sz w:val="22"/>
          <w:szCs w:val="22"/>
        </w:rPr>
        <w:tab/>
        <w:t>Lidingö</w:t>
      </w:r>
      <w:r w:rsidR="0089399A" w:rsidRPr="00281B38">
        <w:rPr>
          <w:rFonts w:asciiTheme="minorHAnsi" w:hAnsiTheme="minorHAnsi"/>
          <w:sz w:val="22"/>
          <w:szCs w:val="22"/>
        </w:rPr>
        <w:tab/>
        <w:t>17.8</w:t>
      </w:r>
    </w:p>
    <w:p w:rsidR="007F6D49" w:rsidRPr="00281B38" w:rsidRDefault="007F6D49" w:rsidP="007F6D4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10,79</w:t>
      </w:r>
      <w:r w:rsidRPr="00281B38">
        <w:rPr>
          <w:rFonts w:asciiTheme="minorHAnsi" w:hAnsiTheme="minorHAnsi"/>
          <w:sz w:val="22"/>
          <w:szCs w:val="22"/>
        </w:rPr>
        <w:tab/>
        <w:t>Karl Hultin</w:t>
      </w:r>
      <w:r w:rsidRPr="00281B38">
        <w:rPr>
          <w:rFonts w:asciiTheme="minorHAnsi" w:hAnsiTheme="minorHAnsi"/>
          <w:sz w:val="22"/>
          <w:szCs w:val="22"/>
        </w:rPr>
        <w:tab/>
        <w:t>6okt03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E515B" w:rsidRPr="00281B38" w:rsidRDefault="008E515B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10,79</w:t>
      </w:r>
      <w:r w:rsidRPr="00281B38">
        <w:rPr>
          <w:rFonts w:asciiTheme="minorHAnsi" w:hAnsiTheme="minorHAnsi"/>
          <w:sz w:val="22"/>
          <w:szCs w:val="22"/>
        </w:rPr>
        <w:tab/>
        <w:t>Oliver Liwång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26apr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0D2882" w:rsidRPr="00281B38" w:rsidRDefault="000D2882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10,90</w:t>
      </w:r>
      <w:r w:rsidRPr="00281B38">
        <w:rPr>
          <w:rFonts w:asciiTheme="minorHAnsi" w:hAnsiTheme="minorHAnsi"/>
          <w:sz w:val="22"/>
          <w:szCs w:val="22"/>
        </w:rPr>
        <w:tab/>
        <w:t>Anton Klinth</w:t>
      </w:r>
      <w:r w:rsidRPr="00281B38">
        <w:rPr>
          <w:rFonts w:asciiTheme="minorHAnsi" w:hAnsiTheme="minorHAnsi"/>
          <w:sz w:val="22"/>
          <w:szCs w:val="22"/>
        </w:rPr>
        <w:tab/>
        <w:t>16mar05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10,96</w:t>
      </w:r>
      <w:r w:rsidRPr="00281B38">
        <w:rPr>
          <w:rFonts w:asciiTheme="minorHAnsi" w:hAnsiTheme="minorHAnsi"/>
          <w:sz w:val="22"/>
          <w:szCs w:val="22"/>
        </w:rPr>
        <w:tab/>
        <w:t>Filip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4feb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0D2882" w:rsidRPr="00281B38" w:rsidRDefault="007C387C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10,98</w:t>
      </w:r>
      <w:r w:rsidRPr="00281B38">
        <w:rPr>
          <w:rFonts w:asciiTheme="minorHAnsi" w:hAnsiTheme="minorHAnsi"/>
          <w:sz w:val="22"/>
          <w:szCs w:val="22"/>
        </w:rPr>
        <w:tab/>
        <w:t>Fabian G</w:t>
      </w:r>
      <w:r w:rsidR="000D2882" w:rsidRPr="00281B38">
        <w:rPr>
          <w:rFonts w:asciiTheme="minorHAnsi" w:hAnsiTheme="minorHAnsi"/>
          <w:sz w:val="22"/>
          <w:szCs w:val="22"/>
        </w:rPr>
        <w:t>-Svensson</w:t>
      </w:r>
      <w:r w:rsidR="000D2882" w:rsidRPr="00281B38">
        <w:rPr>
          <w:rFonts w:asciiTheme="minorHAnsi" w:hAnsiTheme="minorHAnsi"/>
          <w:sz w:val="22"/>
          <w:szCs w:val="22"/>
        </w:rPr>
        <w:tab/>
        <w:t>3aug05</w:t>
      </w:r>
      <w:r w:rsidR="000D2882" w:rsidRPr="00281B38">
        <w:rPr>
          <w:rFonts w:asciiTheme="minorHAnsi" w:hAnsiTheme="minorHAnsi"/>
          <w:sz w:val="22"/>
          <w:szCs w:val="22"/>
        </w:rPr>
        <w:tab/>
        <w:t>Lidingö</w:t>
      </w:r>
      <w:r w:rsidR="000D2882" w:rsidRPr="00281B38">
        <w:rPr>
          <w:rFonts w:asciiTheme="minorHAnsi" w:hAnsiTheme="minorHAnsi"/>
          <w:sz w:val="22"/>
          <w:szCs w:val="22"/>
        </w:rPr>
        <w:tab/>
        <w:t>17.8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11,02</w:t>
      </w:r>
      <w:r w:rsidRPr="00281B38">
        <w:rPr>
          <w:rFonts w:asciiTheme="minorHAnsi" w:hAnsiTheme="minorHAnsi"/>
          <w:sz w:val="22"/>
          <w:szCs w:val="22"/>
        </w:rPr>
        <w:tab/>
        <w:t>Alexander Havden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21mar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FA4093" w:rsidRPr="00281B38" w:rsidRDefault="00FA40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11,04</w:t>
      </w:r>
      <w:r w:rsidRPr="00281B38">
        <w:rPr>
          <w:rFonts w:asciiTheme="minorHAnsi" w:hAnsiTheme="minorHAnsi"/>
          <w:sz w:val="22"/>
          <w:szCs w:val="22"/>
        </w:rPr>
        <w:tab/>
        <w:t>Felix Bommelin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13feb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0D2882" w:rsidRPr="00281B38" w:rsidRDefault="000D2882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11,07</w:t>
      </w:r>
      <w:r w:rsidRPr="00281B38">
        <w:rPr>
          <w:rFonts w:asciiTheme="minorHAnsi" w:hAnsiTheme="minorHAnsi"/>
          <w:sz w:val="22"/>
          <w:szCs w:val="22"/>
        </w:rPr>
        <w:tab/>
        <w:t>Lukas Bommelin</w:t>
      </w:r>
      <w:r w:rsidRPr="00281B38">
        <w:rPr>
          <w:rFonts w:asciiTheme="minorHAnsi" w:hAnsiTheme="minorHAnsi"/>
          <w:sz w:val="22"/>
          <w:szCs w:val="22"/>
        </w:rPr>
        <w:tab/>
        <w:t>13feb05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11,24</w:t>
      </w:r>
      <w:r w:rsidRPr="00281B38">
        <w:rPr>
          <w:rFonts w:asciiTheme="minorHAnsi" w:hAnsiTheme="minorHAnsi"/>
          <w:sz w:val="22"/>
          <w:szCs w:val="22"/>
        </w:rPr>
        <w:tab/>
        <w:t>Leo Hemström</w:t>
      </w:r>
      <w:r w:rsidRPr="00281B38">
        <w:rPr>
          <w:rFonts w:asciiTheme="minorHAnsi" w:hAnsiTheme="minorHAnsi"/>
          <w:sz w:val="22"/>
          <w:szCs w:val="22"/>
        </w:rPr>
        <w:tab/>
      </w:r>
      <w:r w:rsidR="00AB2B0C" w:rsidRPr="00281B38">
        <w:rPr>
          <w:rFonts w:asciiTheme="minorHAnsi" w:hAnsiTheme="minorHAnsi"/>
          <w:sz w:val="22"/>
          <w:szCs w:val="22"/>
        </w:rPr>
        <w:t>16feb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0D2882" w:rsidRPr="00281B38" w:rsidRDefault="000D288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11,27</w:t>
      </w:r>
      <w:r w:rsidRPr="00281B38">
        <w:rPr>
          <w:rFonts w:asciiTheme="minorHAnsi" w:hAnsiTheme="minorHAnsi"/>
          <w:sz w:val="22"/>
          <w:szCs w:val="22"/>
        </w:rPr>
        <w:tab/>
        <w:t>Daniel Lundfors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14jun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11,28</w:t>
      </w:r>
      <w:r w:rsidRPr="00281B38">
        <w:rPr>
          <w:rFonts w:asciiTheme="minorHAnsi" w:hAnsiTheme="minorHAnsi"/>
          <w:sz w:val="22"/>
          <w:szCs w:val="22"/>
        </w:rPr>
        <w:tab/>
        <w:t>Hugo Fahlén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18jul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11,36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Edward Bauer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7053B" w:rsidRPr="00281B38">
        <w:rPr>
          <w:rFonts w:asciiTheme="minorHAnsi" w:hAnsiTheme="minorHAnsi"/>
          <w:sz w:val="22"/>
          <w:szCs w:val="22"/>
          <w:lang w:val="en-US"/>
        </w:rPr>
        <w:t>9aug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CE55C2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11,39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Adrian Werner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7053B" w:rsidRPr="00281B38">
        <w:rPr>
          <w:rFonts w:asciiTheme="minorHAnsi" w:hAnsiTheme="minorHAnsi"/>
          <w:sz w:val="22"/>
          <w:szCs w:val="22"/>
          <w:lang w:val="en-US"/>
        </w:rPr>
        <w:t>26jan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  <w:r w:rsidR="00CE55C2" w:rsidRPr="00281B38">
        <w:rPr>
          <w:rFonts w:asciiTheme="minorHAnsi" w:hAnsiTheme="minorHAnsi"/>
          <w:sz w:val="22"/>
          <w:szCs w:val="22"/>
          <w:lang w:val="en-US"/>
        </w:rPr>
        <w:tab/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11,41</w:t>
      </w:r>
      <w:r w:rsidRPr="00281B38">
        <w:rPr>
          <w:rFonts w:asciiTheme="minorHAnsi" w:hAnsiTheme="minorHAnsi"/>
          <w:sz w:val="22"/>
          <w:szCs w:val="22"/>
        </w:rPr>
        <w:tab/>
        <w:t>Vilhelm Tesdorpf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23sep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11,53</w:t>
      </w:r>
      <w:r w:rsidRPr="00281B38">
        <w:rPr>
          <w:rFonts w:asciiTheme="minorHAnsi" w:hAnsiTheme="minorHAnsi"/>
          <w:sz w:val="22"/>
          <w:szCs w:val="22"/>
        </w:rPr>
        <w:tab/>
        <w:t>Erik Nedstam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30dec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15DCF" w:rsidRPr="00281B38" w:rsidRDefault="00815DC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11,58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Oscar Andersson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D42FE9" w:rsidRPr="00281B38">
        <w:rPr>
          <w:rFonts w:asciiTheme="minorHAnsi" w:hAnsiTheme="minorHAnsi"/>
          <w:sz w:val="22"/>
          <w:szCs w:val="22"/>
          <w:lang w:val="en-US"/>
        </w:rPr>
        <w:t>15feb</w:t>
      </w:r>
      <w:r w:rsidRPr="00281B38">
        <w:rPr>
          <w:rFonts w:asciiTheme="minorHAnsi" w:hAnsiTheme="minorHAnsi"/>
          <w:sz w:val="22"/>
          <w:szCs w:val="22"/>
          <w:lang w:val="en-US"/>
        </w:rPr>
        <w:t>07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FA4093" w:rsidRPr="00281B38" w:rsidRDefault="00FA40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11,60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Oscar Pettersson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9023D8" w:rsidRPr="00281B38">
        <w:rPr>
          <w:rFonts w:asciiTheme="minorHAnsi" w:hAnsiTheme="minorHAnsi"/>
          <w:sz w:val="22"/>
          <w:szCs w:val="22"/>
          <w:lang w:val="en-US"/>
        </w:rPr>
        <w:t>c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0D2882" w:rsidRPr="00281B38" w:rsidRDefault="000D2882" w:rsidP="000D288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11,62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Hjalmar Langdal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16jun05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B31991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11,09</w:t>
      </w:r>
      <w:r w:rsidR="00B31991" w:rsidRPr="00281B38">
        <w:rPr>
          <w:rFonts w:asciiTheme="minorHAnsi" w:hAnsiTheme="minorHAnsi"/>
          <w:sz w:val="22"/>
          <w:szCs w:val="22"/>
          <w:lang w:val="en-US"/>
        </w:rPr>
        <w:tab/>
        <w:t>William Nilsson</w:t>
      </w:r>
      <w:r w:rsidR="00B31991" w:rsidRPr="00281B38">
        <w:rPr>
          <w:rFonts w:asciiTheme="minorHAnsi" w:hAnsiTheme="minorHAnsi"/>
          <w:sz w:val="22"/>
          <w:szCs w:val="22"/>
          <w:lang w:val="en-US"/>
        </w:rPr>
        <w:tab/>
      </w:r>
      <w:r w:rsidR="0007053B" w:rsidRPr="00281B38">
        <w:rPr>
          <w:rFonts w:asciiTheme="minorHAnsi" w:hAnsiTheme="minorHAnsi"/>
          <w:sz w:val="22"/>
          <w:szCs w:val="22"/>
          <w:lang w:val="en-US"/>
        </w:rPr>
        <w:t>27jun</w:t>
      </w:r>
      <w:r w:rsidR="00B31991" w:rsidRPr="00281B38">
        <w:rPr>
          <w:rFonts w:asciiTheme="minorHAnsi" w:hAnsiTheme="minorHAnsi"/>
          <w:sz w:val="22"/>
          <w:szCs w:val="22"/>
          <w:lang w:val="en-US"/>
        </w:rPr>
        <w:t>06</w:t>
      </w:r>
      <w:r w:rsidR="00B31991"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="00B31991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17.8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11,70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Oscar Ek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7053B" w:rsidRPr="00281B38">
        <w:rPr>
          <w:rFonts w:asciiTheme="minorHAnsi" w:hAnsiTheme="minorHAnsi"/>
          <w:sz w:val="22"/>
          <w:szCs w:val="22"/>
          <w:lang w:val="en-US"/>
        </w:rPr>
        <w:t>3dec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11,73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Johan Tesdorpf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D658D2" w:rsidRPr="00281B38">
        <w:rPr>
          <w:rFonts w:asciiTheme="minorHAnsi" w:hAnsiTheme="minorHAnsi"/>
          <w:sz w:val="22"/>
          <w:szCs w:val="22"/>
          <w:lang w:val="en-US"/>
        </w:rPr>
        <w:t>3jun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8528F2" w:rsidRPr="00281B38" w:rsidRDefault="008528F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11,77</w:t>
      </w:r>
      <w:r w:rsidRPr="00281B38">
        <w:rPr>
          <w:rFonts w:asciiTheme="minorHAnsi" w:hAnsiTheme="minorHAnsi"/>
          <w:sz w:val="22"/>
          <w:szCs w:val="22"/>
        </w:rPr>
        <w:tab/>
        <w:t>Gustav Nystedt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15okt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528F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11,78</w:t>
      </w:r>
      <w:r w:rsidRPr="00281B38">
        <w:rPr>
          <w:rFonts w:asciiTheme="minorHAnsi" w:hAnsiTheme="minorHAnsi"/>
          <w:sz w:val="22"/>
          <w:szCs w:val="22"/>
        </w:rPr>
        <w:tab/>
        <w:t>Gustaf Pettersson</w:t>
      </w:r>
      <w:r w:rsidRPr="00281B38">
        <w:rPr>
          <w:rFonts w:asciiTheme="minorHAnsi" w:hAnsiTheme="minorHAnsi"/>
          <w:sz w:val="22"/>
          <w:szCs w:val="22"/>
        </w:rPr>
        <w:tab/>
      </w:r>
      <w:r w:rsidR="00B5072B" w:rsidRPr="00281B38">
        <w:rPr>
          <w:rFonts w:asciiTheme="minorHAnsi" w:hAnsiTheme="minorHAnsi"/>
          <w:sz w:val="22"/>
          <w:szCs w:val="22"/>
        </w:rPr>
        <w:t>11aug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815DCF" w:rsidRPr="00281B38" w:rsidRDefault="00815DC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11,94</w:t>
      </w:r>
      <w:r w:rsidRPr="00281B38">
        <w:rPr>
          <w:rFonts w:asciiTheme="minorHAnsi" w:hAnsiTheme="minorHAnsi"/>
          <w:sz w:val="22"/>
          <w:szCs w:val="22"/>
        </w:rPr>
        <w:tab/>
        <w:t>Erik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D42FE9" w:rsidRPr="00281B38">
        <w:rPr>
          <w:rFonts w:asciiTheme="minorHAnsi" w:hAnsiTheme="minorHAnsi"/>
          <w:sz w:val="22"/>
          <w:szCs w:val="22"/>
        </w:rPr>
        <w:t>20maj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15DCF" w:rsidRPr="00281B38" w:rsidRDefault="00815DC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12,10</w:t>
      </w:r>
      <w:r w:rsidRPr="00281B38">
        <w:rPr>
          <w:rFonts w:asciiTheme="minorHAnsi" w:hAnsiTheme="minorHAnsi"/>
          <w:sz w:val="22"/>
          <w:szCs w:val="22"/>
        </w:rPr>
        <w:tab/>
        <w:t>Erik Junefelt</w:t>
      </w:r>
      <w:r w:rsidRPr="00281B38">
        <w:rPr>
          <w:rFonts w:asciiTheme="minorHAnsi" w:hAnsiTheme="minorHAnsi"/>
          <w:sz w:val="22"/>
          <w:szCs w:val="22"/>
        </w:rPr>
        <w:tab/>
      </w:r>
      <w:r w:rsidR="00D42FE9" w:rsidRPr="00281B38">
        <w:rPr>
          <w:rFonts w:asciiTheme="minorHAnsi" w:hAnsiTheme="minorHAnsi"/>
          <w:sz w:val="22"/>
          <w:szCs w:val="22"/>
        </w:rPr>
        <w:t>1apr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15DCF" w:rsidRPr="00281B38" w:rsidRDefault="00815DC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12,30</w:t>
      </w:r>
      <w:r w:rsidRPr="00281B38">
        <w:rPr>
          <w:rFonts w:asciiTheme="minorHAnsi" w:hAnsiTheme="minorHAnsi"/>
          <w:sz w:val="22"/>
          <w:szCs w:val="22"/>
        </w:rPr>
        <w:tab/>
        <w:t>Max Moström</w:t>
      </w:r>
      <w:r w:rsidRPr="00281B38">
        <w:rPr>
          <w:rFonts w:asciiTheme="minorHAnsi" w:hAnsiTheme="minorHAnsi"/>
          <w:sz w:val="22"/>
          <w:szCs w:val="22"/>
        </w:rPr>
        <w:tab/>
      </w:r>
      <w:r w:rsidR="00D42FE9" w:rsidRPr="00281B38">
        <w:rPr>
          <w:rFonts w:asciiTheme="minorHAnsi" w:hAnsiTheme="minorHAnsi"/>
          <w:sz w:val="22"/>
          <w:szCs w:val="22"/>
        </w:rPr>
        <w:t>18feb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FA4093" w:rsidRPr="00281B38" w:rsidRDefault="00FA40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12,35</w:t>
      </w:r>
      <w:r w:rsidRPr="00281B38">
        <w:rPr>
          <w:rFonts w:asciiTheme="minorHAnsi" w:hAnsiTheme="minorHAnsi"/>
          <w:sz w:val="22"/>
          <w:szCs w:val="22"/>
        </w:rPr>
        <w:tab/>
        <w:t>Hugo Rubenhag</w:t>
      </w:r>
      <w:r w:rsidRPr="00281B38">
        <w:rPr>
          <w:rFonts w:asciiTheme="minorHAnsi" w:hAnsiTheme="minorHAnsi"/>
          <w:sz w:val="22"/>
          <w:szCs w:val="22"/>
        </w:rPr>
        <w:tab/>
      </w:r>
      <w:r w:rsidR="009023D8" w:rsidRPr="00281B38">
        <w:rPr>
          <w:rFonts w:asciiTheme="minorHAnsi" w:hAnsiTheme="minorHAnsi"/>
          <w:sz w:val="22"/>
          <w:szCs w:val="22"/>
        </w:rPr>
        <w:t>16feb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31991" w:rsidRPr="00281B38" w:rsidRDefault="0007053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12,37</w:t>
      </w:r>
      <w:r w:rsidRPr="00281B38">
        <w:rPr>
          <w:rFonts w:asciiTheme="minorHAnsi" w:hAnsiTheme="minorHAnsi"/>
          <w:sz w:val="22"/>
          <w:szCs w:val="22"/>
        </w:rPr>
        <w:tab/>
        <w:t>Axel Andersson-</w:t>
      </w:r>
      <w:r w:rsidR="00B31991" w:rsidRPr="00281B38">
        <w:rPr>
          <w:rFonts w:asciiTheme="minorHAnsi" w:hAnsiTheme="minorHAnsi"/>
          <w:sz w:val="22"/>
          <w:szCs w:val="22"/>
        </w:rPr>
        <w:t>Thor</w:t>
      </w:r>
      <w:r w:rsidR="00B3199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25maj</w:t>
      </w:r>
      <w:r w:rsidR="00B31991" w:rsidRPr="00281B38">
        <w:rPr>
          <w:rFonts w:asciiTheme="minorHAnsi" w:hAnsiTheme="minorHAnsi"/>
          <w:sz w:val="22"/>
          <w:szCs w:val="22"/>
        </w:rPr>
        <w:t>06</w:t>
      </w:r>
      <w:r w:rsidR="00B31991" w:rsidRPr="00281B38">
        <w:rPr>
          <w:rFonts w:asciiTheme="minorHAnsi" w:hAnsiTheme="minorHAnsi"/>
          <w:sz w:val="22"/>
          <w:szCs w:val="22"/>
        </w:rPr>
        <w:tab/>
        <w:t>Lidingö</w:t>
      </w:r>
      <w:r w:rsidR="00B31991" w:rsidRPr="00281B38">
        <w:rPr>
          <w:rFonts w:asciiTheme="minorHAnsi" w:hAnsiTheme="minorHAnsi"/>
          <w:sz w:val="22"/>
          <w:szCs w:val="22"/>
        </w:rPr>
        <w:tab/>
        <w:t>10.5</w:t>
      </w:r>
    </w:p>
    <w:p w:rsidR="00122FD2" w:rsidRPr="00281B38" w:rsidRDefault="008E515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12,48</w:t>
      </w:r>
      <w:r w:rsidRPr="00281B38">
        <w:rPr>
          <w:rFonts w:asciiTheme="minorHAnsi" w:hAnsiTheme="minorHAnsi"/>
          <w:sz w:val="22"/>
          <w:szCs w:val="22"/>
        </w:rPr>
        <w:tab/>
        <w:t>Linus Bergh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13apr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12,57</w:t>
      </w:r>
      <w:r w:rsidRPr="00281B38">
        <w:rPr>
          <w:rFonts w:asciiTheme="minorHAnsi" w:hAnsiTheme="minorHAnsi"/>
          <w:sz w:val="22"/>
          <w:szCs w:val="22"/>
        </w:rPr>
        <w:tab/>
        <w:t>Leo Oskarsson</w:t>
      </w:r>
      <w:r w:rsidRPr="00281B38">
        <w:rPr>
          <w:rFonts w:asciiTheme="minorHAnsi" w:hAnsiTheme="minorHAnsi"/>
          <w:sz w:val="22"/>
          <w:szCs w:val="22"/>
        </w:rPr>
        <w:tab/>
      </w:r>
      <w:r w:rsidR="00D658D2" w:rsidRPr="00281B38">
        <w:rPr>
          <w:rFonts w:asciiTheme="minorHAnsi" w:hAnsiTheme="minorHAnsi"/>
          <w:sz w:val="22"/>
          <w:szCs w:val="22"/>
        </w:rPr>
        <w:t>4jul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E515B" w:rsidRPr="00281B38" w:rsidRDefault="008E515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12,63</w:t>
      </w:r>
      <w:r w:rsidRPr="00281B38">
        <w:rPr>
          <w:rFonts w:asciiTheme="minorHAnsi" w:hAnsiTheme="minorHAnsi"/>
          <w:sz w:val="22"/>
          <w:szCs w:val="22"/>
        </w:rPr>
        <w:tab/>
        <w:t>Ludvig Haag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12dec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B31991" w:rsidRPr="00281B38" w:rsidRDefault="00B31991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12,76</w:t>
      </w:r>
      <w:r w:rsidRPr="00281B38">
        <w:rPr>
          <w:rFonts w:asciiTheme="minorHAnsi" w:hAnsiTheme="minorHAnsi"/>
          <w:sz w:val="22"/>
          <w:szCs w:val="22"/>
        </w:rPr>
        <w:tab/>
        <w:t>Ludvig Debreus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29mar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15DCF" w:rsidRPr="00281B38" w:rsidRDefault="00815DCF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13,47</w:t>
      </w:r>
      <w:r w:rsidRPr="00281B38">
        <w:rPr>
          <w:rFonts w:asciiTheme="minorHAnsi" w:hAnsiTheme="minorHAnsi"/>
          <w:sz w:val="22"/>
          <w:szCs w:val="22"/>
        </w:rPr>
        <w:tab/>
        <w:t>Benjamin Fransisco</w:t>
      </w:r>
      <w:r w:rsidRPr="00281B38">
        <w:rPr>
          <w:rFonts w:asciiTheme="minorHAnsi" w:hAnsiTheme="minorHAnsi"/>
          <w:sz w:val="22"/>
          <w:szCs w:val="22"/>
        </w:rPr>
        <w:tab/>
      </w:r>
      <w:r w:rsidR="00D42FE9" w:rsidRPr="00281B38">
        <w:rPr>
          <w:rFonts w:asciiTheme="minorHAnsi" w:hAnsiTheme="minorHAnsi"/>
          <w:sz w:val="22"/>
          <w:szCs w:val="22"/>
        </w:rPr>
        <w:t>14okt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15DCF" w:rsidRPr="00281B38" w:rsidRDefault="00815DCF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13,73</w:t>
      </w:r>
      <w:r w:rsidRPr="00281B38">
        <w:rPr>
          <w:rFonts w:asciiTheme="minorHAnsi" w:hAnsiTheme="minorHAnsi"/>
          <w:sz w:val="22"/>
          <w:szCs w:val="22"/>
        </w:rPr>
        <w:tab/>
        <w:t>Arivd Nedstam</w:t>
      </w:r>
      <w:r w:rsidRPr="00281B38">
        <w:rPr>
          <w:rFonts w:asciiTheme="minorHAnsi" w:hAnsiTheme="minorHAnsi"/>
          <w:sz w:val="22"/>
          <w:szCs w:val="22"/>
        </w:rPr>
        <w:tab/>
      </w:r>
      <w:r w:rsidR="00D42FE9" w:rsidRPr="00281B38">
        <w:rPr>
          <w:rFonts w:asciiTheme="minorHAnsi" w:hAnsiTheme="minorHAnsi"/>
          <w:sz w:val="22"/>
          <w:szCs w:val="22"/>
        </w:rPr>
        <w:t>28nov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7259BB" w:rsidRPr="00281B38" w:rsidRDefault="007259BB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549DB" w:rsidRPr="00281B38" w:rsidRDefault="00A549DB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>80 meter</w:t>
      </w:r>
    </w:p>
    <w:p w:rsidR="00A549DB" w:rsidRPr="00281B38" w:rsidRDefault="000333D7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204E63" w:rsidRPr="00281B38">
        <w:rPr>
          <w:rFonts w:asciiTheme="minorHAnsi" w:hAnsiTheme="minorHAnsi"/>
          <w:sz w:val="22"/>
          <w:szCs w:val="22"/>
        </w:rPr>
        <w:t xml:space="preserve">  </w:t>
      </w:r>
      <w:r w:rsidRPr="00281B38">
        <w:rPr>
          <w:rFonts w:asciiTheme="minorHAnsi" w:hAnsiTheme="minorHAnsi"/>
          <w:sz w:val="22"/>
          <w:szCs w:val="22"/>
        </w:rPr>
        <w:t>9,49</w:t>
      </w:r>
      <w:r w:rsidR="00C64AF4" w:rsidRPr="00281B38">
        <w:rPr>
          <w:rFonts w:asciiTheme="minorHAnsi" w:hAnsiTheme="minorHAnsi"/>
          <w:sz w:val="22"/>
          <w:szCs w:val="22"/>
        </w:rPr>
        <w:t xml:space="preserve"> (ok)</w:t>
      </w:r>
      <w:r w:rsidR="00A549DB" w:rsidRPr="00281B38">
        <w:rPr>
          <w:rFonts w:asciiTheme="minorHAnsi" w:hAnsiTheme="minorHAnsi"/>
          <w:sz w:val="22"/>
          <w:szCs w:val="22"/>
        </w:rPr>
        <w:tab/>
        <w:t>Ernest</w:t>
      </w:r>
      <w:r w:rsidRPr="00281B38">
        <w:rPr>
          <w:rFonts w:asciiTheme="minorHAnsi" w:hAnsiTheme="minorHAnsi"/>
          <w:sz w:val="22"/>
          <w:szCs w:val="22"/>
        </w:rPr>
        <w:t>o Turro Herrera</w:t>
      </w:r>
      <w:r w:rsidRPr="00281B38">
        <w:rPr>
          <w:rFonts w:asciiTheme="minorHAnsi" w:hAnsiTheme="minorHAnsi"/>
          <w:sz w:val="22"/>
          <w:szCs w:val="22"/>
        </w:rPr>
        <w:tab/>
        <w:t>23apr00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="00A549DB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7.6</w:t>
      </w:r>
    </w:p>
    <w:p w:rsidR="004255AF" w:rsidRPr="00281B38" w:rsidRDefault="004255AF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 xml:space="preserve">  9,92 (0,4)</w:t>
      </w:r>
      <w:r w:rsidRPr="00281B38">
        <w:rPr>
          <w:rFonts w:asciiTheme="minorHAnsi" w:hAnsiTheme="minorHAnsi"/>
          <w:sz w:val="22"/>
          <w:szCs w:val="22"/>
        </w:rPr>
        <w:tab/>
        <w:t>Malte Åhman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12apr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D20327" w:rsidRPr="00281B38" w:rsidRDefault="00D20327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 xml:space="preserve">  9,95 (0,7)</w:t>
      </w:r>
      <w:r w:rsidRPr="00281B38">
        <w:rPr>
          <w:rFonts w:asciiTheme="minorHAnsi" w:hAnsiTheme="minorHAnsi"/>
          <w:sz w:val="22"/>
          <w:szCs w:val="22"/>
        </w:rPr>
        <w:tab/>
        <w:t>Alfred Deutgen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4maj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A421D9" w:rsidRPr="00281B38" w:rsidRDefault="00A421D9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10,73</w:t>
      </w:r>
      <w:r w:rsidR="00C64AF4" w:rsidRPr="00281B38">
        <w:rPr>
          <w:rFonts w:asciiTheme="minorHAnsi" w:hAnsiTheme="minorHAnsi"/>
          <w:sz w:val="22"/>
          <w:szCs w:val="22"/>
        </w:rPr>
        <w:t xml:space="preserve"> (ok)</w:t>
      </w:r>
      <w:r w:rsidR="000333D7" w:rsidRPr="00281B38">
        <w:rPr>
          <w:rFonts w:asciiTheme="minorHAnsi" w:hAnsiTheme="minorHAnsi"/>
          <w:sz w:val="22"/>
          <w:szCs w:val="22"/>
        </w:rPr>
        <w:tab/>
        <w:t>Elias Sahlin</w:t>
      </w:r>
      <w:r w:rsidR="000333D7" w:rsidRPr="00281B38">
        <w:rPr>
          <w:rFonts w:asciiTheme="minorHAnsi" w:hAnsiTheme="minorHAnsi"/>
          <w:sz w:val="22"/>
          <w:szCs w:val="22"/>
        </w:rPr>
        <w:tab/>
        <w:t>12jan01</w:t>
      </w:r>
      <w:r w:rsidR="000333D7" w:rsidRPr="00281B38">
        <w:rPr>
          <w:rFonts w:asciiTheme="minorHAnsi" w:hAnsiTheme="minorHAnsi"/>
          <w:sz w:val="22"/>
          <w:szCs w:val="22"/>
        </w:rPr>
        <w:tab/>
        <w:t>Sätra</w:t>
      </w:r>
      <w:r w:rsidR="000333D7" w:rsidRPr="00281B38">
        <w:rPr>
          <w:rFonts w:asciiTheme="minorHAnsi" w:hAnsiTheme="minorHAnsi"/>
          <w:sz w:val="22"/>
          <w:szCs w:val="22"/>
        </w:rPr>
        <w:tab/>
        <w:t>7.6</w:t>
      </w:r>
    </w:p>
    <w:p w:rsidR="00D20327" w:rsidRPr="00281B38" w:rsidRDefault="00D20327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10,73 (-0,1)</w:t>
      </w:r>
      <w:r w:rsidRPr="00281B38">
        <w:rPr>
          <w:rFonts w:asciiTheme="minorHAnsi" w:hAnsiTheme="minorHAnsi"/>
          <w:sz w:val="22"/>
          <w:szCs w:val="22"/>
        </w:rPr>
        <w:tab/>
        <w:t>Albin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9feb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D76CE6" w:rsidRPr="00281B38" w:rsidRDefault="00D76CE6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11,24 (-0,6)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  <w:t>31okt02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8B05C5" w:rsidRPr="00281B38" w:rsidRDefault="008B05C5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11,71 (-0,6)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20327" w:rsidRPr="00281B38" w:rsidRDefault="00D20327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12,30 (-0,1)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12sep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8B05C5" w:rsidRPr="00281B38" w:rsidRDefault="008B05C5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12,32 (0,2)</w:t>
      </w:r>
      <w:r w:rsidRPr="00281B38">
        <w:rPr>
          <w:rFonts w:asciiTheme="minorHAnsi" w:hAnsiTheme="minorHAnsi"/>
          <w:sz w:val="22"/>
          <w:szCs w:val="22"/>
        </w:rPr>
        <w:tab/>
        <w:t>Max Öqvist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24dec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041D5C" w:rsidRPr="00281B38" w:rsidRDefault="00041D5C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12,41 (-1,6)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122FD2" w:rsidRPr="00281B38" w:rsidRDefault="0054773F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54773F" w:rsidRPr="00281B38" w:rsidRDefault="0054773F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12,58 (-2,0)</w:t>
      </w:r>
      <w:r w:rsidRPr="00281B38">
        <w:rPr>
          <w:rFonts w:asciiTheme="minorHAnsi" w:hAnsiTheme="minorHAnsi"/>
          <w:sz w:val="22"/>
          <w:szCs w:val="22"/>
        </w:rPr>
        <w:tab/>
        <w:t>Jonathan Johansson</w:t>
      </w:r>
      <w:r w:rsidRPr="00281B38">
        <w:rPr>
          <w:rFonts w:asciiTheme="minorHAnsi" w:hAnsiTheme="minorHAnsi"/>
          <w:sz w:val="22"/>
          <w:szCs w:val="22"/>
        </w:rPr>
        <w:tab/>
        <w:t>25jan02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02ECA" w:rsidRPr="00281B38" w:rsidRDefault="00A02ECA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12,70 (1-,6)</w:t>
      </w:r>
      <w:r w:rsidRPr="00281B38">
        <w:rPr>
          <w:rFonts w:asciiTheme="minorHAnsi" w:hAnsiTheme="minorHAnsi"/>
          <w:sz w:val="22"/>
          <w:szCs w:val="22"/>
        </w:rPr>
        <w:tab/>
        <w:t>August Hagdahl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F0674" w:rsidRPr="00281B38" w:rsidRDefault="00DF0674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12,84 (-2,0)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22sep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54773F" w:rsidRPr="00281B38" w:rsidRDefault="0054773F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12,92 (-1,6)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20327" w:rsidRPr="00281B38" w:rsidRDefault="00D20327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13,24 (-0,1)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A02ECA" w:rsidRPr="00281B38" w:rsidRDefault="00A02ECA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13,53 (-0,2)</w:t>
      </w:r>
      <w:r w:rsidRPr="00281B38">
        <w:rPr>
          <w:rFonts w:asciiTheme="minorHAnsi" w:hAnsiTheme="minorHAnsi"/>
          <w:sz w:val="22"/>
          <w:szCs w:val="22"/>
        </w:rPr>
        <w:tab/>
        <w:t>Edvard Bilk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10dec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D76CE6" w:rsidRPr="00281B38" w:rsidRDefault="00D76CE6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13,56 (-0,2)</w:t>
      </w:r>
      <w:r w:rsidRPr="00281B38">
        <w:rPr>
          <w:rFonts w:asciiTheme="minorHAnsi" w:hAnsiTheme="minorHAnsi"/>
          <w:sz w:val="22"/>
          <w:szCs w:val="22"/>
        </w:rPr>
        <w:tab/>
        <w:t>William Hjelt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20jun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E70E9D" w:rsidRPr="00281B38" w:rsidRDefault="00D20327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13,64 (-0,1</w:t>
      </w:r>
      <w:r w:rsidR="00E70E9D" w:rsidRPr="00281B38">
        <w:rPr>
          <w:rFonts w:asciiTheme="minorHAnsi" w:hAnsiTheme="minorHAnsi"/>
          <w:sz w:val="22"/>
          <w:szCs w:val="22"/>
        </w:rPr>
        <w:t>)</w:t>
      </w:r>
      <w:r w:rsidR="00E70E9D" w:rsidRPr="00281B38">
        <w:rPr>
          <w:rFonts w:asciiTheme="minorHAnsi" w:hAnsiTheme="minorHAnsi"/>
          <w:sz w:val="22"/>
          <w:szCs w:val="22"/>
        </w:rPr>
        <w:tab/>
        <w:t>Gustav A</w:t>
      </w:r>
      <w:r w:rsidRPr="00281B38">
        <w:rPr>
          <w:rFonts w:asciiTheme="minorHAnsi" w:hAnsiTheme="minorHAnsi"/>
          <w:sz w:val="22"/>
          <w:szCs w:val="22"/>
        </w:rPr>
        <w:t>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E70E9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</w:t>
      </w:r>
      <w:r w:rsidR="00E70E9D" w:rsidRPr="00281B38">
        <w:rPr>
          <w:rFonts w:asciiTheme="minorHAnsi" w:hAnsiTheme="minorHAnsi"/>
          <w:sz w:val="22"/>
          <w:szCs w:val="22"/>
        </w:rPr>
        <w:t>.6</w:t>
      </w:r>
    </w:p>
    <w:p w:rsidR="008B05C5" w:rsidRPr="00281B38" w:rsidRDefault="006B4A0C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14,12 (-1,6)</w:t>
      </w:r>
      <w:r w:rsidRPr="00281B38">
        <w:rPr>
          <w:rFonts w:asciiTheme="minorHAnsi" w:hAnsiTheme="minorHAnsi"/>
          <w:sz w:val="22"/>
          <w:szCs w:val="22"/>
        </w:rPr>
        <w:tab/>
        <w:t>Måns Rudenstam</w:t>
      </w:r>
      <w:r w:rsidR="008B05C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18nov</w:t>
      </w:r>
      <w:r w:rsidR="008B05C5" w:rsidRPr="00281B38">
        <w:rPr>
          <w:rFonts w:asciiTheme="minorHAnsi" w:hAnsiTheme="minorHAnsi"/>
          <w:sz w:val="22"/>
          <w:szCs w:val="22"/>
        </w:rPr>
        <w:t>02</w:t>
      </w:r>
      <w:r w:rsidR="008B05C5" w:rsidRPr="00281B38">
        <w:rPr>
          <w:rFonts w:asciiTheme="minorHAnsi" w:hAnsiTheme="minorHAnsi"/>
          <w:sz w:val="22"/>
          <w:szCs w:val="22"/>
        </w:rPr>
        <w:tab/>
        <w:t>Copenhagen, DEN</w:t>
      </w:r>
      <w:r w:rsidR="008B05C5" w:rsidRPr="00281B38">
        <w:rPr>
          <w:rFonts w:asciiTheme="minorHAnsi" w:hAnsiTheme="minorHAnsi"/>
          <w:sz w:val="22"/>
          <w:szCs w:val="22"/>
        </w:rPr>
        <w:tab/>
        <w:t>14.6</w:t>
      </w:r>
    </w:p>
    <w:p w:rsidR="000333D7" w:rsidRPr="00281B38" w:rsidRDefault="000333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0333D7" w:rsidRPr="00281B38" w:rsidRDefault="000333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>Vind över +2,0 m/s</w:t>
      </w:r>
    </w:p>
    <w:p w:rsidR="0023351B" w:rsidRPr="00281B38" w:rsidRDefault="000333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9,88</w:t>
      </w:r>
      <w:r w:rsidR="00A02ECA" w:rsidRPr="00281B38">
        <w:rPr>
          <w:rFonts w:asciiTheme="minorHAnsi" w:hAnsiTheme="minorHAnsi"/>
          <w:sz w:val="22"/>
          <w:szCs w:val="22"/>
        </w:rPr>
        <w:t>w</w:t>
      </w:r>
      <w:r w:rsidRPr="00281B38">
        <w:rPr>
          <w:rFonts w:asciiTheme="minorHAnsi" w:hAnsiTheme="minorHAnsi"/>
          <w:sz w:val="22"/>
          <w:szCs w:val="22"/>
        </w:rPr>
        <w:tab/>
        <w:t>Malte Åhman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12apr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="00A02ECA" w:rsidRPr="00281B38">
        <w:rPr>
          <w:rFonts w:asciiTheme="minorHAnsi" w:hAnsiTheme="minorHAnsi"/>
          <w:sz w:val="22"/>
          <w:szCs w:val="22"/>
        </w:rPr>
        <w:tab/>
        <w:t>8.6</w:t>
      </w:r>
    </w:p>
    <w:p w:rsidR="007166AF" w:rsidRPr="00281B38" w:rsidRDefault="007166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11,10w</w:t>
      </w:r>
      <w:r w:rsidRPr="00281B38">
        <w:rPr>
          <w:rFonts w:asciiTheme="minorHAnsi" w:hAnsiTheme="minorHAnsi"/>
          <w:sz w:val="22"/>
          <w:szCs w:val="22"/>
        </w:rPr>
        <w:tab/>
        <w:t>Wille Björling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8sep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6F2F5C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F2F5C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150 meter</w:t>
      </w:r>
    </w:p>
    <w:p w:rsidR="006F2F5C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16,75 (0,0)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6F2F5C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17,17 (0,0)</w:t>
      </w:r>
      <w:r w:rsidRPr="00281B38">
        <w:rPr>
          <w:rFonts w:asciiTheme="minorHAnsi" w:hAnsiTheme="minorHAnsi"/>
          <w:sz w:val="22"/>
          <w:szCs w:val="22"/>
        </w:rPr>
        <w:tab/>
        <w:t>Sebastian Landström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4apr</w:t>
      </w:r>
      <w:r w:rsidRPr="00281B38">
        <w:rPr>
          <w:rFonts w:asciiTheme="minorHAnsi" w:hAnsiTheme="minorHAnsi"/>
          <w:sz w:val="22"/>
          <w:szCs w:val="22"/>
        </w:rPr>
        <w:t>94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6F2F5C" w:rsidRPr="00281B38" w:rsidRDefault="006F2F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17,49 (0,9)</w:t>
      </w:r>
      <w:r w:rsidRPr="00281B38">
        <w:rPr>
          <w:rFonts w:asciiTheme="minorHAnsi" w:hAnsiTheme="minorHAnsi"/>
          <w:sz w:val="22"/>
          <w:szCs w:val="22"/>
        </w:rPr>
        <w:tab/>
        <w:t>Erik Lidén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19dec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17,57 (0,9)</w:t>
      </w:r>
      <w:r w:rsidRPr="00281B38">
        <w:rPr>
          <w:rFonts w:asciiTheme="minorHAnsi" w:hAnsiTheme="minorHAnsi"/>
          <w:sz w:val="22"/>
          <w:szCs w:val="22"/>
        </w:rPr>
        <w:tab/>
        <w:t>Christopher Svensson</w:t>
      </w:r>
      <w:r w:rsidRPr="00281B38">
        <w:rPr>
          <w:rFonts w:asciiTheme="minorHAnsi" w:hAnsiTheme="minorHAnsi"/>
          <w:sz w:val="22"/>
          <w:szCs w:val="22"/>
        </w:rPr>
        <w:tab/>
      </w:r>
      <w:r w:rsidR="00030F5F" w:rsidRPr="00281B38">
        <w:rPr>
          <w:rFonts w:asciiTheme="minorHAnsi" w:hAnsiTheme="minorHAnsi"/>
          <w:sz w:val="22"/>
          <w:szCs w:val="22"/>
        </w:rPr>
        <w:t>11apr</w:t>
      </w:r>
      <w:r w:rsidRPr="00281B38">
        <w:rPr>
          <w:rFonts w:asciiTheme="minorHAnsi" w:hAnsiTheme="minorHAnsi"/>
          <w:sz w:val="22"/>
          <w:szCs w:val="22"/>
        </w:rPr>
        <w:t>85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17,72 (0,9)</w:t>
      </w:r>
      <w:r w:rsidRPr="00281B38">
        <w:rPr>
          <w:rFonts w:asciiTheme="minorHAnsi" w:hAnsiTheme="minorHAnsi"/>
          <w:sz w:val="22"/>
          <w:szCs w:val="22"/>
        </w:rPr>
        <w:tab/>
        <w:t>Rafael Askros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15okt</w:t>
      </w:r>
      <w:r w:rsidRPr="00281B38">
        <w:rPr>
          <w:rFonts w:asciiTheme="minorHAnsi" w:hAnsiTheme="minorHAnsi"/>
          <w:sz w:val="22"/>
          <w:szCs w:val="22"/>
        </w:rPr>
        <w:t>81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17,85 (0,0)</w:t>
      </w:r>
      <w:r w:rsidRPr="00281B38">
        <w:rPr>
          <w:rFonts w:asciiTheme="minorHAnsi" w:hAnsiTheme="minorHAnsi"/>
          <w:sz w:val="22"/>
          <w:szCs w:val="22"/>
        </w:rPr>
        <w:tab/>
        <w:t>Fredrik Lorentzon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13sep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18,16 (-0,1)</w:t>
      </w:r>
      <w:r w:rsidRPr="00281B38">
        <w:rPr>
          <w:rFonts w:asciiTheme="minorHAnsi" w:hAnsiTheme="minorHAnsi"/>
          <w:sz w:val="22"/>
          <w:szCs w:val="22"/>
        </w:rPr>
        <w:tab/>
        <w:t>Albin Boestad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11mar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18,17 (-0,1)</w:t>
      </w:r>
      <w:r w:rsidRPr="00281B38">
        <w:rPr>
          <w:rFonts w:asciiTheme="minorHAnsi" w:hAnsiTheme="minorHAnsi"/>
          <w:sz w:val="22"/>
          <w:szCs w:val="22"/>
        </w:rPr>
        <w:tab/>
        <w:t>Alfred Deutgen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4maj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18,77 (-0,1)</w:t>
      </w:r>
      <w:r w:rsidRPr="00281B38">
        <w:rPr>
          <w:rFonts w:asciiTheme="minorHAnsi" w:hAnsiTheme="minorHAnsi"/>
          <w:sz w:val="22"/>
          <w:szCs w:val="22"/>
        </w:rPr>
        <w:tab/>
        <w:t>Malte Åhman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12apr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ab/>
        <w:t>Manuell tidtagning</w:t>
      </w: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20,2m (0,0)</w:t>
      </w:r>
      <w:r w:rsidRPr="00281B38">
        <w:rPr>
          <w:rFonts w:asciiTheme="minorHAnsi" w:hAnsiTheme="minorHAnsi"/>
          <w:sz w:val="22"/>
          <w:szCs w:val="22"/>
        </w:rPr>
        <w:tab/>
        <w:t>Albin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9feb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23,5m (0,0)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12sep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</w:p>
    <w:p w:rsidR="006F2F5C" w:rsidRPr="00281B38" w:rsidRDefault="006F2F5C" w:rsidP="006F2F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26,0m (0,0)</w:t>
      </w:r>
      <w:r w:rsidRPr="00281B38">
        <w:rPr>
          <w:rFonts w:asciiTheme="minorHAnsi" w:hAnsiTheme="minorHAnsi"/>
          <w:sz w:val="22"/>
          <w:szCs w:val="22"/>
        </w:rPr>
        <w:tab/>
        <w:t xml:space="preserve">Yande Adinata 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18.6</w:t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</w:r>
      <w:r w:rsidR="008366AB" w:rsidRPr="00281B38">
        <w:rPr>
          <w:rFonts w:asciiTheme="minorHAnsi" w:hAnsiTheme="minorHAnsi"/>
          <w:sz w:val="22"/>
          <w:szCs w:val="22"/>
        </w:rPr>
        <w:t>27,2m (0,0)</w:t>
      </w:r>
      <w:r w:rsidR="008366AB" w:rsidRPr="00281B38">
        <w:rPr>
          <w:rFonts w:asciiTheme="minorHAnsi" w:hAnsiTheme="minorHAnsi"/>
          <w:sz w:val="22"/>
          <w:szCs w:val="22"/>
        </w:rPr>
        <w:tab/>
        <w:t>Gustav Andersson</w:t>
      </w:r>
      <w:r w:rsidR="008366AB"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14apr</w:t>
      </w:r>
      <w:r w:rsidR="008366AB" w:rsidRPr="00281B38">
        <w:rPr>
          <w:rFonts w:asciiTheme="minorHAnsi" w:hAnsiTheme="minorHAnsi"/>
          <w:sz w:val="22"/>
          <w:szCs w:val="22"/>
        </w:rPr>
        <w:t>02</w:t>
      </w:r>
      <w:r w:rsidR="008366AB" w:rsidRPr="00281B38">
        <w:rPr>
          <w:rFonts w:asciiTheme="minorHAnsi" w:hAnsiTheme="minorHAnsi"/>
          <w:sz w:val="22"/>
          <w:szCs w:val="22"/>
        </w:rPr>
        <w:tab/>
        <w:t>Lidingö</w:t>
      </w:r>
      <w:r w:rsidR="008366AB" w:rsidRPr="00281B38">
        <w:rPr>
          <w:rFonts w:asciiTheme="minorHAnsi" w:hAnsiTheme="minorHAnsi"/>
          <w:sz w:val="22"/>
          <w:szCs w:val="22"/>
        </w:rPr>
        <w:tab/>
        <w:t>18.6</w:t>
      </w:r>
    </w:p>
    <w:p w:rsidR="0023351B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3351B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300 meter</w:t>
      </w:r>
    </w:p>
    <w:p w:rsidR="000333D7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37,02</w:t>
      </w:r>
      <w:r w:rsidRPr="00281B38">
        <w:rPr>
          <w:rFonts w:asciiTheme="minorHAnsi" w:hAnsiTheme="minorHAnsi"/>
          <w:sz w:val="22"/>
          <w:szCs w:val="22"/>
        </w:rPr>
        <w:tab/>
        <w:t>Ernesto Turro Herrera</w:t>
      </w:r>
      <w:r w:rsidRPr="00281B38">
        <w:rPr>
          <w:rFonts w:asciiTheme="minorHAnsi" w:hAnsiTheme="minorHAnsi"/>
          <w:sz w:val="22"/>
          <w:szCs w:val="22"/>
        </w:rPr>
        <w:tab/>
        <w:t>23apr00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8.6</w:t>
      </w:r>
      <w:r w:rsidR="000333D7" w:rsidRPr="00281B38">
        <w:rPr>
          <w:rFonts w:asciiTheme="minorHAnsi" w:hAnsiTheme="minorHAnsi"/>
          <w:sz w:val="22"/>
          <w:szCs w:val="22"/>
        </w:rPr>
        <w:tab/>
      </w: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3F5064" w:rsidRPr="00281B38" w:rsidRDefault="003F50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600 meter</w:t>
      </w:r>
    </w:p>
    <w:p w:rsidR="00D76CE6" w:rsidRPr="00281B38" w:rsidRDefault="009F2AFF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1.40,91</w:t>
      </w:r>
      <w:r w:rsidR="00D76CE6" w:rsidRPr="00281B38">
        <w:rPr>
          <w:rFonts w:asciiTheme="minorHAnsi" w:hAnsiTheme="minorHAnsi"/>
          <w:sz w:val="22"/>
          <w:szCs w:val="22"/>
        </w:rPr>
        <w:tab/>
        <w:t>Os</w:t>
      </w:r>
      <w:r w:rsidRPr="00281B38">
        <w:rPr>
          <w:rFonts w:asciiTheme="minorHAnsi" w:hAnsiTheme="minorHAnsi"/>
          <w:sz w:val="22"/>
          <w:szCs w:val="22"/>
        </w:rPr>
        <w:t>car Taha</w:t>
      </w:r>
      <w:r w:rsidRPr="00281B38">
        <w:rPr>
          <w:rFonts w:asciiTheme="minorHAnsi" w:hAnsiTheme="minorHAnsi"/>
          <w:sz w:val="22"/>
          <w:szCs w:val="22"/>
        </w:rPr>
        <w:tab/>
        <w:t>31okt02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="00D76CE6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23.8</w:t>
      </w:r>
    </w:p>
    <w:p w:rsidR="009F2AFF" w:rsidRPr="00281B38" w:rsidRDefault="007259BB" w:rsidP="009F2AF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1.42,10</w:t>
      </w:r>
      <w:r w:rsidR="009F2AFF" w:rsidRPr="00281B38">
        <w:rPr>
          <w:rFonts w:asciiTheme="minorHAnsi" w:hAnsiTheme="minorHAnsi"/>
          <w:sz w:val="22"/>
          <w:szCs w:val="22"/>
        </w:rPr>
        <w:tab/>
        <w:t>Fi</w:t>
      </w:r>
      <w:r w:rsidRPr="00281B38">
        <w:rPr>
          <w:rFonts w:asciiTheme="minorHAnsi" w:hAnsiTheme="minorHAnsi"/>
          <w:sz w:val="22"/>
          <w:szCs w:val="22"/>
        </w:rPr>
        <w:t>lip Lindeberg</w:t>
      </w:r>
      <w:r w:rsidRPr="00281B38">
        <w:rPr>
          <w:rFonts w:asciiTheme="minorHAnsi" w:hAnsiTheme="minorHAnsi"/>
          <w:sz w:val="22"/>
          <w:szCs w:val="22"/>
        </w:rPr>
        <w:tab/>
        <w:t>1mar01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="009F2AFF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21.9</w:t>
      </w:r>
    </w:p>
    <w:p w:rsidR="000333D7" w:rsidRPr="00281B38" w:rsidRDefault="00A959FE" w:rsidP="000333D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1.45,92</w:t>
      </w:r>
      <w:r w:rsidR="000333D7" w:rsidRPr="00281B38">
        <w:rPr>
          <w:rFonts w:asciiTheme="minorHAnsi" w:hAnsiTheme="minorHAnsi"/>
          <w:sz w:val="22"/>
          <w:szCs w:val="22"/>
        </w:rPr>
        <w:tab/>
        <w:t>R</w:t>
      </w:r>
      <w:r w:rsidRPr="00281B38">
        <w:rPr>
          <w:rFonts w:asciiTheme="minorHAnsi" w:hAnsiTheme="minorHAnsi"/>
          <w:sz w:val="22"/>
          <w:szCs w:val="22"/>
        </w:rPr>
        <w:t>obin Isaksson</w:t>
      </w:r>
      <w:r w:rsidRPr="00281B38">
        <w:rPr>
          <w:rFonts w:asciiTheme="minorHAnsi" w:hAnsiTheme="minorHAnsi"/>
          <w:sz w:val="22"/>
          <w:szCs w:val="22"/>
        </w:rPr>
        <w:tab/>
        <w:t>25jun02</w:t>
      </w:r>
      <w:r w:rsidRPr="00281B38">
        <w:rPr>
          <w:rFonts w:asciiTheme="minorHAnsi" w:hAnsiTheme="minorHAnsi"/>
          <w:sz w:val="22"/>
          <w:szCs w:val="22"/>
        </w:rPr>
        <w:tab/>
        <w:t>Leksand</w:t>
      </w:r>
      <w:r w:rsidR="000333D7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26.7</w:t>
      </w:r>
    </w:p>
    <w:p w:rsidR="000333D7" w:rsidRPr="00281B38" w:rsidRDefault="009F2AF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1.49,24</w:t>
      </w:r>
      <w:r w:rsidR="000333D7" w:rsidRPr="00281B38">
        <w:rPr>
          <w:rFonts w:asciiTheme="minorHAnsi" w:hAnsiTheme="minorHAnsi"/>
          <w:sz w:val="22"/>
          <w:szCs w:val="22"/>
        </w:rPr>
        <w:tab/>
        <w:t>Johan Hannegård</w:t>
      </w:r>
      <w:r w:rsidR="000333D7"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="000333D7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23.8</w:t>
      </w:r>
    </w:p>
    <w:p w:rsidR="0005382D" w:rsidRPr="00281B38" w:rsidRDefault="0005382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1.51,06</w:t>
      </w:r>
      <w:r w:rsidRPr="00281B38">
        <w:rPr>
          <w:rFonts w:asciiTheme="minorHAnsi" w:hAnsiTheme="minorHAnsi"/>
          <w:sz w:val="22"/>
          <w:szCs w:val="22"/>
        </w:rPr>
        <w:tab/>
        <w:t>Jonathan Westerberg</w:t>
      </w:r>
      <w:r w:rsidRPr="00281B38">
        <w:rPr>
          <w:rFonts w:asciiTheme="minorHAnsi" w:hAnsiTheme="minorHAnsi"/>
          <w:sz w:val="22"/>
          <w:szCs w:val="22"/>
        </w:rPr>
        <w:tab/>
      </w:r>
      <w:r w:rsidR="009D1C4A" w:rsidRPr="00281B38">
        <w:rPr>
          <w:rFonts w:asciiTheme="minorHAnsi" w:hAnsiTheme="minorHAnsi"/>
          <w:sz w:val="22"/>
          <w:szCs w:val="22"/>
        </w:rPr>
        <w:t>5jan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2.8</w:t>
      </w:r>
    </w:p>
    <w:p w:rsidR="007259BB" w:rsidRPr="00281B38" w:rsidRDefault="007259BB" w:rsidP="007259B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1.51,55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  <w:t>12sep02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A24ED2" w:rsidRPr="00281B38" w:rsidRDefault="00A24ED2" w:rsidP="00A24ED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1.52,28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  <w:t>30apr02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29.6</w:t>
      </w:r>
    </w:p>
    <w:p w:rsidR="00266C77" w:rsidRPr="00281B38" w:rsidRDefault="00266C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1.52,90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Jacob Klinth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9D1C4A" w:rsidRPr="00281B38">
        <w:rPr>
          <w:rFonts w:asciiTheme="minorHAnsi" w:hAnsiTheme="minorHAnsi"/>
          <w:sz w:val="22"/>
          <w:szCs w:val="22"/>
          <w:lang w:val="en-US"/>
        </w:rPr>
        <w:t>25aug</w:t>
      </w:r>
      <w:r w:rsidRPr="00281B38">
        <w:rPr>
          <w:rFonts w:asciiTheme="minorHAnsi" w:hAnsiTheme="minorHAnsi"/>
          <w:sz w:val="22"/>
          <w:szCs w:val="22"/>
          <w:lang w:val="en-US"/>
        </w:rPr>
        <w:t>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2.6</w:t>
      </w:r>
    </w:p>
    <w:p w:rsidR="00CD39E6" w:rsidRPr="00281B38" w:rsidRDefault="00CD39E6" w:rsidP="00CD39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1.53,91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David Morawski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22maj02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4F4342" w:rsidRPr="00281B38" w:rsidRDefault="004F4342" w:rsidP="004F434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1.57,31</w:t>
      </w:r>
      <w:r w:rsidRPr="00281B38">
        <w:rPr>
          <w:rFonts w:asciiTheme="minorHAnsi" w:hAnsiTheme="minorHAnsi"/>
          <w:sz w:val="22"/>
          <w:szCs w:val="22"/>
        </w:rPr>
        <w:tab/>
        <w:t>Lukas Werner</w:t>
      </w:r>
      <w:r w:rsidRPr="00281B38">
        <w:rPr>
          <w:rFonts w:asciiTheme="minorHAnsi" w:hAnsiTheme="minorHAnsi"/>
          <w:sz w:val="22"/>
          <w:szCs w:val="22"/>
        </w:rPr>
        <w:tab/>
        <w:t>21apr02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770A15" w:rsidRPr="00281B38" w:rsidRDefault="00770A15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DF0674" w:rsidRPr="00281B38" w:rsidRDefault="00DF067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1.59,47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  <w:t>22sep02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CD39E6" w:rsidRPr="00281B38" w:rsidRDefault="00770A15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1.59,97</w:t>
      </w:r>
      <w:r w:rsidRPr="00281B38">
        <w:rPr>
          <w:rFonts w:asciiTheme="minorHAnsi" w:hAnsiTheme="minorHAnsi"/>
          <w:sz w:val="22"/>
          <w:szCs w:val="22"/>
        </w:rPr>
        <w:tab/>
        <w:t>Erik Hägge Lundberg</w:t>
      </w:r>
      <w:r w:rsidR="00CD39E6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12maj</w:t>
      </w:r>
      <w:r w:rsidR="00CD39E6" w:rsidRPr="00281B38">
        <w:rPr>
          <w:rFonts w:asciiTheme="minorHAnsi" w:hAnsiTheme="minorHAnsi"/>
          <w:sz w:val="22"/>
          <w:szCs w:val="22"/>
        </w:rPr>
        <w:t>02</w:t>
      </w:r>
      <w:r w:rsidR="00CD39E6" w:rsidRPr="00281B38">
        <w:rPr>
          <w:rFonts w:asciiTheme="minorHAnsi" w:hAnsiTheme="minorHAnsi"/>
          <w:sz w:val="22"/>
          <w:szCs w:val="22"/>
        </w:rPr>
        <w:tab/>
        <w:t>Stockholm/S</w:t>
      </w:r>
      <w:r w:rsidR="00CD39E6" w:rsidRPr="00281B38">
        <w:rPr>
          <w:rFonts w:asciiTheme="minorHAnsi" w:hAnsiTheme="minorHAnsi"/>
          <w:sz w:val="22"/>
          <w:szCs w:val="22"/>
        </w:rPr>
        <w:tab/>
        <w:t>26.8</w:t>
      </w:r>
    </w:p>
    <w:p w:rsidR="007259BB" w:rsidRPr="00281B38" w:rsidRDefault="007259BB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2.00,23</w:t>
      </w:r>
      <w:r w:rsidRPr="00281B38">
        <w:rPr>
          <w:rFonts w:asciiTheme="minorHAnsi" w:hAnsiTheme="minorHAnsi"/>
          <w:sz w:val="22"/>
          <w:szCs w:val="22"/>
        </w:rPr>
        <w:tab/>
        <w:t>Otto Lundbäck</w:t>
      </w:r>
      <w:r w:rsidRPr="00281B38">
        <w:rPr>
          <w:rFonts w:asciiTheme="minorHAnsi" w:hAnsiTheme="minorHAnsi"/>
          <w:sz w:val="22"/>
          <w:szCs w:val="22"/>
        </w:rPr>
        <w:tab/>
        <w:t>24jul02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8B05C5" w:rsidRPr="00281B38" w:rsidRDefault="008B05C5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2.00,64</w:t>
      </w:r>
      <w:r w:rsidRPr="00281B38">
        <w:rPr>
          <w:rFonts w:asciiTheme="minorHAnsi" w:hAnsiTheme="minorHAnsi"/>
          <w:sz w:val="22"/>
          <w:szCs w:val="22"/>
        </w:rPr>
        <w:tab/>
        <w:t>Max Öqvist</w:t>
      </w:r>
      <w:r w:rsidRPr="00281B38">
        <w:rPr>
          <w:rFonts w:asciiTheme="minorHAnsi" w:hAnsiTheme="minorHAnsi"/>
          <w:sz w:val="22"/>
          <w:szCs w:val="22"/>
        </w:rPr>
        <w:tab/>
        <w:t>24dec02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4255AF" w:rsidRPr="00281B38" w:rsidRDefault="004255AF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2.01,35</w:t>
      </w:r>
      <w:r w:rsidRPr="00281B38">
        <w:rPr>
          <w:rFonts w:asciiTheme="minorHAnsi" w:hAnsiTheme="minorHAnsi"/>
          <w:sz w:val="22"/>
          <w:szCs w:val="22"/>
        </w:rPr>
        <w:tab/>
        <w:t>Oliver Hegbert</w:t>
      </w:r>
      <w:r w:rsidRPr="00281B38">
        <w:rPr>
          <w:rFonts w:asciiTheme="minorHAnsi" w:hAnsiTheme="minorHAnsi"/>
          <w:sz w:val="22"/>
          <w:szCs w:val="22"/>
        </w:rPr>
        <w:tab/>
        <w:t>2jul06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19.7</w:t>
      </w:r>
    </w:p>
    <w:p w:rsidR="00FA4093" w:rsidRPr="00281B38" w:rsidRDefault="00FA4093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2.03,17</w:t>
      </w:r>
      <w:r w:rsidRPr="00281B38">
        <w:rPr>
          <w:rFonts w:asciiTheme="minorHAnsi" w:hAnsiTheme="minorHAnsi"/>
          <w:sz w:val="22"/>
          <w:szCs w:val="22"/>
        </w:rPr>
        <w:tab/>
        <w:t>Sebastian Ljungberg</w:t>
      </w:r>
      <w:r w:rsidRPr="00281B38">
        <w:rPr>
          <w:rFonts w:asciiTheme="minorHAnsi" w:hAnsiTheme="minorHAnsi"/>
          <w:sz w:val="22"/>
          <w:szCs w:val="22"/>
        </w:rPr>
        <w:tab/>
        <w:t>7nov03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FA4093" w:rsidRPr="00281B38" w:rsidRDefault="00FA4093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2,05,49</w:t>
      </w:r>
      <w:r w:rsidRPr="00281B38">
        <w:rPr>
          <w:rFonts w:asciiTheme="minorHAnsi" w:hAnsiTheme="minorHAnsi"/>
          <w:sz w:val="22"/>
          <w:szCs w:val="22"/>
        </w:rPr>
        <w:tab/>
        <w:t>Axel Karlsson</w:t>
      </w:r>
      <w:r w:rsidRPr="00281B38">
        <w:rPr>
          <w:rFonts w:asciiTheme="minorHAnsi" w:hAnsiTheme="minorHAnsi"/>
          <w:sz w:val="22"/>
          <w:szCs w:val="22"/>
        </w:rPr>
        <w:tab/>
        <w:t>17dec03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FA4093" w:rsidRPr="00281B38" w:rsidRDefault="00FA4093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20,7,81</w:t>
      </w:r>
      <w:r w:rsidRPr="00281B38">
        <w:rPr>
          <w:rFonts w:asciiTheme="minorHAnsi" w:hAnsiTheme="minorHAnsi"/>
          <w:sz w:val="22"/>
          <w:szCs w:val="22"/>
        </w:rPr>
        <w:tab/>
        <w:t>Oscar Kärnros</w:t>
      </w:r>
      <w:r w:rsidRPr="00281B38">
        <w:rPr>
          <w:rFonts w:asciiTheme="minorHAnsi" w:hAnsiTheme="minorHAnsi"/>
          <w:sz w:val="22"/>
          <w:szCs w:val="22"/>
        </w:rPr>
        <w:tab/>
        <w:t>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CD39E6" w:rsidRPr="00281B38" w:rsidRDefault="00CD39E6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2.08,21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30maj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8B05C5" w:rsidRPr="00281B38" w:rsidRDefault="0005382D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2.11,93</w:t>
      </w:r>
      <w:r w:rsidRPr="00281B38">
        <w:rPr>
          <w:rFonts w:asciiTheme="minorHAnsi" w:hAnsiTheme="minorHAnsi"/>
          <w:sz w:val="22"/>
          <w:szCs w:val="22"/>
        </w:rPr>
        <w:tab/>
        <w:t>Måns Rudenstam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18nov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="008B05C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2.8</w:t>
      </w:r>
    </w:p>
    <w:p w:rsidR="00FA4093" w:rsidRPr="00281B38" w:rsidRDefault="00FA4093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C7C83" w:rsidRPr="00281B38" w:rsidRDefault="001C7C83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2.12.60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Joar Cedrenius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30nov01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Spånga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21.9</w:t>
      </w:r>
    </w:p>
    <w:p w:rsidR="00CD39E6" w:rsidRPr="00281B38" w:rsidRDefault="00CD39E6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2.18,39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Tor Sunnerdahl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770A15" w:rsidRPr="00281B38">
        <w:rPr>
          <w:rFonts w:asciiTheme="minorHAnsi" w:hAnsiTheme="minorHAnsi"/>
          <w:sz w:val="22"/>
          <w:szCs w:val="22"/>
          <w:lang w:val="en-US"/>
        </w:rPr>
        <w:t>3dec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CD39E6" w:rsidRPr="00281B38" w:rsidRDefault="0089399A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2.19,18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Yande Adinata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6B4A0C" w:rsidRPr="00281B38">
        <w:rPr>
          <w:rFonts w:asciiTheme="minorHAnsi" w:hAnsiTheme="minorHAnsi"/>
          <w:sz w:val="22"/>
          <w:szCs w:val="22"/>
          <w:lang w:val="en-US"/>
        </w:rPr>
        <w:t>16apr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89399A" w:rsidRPr="00281B38" w:rsidRDefault="00CD39E6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2.23,16</w:t>
      </w:r>
      <w:r w:rsidR="0089399A" w:rsidRPr="00281B38">
        <w:rPr>
          <w:rFonts w:asciiTheme="minorHAnsi" w:hAnsiTheme="minorHAnsi"/>
          <w:sz w:val="22"/>
          <w:szCs w:val="22"/>
          <w:lang w:val="en-US"/>
        </w:rPr>
        <w:tab/>
        <w:t>Gustav Andersson</w:t>
      </w:r>
      <w:r w:rsidR="0089399A" w:rsidRPr="00281B38">
        <w:rPr>
          <w:rFonts w:asciiTheme="minorHAnsi" w:hAnsiTheme="minorHAnsi"/>
          <w:sz w:val="22"/>
          <w:szCs w:val="22"/>
          <w:lang w:val="en-US"/>
        </w:rPr>
        <w:tab/>
      </w:r>
      <w:r w:rsidR="00AE4D86" w:rsidRPr="00281B38">
        <w:rPr>
          <w:rFonts w:asciiTheme="minorHAnsi" w:hAnsiTheme="minorHAnsi"/>
          <w:sz w:val="22"/>
          <w:szCs w:val="22"/>
          <w:lang w:val="en-US"/>
        </w:rPr>
        <w:t>14apr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89399A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26</w:t>
      </w:r>
      <w:r w:rsidR="0089399A" w:rsidRPr="00281B38">
        <w:rPr>
          <w:rFonts w:asciiTheme="minorHAnsi" w:hAnsiTheme="minorHAnsi"/>
          <w:sz w:val="22"/>
          <w:szCs w:val="22"/>
          <w:lang w:val="en-US"/>
        </w:rPr>
        <w:t>.8</w:t>
      </w:r>
    </w:p>
    <w:p w:rsidR="00CD39E6" w:rsidRPr="00281B38" w:rsidRDefault="00CD39E6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2.24,00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Marius Frykhammar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770A15" w:rsidRPr="00281B38">
        <w:rPr>
          <w:rFonts w:asciiTheme="minorHAnsi" w:hAnsiTheme="minorHAnsi"/>
          <w:sz w:val="22"/>
          <w:szCs w:val="22"/>
          <w:lang w:val="en-US"/>
        </w:rPr>
        <w:t>7nov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2.8</w:t>
      </w:r>
    </w:p>
    <w:p w:rsidR="00266C77" w:rsidRPr="00281B38" w:rsidRDefault="00266C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2.29,87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Elias Sahlin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12jan01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2.6</w:t>
      </w:r>
    </w:p>
    <w:p w:rsidR="00266C77" w:rsidRPr="00281B38" w:rsidRDefault="00204E6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2.31,50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Theo</w:t>
      </w:r>
      <w:r w:rsidR="00266C77" w:rsidRPr="00281B38">
        <w:rPr>
          <w:rFonts w:asciiTheme="minorHAnsi" w:hAnsiTheme="minorHAnsi"/>
          <w:sz w:val="22"/>
          <w:szCs w:val="22"/>
          <w:lang w:val="en-US"/>
        </w:rPr>
        <w:t xml:space="preserve"> Brilly</w:t>
      </w:r>
      <w:r w:rsidR="00266C77" w:rsidRPr="00281B38">
        <w:rPr>
          <w:rFonts w:asciiTheme="minorHAnsi" w:hAnsiTheme="minorHAnsi"/>
          <w:sz w:val="22"/>
          <w:szCs w:val="22"/>
          <w:lang w:val="en-US"/>
        </w:rPr>
        <w:tab/>
      </w:r>
      <w:r w:rsidR="00AE4D86" w:rsidRPr="00281B38">
        <w:rPr>
          <w:rFonts w:asciiTheme="minorHAnsi" w:hAnsiTheme="minorHAnsi"/>
          <w:sz w:val="22"/>
          <w:szCs w:val="22"/>
          <w:lang w:val="en-US"/>
        </w:rPr>
        <w:t>25feb</w:t>
      </w:r>
      <w:r w:rsidR="00266C77" w:rsidRPr="00281B38">
        <w:rPr>
          <w:rFonts w:asciiTheme="minorHAnsi" w:hAnsiTheme="minorHAnsi"/>
          <w:sz w:val="22"/>
          <w:szCs w:val="22"/>
          <w:lang w:val="en-US"/>
        </w:rPr>
        <w:t>01</w:t>
      </w:r>
      <w:r w:rsidR="00266C77"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="00266C77" w:rsidRPr="00281B38">
        <w:rPr>
          <w:rFonts w:asciiTheme="minorHAnsi" w:hAnsiTheme="minorHAnsi"/>
          <w:sz w:val="22"/>
          <w:szCs w:val="22"/>
          <w:lang w:val="en-US"/>
        </w:rPr>
        <w:tab/>
        <w:t>2.6</w:t>
      </w:r>
    </w:p>
    <w:p w:rsidR="00266C77" w:rsidRPr="00281B38" w:rsidRDefault="00266C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lastRenderedPageBreak/>
        <w:tab/>
      </w:r>
      <w:r w:rsidRPr="00281B38">
        <w:rPr>
          <w:rFonts w:asciiTheme="minorHAnsi" w:hAnsiTheme="minorHAnsi"/>
          <w:sz w:val="22"/>
          <w:szCs w:val="22"/>
        </w:rPr>
        <w:t>2.40,19</w:t>
      </w:r>
      <w:r w:rsidRPr="00281B38">
        <w:rPr>
          <w:rFonts w:asciiTheme="minorHAnsi" w:hAnsiTheme="minorHAnsi"/>
          <w:sz w:val="22"/>
          <w:szCs w:val="22"/>
        </w:rPr>
        <w:tab/>
        <w:t>Sven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31okt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4A4233" w:rsidRPr="00281B38" w:rsidRDefault="004A42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A4233" w:rsidRPr="00281B38" w:rsidRDefault="004A42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1000 meter</w:t>
      </w:r>
    </w:p>
    <w:p w:rsidR="004A4233" w:rsidRPr="00281B38" w:rsidRDefault="004A42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3.02,75</w:t>
      </w:r>
      <w:r w:rsidRPr="00281B38">
        <w:rPr>
          <w:rFonts w:asciiTheme="minorHAnsi" w:hAnsiTheme="minorHAnsi"/>
          <w:sz w:val="22"/>
          <w:szCs w:val="22"/>
        </w:rPr>
        <w:tab/>
        <w:t>Johan Löwendahl</w:t>
      </w:r>
      <w:r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c</w:t>
      </w:r>
      <w:r w:rsidRPr="00281B38">
        <w:rPr>
          <w:rFonts w:asciiTheme="minorHAnsi" w:hAnsiTheme="minorHAnsi"/>
          <w:sz w:val="22"/>
          <w:szCs w:val="22"/>
        </w:rPr>
        <w:t>71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22.8</w:t>
      </w:r>
    </w:p>
    <w:p w:rsidR="004A4233" w:rsidRPr="00281B38" w:rsidRDefault="004A423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3.09,31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Patrik Buddgård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770A15" w:rsidRPr="00281B38">
        <w:rPr>
          <w:rFonts w:asciiTheme="minorHAnsi" w:hAnsiTheme="minorHAnsi"/>
          <w:sz w:val="22"/>
          <w:szCs w:val="22"/>
          <w:lang w:val="en-US"/>
        </w:rPr>
        <w:t>7feb</w:t>
      </w:r>
      <w:r w:rsidRPr="00281B38">
        <w:rPr>
          <w:rFonts w:asciiTheme="minorHAnsi" w:hAnsiTheme="minorHAnsi"/>
          <w:sz w:val="22"/>
          <w:szCs w:val="22"/>
          <w:lang w:val="en-US"/>
        </w:rPr>
        <w:t>88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22.8</w:t>
      </w:r>
    </w:p>
    <w:p w:rsidR="009F2AFF" w:rsidRPr="00281B38" w:rsidRDefault="009F2AF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9F2AFF" w:rsidRPr="00281B38" w:rsidRDefault="009F2AF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  <w:lang w:val="en-US"/>
        </w:rPr>
        <w:tab/>
      </w:r>
      <w:r w:rsidRPr="00281B38">
        <w:rPr>
          <w:rFonts w:asciiTheme="minorHAnsi" w:hAnsiTheme="minorHAnsi"/>
          <w:sz w:val="28"/>
          <w:szCs w:val="22"/>
        </w:rPr>
        <w:t>2000 meter</w:t>
      </w:r>
    </w:p>
    <w:p w:rsidR="009F2AFF" w:rsidRPr="00281B38" w:rsidRDefault="009F2AF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6.55,21</w:t>
      </w:r>
      <w:r w:rsidRPr="00281B38">
        <w:rPr>
          <w:rFonts w:asciiTheme="minorHAnsi" w:hAnsiTheme="minorHAnsi"/>
          <w:sz w:val="22"/>
          <w:szCs w:val="22"/>
        </w:rPr>
        <w:tab/>
        <w:t>Filip Lindeberg</w:t>
      </w:r>
      <w:r w:rsidRPr="00281B38">
        <w:rPr>
          <w:rFonts w:asciiTheme="minorHAnsi" w:hAnsiTheme="minorHAnsi"/>
          <w:sz w:val="22"/>
          <w:szCs w:val="22"/>
        </w:rPr>
        <w:tab/>
        <w:t>1mar01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24.8</w:t>
      </w:r>
    </w:p>
    <w:p w:rsidR="005B54D7" w:rsidRPr="00281B38" w:rsidRDefault="005B54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7.08,39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  <w:t>30apr02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5B54D7" w:rsidRPr="00281B38" w:rsidRDefault="005B54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7.09,17</w:t>
      </w:r>
      <w:r w:rsidRPr="00281B38">
        <w:rPr>
          <w:rFonts w:asciiTheme="minorHAnsi" w:hAnsiTheme="minorHAnsi"/>
          <w:sz w:val="22"/>
          <w:szCs w:val="22"/>
        </w:rPr>
        <w:tab/>
        <w:t>Rasmus Jönsson</w:t>
      </w:r>
      <w:r w:rsidRPr="00281B38">
        <w:rPr>
          <w:rFonts w:asciiTheme="minorHAnsi" w:hAnsiTheme="minorHAnsi"/>
          <w:sz w:val="22"/>
          <w:szCs w:val="22"/>
        </w:rPr>
        <w:tab/>
        <w:t>12jul00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5B54D7" w:rsidRPr="00281B38" w:rsidRDefault="005B54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7.32,57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Jacob Klinth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25aug01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10.9</w:t>
      </w:r>
    </w:p>
    <w:p w:rsidR="005B54D7" w:rsidRPr="00281B38" w:rsidRDefault="005B54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7.37,92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Lukas Werner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21apr02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10.9</w:t>
      </w:r>
    </w:p>
    <w:p w:rsidR="005B54D7" w:rsidRPr="00281B38" w:rsidRDefault="005B54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7.47,40</w:t>
      </w:r>
      <w:r w:rsidRPr="00281B38">
        <w:rPr>
          <w:rFonts w:asciiTheme="minorHAnsi" w:hAnsiTheme="minorHAnsi"/>
          <w:sz w:val="22"/>
          <w:szCs w:val="22"/>
        </w:rPr>
        <w:tab/>
        <w:t>Albin Andersson</w:t>
      </w:r>
      <w:r w:rsidRPr="00281B38">
        <w:rPr>
          <w:rFonts w:asciiTheme="minorHAnsi" w:hAnsiTheme="minorHAnsi"/>
          <w:sz w:val="22"/>
          <w:szCs w:val="22"/>
        </w:rPr>
        <w:tab/>
        <w:t>9feb00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5B54D7" w:rsidRPr="00281B38" w:rsidRDefault="005B54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7.52,55</w:t>
      </w:r>
      <w:r w:rsidRPr="00281B38">
        <w:rPr>
          <w:rFonts w:asciiTheme="minorHAnsi" w:hAnsiTheme="minorHAnsi"/>
          <w:sz w:val="22"/>
          <w:szCs w:val="22"/>
        </w:rPr>
        <w:tab/>
        <w:t>Axel Kierkegaard</w:t>
      </w:r>
      <w:r w:rsidRPr="00281B38">
        <w:rPr>
          <w:rFonts w:asciiTheme="minorHAnsi" w:hAnsiTheme="minorHAnsi"/>
          <w:sz w:val="22"/>
          <w:szCs w:val="22"/>
        </w:rPr>
        <w:tab/>
        <w:t>10maj01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5B54D7" w:rsidRPr="00281B38" w:rsidRDefault="007C387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8.40,55</w:t>
      </w:r>
      <w:r w:rsidRPr="00281B38">
        <w:rPr>
          <w:rFonts w:asciiTheme="minorHAnsi" w:hAnsiTheme="minorHAnsi"/>
          <w:sz w:val="22"/>
          <w:szCs w:val="22"/>
        </w:rPr>
        <w:tab/>
        <w:t>Joar Cedrenius</w:t>
      </w:r>
      <w:r w:rsidR="005B54D7" w:rsidRPr="00281B38">
        <w:rPr>
          <w:rFonts w:asciiTheme="minorHAnsi" w:hAnsiTheme="minorHAnsi"/>
          <w:sz w:val="22"/>
          <w:szCs w:val="22"/>
        </w:rPr>
        <w:tab/>
        <w:t>30nov01</w:t>
      </w:r>
      <w:r w:rsidR="005B54D7" w:rsidRPr="00281B38">
        <w:rPr>
          <w:rFonts w:asciiTheme="minorHAnsi" w:hAnsiTheme="minorHAnsi"/>
          <w:sz w:val="22"/>
          <w:szCs w:val="22"/>
        </w:rPr>
        <w:tab/>
        <w:t>Lidingö</w:t>
      </w:r>
      <w:r w:rsidR="005B54D7" w:rsidRPr="00281B38">
        <w:rPr>
          <w:rFonts w:asciiTheme="minorHAnsi" w:hAnsiTheme="minorHAnsi"/>
          <w:sz w:val="22"/>
          <w:szCs w:val="22"/>
        </w:rPr>
        <w:tab/>
        <w:t>10.9</w:t>
      </w:r>
    </w:p>
    <w:p w:rsidR="005B54D7" w:rsidRPr="00281B38" w:rsidRDefault="005B54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8.48,07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  <w:t>16apr02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5B54D7" w:rsidRPr="00281B38" w:rsidRDefault="005B54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9.09,10</w:t>
      </w:r>
      <w:r w:rsidRPr="00281B38">
        <w:rPr>
          <w:rFonts w:asciiTheme="minorHAnsi" w:hAnsiTheme="minorHAnsi"/>
          <w:sz w:val="22"/>
          <w:szCs w:val="22"/>
        </w:rPr>
        <w:tab/>
        <w:t>Gustaf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5B54D7" w:rsidRPr="00281B38" w:rsidRDefault="005B54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5B54D7" w:rsidRPr="00281B38" w:rsidRDefault="005B54D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10.08,91</w:t>
      </w:r>
      <w:r w:rsidRPr="00281B38">
        <w:rPr>
          <w:rFonts w:asciiTheme="minorHAnsi" w:hAnsiTheme="minorHAnsi"/>
          <w:sz w:val="22"/>
          <w:szCs w:val="22"/>
        </w:rPr>
        <w:tab/>
        <w:t>William Hjelt</w:t>
      </w:r>
      <w:r w:rsidRPr="00281B38">
        <w:rPr>
          <w:rFonts w:asciiTheme="minorHAnsi" w:hAnsiTheme="minorHAnsi"/>
          <w:sz w:val="22"/>
          <w:szCs w:val="22"/>
        </w:rPr>
        <w:tab/>
        <w:t>20jun02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10.9</w:t>
      </w:r>
    </w:p>
    <w:p w:rsidR="003F5064" w:rsidRPr="00281B38" w:rsidRDefault="003F506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52D04" w:rsidRPr="00281B38" w:rsidRDefault="00A52D0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8"/>
          <w:szCs w:val="22"/>
        </w:rPr>
        <w:tab/>
        <w:t>3000 meter</w:t>
      </w:r>
    </w:p>
    <w:p w:rsidR="00FB623C" w:rsidRPr="00281B38" w:rsidRDefault="00FB623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8.43,76</w:t>
      </w:r>
      <w:r w:rsidRPr="00281B38">
        <w:rPr>
          <w:rFonts w:asciiTheme="minorHAnsi" w:hAnsiTheme="minorHAnsi"/>
          <w:sz w:val="22"/>
          <w:szCs w:val="22"/>
        </w:rPr>
        <w:tab/>
        <w:t>Simon Sundström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4feb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28.6</w:t>
      </w:r>
    </w:p>
    <w:p w:rsidR="00A52D04" w:rsidRPr="00281B38" w:rsidRDefault="00A90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8.54,72</w:t>
      </w:r>
      <w:r w:rsidRPr="00281B38">
        <w:rPr>
          <w:rFonts w:asciiTheme="minorHAnsi" w:hAnsiTheme="minorHAnsi"/>
          <w:sz w:val="22"/>
          <w:szCs w:val="22"/>
        </w:rPr>
        <w:tab/>
        <w:t>Erik Lagerlöf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9jun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="00A52D0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6.6</w:t>
      </w:r>
    </w:p>
    <w:p w:rsidR="00F2616D" w:rsidRDefault="00F2616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60 meter häck, </w:t>
      </w:r>
      <w:r w:rsidRPr="00281B38">
        <w:rPr>
          <w:rFonts w:asciiTheme="minorHAnsi" w:hAnsiTheme="minorHAnsi"/>
          <w:sz w:val="22"/>
          <w:szCs w:val="22"/>
        </w:rPr>
        <w:t xml:space="preserve">special </w:t>
      </w:r>
      <w:r w:rsidRPr="00736027">
        <w:rPr>
          <w:rFonts w:asciiTheme="minorHAnsi" w:hAnsiTheme="minorHAnsi"/>
          <w:sz w:val="28"/>
          <w:szCs w:val="22"/>
        </w:rPr>
        <w:t>P12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11,98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12,09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  <w:t>13mar02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12,14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  <w:t>28jan02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12,20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  <w:t>12sep02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12,46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  <w:t>25jun02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13,00</w:t>
      </w:r>
      <w:r w:rsidRPr="00281B38">
        <w:rPr>
          <w:rFonts w:asciiTheme="minorHAnsi" w:hAnsiTheme="minorHAnsi"/>
          <w:sz w:val="22"/>
          <w:szCs w:val="22"/>
        </w:rPr>
        <w:tab/>
        <w:t>David Morawski</w:t>
      </w:r>
      <w:r w:rsidRPr="00281B38">
        <w:rPr>
          <w:rFonts w:asciiTheme="minorHAnsi" w:hAnsiTheme="minorHAnsi"/>
          <w:sz w:val="22"/>
          <w:szCs w:val="22"/>
        </w:rPr>
        <w:tab/>
        <w:t>22maj02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13,34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  <w:t>16apr02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14,01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  <w:t>22sep02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14,44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281B3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14,79</w:t>
      </w:r>
      <w:r w:rsidRPr="00281B38">
        <w:rPr>
          <w:rFonts w:asciiTheme="minorHAnsi" w:hAnsiTheme="minorHAnsi"/>
          <w:sz w:val="22"/>
          <w:szCs w:val="22"/>
        </w:rPr>
        <w:tab/>
        <w:t>Max S-Pettersson</w:t>
      </w:r>
      <w:r w:rsidRPr="00281B38">
        <w:rPr>
          <w:rFonts w:asciiTheme="minorHAnsi" w:hAnsiTheme="minorHAnsi"/>
          <w:sz w:val="22"/>
          <w:szCs w:val="22"/>
        </w:rPr>
        <w:tab/>
        <w:t>3okt02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81B38" w:rsidRPr="00281B38" w:rsidRDefault="00281B3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8"/>
          <w:szCs w:val="22"/>
        </w:rPr>
        <w:t xml:space="preserve">60 meter häck </w:t>
      </w:r>
      <w:r w:rsidRPr="00281B38">
        <w:rPr>
          <w:rFonts w:asciiTheme="minorHAnsi" w:hAnsiTheme="minorHAnsi"/>
          <w:sz w:val="22"/>
          <w:szCs w:val="22"/>
        </w:rPr>
        <w:t xml:space="preserve">(0,76) </w:t>
      </w:r>
      <w:r w:rsidRPr="00281B38">
        <w:rPr>
          <w:rFonts w:asciiTheme="minorHAnsi" w:hAnsiTheme="minorHAnsi"/>
          <w:sz w:val="28"/>
          <w:szCs w:val="22"/>
        </w:rPr>
        <w:t>P13</w:t>
      </w:r>
    </w:p>
    <w:p w:rsidR="00F2616D" w:rsidRPr="00281B38" w:rsidRDefault="00F6378F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9,74</w:t>
      </w:r>
      <w:r w:rsidR="00F2616D" w:rsidRPr="00281B38">
        <w:rPr>
          <w:rFonts w:asciiTheme="minorHAnsi" w:hAnsiTheme="minorHAnsi"/>
          <w:sz w:val="22"/>
          <w:szCs w:val="22"/>
        </w:rPr>
        <w:t xml:space="preserve"> </w:t>
      </w:r>
      <w:r w:rsidR="00F2616D" w:rsidRPr="00281B38">
        <w:rPr>
          <w:rFonts w:asciiTheme="minorHAnsi" w:hAnsiTheme="minorHAnsi"/>
          <w:sz w:val="22"/>
          <w:szCs w:val="22"/>
        </w:rPr>
        <w:tab/>
        <w:t>Elias Sahlin</w:t>
      </w:r>
      <w:r w:rsidR="00F2616D"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12jan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Eskilstuna</w:t>
      </w:r>
      <w:r w:rsidR="00F2616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14.9</w:t>
      </w:r>
    </w:p>
    <w:p w:rsidR="001C7C83" w:rsidRPr="00281B38" w:rsidRDefault="001C7C83" w:rsidP="001C7C8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11,24</w:t>
      </w:r>
      <w:r w:rsidRPr="00281B38">
        <w:rPr>
          <w:rFonts w:asciiTheme="minorHAnsi" w:hAnsiTheme="minorHAnsi"/>
          <w:sz w:val="22"/>
          <w:szCs w:val="22"/>
        </w:rPr>
        <w:tab/>
        <w:t>Sven Dahlman</w:t>
      </w:r>
      <w:r w:rsidRPr="00281B38">
        <w:rPr>
          <w:rFonts w:asciiTheme="minorHAnsi" w:hAnsiTheme="minorHAnsi"/>
          <w:sz w:val="22"/>
          <w:szCs w:val="22"/>
        </w:rPr>
        <w:tab/>
        <w:t>31okt01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887848" w:rsidRPr="00281B38" w:rsidRDefault="00887848" w:rsidP="0088784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11,92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12,79</w:t>
      </w:r>
      <w:r w:rsidRPr="00281B38">
        <w:rPr>
          <w:rFonts w:asciiTheme="minorHAnsi" w:hAnsiTheme="minorHAnsi"/>
          <w:sz w:val="22"/>
          <w:szCs w:val="22"/>
        </w:rPr>
        <w:tab/>
        <w:t>Arvid Askensjö</w:t>
      </w:r>
      <w:r w:rsidRPr="00281B38">
        <w:rPr>
          <w:rFonts w:asciiTheme="minorHAnsi" w:hAnsiTheme="minorHAnsi"/>
          <w:sz w:val="22"/>
          <w:szCs w:val="22"/>
        </w:rPr>
        <w:tab/>
        <w:t>4jan01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1C7C83" w:rsidRPr="00281B38" w:rsidRDefault="001C7C83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12,81</w:t>
      </w:r>
      <w:r w:rsidRPr="00281B38">
        <w:rPr>
          <w:rFonts w:asciiTheme="minorHAnsi" w:hAnsiTheme="minorHAnsi"/>
          <w:sz w:val="22"/>
          <w:szCs w:val="22"/>
        </w:rPr>
        <w:tab/>
        <w:t>David Morawski</w:t>
      </w:r>
      <w:r w:rsidRPr="00281B38">
        <w:rPr>
          <w:rFonts w:asciiTheme="minorHAnsi" w:hAnsiTheme="minorHAnsi"/>
          <w:sz w:val="22"/>
          <w:szCs w:val="22"/>
        </w:rPr>
        <w:tab/>
        <w:t>22maj02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8B5894" w:rsidRPr="00281B38" w:rsidRDefault="008B5894" w:rsidP="008B589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12,93</w:t>
      </w:r>
      <w:r w:rsidRPr="00281B38">
        <w:rPr>
          <w:rFonts w:asciiTheme="minorHAnsi" w:hAnsiTheme="minorHAnsi"/>
          <w:sz w:val="22"/>
          <w:szCs w:val="22"/>
        </w:rPr>
        <w:tab/>
        <w:t>Jonathan Johansson</w:t>
      </w:r>
      <w:r w:rsidRPr="00281B38">
        <w:rPr>
          <w:rFonts w:asciiTheme="minorHAnsi" w:hAnsiTheme="minorHAnsi"/>
          <w:sz w:val="22"/>
          <w:szCs w:val="22"/>
        </w:rPr>
        <w:tab/>
        <w:t>25jan02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887848" w:rsidRPr="00281B38" w:rsidRDefault="00887848" w:rsidP="0088784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13,03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  <w:t>16apr02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FB623C" w:rsidRPr="00281B38" w:rsidRDefault="00FB623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13,23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28.6</w:t>
      </w:r>
    </w:p>
    <w:p w:rsidR="00FB623C" w:rsidRPr="00281B38" w:rsidRDefault="00FB623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13,44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28jan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Pr="00281B38">
        <w:rPr>
          <w:rFonts w:asciiTheme="minorHAnsi" w:hAnsiTheme="minorHAnsi"/>
          <w:sz w:val="22"/>
          <w:szCs w:val="22"/>
        </w:rPr>
        <w:tab/>
        <w:t>28.6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13,73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  <w:t>25jun02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1C7C83" w:rsidRPr="00281B38" w:rsidRDefault="001C7C83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C7C83" w:rsidRPr="00281B38" w:rsidRDefault="001C7C83" w:rsidP="001C7C8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13,93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14,07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Theo Brilly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25feb01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7.5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lastRenderedPageBreak/>
        <w:tab/>
        <w:t>14,07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Edvard Bilk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10dec02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7.5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14,12</w:t>
      </w:r>
      <w:r w:rsidRPr="00281B38">
        <w:rPr>
          <w:rFonts w:asciiTheme="minorHAnsi" w:hAnsiTheme="minorHAnsi"/>
          <w:sz w:val="22"/>
          <w:szCs w:val="22"/>
        </w:rPr>
        <w:tab/>
        <w:t>Oskar Kjellman</w:t>
      </w:r>
      <w:r w:rsidRPr="00281B38">
        <w:rPr>
          <w:rFonts w:asciiTheme="minorHAnsi" w:hAnsiTheme="minorHAnsi"/>
          <w:sz w:val="22"/>
          <w:szCs w:val="22"/>
        </w:rPr>
        <w:tab/>
        <w:t>6apr02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7.5</w:t>
      </w:r>
    </w:p>
    <w:p w:rsidR="00F2616D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17,51</w:t>
      </w:r>
      <w:r w:rsidRPr="00281B38">
        <w:rPr>
          <w:rFonts w:asciiTheme="minorHAnsi" w:hAnsiTheme="minorHAnsi"/>
          <w:sz w:val="22"/>
          <w:szCs w:val="22"/>
        </w:rPr>
        <w:tab/>
        <w:t>Wi</w:t>
      </w:r>
      <w:r w:rsidR="00736027">
        <w:rPr>
          <w:rFonts w:asciiTheme="minorHAnsi" w:hAnsiTheme="minorHAnsi"/>
          <w:sz w:val="22"/>
          <w:szCs w:val="22"/>
        </w:rPr>
        <w:t>lliam Hjelt</w:t>
      </w:r>
      <w:r w:rsidR="00736027">
        <w:rPr>
          <w:rFonts w:asciiTheme="minorHAnsi" w:hAnsiTheme="minorHAnsi"/>
          <w:sz w:val="22"/>
          <w:szCs w:val="22"/>
        </w:rPr>
        <w:tab/>
        <w:t>20jun02</w:t>
      </w:r>
      <w:r w:rsidR="00736027">
        <w:rPr>
          <w:rFonts w:asciiTheme="minorHAnsi" w:hAnsiTheme="minorHAnsi"/>
          <w:sz w:val="22"/>
          <w:szCs w:val="22"/>
        </w:rPr>
        <w:tab/>
        <w:t>Lidingö</w:t>
      </w:r>
      <w:r w:rsidR="00736027">
        <w:rPr>
          <w:rFonts w:asciiTheme="minorHAnsi" w:hAnsiTheme="minorHAnsi"/>
          <w:sz w:val="22"/>
          <w:szCs w:val="22"/>
        </w:rPr>
        <w:tab/>
        <w:t>7.5</w:t>
      </w:r>
    </w:p>
    <w:p w:rsidR="00736027" w:rsidRPr="00281B38" w:rsidRDefault="00736027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281B38">
        <w:rPr>
          <w:rFonts w:asciiTheme="minorHAnsi" w:hAnsiTheme="minorHAnsi"/>
          <w:b/>
          <w:sz w:val="22"/>
          <w:szCs w:val="22"/>
        </w:rPr>
        <w:t>Vind över +2,0 m/s</w:t>
      </w:r>
    </w:p>
    <w:p w:rsidR="00F2616D" w:rsidRPr="00C471EA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C471EA">
        <w:rPr>
          <w:rFonts w:asciiTheme="minorHAnsi" w:hAnsiTheme="minorHAnsi"/>
          <w:sz w:val="22"/>
          <w:szCs w:val="22"/>
          <w:lang w:val="en-US"/>
        </w:rPr>
        <w:t xml:space="preserve">9,66w </w:t>
      </w:r>
      <w:r w:rsidRPr="00C471EA">
        <w:rPr>
          <w:rFonts w:asciiTheme="minorHAnsi" w:hAnsiTheme="minorHAnsi"/>
          <w:sz w:val="22"/>
          <w:szCs w:val="22"/>
          <w:lang w:val="en-US"/>
        </w:rPr>
        <w:tab/>
        <w:t>Elias Sahlin</w:t>
      </w:r>
      <w:r w:rsidRPr="00C471EA">
        <w:rPr>
          <w:rFonts w:asciiTheme="minorHAnsi" w:hAnsiTheme="minorHAnsi"/>
          <w:sz w:val="22"/>
          <w:szCs w:val="22"/>
          <w:lang w:val="en-US"/>
        </w:rPr>
        <w:tab/>
      </w:r>
      <w:r w:rsidR="00AE4D86" w:rsidRPr="00C471EA">
        <w:rPr>
          <w:rFonts w:asciiTheme="minorHAnsi" w:hAnsiTheme="minorHAnsi"/>
          <w:sz w:val="22"/>
          <w:szCs w:val="22"/>
          <w:lang w:val="en-US"/>
        </w:rPr>
        <w:t>12jan</w:t>
      </w:r>
      <w:r w:rsidRPr="00C471EA">
        <w:rPr>
          <w:rFonts w:asciiTheme="minorHAnsi" w:hAnsiTheme="minorHAnsi"/>
          <w:sz w:val="22"/>
          <w:szCs w:val="22"/>
          <w:lang w:val="en-US"/>
        </w:rPr>
        <w:t>01</w:t>
      </w:r>
      <w:r w:rsidRPr="00C471EA">
        <w:rPr>
          <w:rFonts w:asciiTheme="minorHAnsi" w:hAnsiTheme="minorHAnsi"/>
          <w:sz w:val="22"/>
          <w:szCs w:val="22"/>
          <w:lang w:val="en-US"/>
        </w:rPr>
        <w:tab/>
        <w:t>Sollentuna</w:t>
      </w:r>
      <w:r w:rsidRPr="00C471EA">
        <w:rPr>
          <w:rFonts w:asciiTheme="minorHAnsi" w:hAnsiTheme="minorHAnsi"/>
          <w:sz w:val="22"/>
          <w:szCs w:val="22"/>
          <w:lang w:val="en-US"/>
        </w:rPr>
        <w:tab/>
        <w:t>8.6</w:t>
      </w:r>
    </w:p>
    <w:p w:rsidR="004206F5" w:rsidRPr="00C471EA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041D5C" w:rsidRPr="00281B38" w:rsidRDefault="00041D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C471EA">
        <w:rPr>
          <w:rFonts w:asciiTheme="minorHAnsi" w:hAnsiTheme="minorHAnsi"/>
          <w:sz w:val="22"/>
          <w:szCs w:val="22"/>
          <w:lang w:val="en-US"/>
        </w:rPr>
        <w:tab/>
      </w:r>
      <w:r w:rsidRPr="00736027">
        <w:rPr>
          <w:rFonts w:asciiTheme="minorHAnsi" w:hAnsiTheme="minorHAnsi"/>
          <w:sz w:val="28"/>
          <w:szCs w:val="22"/>
        </w:rPr>
        <w:t xml:space="preserve">80 meter häck </w:t>
      </w:r>
      <w:r w:rsidRPr="00281B38">
        <w:rPr>
          <w:rFonts w:asciiTheme="minorHAnsi" w:hAnsiTheme="minorHAnsi"/>
          <w:sz w:val="22"/>
          <w:szCs w:val="22"/>
        </w:rPr>
        <w:t>(0,76)</w:t>
      </w:r>
      <w:r w:rsidR="008B5894" w:rsidRPr="00736027">
        <w:rPr>
          <w:rFonts w:asciiTheme="minorHAnsi" w:hAnsiTheme="minorHAnsi"/>
          <w:sz w:val="28"/>
          <w:szCs w:val="22"/>
        </w:rPr>
        <w:t xml:space="preserve"> P13</w:t>
      </w:r>
    </w:p>
    <w:p w:rsidR="008B05C5" w:rsidRPr="00281B38" w:rsidRDefault="00041D5C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8B05C5" w:rsidRPr="00281B38">
        <w:rPr>
          <w:rFonts w:asciiTheme="minorHAnsi" w:hAnsiTheme="minorHAnsi"/>
          <w:sz w:val="22"/>
          <w:szCs w:val="22"/>
        </w:rPr>
        <w:t>16,27 (0,2)</w:t>
      </w:r>
      <w:r w:rsidR="008B05C5" w:rsidRPr="00281B38">
        <w:rPr>
          <w:rFonts w:asciiTheme="minorHAnsi" w:hAnsiTheme="minorHAnsi"/>
          <w:sz w:val="22"/>
          <w:szCs w:val="22"/>
        </w:rPr>
        <w:tab/>
        <w:t>Måns Boshuis</w:t>
      </w:r>
      <w:r w:rsidR="008B05C5" w:rsidRPr="00281B38">
        <w:rPr>
          <w:rFonts w:asciiTheme="minorHAnsi" w:hAnsiTheme="minorHAnsi"/>
          <w:sz w:val="22"/>
          <w:szCs w:val="22"/>
        </w:rPr>
        <w:tab/>
        <w:t>30maj02</w:t>
      </w:r>
      <w:r w:rsidR="008B05C5" w:rsidRPr="00281B38">
        <w:rPr>
          <w:rFonts w:asciiTheme="minorHAnsi" w:hAnsiTheme="minorHAnsi"/>
          <w:sz w:val="22"/>
          <w:szCs w:val="22"/>
        </w:rPr>
        <w:tab/>
        <w:t>Copenhagen, DEN</w:t>
      </w:r>
      <w:r w:rsidR="008B05C5" w:rsidRPr="00281B38">
        <w:rPr>
          <w:rFonts w:asciiTheme="minorHAnsi" w:hAnsiTheme="minorHAnsi"/>
          <w:sz w:val="22"/>
          <w:szCs w:val="22"/>
        </w:rPr>
        <w:tab/>
        <w:t>14.6</w:t>
      </w:r>
    </w:p>
    <w:p w:rsidR="0054773F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17.08 (-0,7)</w:t>
      </w:r>
      <w:r w:rsidRPr="00281B38">
        <w:rPr>
          <w:rFonts w:asciiTheme="minorHAnsi" w:hAnsiTheme="minorHAnsi"/>
          <w:sz w:val="22"/>
          <w:szCs w:val="22"/>
        </w:rPr>
        <w:tab/>
        <w:t>Jonathan Johansson</w:t>
      </w:r>
      <w:r w:rsidRPr="00281B38">
        <w:rPr>
          <w:rFonts w:asciiTheme="minorHAnsi" w:hAnsiTheme="minorHAnsi"/>
          <w:sz w:val="22"/>
          <w:szCs w:val="22"/>
        </w:rPr>
        <w:tab/>
        <w:t>25jan02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041D5C" w:rsidRPr="00281B38" w:rsidRDefault="00041D5C" w:rsidP="00041D5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17,22 (-0,4)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041D5C" w:rsidRPr="00281B38" w:rsidRDefault="00041D5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A92362" w:rsidRPr="00736027" w:rsidRDefault="00A9236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 xml:space="preserve">80 meter häck </w:t>
      </w:r>
      <w:r w:rsidRPr="00281B38">
        <w:rPr>
          <w:rFonts w:asciiTheme="minorHAnsi" w:hAnsiTheme="minorHAnsi"/>
          <w:sz w:val="22"/>
          <w:szCs w:val="22"/>
        </w:rPr>
        <w:t xml:space="preserve">(0,84) </w:t>
      </w:r>
      <w:r w:rsidRPr="00736027">
        <w:rPr>
          <w:rFonts w:asciiTheme="minorHAnsi" w:hAnsiTheme="minorHAnsi"/>
          <w:sz w:val="28"/>
          <w:szCs w:val="22"/>
        </w:rPr>
        <w:t>P15</w:t>
      </w:r>
    </w:p>
    <w:p w:rsidR="004255AF" w:rsidRPr="00281B38" w:rsidRDefault="00F86ABE" w:rsidP="004255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4255AF" w:rsidRPr="00281B38">
        <w:rPr>
          <w:rFonts w:asciiTheme="minorHAnsi" w:hAnsiTheme="minorHAnsi"/>
          <w:sz w:val="22"/>
          <w:szCs w:val="22"/>
        </w:rPr>
        <w:t>12,41 (-0,1)</w:t>
      </w:r>
      <w:r w:rsidR="004255AF" w:rsidRPr="00281B38">
        <w:rPr>
          <w:rFonts w:asciiTheme="minorHAnsi" w:hAnsiTheme="minorHAnsi"/>
          <w:sz w:val="22"/>
          <w:szCs w:val="22"/>
        </w:rPr>
        <w:tab/>
        <w:t>Malte Åhman</w:t>
      </w:r>
      <w:r w:rsidR="004255AF"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12apr</w:t>
      </w:r>
      <w:r w:rsidR="004255AF" w:rsidRPr="00281B38">
        <w:rPr>
          <w:rFonts w:asciiTheme="minorHAnsi" w:hAnsiTheme="minorHAnsi"/>
          <w:sz w:val="22"/>
          <w:szCs w:val="22"/>
        </w:rPr>
        <w:t>99</w:t>
      </w:r>
      <w:r w:rsidR="004255AF" w:rsidRPr="00281B38">
        <w:rPr>
          <w:rFonts w:asciiTheme="minorHAnsi" w:hAnsiTheme="minorHAnsi"/>
          <w:sz w:val="22"/>
          <w:szCs w:val="22"/>
        </w:rPr>
        <w:tab/>
        <w:t>Gävle</w:t>
      </w:r>
      <w:r w:rsidR="004255AF" w:rsidRPr="00281B38">
        <w:rPr>
          <w:rFonts w:asciiTheme="minorHAnsi" w:hAnsiTheme="minorHAnsi"/>
          <w:sz w:val="22"/>
          <w:szCs w:val="22"/>
        </w:rPr>
        <w:tab/>
        <w:t>19.7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12,42 (1,6)</w:t>
      </w:r>
      <w:r w:rsidRPr="00281B38">
        <w:rPr>
          <w:rFonts w:asciiTheme="minorHAnsi" w:hAnsiTheme="minorHAnsi"/>
          <w:sz w:val="22"/>
          <w:szCs w:val="22"/>
        </w:rPr>
        <w:tab/>
        <w:t>Jakob Krumlinde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13jan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92362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12,70 (0,0</w:t>
      </w:r>
      <w:r w:rsidR="00F86ABE" w:rsidRPr="00281B38">
        <w:rPr>
          <w:rFonts w:asciiTheme="minorHAnsi" w:hAnsiTheme="minorHAnsi"/>
          <w:sz w:val="22"/>
          <w:szCs w:val="22"/>
        </w:rPr>
        <w:t>)</w:t>
      </w:r>
      <w:r w:rsidR="00A92362" w:rsidRPr="00281B38">
        <w:rPr>
          <w:rFonts w:asciiTheme="minorHAnsi" w:hAnsiTheme="minorHAnsi"/>
          <w:sz w:val="22"/>
          <w:szCs w:val="22"/>
        </w:rPr>
        <w:tab/>
        <w:t>Albin Andersson</w:t>
      </w:r>
      <w:r w:rsidR="00A92362"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9feb</w:t>
      </w:r>
      <w:r w:rsidR="009F2AFF"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="00A92362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30.8</w:t>
      </w:r>
    </w:p>
    <w:p w:rsidR="00B94A23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15,37 (0,0)</w:t>
      </w:r>
      <w:r w:rsidRPr="00281B38">
        <w:rPr>
          <w:rFonts w:asciiTheme="minorHAnsi" w:hAnsiTheme="minorHAnsi"/>
          <w:sz w:val="22"/>
          <w:szCs w:val="22"/>
        </w:rPr>
        <w:tab/>
        <w:t>Wilhelm Björling</w:t>
      </w:r>
      <w:r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8sep00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736027" w:rsidRPr="00281B38" w:rsidRDefault="0073602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36027" w:rsidRPr="00281B38" w:rsidRDefault="00736027" w:rsidP="0073602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 xml:space="preserve">110 meter häck </w:t>
      </w:r>
      <w:r w:rsidRPr="00281B38">
        <w:rPr>
          <w:rFonts w:asciiTheme="minorHAnsi" w:hAnsiTheme="minorHAnsi"/>
          <w:sz w:val="22"/>
          <w:szCs w:val="22"/>
        </w:rPr>
        <w:t>(0,91)</w:t>
      </w:r>
    </w:p>
    <w:p w:rsidR="00736027" w:rsidRPr="00281B38" w:rsidRDefault="00736027" w:rsidP="0073602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16,66 (-0,1)</w:t>
      </w:r>
      <w:r w:rsidRPr="00281B38">
        <w:rPr>
          <w:rFonts w:asciiTheme="minorHAnsi" w:hAnsiTheme="minorHAnsi"/>
          <w:sz w:val="22"/>
          <w:szCs w:val="22"/>
        </w:rPr>
        <w:tab/>
        <w:t>Fredrik Lorentzon</w:t>
      </w:r>
      <w:r w:rsidRPr="00281B38">
        <w:rPr>
          <w:rFonts w:asciiTheme="minorHAnsi" w:hAnsiTheme="minorHAnsi"/>
          <w:sz w:val="22"/>
          <w:szCs w:val="22"/>
        </w:rPr>
        <w:tab/>
        <w:t>13sep97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15.6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964016" w:rsidRPr="00281B38" w:rsidRDefault="00964016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 xml:space="preserve">110 meter häck </w:t>
      </w:r>
      <w:r w:rsidRPr="00281B38">
        <w:rPr>
          <w:rFonts w:asciiTheme="minorHAnsi" w:hAnsiTheme="minorHAnsi"/>
          <w:sz w:val="22"/>
          <w:szCs w:val="22"/>
        </w:rPr>
        <w:t>(1,00)</w:t>
      </w:r>
    </w:p>
    <w:p w:rsidR="00964016" w:rsidRDefault="00964016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17,23 (-0,7)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15.6</w:t>
      </w:r>
    </w:p>
    <w:p w:rsidR="00736027" w:rsidRPr="00281B38" w:rsidRDefault="00736027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36027" w:rsidRPr="00281B38" w:rsidRDefault="00736027" w:rsidP="0073602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 xml:space="preserve">300 meter häck </w:t>
      </w:r>
      <w:r w:rsidRPr="00281B38">
        <w:rPr>
          <w:rFonts w:asciiTheme="minorHAnsi" w:hAnsiTheme="minorHAnsi"/>
          <w:sz w:val="22"/>
          <w:szCs w:val="22"/>
        </w:rPr>
        <w:t>(0,76)</w:t>
      </w:r>
    </w:p>
    <w:p w:rsidR="00736027" w:rsidRPr="00281B38" w:rsidRDefault="00736027" w:rsidP="0073602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52,11</w:t>
      </w:r>
      <w:r w:rsidRPr="00281B38">
        <w:rPr>
          <w:rFonts w:asciiTheme="minorHAnsi" w:hAnsiTheme="minorHAnsi"/>
          <w:sz w:val="22"/>
          <w:szCs w:val="22"/>
        </w:rPr>
        <w:tab/>
        <w:t>Albin Andersson</w:t>
      </w:r>
      <w:r w:rsidRPr="00281B38">
        <w:rPr>
          <w:rFonts w:asciiTheme="minorHAnsi" w:hAnsiTheme="minorHAnsi"/>
          <w:sz w:val="22"/>
          <w:szCs w:val="22"/>
        </w:rPr>
        <w:tab/>
        <w:t>9feb00</w:t>
      </w:r>
      <w:r w:rsidRPr="00281B38">
        <w:rPr>
          <w:rFonts w:asciiTheme="minorHAnsi" w:hAnsiTheme="minorHAnsi"/>
          <w:sz w:val="22"/>
          <w:szCs w:val="22"/>
        </w:rPr>
        <w:tab/>
        <w:t>Norrköping</w:t>
      </w:r>
      <w:r w:rsidRPr="00281B38">
        <w:rPr>
          <w:rFonts w:asciiTheme="minorHAnsi" w:hAnsiTheme="minorHAnsi"/>
          <w:sz w:val="22"/>
          <w:szCs w:val="22"/>
        </w:rPr>
        <w:tab/>
        <w:t>16.8</w:t>
      </w: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 xml:space="preserve">300 meter häck </w:t>
      </w:r>
      <w:r w:rsidRPr="00281B38">
        <w:rPr>
          <w:rFonts w:asciiTheme="minorHAnsi" w:hAnsiTheme="minorHAnsi"/>
          <w:sz w:val="22"/>
          <w:szCs w:val="22"/>
        </w:rPr>
        <w:t>(0,84)</w:t>
      </w:r>
    </w:p>
    <w:p w:rsidR="00F2616D" w:rsidRPr="00281B38" w:rsidRDefault="00A0476E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40,51</w:t>
      </w:r>
      <w:r w:rsidRPr="00281B38">
        <w:rPr>
          <w:rFonts w:asciiTheme="minorHAnsi" w:hAnsiTheme="minorHAnsi"/>
          <w:sz w:val="22"/>
          <w:szCs w:val="22"/>
        </w:rPr>
        <w:tab/>
        <w:t>Fredrik Lorentzon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13sep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="00F2616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8.8</w:t>
      </w:r>
    </w:p>
    <w:p w:rsidR="00C64AF4" w:rsidRPr="00281B38" w:rsidRDefault="001272E2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42,24</w:t>
      </w:r>
      <w:r w:rsidRPr="00281B38">
        <w:rPr>
          <w:rFonts w:asciiTheme="minorHAnsi" w:hAnsiTheme="minorHAnsi"/>
          <w:sz w:val="22"/>
          <w:szCs w:val="22"/>
        </w:rPr>
        <w:tab/>
        <w:t>Jesper Rilegård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15apr98</w:t>
      </w:r>
      <w:r w:rsidRPr="00281B38">
        <w:rPr>
          <w:rFonts w:asciiTheme="minorHAnsi" w:hAnsiTheme="minorHAnsi"/>
          <w:sz w:val="22"/>
          <w:szCs w:val="22"/>
        </w:rPr>
        <w:tab/>
        <w:t>Söderhamn</w:t>
      </w:r>
      <w:r w:rsidR="00C64AF4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8.8</w:t>
      </w:r>
    </w:p>
    <w:p w:rsidR="004255AF" w:rsidRPr="00281B38" w:rsidRDefault="004255AF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44,43</w:t>
      </w:r>
      <w:r w:rsidRPr="00281B38">
        <w:rPr>
          <w:rFonts w:asciiTheme="minorHAnsi" w:hAnsiTheme="minorHAnsi"/>
          <w:sz w:val="22"/>
          <w:szCs w:val="22"/>
        </w:rPr>
        <w:tab/>
        <w:t>Malte Åhman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12apr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  <w:t>20.7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 xml:space="preserve">800 meter hinder </w:t>
      </w:r>
      <w:r w:rsidRPr="00281B38">
        <w:rPr>
          <w:rFonts w:asciiTheme="minorHAnsi" w:hAnsiTheme="minorHAnsi"/>
          <w:sz w:val="22"/>
          <w:szCs w:val="22"/>
        </w:rPr>
        <w:t>(låga hinder och ingen vattengrav)</w:t>
      </w: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2.39,16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  <w:t>31okt02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2.44,99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  <w:t>25jun02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3.04,69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  <w:t>22sep02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3.06,68</w:t>
      </w:r>
      <w:r w:rsidRPr="00281B38">
        <w:rPr>
          <w:rFonts w:asciiTheme="minorHAnsi" w:hAnsiTheme="minorHAnsi"/>
          <w:sz w:val="22"/>
          <w:szCs w:val="22"/>
        </w:rPr>
        <w:tab/>
        <w:t>David Morawski</w:t>
      </w:r>
      <w:r w:rsidRPr="00281B38">
        <w:rPr>
          <w:rFonts w:asciiTheme="minorHAnsi" w:hAnsiTheme="minorHAnsi"/>
          <w:sz w:val="22"/>
          <w:szCs w:val="22"/>
        </w:rPr>
        <w:tab/>
        <w:t>22maj02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3.09,06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3.16,64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  <w:t>16apr02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3.28,25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3.29,39</w:t>
      </w:r>
      <w:r w:rsidRPr="00281B38">
        <w:rPr>
          <w:rFonts w:asciiTheme="minorHAnsi" w:hAnsiTheme="minorHAnsi"/>
          <w:sz w:val="22"/>
          <w:szCs w:val="22"/>
        </w:rPr>
        <w:tab/>
        <w:t>Max S-Pettersson</w:t>
      </w:r>
      <w:r w:rsidRPr="00281B38">
        <w:rPr>
          <w:rFonts w:asciiTheme="minorHAnsi" w:hAnsiTheme="minorHAnsi"/>
          <w:sz w:val="22"/>
          <w:szCs w:val="22"/>
        </w:rPr>
        <w:tab/>
        <w:t>3okt02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2C239C" w:rsidRPr="00281B38" w:rsidRDefault="002C239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>1500 meter hinder</w:t>
      </w:r>
    </w:p>
    <w:p w:rsidR="00F2616D" w:rsidRPr="00281B38" w:rsidRDefault="001272E2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5.09,21</w:t>
      </w:r>
      <w:r w:rsidRPr="00281B38">
        <w:rPr>
          <w:rFonts w:asciiTheme="minorHAnsi" w:hAnsiTheme="minorHAnsi"/>
          <w:sz w:val="22"/>
          <w:szCs w:val="22"/>
        </w:rPr>
        <w:tab/>
        <w:t>Nils Öberg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10nov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Söderhamn</w:t>
      </w:r>
      <w:r w:rsidR="00F2616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9.8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5.18,8m</w:t>
      </w:r>
      <w:r w:rsidRPr="00281B38">
        <w:rPr>
          <w:rFonts w:asciiTheme="minorHAnsi" w:hAnsiTheme="minorHAnsi"/>
          <w:sz w:val="22"/>
          <w:szCs w:val="22"/>
        </w:rPr>
        <w:tab/>
        <w:t>Martin Gullberg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25okt75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5.52,1m</w:t>
      </w:r>
      <w:r w:rsidRPr="00281B38">
        <w:rPr>
          <w:rFonts w:asciiTheme="minorHAnsi" w:hAnsiTheme="minorHAnsi"/>
          <w:sz w:val="22"/>
          <w:szCs w:val="22"/>
        </w:rPr>
        <w:tab/>
        <w:t>Lukas Werner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21apr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6.06,1m</w:t>
      </w:r>
      <w:r w:rsidRPr="00281B38">
        <w:rPr>
          <w:rFonts w:asciiTheme="minorHAnsi" w:hAnsiTheme="minorHAnsi"/>
          <w:sz w:val="22"/>
          <w:szCs w:val="22"/>
        </w:rPr>
        <w:tab/>
        <w:t>Axel Kirkegaard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10maj01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6.24,4m</w:t>
      </w:r>
      <w:r w:rsidRPr="00281B38">
        <w:rPr>
          <w:rFonts w:asciiTheme="minorHAnsi" w:hAnsiTheme="minorHAnsi"/>
          <w:sz w:val="22"/>
          <w:szCs w:val="22"/>
        </w:rPr>
        <w:tab/>
        <w:t>Thomas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27jul71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6.36,4m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Jacob Wahlberg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6B4A0C" w:rsidRPr="00281B38">
        <w:rPr>
          <w:rFonts w:asciiTheme="minorHAnsi" w:hAnsiTheme="minorHAnsi"/>
          <w:sz w:val="22"/>
          <w:szCs w:val="22"/>
          <w:lang w:val="en-US"/>
        </w:rPr>
        <w:t>1dec73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11.6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lastRenderedPageBreak/>
        <w:tab/>
      </w:r>
      <w:r w:rsidRPr="00281B38">
        <w:rPr>
          <w:rFonts w:asciiTheme="minorHAnsi" w:hAnsiTheme="minorHAnsi"/>
          <w:sz w:val="22"/>
          <w:szCs w:val="22"/>
        </w:rPr>
        <w:t>6.14,0m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31okt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7,16,8m</w:t>
      </w:r>
      <w:r w:rsidR="00AE4D86" w:rsidRPr="00281B38">
        <w:rPr>
          <w:rFonts w:asciiTheme="minorHAnsi" w:hAnsiTheme="minorHAnsi"/>
          <w:sz w:val="22"/>
          <w:szCs w:val="22"/>
        </w:rPr>
        <w:tab/>
        <w:t>Y</w:t>
      </w:r>
      <w:r w:rsidRPr="00281B38">
        <w:rPr>
          <w:rFonts w:asciiTheme="minorHAnsi" w:hAnsiTheme="minorHAnsi"/>
          <w:sz w:val="22"/>
          <w:szCs w:val="22"/>
        </w:rPr>
        <w:t>ande Adinata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770A15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7.42,6m</w:t>
      </w:r>
      <w:r w:rsidRPr="00281B38">
        <w:rPr>
          <w:rFonts w:asciiTheme="minorHAnsi" w:hAnsiTheme="minorHAnsi"/>
          <w:sz w:val="22"/>
          <w:szCs w:val="22"/>
        </w:rPr>
        <w:tab/>
        <w:t>Max</w:t>
      </w:r>
      <w:r w:rsidR="00F2616D" w:rsidRPr="00281B38">
        <w:rPr>
          <w:rFonts w:asciiTheme="minorHAnsi" w:hAnsiTheme="minorHAnsi"/>
          <w:sz w:val="22"/>
          <w:szCs w:val="22"/>
        </w:rPr>
        <w:t xml:space="preserve"> </w:t>
      </w:r>
      <w:r w:rsidR="007C387C" w:rsidRPr="00281B38">
        <w:rPr>
          <w:rFonts w:asciiTheme="minorHAnsi" w:hAnsiTheme="minorHAnsi"/>
          <w:sz w:val="22"/>
          <w:szCs w:val="22"/>
        </w:rPr>
        <w:t>S</w:t>
      </w:r>
      <w:r w:rsidR="006B4A0C" w:rsidRPr="00281B38">
        <w:rPr>
          <w:rFonts w:asciiTheme="minorHAnsi" w:hAnsiTheme="minorHAnsi"/>
          <w:sz w:val="22"/>
          <w:szCs w:val="22"/>
        </w:rPr>
        <w:t>-</w:t>
      </w:r>
      <w:r w:rsidR="00F2616D" w:rsidRPr="00281B38">
        <w:rPr>
          <w:rFonts w:asciiTheme="minorHAnsi" w:hAnsiTheme="minorHAnsi"/>
          <w:sz w:val="22"/>
          <w:szCs w:val="22"/>
        </w:rPr>
        <w:t>Pettersson</w:t>
      </w:r>
      <w:r w:rsidR="00F2616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3okt</w:t>
      </w:r>
      <w:r w:rsidR="00F2616D" w:rsidRPr="00281B38">
        <w:rPr>
          <w:rFonts w:asciiTheme="minorHAnsi" w:hAnsiTheme="minorHAnsi"/>
          <w:sz w:val="22"/>
          <w:szCs w:val="22"/>
        </w:rPr>
        <w:t>02</w:t>
      </w:r>
      <w:r w:rsidR="00F2616D" w:rsidRPr="00281B38">
        <w:rPr>
          <w:rFonts w:asciiTheme="minorHAnsi" w:hAnsiTheme="minorHAnsi"/>
          <w:sz w:val="22"/>
          <w:szCs w:val="22"/>
        </w:rPr>
        <w:tab/>
        <w:t>Lidingö</w:t>
      </w:r>
      <w:r w:rsidR="00F2616D"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F2616D" w:rsidRPr="00736027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736027">
        <w:rPr>
          <w:rFonts w:asciiTheme="minorHAnsi" w:hAnsiTheme="minorHAnsi"/>
          <w:sz w:val="28"/>
          <w:szCs w:val="22"/>
        </w:rPr>
        <w:tab/>
        <w:t>2000 meter hinder</w:t>
      </w:r>
    </w:p>
    <w:p w:rsidR="00F2616D" w:rsidRPr="00281B38" w:rsidRDefault="00B2239B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6.01,76</w:t>
      </w:r>
      <w:r w:rsidR="00F2616D" w:rsidRPr="00281B38">
        <w:rPr>
          <w:rFonts w:asciiTheme="minorHAnsi" w:hAnsiTheme="minorHAnsi"/>
          <w:sz w:val="22"/>
          <w:szCs w:val="22"/>
        </w:rPr>
        <w:tab/>
        <w:t>Simon</w:t>
      </w:r>
      <w:r w:rsidR="004255AF" w:rsidRPr="00281B38">
        <w:rPr>
          <w:rFonts w:asciiTheme="minorHAnsi" w:hAnsiTheme="minorHAnsi"/>
          <w:sz w:val="22"/>
          <w:szCs w:val="22"/>
        </w:rPr>
        <w:t xml:space="preserve"> Sundström</w:t>
      </w:r>
      <w:r w:rsidR="004255AF"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4feb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Helsinki, FIN</w:t>
      </w:r>
      <w:r w:rsidR="00F2616D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30.8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6.22,7m</w:t>
      </w:r>
      <w:r w:rsidRPr="00281B38">
        <w:rPr>
          <w:rFonts w:asciiTheme="minorHAnsi" w:hAnsiTheme="minorHAnsi"/>
          <w:sz w:val="22"/>
          <w:szCs w:val="22"/>
        </w:rPr>
        <w:tab/>
        <w:t>Erik Lagerlöf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9jun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6.32,1m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Mohammed Loukili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AE4D86" w:rsidRPr="00281B38">
        <w:rPr>
          <w:rFonts w:asciiTheme="minorHAnsi" w:hAnsiTheme="minorHAnsi"/>
          <w:sz w:val="22"/>
          <w:szCs w:val="22"/>
          <w:lang w:val="en-US"/>
        </w:rPr>
        <w:t>8feb</w:t>
      </w:r>
      <w:r w:rsidRPr="00281B38">
        <w:rPr>
          <w:rFonts w:asciiTheme="minorHAnsi" w:hAnsiTheme="minorHAnsi"/>
          <w:sz w:val="22"/>
          <w:szCs w:val="22"/>
          <w:lang w:val="en-US"/>
        </w:rPr>
        <w:t>96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11.6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7.08,0m</w:t>
      </w:r>
      <w:r w:rsidRPr="00281B38">
        <w:rPr>
          <w:rFonts w:asciiTheme="minorHAnsi" w:hAnsiTheme="minorHAnsi"/>
          <w:sz w:val="22"/>
          <w:szCs w:val="22"/>
        </w:rPr>
        <w:tab/>
        <w:t>Axel Alness Borg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25aug</w:t>
      </w:r>
      <w:r w:rsidRPr="00281B38">
        <w:rPr>
          <w:rFonts w:asciiTheme="minorHAnsi" w:hAnsiTheme="minorHAnsi"/>
          <w:sz w:val="22"/>
          <w:szCs w:val="22"/>
        </w:rPr>
        <w:t>98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7.16,33</w:t>
      </w:r>
      <w:r w:rsidRPr="00281B38">
        <w:rPr>
          <w:rFonts w:asciiTheme="minorHAnsi" w:hAnsiTheme="minorHAnsi"/>
          <w:sz w:val="22"/>
          <w:szCs w:val="22"/>
        </w:rPr>
        <w:tab/>
        <w:t>Hjalmar Åhman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31jan</w:t>
      </w:r>
      <w:r w:rsidRPr="00281B38">
        <w:rPr>
          <w:rFonts w:asciiTheme="minorHAnsi" w:hAnsiTheme="minorHAnsi"/>
          <w:sz w:val="22"/>
          <w:szCs w:val="22"/>
        </w:rPr>
        <w:t>97</w:t>
      </w:r>
      <w:r w:rsidRPr="00281B38">
        <w:rPr>
          <w:rFonts w:asciiTheme="minorHAnsi" w:hAnsiTheme="minorHAnsi"/>
          <w:sz w:val="22"/>
          <w:szCs w:val="22"/>
        </w:rPr>
        <w:tab/>
        <w:t>Uppsala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F2616D" w:rsidRPr="00281B38" w:rsidRDefault="007C387C" w:rsidP="00F2616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7.23,4m</w:t>
      </w:r>
      <w:r w:rsidRPr="00281B38">
        <w:rPr>
          <w:rFonts w:asciiTheme="minorHAnsi" w:hAnsiTheme="minorHAnsi"/>
          <w:sz w:val="22"/>
          <w:szCs w:val="22"/>
        </w:rPr>
        <w:tab/>
        <w:t>Ahmet</w:t>
      </w:r>
      <w:r w:rsidR="00F2616D" w:rsidRPr="00281B38">
        <w:rPr>
          <w:rFonts w:asciiTheme="minorHAnsi" w:hAnsiTheme="minorHAnsi"/>
          <w:sz w:val="22"/>
          <w:szCs w:val="22"/>
        </w:rPr>
        <w:t xml:space="preserve"> Demir</w:t>
      </w:r>
      <w:r w:rsidR="00F2616D"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26dec</w:t>
      </w:r>
      <w:r w:rsidR="00F2616D" w:rsidRPr="00281B38">
        <w:rPr>
          <w:rFonts w:asciiTheme="minorHAnsi" w:hAnsiTheme="minorHAnsi"/>
          <w:sz w:val="22"/>
          <w:szCs w:val="22"/>
        </w:rPr>
        <w:t>98</w:t>
      </w:r>
      <w:r w:rsidR="00F2616D" w:rsidRPr="00281B38">
        <w:rPr>
          <w:rFonts w:asciiTheme="minorHAnsi" w:hAnsiTheme="minorHAnsi"/>
          <w:sz w:val="22"/>
          <w:szCs w:val="22"/>
        </w:rPr>
        <w:tab/>
        <w:t>Lidingö</w:t>
      </w:r>
      <w:r w:rsidR="00F2616D" w:rsidRPr="00281B38">
        <w:rPr>
          <w:rFonts w:asciiTheme="minorHAnsi" w:hAnsiTheme="minorHAnsi"/>
          <w:sz w:val="22"/>
          <w:szCs w:val="22"/>
        </w:rPr>
        <w:tab/>
        <w:t>11.6</w:t>
      </w:r>
      <w:r w:rsidR="00F2616D" w:rsidRPr="00281B38">
        <w:rPr>
          <w:rFonts w:asciiTheme="minorHAnsi" w:hAnsiTheme="minorHAnsi"/>
          <w:sz w:val="22"/>
          <w:szCs w:val="22"/>
        </w:rPr>
        <w:tab/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206F5" w:rsidRPr="00736027" w:rsidRDefault="004206F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736027">
        <w:rPr>
          <w:rFonts w:asciiTheme="minorHAnsi" w:hAnsiTheme="minorHAnsi"/>
          <w:sz w:val="28"/>
          <w:szCs w:val="22"/>
        </w:rPr>
        <w:t>Längd, zon</w:t>
      </w:r>
    </w:p>
    <w:p w:rsidR="00964016" w:rsidRPr="00281B38" w:rsidRDefault="00964016" w:rsidP="0096401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5,51 (1,9)</w:t>
      </w:r>
      <w:r w:rsidRPr="00281B38">
        <w:rPr>
          <w:rFonts w:asciiTheme="minorHAnsi" w:hAnsiTheme="minorHAnsi"/>
          <w:sz w:val="22"/>
          <w:szCs w:val="22"/>
        </w:rPr>
        <w:tab/>
        <w:t>Elias Sahlin</w:t>
      </w:r>
      <w:r w:rsidRPr="00281B38">
        <w:rPr>
          <w:rFonts w:asciiTheme="minorHAnsi" w:hAnsiTheme="minorHAnsi"/>
          <w:sz w:val="22"/>
          <w:szCs w:val="22"/>
        </w:rPr>
        <w:tab/>
        <w:t>12jan01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15.6</w:t>
      </w:r>
    </w:p>
    <w:p w:rsidR="008B05C5" w:rsidRPr="00281B38" w:rsidRDefault="008B05C5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4,53 (1,0)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F5C20" w:rsidRPr="00281B38" w:rsidRDefault="00AF5C20" w:rsidP="00AF5C2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4255AF" w:rsidRPr="00281B38">
        <w:rPr>
          <w:rFonts w:asciiTheme="minorHAnsi" w:hAnsiTheme="minorHAnsi"/>
          <w:sz w:val="22"/>
          <w:szCs w:val="22"/>
        </w:rPr>
        <w:t>4,53 (1,6)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  <w:t>25jun</w:t>
      </w:r>
      <w:r w:rsidR="004255AF" w:rsidRPr="00281B38">
        <w:rPr>
          <w:rFonts w:asciiTheme="minorHAnsi" w:hAnsiTheme="minorHAnsi"/>
          <w:sz w:val="22"/>
          <w:szCs w:val="22"/>
        </w:rPr>
        <w:t>02</w:t>
      </w:r>
      <w:r w:rsidR="004255AF" w:rsidRPr="00281B38">
        <w:rPr>
          <w:rFonts w:asciiTheme="minorHAnsi" w:hAnsiTheme="minorHAnsi"/>
          <w:sz w:val="22"/>
          <w:szCs w:val="22"/>
        </w:rPr>
        <w:tab/>
        <w:t>Gävle</w:t>
      </w:r>
      <w:r w:rsidRPr="00281B38">
        <w:rPr>
          <w:rFonts w:asciiTheme="minorHAnsi" w:hAnsiTheme="minorHAnsi"/>
          <w:sz w:val="22"/>
          <w:szCs w:val="22"/>
        </w:rPr>
        <w:tab/>
      </w:r>
      <w:r w:rsidR="004255AF" w:rsidRPr="00281B38">
        <w:rPr>
          <w:rFonts w:asciiTheme="minorHAnsi" w:hAnsiTheme="minorHAnsi"/>
          <w:sz w:val="22"/>
          <w:szCs w:val="22"/>
        </w:rPr>
        <w:t>19.7</w:t>
      </w:r>
    </w:p>
    <w:p w:rsidR="009F2AFF" w:rsidRPr="00281B38" w:rsidRDefault="009F2AFF" w:rsidP="009F2AF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4,27 (0,0)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  <w:t>13mar02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23.8</w:t>
      </w:r>
    </w:p>
    <w:p w:rsidR="00A549DB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4,25</w:t>
      </w:r>
      <w:r w:rsidR="00AE4D86" w:rsidRPr="00281B38">
        <w:rPr>
          <w:rFonts w:asciiTheme="minorHAnsi" w:hAnsiTheme="minorHAnsi"/>
          <w:sz w:val="22"/>
          <w:szCs w:val="22"/>
        </w:rPr>
        <w:t xml:space="preserve"> (ok)</w:t>
      </w:r>
      <w:r w:rsidRPr="00281B38">
        <w:rPr>
          <w:rFonts w:asciiTheme="minorHAnsi" w:hAnsiTheme="minorHAnsi"/>
          <w:sz w:val="22"/>
          <w:szCs w:val="22"/>
        </w:rPr>
        <w:tab/>
        <w:t>Hugo Widlund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12feb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Danderyd</w:t>
      </w:r>
      <w:r w:rsidRPr="00281B38">
        <w:rPr>
          <w:rFonts w:asciiTheme="minorHAnsi" w:hAnsiTheme="minorHAnsi"/>
          <w:sz w:val="22"/>
          <w:szCs w:val="22"/>
        </w:rPr>
        <w:tab/>
        <w:t>17.5</w:t>
      </w:r>
    </w:p>
    <w:p w:rsidR="00DF0674" w:rsidRPr="00281B38" w:rsidRDefault="00DF0674" w:rsidP="00DF067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4,07 (0,0)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  <w:t>22sep02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1C7C83" w:rsidRPr="00281B38" w:rsidRDefault="001C7C83" w:rsidP="001C7C8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4,03 (0,0)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  <w:t>12sep02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FA4093" w:rsidRPr="00281B38" w:rsidRDefault="00FA4093" w:rsidP="00FA409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3,94 (0,0)</w:t>
      </w:r>
      <w:r w:rsidRPr="00281B38">
        <w:rPr>
          <w:rFonts w:asciiTheme="minorHAnsi" w:hAnsiTheme="minorHAnsi"/>
          <w:sz w:val="22"/>
          <w:szCs w:val="22"/>
        </w:rPr>
        <w:tab/>
        <w:t>David Hermelin</w:t>
      </w:r>
      <w:r w:rsidRPr="00281B38">
        <w:rPr>
          <w:rFonts w:asciiTheme="minorHAnsi" w:hAnsiTheme="minorHAnsi"/>
          <w:sz w:val="22"/>
          <w:szCs w:val="22"/>
        </w:rPr>
        <w:tab/>
        <w:t>10mar04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3,91 (1,9)</w:t>
      </w:r>
      <w:r w:rsidRPr="00281B38">
        <w:rPr>
          <w:rFonts w:asciiTheme="minorHAnsi" w:hAnsiTheme="minorHAnsi"/>
          <w:sz w:val="22"/>
          <w:szCs w:val="22"/>
        </w:rPr>
        <w:tab/>
        <w:t>August Hagdahl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4F4342" w:rsidRPr="00281B38" w:rsidRDefault="004F4342" w:rsidP="004F4342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3,90 (0,8)</w:t>
      </w:r>
      <w:r w:rsidRPr="00281B38">
        <w:rPr>
          <w:rFonts w:asciiTheme="minorHAnsi" w:hAnsiTheme="minorHAnsi"/>
          <w:sz w:val="22"/>
          <w:szCs w:val="22"/>
        </w:rPr>
        <w:tab/>
        <w:t>Lukas Werner</w:t>
      </w:r>
      <w:r w:rsidRPr="00281B38">
        <w:rPr>
          <w:rFonts w:asciiTheme="minorHAnsi" w:hAnsiTheme="minorHAnsi"/>
          <w:sz w:val="22"/>
          <w:szCs w:val="22"/>
        </w:rPr>
        <w:tab/>
        <w:t>21apr02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FA4093" w:rsidRPr="00281B38" w:rsidRDefault="00FA4093" w:rsidP="001C7C8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C7C83" w:rsidRPr="00281B38" w:rsidRDefault="001C7C83" w:rsidP="001C7C8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3,78 (0,0)</w:t>
      </w:r>
      <w:r w:rsidRPr="00281B38">
        <w:rPr>
          <w:rFonts w:asciiTheme="minorHAnsi" w:hAnsiTheme="minorHAnsi"/>
          <w:sz w:val="22"/>
          <w:szCs w:val="22"/>
        </w:rPr>
        <w:tab/>
        <w:t>Hannes Repper</w:t>
      </w:r>
      <w:r w:rsidRPr="00281B38">
        <w:rPr>
          <w:rFonts w:asciiTheme="minorHAnsi" w:hAnsiTheme="minorHAnsi"/>
          <w:sz w:val="22"/>
          <w:szCs w:val="22"/>
        </w:rPr>
        <w:tab/>
        <w:t>7mar01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54773F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3,76 (1,6)</w:t>
      </w:r>
      <w:r w:rsidRPr="00281B38">
        <w:rPr>
          <w:rFonts w:asciiTheme="minorHAnsi" w:hAnsiTheme="minorHAnsi"/>
          <w:sz w:val="22"/>
          <w:szCs w:val="22"/>
        </w:rPr>
        <w:tab/>
        <w:t>Jonathan Johansson</w:t>
      </w:r>
      <w:r w:rsidRPr="00281B38">
        <w:rPr>
          <w:rFonts w:asciiTheme="minorHAnsi" w:hAnsiTheme="minorHAnsi"/>
          <w:sz w:val="22"/>
          <w:szCs w:val="22"/>
        </w:rPr>
        <w:tab/>
        <w:t>25jan02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B2239B" w:rsidRPr="00281B38" w:rsidRDefault="00B2239B" w:rsidP="00B2239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3,76 (-0,8)</w:t>
      </w:r>
      <w:r w:rsidRPr="00281B38">
        <w:rPr>
          <w:rFonts w:asciiTheme="minorHAnsi" w:hAnsiTheme="minorHAnsi"/>
          <w:sz w:val="22"/>
          <w:szCs w:val="22"/>
        </w:rPr>
        <w:tab/>
        <w:t>Elias Belfrage</w:t>
      </w:r>
      <w:r w:rsidRPr="00281B38">
        <w:rPr>
          <w:rFonts w:asciiTheme="minorHAnsi" w:hAnsiTheme="minorHAnsi"/>
          <w:sz w:val="22"/>
          <w:szCs w:val="22"/>
        </w:rPr>
        <w:tab/>
        <w:t>8aug03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EA133E" w:rsidRPr="00281B38" w:rsidRDefault="00FF31E1" w:rsidP="00EA133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3,74 (ok)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  <w:t>16apr02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="00EA133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7</w:t>
      </w:r>
      <w:r w:rsidR="00EA133E" w:rsidRPr="00281B38">
        <w:rPr>
          <w:rFonts w:asciiTheme="minorHAnsi" w:hAnsiTheme="minorHAnsi"/>
          <w:sz w:val="22"/>
          <w:szCs w:val="22"/>
        </w:rPr>
        <w:t>.9</w:t>
      </w:r>
    </w:p>
    <w:p w:rsidR="004237A6" w:rsidRPr="00281B38" w:rsidRDefault="004237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3,65</w:t>
      </w:r>
      <w:r w:rsidRPr="00281B38">
        <w:rPr>
          <w:rFonts w:asciiTheme="minorHAnsi" w:hAnsiTheme="minorHAnsi"/>
          <w:sz w:val="22"/>
          <w:szCs w:val="22"/>
        </w:rPr>
        <w:tab/>
        <w:t>Axel Karlsson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17dec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6B519D" w:rsidRPr="00281B38" w:rsidRDefault="006B519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3,58 (0,5)</w:t>
      </w:r>
      <w:r w:rsidRPr="00281B38">
        <w:rPr>
          <w:rFonts w:asciiTheme="minorHAnsi" w:hAnsiTheme="minorHAnsi"/>
          <w:sz w:val="22"/>
          <w:szCs w:val="22"/>
        </w:rPr>
        <w:tab/>
        <w:t>Sven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31okt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3,57 (0,1)</w:t>
      </w:r>
      <w:r w:rsidRPr="00281B38">
        <w:rPr>
          <w:rFonts w:asciiTheme="minorHAnsi" w:hAnsiTheme="minorHAnsi"/>
          <w:sz w:val="22"/>
          <w:szCs w:val="22"/>
        </w:rPr>
        <w:tab/>
        <w:t>Edvard Bilk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10dec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FA4093" w:rsidRPr="00281B38" w:rsidRDefault="00FA4093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3,56 (0,0)</w:t>
      </w:r>
      <w:r w:rsidRPr="00281B38">
        <w:rPr>
          <w:rFonts w:asciiTheme="minorHAnsi" w:hAnsiTheme="minorHAnsi"/>
          <w:sz w:val="22"/>
          <w:szCs w:val="22"/>
        </w:rPr>
        <w:tab/>
        <w:t>Oliver Lundgren</w:t>
      </w:r>
      <w:r w:rsidRPr="00281B38">
        <w:rPr>
          <w:rFonts w:asciiTheme="minorHAnsi" w:hAnsiTheme="minorHAnsi"/>
          <w:sz w:val="22"/>
          <w:szCs w:val="22"/>
        </w:rPr>
        <w:tab/>
        <w:t>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EA133E" w:rsidRPr="00281B38" w:rsidRDefault="00EA133E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3,50</w:t>
      </w:r>
      <w:r w:rsidR="00770A15" w:rsidRPr="00281B38">
        <w:rPr>
          <w:rFonts w:asciiTheme="minorHAnsi" w:hAnsiTheme="minorHAnsi"/>
          <w:sz w:val="22"/>
          <w:szCs w:val="22"/>
        </w:rPr>
        <w:tab/>
        <w:t xml:space="preserve">Theo </w:t>
      </w:r>
      <w:r w:rsidRPr="00281B38">
        <w:rPr>
          <w:rFonts w:asciiTheme="minorHAnsi" w:hAnsiTheme="minorHAnsi"/>
          <w:sz w:val="22"/>
          <w:szCs w:val="22"/>
        </w:rPr>
        <w:t>Brilly</w:t>
      </w:r>
      <w:r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25feb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3.9</w:t>
      </w:r>
      <w:r w:rsidR="006B519D" w:rsidRPr="00281B38">
        <w:rPr>
          <w:rFonts w:asciiTheme="minorHAnsi" w:hAnsiTheme="minorHAnsi"/>
          <w:sz w:val="22"/>
          <w:szCs w:val="22"/>
        </w:rPr>
        <w:tab/>
      </w:r>
    </w:p>
    <w:p w:rsidR="00EA133E" w:rsidRPr="00281B38" w:rsidRDefault="00EA133E" w:rsidP="00EA133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3,44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3.9</w:t>
      </w:r>
    </w:p>
    <w:p w:rsidR="00FA4093" w:rsidRPr="00281B38" w:rsidRDefault="00B2239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</w:p>
    <w:p w:rsidR="00B2239B" w:rsidRPr="00281B38" w:rsidRDefault="00B2239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3,43 (-0,8)</w:t>
      </w:r>
      <w:r w:rsidRPr="00281B38">
        <w:rPr>
          <w:rFonts w:asciiTheme="minorHAnsi" w:hAnsiTheme="minorHAnsi"/>
          <w:sz w:val="22"/>
          <w:szCs w:val="22"/>
        </w:rPr>
        <w:tab/>
        <w:t>Sebastian Ljungberg</w:t>
      </w:r>
      <w:r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7nov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A549DB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3,42</w:t>
      </w:r>
      <w:r w:rsidR="00204E63" w:rsidRPr="00281B38">
        <w:rPr>
          <w:rFonts w:asciiTheme="minorHAnsi" w:hAnsiTheme="minorHAnsi"/>
          <w:sz w:val="22"/>
          <w:szCs w:val="22"/>
        </w:rPr>
        <w:tab/>
        <w:t>Ol</w:t>
      </w:r>
      <w:r w:rsidRPr="00281B38">
        <w:rPr>
          <w:rFonts w:asciiTheme="minorHAnsi" w:hAnsiTheme="minorHAnsi"/>
          <w:sz w:val="22"/>
          <w:szCs w:val="22"/>
        </w:rPr>
        <w:t>iver Hegbart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2jul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Ekerö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4206F5" w:rsidRPr="00281B38" w:rsidRDefault="006955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3,40</w:t>
      </w:r>
      <w:r w:rsidR="004206F5" w:rsidRPr="00281B38">
        <w:rPr>
          <w:rFonts w:asciiTheme="minorHAnsi" w:hAnsiTheme="minorHAnsi"/>
          <w:sz w:val="22"/>
          <w:szCs w:val="22"/>
        </w:rPr>
        <w:tab/>
        <w:t>Jonathan Johansson</w:t>
      </w:r>
      <w:r w:rsidR="004206F5"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25jan</w:t>
      </w:r>
      <w:r w:rsidR="004206F5" w:rsidRPr="00281B38">
        <w:rPr>
          <w:rFonts w:asciiTheme="minorHAnsi" w:hAnsiTheme="minorHAnsi"/>
          <w:sz w:val="22"/>
          <w:szCs w:val="22"/>
        </w:rPr>
        <w:t>02</w:t>
      </w:r>
      <w:r w:rsidR="004206F5" w:rsidRPr="00281B38">
        <w:rPr>
          <w:rFonts w:asciiTheme="minorHAnsi" w:hAnsiTheme="minorHAnsi"/>
          <w:sz w:val="22"/>
          <w:szCs w:val="22"/>
        </w:rPr>
        <w:tab/>
        <w:t>Lidingö</w:t>
      </w:r>
      <w:r w:rsidR="004206F5" w:rsidRPr="00281B38">
        <w:rPr>
          <w:rFonts w:asciiTheme="minorHAnsi" w:hAnsiTheme="minorHAnsi"/>
          <w:sz w:val="22"/>
          <w:szCs w:val="22"/>
        </w:rPr>
        <w:tab/>
        <w:t>10.5</w:t>
      </w:r>
    </w:p>
    <w:p w:rsidR="004237A6" w:rsidRPr="00281B38" w:rsidRDefault="004237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3,36</w:t>
      </w:r>
      <w:r w:rsidRPr="00281B38">
        <w:rPr>
          <w:rFonts w:asciiTheme="minorHAnsi" w:hAnsiTheme="minorHAnsi"/>
          <w:sz w:val="22"/>
          <w:szCs w:val="22"/>
        </w:rPr>
        <w:tab/>
        <w:t>Jakob Jönsson</w:t>
      </w:r>
      <w:r w:rsidRPr="00281B38">
        <w:rPr>
          <w:rFonts w:asciiTheme="minorHAnsi" w:hAnsiTheme="minorHAnsi"/>
          <w:sz w:val="22"/>
          <w:szCs w:val="22"/>
        </w:rPr>
        <w:tab/>
      </w:r>
      <w:r w:rsidR="00CE0E6E" w:rsidRPr="00281B38">
        <w:rPr>
          <w:rFonts w:asciiTheme="minorHAnsi" w:hAnsiTheme="minorHAnsi"/>
          <w:sz w:val="22"/>
          <w:szCs w:val="22"/>
        </w:rPr>
        <w:t>20mar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3,34</w:t>
      </w:r>
      <w:r w:rsidRPr="00281B38">
        <w:rPr>
          <w:rFonts w:asciiTheme="minorHAnsi" w:hAnsiTheme="minorHAnsi"/>
          <w:sz w:val="22"/>
          <w:szCs w:val="22"/>
        </w:rPr>
        <w:tab/>
        <w:t>Viktor Widlund</w:t>
      </w:r>
      <w:r w:rsidRPr="00281B38">
        <w:rPr>
          <w:rFonts w:asciiTheme="minorHAnsi" w:hAnsiTheme="minorHAnsi"/>
          <w:sz w:val="22"/>
          <w:szCs w:val="22"/>
        </w:rPr>
        <w:tab/>
      </w:r>
      <w:r w:rsidR="00F9788D" w:rsidRPr="00281B38">
        <w:rPr>
          <w:rFonts w:asciiTheme="minorHAnsi" w:hAnsiTheme="minorHAnsi"/>
          <w:sz w:val="22"/>
          <w:szCs w:val="22"/>
        </w:rPr>
        <w:t>8apr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Danderyd</w:t>
      </w:r>
      <w:r w:rsidR="001F516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</w:t>
      </w:r>
      <w:r w:rsidR="001F5161" w:rsidRPr="00281B38">
        <w:rPr>
          <w:rFonts w:asciiTheme="minorHAnsi" w:hAnsiTheme="minorHAnsi"/>
          <w:sz w:val="22"/>
          <w:szCs w:val="22"/>
        </w:rPr>
        <w:t>.5</w:t>
      </w:r>
    </w:p>
    <w:p w:rsidR="004C2359" w:rsidRPr="00281B38" w:rsidRDefault="004C2359" w:rsidP="004C235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3,33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August Calles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23feb05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13.9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3,29</w:t>
      </w:r>
      <w:r w:rsidRPr="00281B38">
        <w:rPr>
          <w:rFonts w:asciiTheme="minorHAnsi" w:hAnsiTheme="minorHAnsi"/>
          <w:sz w:val="22"/>
          <w:szCs w:val="22"/>
        </w:rPr>
        <w:tab/>
        <w:t>Erik Gullquist</w:t>
      </w:r>
      <w:r w:rsidRPr="00281B38">
        <w:rPr>
          <w:rFonts w:asciiTheme="minorHAnsi" w:hAnsiTheme="minorHAnsi"/>
          <w:sz w:val="22"/>
          <w:szCs w:val="22"/>
        </w:rPr>
        <w:tab/>
      </w:r>
      <w:r w:rsidR="00CE0E6E" w:rsidRPr="00281B38">
        <w:rPr>
          <w:rFonts w:asciiTheme="minorHAnsi" w:hAnsiTheme="minorHAnsi"/>
          <w:sz w:val="22"/>
          <w:szCs w:val="22"/>
        </w:rPr>
        <w:t>23nov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60ED3" w:rsidRPr="00281B38" w:rsidRDefault="00C60ED3" w:rsidP="00C60ED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3,28</w:t>
      </w:r>
      <w:r w:rsidRPr="00281B38">
        <w:rPr>
          <w:rFonts w:asciiTheme="minorHAnsi" w:hAnsiTheme="minorHAnsi"/>
          <w:sz w:val="22"/>
          <w:szCs w:val="22"/>
        </w:rPr>
        <w:tab/>
        <w:t>Oskar Landberg</w:t>
      </w:r>
      <w:r w:rsidRPr="00281B38">
        <w:rPr>
          <w:rFonts w:asciiTheme="minorHAnsi" w:hAnsiTheme="minorHAnsi"/>
          <w:sz w:val="22"/>
          <w:szCs w:val="22"/>
        </w:rPr>
        <w:tab/>
        <w:t>17maj06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3,25 (0,6)</w:t>
      </w:r>
      <w:r w:rsidRPr="00281B38">
        <w:rPr>
          <w:rFonts w:asciiTheme="minorHAnsi" w:hAnsiTheme="minorHAnsi"/>
          <w:sz w:val="22"/>
          <w:szCs w:val="22"/>
        </w:rPr>
        <w:tab/>
        <w:t>William Hjelt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20jun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9D06C1" w:rsidRPr="00281B38" w:rsidRDefault="008B05C5" w:rsidP="009D06C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9D06C1" w:rsidRPr="00281B38">
        <w:rPr>
          <w:rFonts w:asciiTheme="minorHAnsi" w:hAnsiTheme="minorHAnsi"/>
          <w:sz w:val="22"/>
          <w:szCs w:val="22"/>
        </w:rPr>
        <w:t>3,25</w:t>
      </w:r>
      <w:r w:rsidR="009D06C1" w:rsidRPr="00281B38">
        <w:rPr>
          <w:rFonts w:asciiTheme="minorHAnsi" w:hAnsiTheme="minorHAnsi"/>
          <w:sz w:val="22"/>
          <w:szCs w:val="22"/>
        </w:rPr>
        <w:tab/>
        <w:t>Niklas Östlund</w:t>
      </w:r>
      <w:r w:rsidR="009D06C1" w:rsidRPr="00281B38">
        <w:rPr>
          <w:rFonts w:asciiTheme="minorHAnsi" w:hAnsiTheme="minorHAnsi"/>
          <w:sz w:val="22"/>
          <w:szCs w:val="22"/>
        </w:rPr>
        <w:tab/>
        <w:t>21jul05</w:t>
      </w:r>
      <w:r w:rsidR="009D06C1" w:rsidRPr="00281B38">
        <w:rPr>
          <w:rFonts w:asciiTheme="minorHAnsi" w:hAnsiTheme="minorHAnsi"/>
          <w:sz w:val="22"/>
          <w:szCs w:val="22"/>
        </w:rPr>
        <w:tab/>
        <w:t>Lidingö</w:t>
      </w:r>
      <w:r w:rsidR="009D06C1" w:rsidRPr="00281B38">
        <w:rPr>
          <w:rFonts w:asciiTheme="minorHAnsi" w:hAnsiTheme="minorHAnsi"/>
          <w:sz w:val="22"/>
          <w:szCs w:val="22"/>
        </w:rPr>
        <w:tab/>
        <w:t>17.8</w:t>
      </w:r>
    </w:p>
    <w:p w:rsidR="00FA4093" w:rsidRPr="00281B38" w:rsidRDefault="00FA4093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B05C5" w:rsidRPr="00281B38" w:rsidRDefault="006B4A0C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3,21 (1,5)</w:t>
      </w:r>
      <w:r w:rsidRPr="00281B38">
        <w:rPr>
          <w:rFonts w:asciiTheme="minorHAnsi" w:hAnsiTheme="minorHAnsi"/>
          <w:sz w:val="22"/>
          <w:szCs w:val="22"/>
        </w:rPr>
        <w:tab/>
        <w:t>Måns Rudenstam</w:t>
      </w:r>
      <w:r w:rsidR="008B05C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18nov</w:t>
      </w:r>
      <w:r w:rsidR="008B05C5" w:rsidRPr="00281B38">
        <w:rPr>
          <w:rFonts w:asciiTheme="minorHAnsi" w:hAnsiTheme="minorHAnsi"/>
          <w:sz w:val="22"/>
          <w:szCs w:val="22"/>
        </w:rPr>
        <w:t>02</w:t>
      </w:r>
      <w:r w:rsidR="008B05C5" w:rsidRPr="00281B38">
        <w:rPr>
          <w:rFonts w:asciiTheme="minorHAnsi" w:hAnsiTheme="minorHAnsi"/>
          <w:sz w:val="22"/>
          <w:szCs w:val="22"/>
        </w:rPr>
        <w:tab/>
        <w:t>Copenhagen, DEN</w:t>
      </w:r>
      <w:r w:rsidR="008B05C5" w:rsidRPr="00281B38">
        <w:rPr>
          <w:rFonts w:asciiTheme="minorHAnsi" w:hAnsiTheme="minorHAnsi"/>
          <w:sz w:val="22"/>
          <w:szCs w:val="22"/>
        </w:rPr>
        <w:tab/>
        <w:t>14.6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3,18</w:t>
      </w:r>
      <w:r w:rsidRPr="00281B38">
        <w:rPr>
          <w:rFonts w:asciiTheme="minorHAnsi" w:hAnsiTheme="minorHAnsi"/>
          <w:sz w:val="22"/>
          <w:szCs w:val="22"/>
        </w:rPr>
        <w:tab/>
        <w:t>Max Lidén</w:t>
      </w:r>
      <w:r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10apr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3,13</w:t>
      </w:r>
      <w:r w:rsidRPr="00281B38">
        <w:rPr>
          <w:rFonts w:asciiTheme="minorHAnsi" w:hAnsiTheme="minorHAnsi"/>
          <w:sz w:val="22"/>
          <w:szCs w:val="22"/>
        </w:rPr>
        <w:tab/>
        <w:t>Hugo Oweling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18apr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540444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3,11</w:t>
      </w:r>
      <w:r w:rsidRPr="00281B38">
        <w:rPr>
          <w:rFonts w:asciiTheme="minorHAnsi" w:hAnsiTheme="minorHAnsi"/>
          <w:sz w:val="22"/>
          <w:szCs w:val="22"/>
        </w:rPr>
        <w:tab/>
        <w:t>Viggo Jensen</w:t>
      </w:r>
      <w:r w:rsidRPr="00281B38">
        <w:rPr>
          <w:rFonts w:asciiTheme="minorHAnsi" w:hAnsiTheme="minorHAnsi"/>
          <w:sz w:val="22"/>
          <w:szCs w:val="22"/>
        </w:rPr>
        <w:tab/>
      </w:r>
      <w:r w:rsidR="00F83A8A" w:rsidRPr="00281B38">
        <w:rPr>
          <w:rFonts w:asciiTheme="minorHAnsi" w:hAnsiTheme="minorHAnsi"/>
          <w:sz w:val="22"/>
          <w:szCs w:val="22"/>
        </w:rPr>
        <w:t>28nov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9D06C1" w:rsidRPr="00281B38" w:rsidRDefault="009D06C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3,08</w:t>
      </w:r>
      <w:r w:rsidRPr="00281B38">
        <w:rPr>
          <w:rFonts w:asciiTheme="minorHAnsi" w:hAnsiTheme="minorHAnsi"/>
          <w:sz w:val="22"/>
          <w:szCs w:val="22"/>
        </w:rPr>
        <w:tab/>
        <w:t>Felix Bommelin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13feb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3,05</w:t>
      </w:r>
      <w:r w:rsidRPr="00281B38">
        <w:rPr>
          <w:rFonts w:asciiTheme="minorHAnsi" w:hAnsiTheme="minorHAnsi"/>
          <w:sz w:val="22"/>
          <w:szCs w:val="22"/>
        </w:rPr>
        <w:tab/>
        <w:t>Alvin Holmgren</w:t>
      </w:r>
      <w:r w:rsidRPr="00281B38">
        <w:rPr>
          <w:rFonts w:asciiTheme="minorHAnsi" w:hAnsiTheme="minorHAnsi"/>
          <w:sz w:val="22"/>
          <w:szCs w:val="22"/>
        </w:rPr>
        <w:tab/>
      </w:r>
      <w:r w:rsidR="00CE0E6E" w:rsidRPr="00281B38">
        <w:rPr>
          <w:rFonts w:asciiTheme="minorHAnsi" w:hAnsiTheme="minorHAnsi"/>
          <w:sz w:val="22"/>
          <w:szCs w:val="22"/>
        </w:rPr>
        <w:t>28jul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31991" w:rsidRPr="00281B38" w:rsidRDefault="0067780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3,02</w:t>
      </w:r>
      <w:r w:rsidRPr="00281B38">
        <w:rPr>
          <w:rFonts w:asciiTheme="minorHAnsi" w:hAnsiTheme="minorHAnsi"/>
          <w:sz w:val="22"/>
          <w:szCs w:val="22"/>
        </w:rPr>
        <w:tab/>
        <w:t>Anton H-</w:t>
      </w:r>
      <w:r w:rsidR="00B31991" w:rsidRPr="00281B38">
        <w:rPr>
          <w:rFonts w:asciiTheme="minorHAnsi" w:hAnsiTheme="minorHAnsi"/>
          <w:sz w:val="22"/>
          <w:szCs w:val="22"/>
        </w:rPr>
        <w:t>Helleberg</w:t>
      </w:r>
      <w:r w:rsidR="00B3199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11aug</w:t>
      </w:r>
      <w:r w:rsidR="00B31991" w:rsidRPr="00281B38">
        <w:rPr>
          <w:rFonts w:asciiTheme="minorHAnsi" w:hAnsiTheme="minorHAnsi"/>
          <w:sz w:val="22"/>
          <w:szCs w:val="22"/>
        </w:rPr>
        <w:t>05</w:t>
      </w:r>
      <w:r w:rsidR="00B31991" w:rsidRPr="00281B38">
        <w:rPr>
          <w:rFonts w:asciiTheme="minorHAnsi" w:hAnsiTheme="minorHAnsi"/>
          <w:sz w:val="22"/>
          <w:szCs w:val="22"/>
        </w:rPr>
        <w:tab/>
        <w:t>Lidingö</w:t>
      </w:r>
      <w:r w:rsidR="00B31991" w:rsidRPr="00281B38">
        <w:rPr>
          <w:rFonts w:asciiTheme="minorHAnsi" w:hAnsiTheme="minorHAnsi"/>
          <w:sz w:val="22"/>
          <w:szCs w:val="22"/>
        </w:rPr>
        <w:tab/>
        <w:t>10.5</w:t>
      </w:r>
    </w:p>
    <w:p w:rsidR="004C2359" w:rsidRPr="00281B38" w:rsidRDefault="004C235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3,02</w:t>
      </w:r>
      <w:r w:rsidRPr="00281B38">
        <w:rPr>
          <w:rFonts w:asciiTheme="minorHAnsi" w:hAnsiTheme="minorHAnsi"/>
          <w:sz w:val="22"/>
          <w:szCs w:val="22"/>
        </w:rPr>
        <w:tab/>
        <w:t xml:space="preserve">Marius </w:t>
      </w:r>
      <w:r w:rsidR="00AD309A" w:rsidRPr="00281B38">
        <w:rPr>
          <w:rFonts w:asciiTheme="minorHAnsi" w:hAnsiTheme="minorHAnsi"/>
          <w:sz w:val="22"/>
          <w:szCs w:val="22"/>
        </w:rPr>
        <w:t>Frykhammar</w:t>
      </w:r>
      <w:r w:rsidR="00AD309A"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7nov</w:t>
      </w:r>
      <w:r w:rsidR="00AD309A" w:rsidRPr="00281B38">
        <w:rPr>
          <w:rFonts w:asciiTheme="minorHAnsi" w:hAnsiTheme="minorHAnsi"/>
          <w:sz w:val="22"/>
          <w:szCs w:val="22"/>
        </w:rPr>
        <w:t>02</w:t>
      </w:r>
      <w:r w:rsidR="00AD309A"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13.9</w:t>
      </w:r>
    </w:p>
    <w:p w:rsidR="008B5894" w:rsidRPr="00281B38" w:rsidRDefault="008B5894" w:rsidP="008B5894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3,01</w:t>
      </w:r>
      <w:r w:rsidR="00770A15" w:rsidRPr="00281B38">
        <w:rPr>
          <w:rFonts w:asciiTheme="minorHAnsi" w:hAnsiTheme="minorHAnsi"/>
          <w:sz w:val="22"/>
          <w:szCs w:val="22"/>
        </w:rPr>
        <w:tab/>
        <w:t>Max S-Pettersson</w:t>
      </w:r>
      <w:r w:rsidR="00770A15" w:rsidRPr="00281B38">
        <w:rPr>
          <w:rFonts w:asciiTheme="minorHAnsi" w:hAnsiTheme="minorHAnsi"/>
          <w:sz w:val="22"/>
          <w:szCs w:val="22"/>
        </w:rPr>
        <w:tab/>
        <w:t>3okt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C60ED3" w:rsidRPr="00281B38" w:rsidRDefault="00C60ED3" w:rsidP="00C60ED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2,99</w:t>
      </w:r>
      <w:r w:rsidRPr="00281B38">
        <w:rPr>
          <w:rFonts w:asciiTheme="minorHAnsi" w:hAnsiTheme="minorHAnsi"/>
          <w:sz w:val="22"/>
          <w:szCs w:val="22"/>
        </w:rPr>
        <w:tab/>
        <w:t>Vilhelm Psilander</w:t>
      </w:r>
      <w:r w:rsidRPr="00281B38">
        <w:rPr>
          <w:rFonts w:asciiTheme="minorHAnsi" w:hAnsiTheme="minorHAnsi"/>
          <w:sz w:val="22"/>
          <w:szCs w:val="22"/>
        </w:rPr>
        <w:tab/>
        <w:t>16aug06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DB7046" w:rsidRPr="00281B38" w:rsidRDefault="00DB704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04E63" w:rsidRPr="00281B38" w:rsidRDefault="009D06C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2,98</w:t>
      </w:r>
      <w:r w:rsidRPr="00281B38">
        <w:rPr>
          <w:rFonts w:asciiTheme="minorHAnsi" w:hAnsiTheme="minorHAnsi"/>
          <w:sz w:val="22"/>
          <w:szCs w:val="22"/>
        </w:rPr>
        <w:tab/>
        <w:t xml:space="preserve">Max </w:t>
      </w:r>
      <w:r w:rsidR="00AE4D86" w:rsidRPr="00281B38">
        <w:rPr>
          <w:rFonts w:asciiTheme="minorHAnsi" w:hAnsiTheme="minorHAnsi"/>
          <w:sz w:val="22"/>
          <w:szCs w:val="22"/>
        </w:rPr>
        <w:t>H</w:t>
      </w:r>
      <w:r w:rsidRPr="00281B38">
        <w:rPr>
          <w:rFonts w:asciiTheme="minorHAnsi" w:hAnsiTheme="minorHAnsi"/>
          <w:sz w:val="22"/>
          <w:szCs w:val="22"/>
        </w:rPr>
        <w:t>aaber Bernth</w:t>
      </w:r>
      <w:r w:rsidRPr="00281B38">
        <w:rPr>
          <w:rFonts w:asciiTheme="minorHAnsi" w:hAnsiTheme="minorHAnsi"/>
          <w:sz w:val="22"/>
          <w:szCs w:val="22"/>
        </w:rPr>
        <w:tab/>
      </w:r>
      <w:r w:rsidR="006B4A0C" w:rsidRPr="00281B38">
        <w:rPr>
          <w:rFonts w:asciiTheme="minorHAnsi" w:hAnsiTheme="minorHAnsi"/>
          <w:sz w:val="22"/>
          <w:szCs w:val="22"/>
        </w:rPr>
        <w:t>23feb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9D06C1" w:rsidRPr="00281B38" w:rsidRDefault="007C387C" w:rsidP="009D06C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2,97</w:t>
      </w:r>
      <w:r w:rsidRPr="00281B38">
        <w:rPr>
          <w:rFonts w:asciiTheme="minorHAnsi" w:hAnsiTheme="minorHAnsi"/>
          <w:sz w:val="22"/>
          <w:szCs w:val="22"/>
        </w:rPr>
        <w:tab/>
        <w:t>Fabian G</w:t>
      </w:r>
      <w:r w:rsidR="009D06C1" w:rsidRPr="00281B38">
        <w:rPr>
          <w:rFonts w:asciiTheme="minorHAnsi" w:hAnsiTheme="minorHAnsi"/>
          <w:sz w:val="22"/>
          <w:szCs w:val="22"/>
        </w:rPr>
        <w:t>-Svensson</w:t>
      </w:r>
      <w:r w:rsidR="009D06C1" w:rsidRPr="00281B38">
        <w:rPr>
          <w:rFonts w:asciiTheme="minorHAnsi" w:hAnsiTheme="minorHAnsi"/>
          <w:sz w:val="22"/>
          <w:szCs w:val="22"/>
        </w:rPr>
        <w:tab/>
        <w:t>3aug05</w:t>
      </w:r>
      <w:r w:rsidR="009D06C1" w:rsidRPr="00281B38">
        <w:rPr>
          <w:rFonts w:asciiTheme="minorHAnsi" w:hAnsiTheme="minorHAnsi"/>
          <w:sz w:val="22"/>
          <w:szCs w:val="22"/>
        </w:rPr>
        <w:tab/>
        <w:t>Lidingö</w:t>
      </w:r>
      <w:r w:rsidR="009D06C1" w:rsidRPr="00281B38">
        <w:rPr>
          <w:rFonts w:asciiTheme="minorHAnsi" w:hAnsiTheme="minorHAnsi"/>
          <w:sz w:val="22"/>
          <w:szCs w:val="22"/>
        </w:rPr>
        <w:tab/>
        <w:t>17.8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2,94</w:t>
      </w:r>
      <w:r w:rsidRPr="00281B38">
        <w:rPr>
          <w:rFonts w:asciiTheme="minorHAnsi" w:hAnsiTheme="minorHAnsi"/>
          <w:sz w:val="22"/>
          <w:szCs w:val="22"/>
        </w:rPr>
        <w:tab/>
        <w:t>Adam Ramström</w:t>
      </w:r>
      <w:r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8apr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237A6" w:rsidRPr="00281B38" w:rsidRDefault="004237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2,90</w:t>
      </w:r>
      <w:r w:rsidRPr="00281B38">
        <w:rPr>
          <w:rFonts w:asciiTheme="minorHAnsi" w:hAnsiTheme="minorHAnsi"/>
          <w:sz w:val="22"/>
          <w:szCs w:val="22"/>
        </w:rPr>
        <w:tab/>
        <w:t>Hampus Hagström</w:t>
      </w:r>
      <w:r w:rsidRPr="00281B38">
        <w:rPr>
          <w:rFonts w:asciiTheme="minorHAnsi" w:hAnsiTheme="minorHAnsi"/>
          <w:sz w:val="22"/>
          <w:szCs w:val="22"/>
        </w:rPr>
        <w:tab/>
      </w:r>
      <w:r w:rsidR="00F83A8A" w:rsidRPr="00281B38">
        <w:rPr>
          <w:rFonts w:asciiTheme="minorHAnsi" w:hAnsiTheme="minorHAnsi"/>
          <w:sz w:val="22"/>
          <w:szCs w:val="22"/>
        </w:rPr>
        <w:t>18apr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2,85</w:t>
      </w:r>
      <w:r w:rsidRPr="00281B38">
        <w:rPr>
          <w:rFonts w:asciiTheme="minorHAnsi" w:hAnsiTheme="minorHAnsi"/>
          <w:sz w:val="22"/>
          <w:szCs w:val="22"/>
        </w:rPr>
        <w:tab/>
        <w:t>Anton Klinth</w:t>
      </w:r>
      <w:r w:rsidRPr="00281B38">
        <w:rPr>
          <w:rFonts w:asciiTheme="minorHAnsi" w:hAnsiTheme="minorHAnsi"/>
          <w:sz w:val="22"/>
          <w:szCs w:val="22"/>
        </w:rPr>
        <w:tab/>
      </w:r>
      <w:r w:rsidR="00DE38F9" w:rsidRPr="00281B38">
        <w:rPr>
          <w:rFonts w:asciiTheme="minorHAnsi" w:hAnsiTheme="minorHAnsi"/>
          <w:sz w:val="22"/>
          <w:szCs w:val="22"/>
        </w:rPr>
        <w:t>16mar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2,81</w:t>
      </w:r>
      <w:r w:rsidRPr="00281B38">
        <w:rPr>
          <w:rFonts w:asciiTheme="minorHAnsi" w:hAnsiTheme="minorHAnsi"/>
          <w:sz w:val="22"/>
          <w:szCs w:val="22"/>
        </w:rPr>
        <w:tab/>
        <w:t>William Nilsson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27jun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540444" w:rsidRPr="00281B38" w:rsidRDefault="0054044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2.79</w:t>
      </w:r>
      <w:r w:rsidRPr="00281B38">
        <w:rPr>
          <w:rFonts w:asciiTheme="minorHAnsi" w:hAnsiTheme="minorHAnsi"/>
          <w:sz w:val="22"/>
          <w:szCs w:val="22"/>
        </w:rPr>
        <w:tab/>
        <w:t>Kasper Wehlin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19okt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15.6</w:t>
      </w:r>
    </w:p>
    <w:p w:rsidR="009D06C1" w:rsidRPr="00281B38" w:rsidRDefault="009D06C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2,74</w:t>
      </w:r>
      <w:r w:rsidRPr="00281B38">
        <w:rPr>
          <w:rFonts w:asciiTheme="minorHAnsi" w:hAnsiTheme="minorHAnsi"/>
          <w:sz w:val="22"/>
          <w:szCs w:val="22"/>
        </w:rPr>
        <w:tab/>
        <w:t>Daniel Lundfors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14jun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7F6D49" w:rsidRPr="00281B38" w:rsidRDefault="007F6D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2,72</w:t>
      </w:r>
      <w:r w:rsidRPr="00281B38">
        <w:rPr>
          <w:rFonts w:asciiTheme="minorHAnsi" w:hAnsiTheme="minorHAnsi"/>
          <w:sz w:val="22"/>
          <w:szCs w:val="22"/>
        </w:rPr>
        <w:tab/>
        <w:t>Karl Hultin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6okt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EA133E" w:rsidRPr="00281B38" w:rsidRDefault="00EA133E" w:rsidP="00EA133E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2,72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Adrian Werner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26jan06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3.9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</w:p>
    <w:p w:rsidR="00DB7046" w:rsidRPr="00281B38" w:rsidRDefault="00DB704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815DCF" w:rsidRPr="00281B38" w:rsidRDefault="00815DC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2,70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Oscar Andersson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71DDC" w:rsidRPr="00281B38">
        <w:rPr>
          <w:rFonts w:asciiTheme="minorHAnsi" w:hAnsiTheme="minorHAnsi"/>
          <w:sz w:val="22"/>
          <w:szCs w:val="22"/>
          <w:lang w:val="en-US"/>
        </w:rPr>
        <w:t>15feb</w:t>
      </w:r>
      <w:r w:rsidRPr="00281B38">
        <w:rPr>
          <w:rFonts w:asciiTheme="minorHAnsi" w:hAnsiTheme="minorHAnsi"/>
          <w:sz w:val="22"/>
          <w:szCs w:val="22"/>
          <w:lang w:val="en-US"/>
        </w:rPr>
        <w:t>07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9D06C1" w:rsidRPr="00281B38" w:rsidRDefault="009D06C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2,64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Hjalmar Langdal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ED7B12" w:rsidRPr="00281B38">
        <w:rPr>
          <w:rFonts w:asciiTheme="minorHAnsi" w:hAnsiTheme="minorHAnsi"/>
          <w:sz w:val="22"/>
          <w:szCs w:val="22"/>
          <w:lang w:val="en-US"/>
        </w:rPr>
        <w:t>16jun</w:t>
      </w:r>
      <w:r w:rsidRPr="00281B38">
        <w:rPr>
          <w:rFonts w:asciiTheme="minorHAnsi" w:hAnsiTheme="minorHAnsi"/>
          <w:sz w:val="22"/>
          <w:szCs w:val="22"/>
          <w:lang w:val="en-US"/>
        </w:rPr>
        <w:t>05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8528F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2,62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V</w:t>
      </w:r>
      <w:r w:rsidR="00B31991" w:rsidRPr="00281B38">
        <w:rPr>
          <w:rFonts w:asciiTheme="minorHAnsi" w:hAnsiTheme="minorHAnsi"/>
          <w:sz w:val="22"/>
          <w:szCs w:val="22"/>
          <w:lang w:val="en-US"/>
        </w:rPr>
        <w:t>ilhelm Tesdorpf</w:t>
      </w:r>
      <w:r w:rsidR="00B31991" w:rsidRPr="00281B38">
        <w:rPr>
          <w:rFonts w:asciiTheme="minorHAnsi" w:hAnsiTheme="minorHAnsi"/>
          <w:sz w:val="22"/>
          <w:szCs w:val="22"/>
          <w:lang w:val="en-US"/>
        </w:rPr>
        <w:tab/>
      </w:r>
      <w:r w:rsidR="00071DDC" w:rsidRPr="00281B38">
        <w:rPr>
          <w:rFonts w:asciiTheme="minorHAnsi" w:hAnsiTheme="minorHAnsi"/>
          <w:sz w:val="22"/>
          <w:szCs w:val="22"/>
          <w:lang w:val="en-US"/>
        </w:rPr>
        <w:t>23sep</w:t>
      </w:r>
      <w:r w:rsidR="00B31991" w:rsidRPr="00281B38">
        <w:rPr>
          <w:rFonts w:asciiTheme="minorHAnsi" w:hAnsiTheme="minorHAnsi"/>
          <w:sz w:val="22"/>
          <w:szCs w:val="22"/>
          <w:lang w:val="en-US"/>
        </w:rPr>
        <w:t>04</w:t>
      </w:r>
      <w:r w:rsidR="00B31991"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="00B31991"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9D06C1" w:rsidRPr="00281B38" w:rsidRDefault="009D06C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2,61</w:t>
      </w:r>
      <w:r w:rsidRPr="00281B38">
        <w:rPr>
          <w:rFonts w:asciiTheme="minorHAnsi" w:hAnsiTheme="minorHAnsi"/>
          <w:sz w:val="22"/>
          <w:szCs w:val="22"/>
        </w:rPr>
        <w:tab/>
        <w:t>Linus Barenstedt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15sep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528F2" w:rsidRPr="00281B38" w:rsidRDefault="008528F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B31991" w:rsidRPr="00281B38">
        <w:rPr>
          <w:rFonts w:asciiTheme="minorHAnsi" w:hAnsiTheme="minorHAnsi"/>
          <w:sz w:val="22"/>
          <w:szCs w:val="22"/>
        </w:rPr>
        <w:t>2,57</w:t>
      </w:r>
      <w:r w:rsidRPr="00281B38">
        <w:rPr>
          <w:rFonts w:asciiTheme="minorHAnsi" w:hAnsiTheme="minorHAnsi"/>
          <w:sz w:val="22"/>
          <w:szCs w:val="22"/>
        </w:rPr>
        <w:tab/>
        <w:t>Hugo Fahlén</w:t>
      </w:r>
      <w:r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18jul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15DCF" w:rsidRPr="00281B38" w:rsidRDefault="00815DC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2,55</w:t>
      </w:r>
      <w:r w:rsidRPr="00281B38">
        <w:rPr>
          <w:rFonts w:asciiTheme="minorHAnsi" w:hAnsiTheme="minorHAnsi"/>
          <w:sz w:val="22"/>
          <w:szCs w:val="22"/>
        </w:rPr>
        <w:tab/>
        <w:t>Max Moström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18feb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2,52</w:t>
      </w:r>
      <w:r w:rsidRPr="00281B38">
        <w:rPr>
          <w:rFonts w:asciiTheme="minorHAnsi" w:hAnsiTheme="minorHAnsi"/>
          <w:sz w:val="22"/>
          <w:szCs w:val="22"/>
        </w:rPr>
        <w:tab/>
        <w:t>Leo Oskarsson</w:t>
      </w:r>
      <w:r w:rsidRPr="00281B38">
        <w:rPr>
          <w:rFonts w:asciiTheme="minorHAnsi" w:hAnsiTheme="minorHAnsi"/>
          <w:sz w:val="22"/>
          <w:szCs w:val="22"/>
        </w:rPr>
        <w:tab/>
      </w:r>
      <w:r w:rsidR="00D658D2" w:rsidRPr="00281B38">
        <w:rPr>
          <w:rFonts w:asciiTheme="minorHAnsi" w:hAnsiTheme="minorHAnsi"/>
          <w:sz w:val="22"/>
          <w:szCs w:val="22"/>
        </w:rPr>
        <w:t>4jul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2,52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Edward Bauer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7053B" w:rsidRPr="00281B38">
        <w:rPr>
          <w:rFonts w:asciiTheme="minorHAnsi" w:hAnsiTheme="minorHAnsi"/>
          <w:sz w:val="22"/>
          <w:szCs w:val="22"/>
          <w:lang w:val="en-US"/>
        </w:rPr>
        <w:t>9aug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2,52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Ludvig Haag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ED7B12" w:rsidRPr="00281B38">
        <w:rPr>
          <w:rFonts w:asciiTheme="minorHAnsi" w:hAnsiTheme="minorHAnsi"/>
          <w:sz w:val="22"/>
          <w:szCs w:val="22"/>
          <w:lang w:val="en-US"/>
        </w:rPr>
        <w:t>12dec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2,50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Oscar Pettersson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F83A8A" w:rsidRPr="00281B38">
        <w:rPr>
          <w:rFonts w:asciiTheme="minorHAnsi" w:hAnsiTheme="minorHAnsi"/>
          <w:sz w:val="22"/>
          <w:szCs w:val="22"/>
          <w:lang w:val="en-US"/>
        </w:rPr>
        <w:t>c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DB7046" w:rsidRPr="00281B38" w:rsidRDefault="00DB704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2,36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Oscar Ek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7053B" w:rsidRPr="00281B38">
        <w:rPr>
          <w:rFonts w:asciiTheme="minorHAnsi" w:hAnsiTheme="minorHAnsi"/>
          <w:sz w:val="22"/>
          <w:szCs w:val="22"/>
          <w:lang w:val="en-US"/>
        </w:rPr>
        <w:t>3dec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2,32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Johan Tesdorpf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D658D2" w:rsidRPr="00281B38">
        <w:rPr>
          <w:rFonts w:asciiTheme="minorHAnsi" w:hAnsiTheme="minorHAnsi"/>
          <w:sz w:val="22"/>
          <w:szCs w:val="22"/>
          <w:lang w:val="en-US"/>
        </w:rPr>
        <w:t>3jun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2,29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Ludvig Debreus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7053B" w:rsidRPr="00281B38">
        <w:rPr>
          <w:rFonts w:asciiTheme="minorHAnsi" w:hAnsiTheme="minorHAnsi"/>
          <w:sz w:val="22"/>
          <w:szCs w:val="22"/>
          <w:lang w:val="en-US"/>
        </w:rPr>
        <w:t>29mar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2,29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Hugo Rubenhag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F83A8A" w:rsidRPr="00281B38">
        <w:rPr>
          <w:rFonts w:asciiTheme="minorHAnsi" w:hAnsiTheme="minorHAnsi"/>
          <w:sz w:val="22"/>
          <w:szCs w:val="22"/>
          <w:lang w:val="en-US"/>
        </w:rPr>
        <w:t>18feb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1F5161" w:rsidRPr="00281B38" w:rsidRDefault="00071DD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2,28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Axel Andersson-</w:t>
      </w:r>
      <w:r w:rsidR="001F5161" w:rsidRPr="00281B38">
        <w:rPr>
          <w:rFonts w:asciiTheme="minorHAnsi" w:hAnsiTheme="minorHAnsi"/>
          <w:sz w:val="22"/>
          <w:szCs w:val="22"/>
          <w:lang w:val="en-US"/>
        </w:rPr>
        <w:t>Thor</w:t>
      </w:r>
      <w:r w:rsidR="001F5161" w:rsidRPr="00281B38">
        <w:rPr>
          <w:rFonts w:asciiTheme="minorHAnsi" w:hAnsiTheme="minorHAnsi"/>
          <w:sz w:val="22"/>
          <w:szCs w:val="22"/>
          <w:lang w:val="en-US"/>
        </w:rPr>
        <w:tab/>
      </w:r>
      <w:r w:rsidR="0007053B" w:rsidRPr="00281B38">
        <w:rPr>
          <w:rFonts w:asciiTheme="minorHAnsi" w:hAnsiTheme="minorHAnsi"/>
          <w:sz w:val="22"/>
          <w:szCs w:val="22"/>
          <w:lang w:val="en-US"/>
        </w:rPr>
        <w:t>25maj</w:t>
      </w:r>
      <w:r w:rsidR="001F5161" w:rsidRPr="00281B38">
        <w:rPr>
          <w:rFonts w:asciiTheme="minorHAnsi" w:hAnsiTheme="minorHAnsi"/>
          <w:sz w:val="22"/>
          <w:szCs w:val="22"/>
          <w:lang w:val="en-US"/>
        </w:rPr>
        <w:t>06</w:t>
      </w:r>
      <w:r w:rsidR="001F5161"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="001F5161"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8528F2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2,26</w:t>
      </w:r>
      <w:r w:rsidR="008528F2" w:rsidRPr="00281B38">
        <w:rPr>
          <w:rFonts w:asciiTheme="minorHAnsi" w:hAnsiTheme="minorHAnsi"/>
          <w:sz w:val="22"/>
          <w:szCs w:val="22"/>
          <w:lang w:val="en-US"/>
        </w:rPr>
        <w:tab/>
        <w:t>Erik Nedstam</w:t>
      </w:r>
      <w:r w:rsidR="008528F2" w:rsidRPr="00281B38">
        <w:rPr>
          <w:rFonts w:asciiTheme="minorHAnsi" w:hAnsiTheme="minorHAnsi"/>
          <w:sz w:val="22"/>
          <w:szCs w:val="22"/>
          <w:lang w:val="en-US"/>
        </w:rPr>
        <w:tab/>
      </w:r>
      <w:r w:rsidR="000B05CC" w:rsidRPr="00281B38">
        <w:rPr>
          <w:rFonts w:asciiTheme="minorHAnsi" w:hAnsiTheme="minorHAnsi"/>
          <w:sz w:val="22"/>
          <w:szCs w:val="22"/>
          <w:lang w:val="en-US"/>
        </w:rPr>
        <w:t>30dec</w:t>
      </w:r>
      <w:r w:rsidR="008528F2" w:rsidRPr="00281B38">
        <w:rPr>
          <w:rFonts w:asciiTheme="minorHAnsi" w:hAnsiTheme="minorHAnsi"/>
          <w:sz w:val="22"/>
          <w:szCs w:val="22"/>
          <w:lang w:val="en-US"/>
        </w:rPr>
        <w:t>05</w:t>
      </w:r>
      <w:r w:rsidR="008528F2"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="008528F2"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2,22</w:t>
      </w:r>
      <w:r w:rsidRPr="00281B38">
        <w:rPr>
          <w:rFonts w:asciiTheme="minorHAnsi" w:hAnsiTheme="minorHAnsi"/>
          <w:sz w:val="22"/>
          <w:szCs w:val="22"/>
        </w:rPr>
        <w:tab/>
        <w:t>Linus Bergh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13apr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15DCF" w:rsidRPr="00281B38" w:rsidRDefault="00815DC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2,20</w:t>
      </w:r>
      <w:r w:rsidRPr="00281B38">
        <w:rPr>
          <w:rFonts w:asciiTheme="minorHAnsi" w:hAnsiTheme="minorHAnsi"/>
          <w:sz w:val="22"/>
          <w:szCs w:val="22"/>
        </w:rPr>
        <w:tab/>
        <w:t>Erik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20maj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2,19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August Haag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ED7B12" w:rsidRPr="00281B38">
        <w:rPr>
          <w:rFonts w:asciiTheme="minorHAnsi" w:hAnsiTheme="minorHAnsi"/>
          <w:sz w:val="22"/>
          <w:szCs w:val="22"/>
          <w:lang w:val="en-US"/>
        </w:rPr>
        <w:t>12dec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815DCF" w:rsidRPr="00281B38" w:rsidRDefault="00815DC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2,19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Erik Junefelt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071DDC" w:rsidRPr="00281B38">
        <w:rPr>
          <w:rFonts w:asciiTheme="minorHAnsi" w:hAnsiTheme="minorHAnsi"/>
          <w:sz w:val="22"/>
          <w:szCs w:val="22"/>
          <w:lang w:val="en-US"/>
        </w:rPr>
        <w:t>1apr</w:t>
      </w:r>
      <w:r w:rsidRPr="00281B38">
        <w:rPr>
          <w:rFonts w:asciiTheme="minorHAnsi" w:hAnsiTheme="minorHAnsi"/>
          <w:sz w:val="22"/>
          <w:szCs w:val="22"/>
          <w:lang w:val="en-US"/>
        </w:rPr>
        <w:t>07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DB7046" w:rsidRPr="00281B38" w:rsidRDefault="00DB704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2,14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Gustaf Pettersson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CE0E6E" w:rsidRPr="00281B38">
        <w:rPr>
          <w:rFonts w:asciiTheme="minorHAnsi" w:hAnsiTheme="minorHAnsi"/>
          <w:sz w:val="22"/>
          <w:szCs w:val="22"/>
          <w:lang w:val="en-US"/>
        </w:rPr>
        <w:t>11aug</w:t>
      </w:r>
      <w:r w:rsidRPr="00281B38">
        <w:rPr>
          <w:rFonts w:asciiTheme="minorHAnsi" w:hAnsiTheme="minorHAnsi"/>
          <w:sz w:val="22"/>
          <w:szCs w:val="22"/>
          <w:lang w:val="en-US"/>
        </w:rPr>
        <w:t>04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8528F2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2,01</w:t>
      </w:r>
      <w:r w:rsidR="008528F2" w:rsidRPr="00281B38">
        <w:rPr>
          <w:rFonts w:asciiTheme="minorHAnsi" w:hAnsiTheme="minorHAnsi"/>
          <w:sz w:val="22"/>
          <w:szCs w:val="22"/>
        </w:rPr>
        <w:tab/>
        <w:t>Gustav Nystedt</w:t>
      </w:r>
      <w:r w:rsidR="008528F2" w:rsidRPr="00281B38">
        <w:rPr>
          <w:rFonts w:asciiTheme="minorHAnsi" w:hAnsiTheme="minorHAnsi"/>
          <w:sz w:val="22"/>
          <w:szCs w:val="22"/>
        </w:rPr>
        <w:tab/>
      </w:r>
      <w:r w:rsidR="000B05CC" w:rsidRPr="00281B38">
        <w:rPr>
          <w:rFonts w:asciiTheme="minorHAnsi" w:hAnsiTheme="minorHAnsi"/>
          <w:sz w:val="22"/>
          <w:szCs w:val="22"/>
        </w:rPr>
        <w:t>15okt</w:t>
      </w:r>
      <w:r w:rsidR="008528F2" w:rsidRPr="00281B38">
        <w:rPr>
          <w:rFonts w:asciiTheme="minorHAnsi" w:hAnsiTheme="minorHAnsi"/>
          <w:sz w:val="22"/>
          <w:szCs w:val="22"/>
        </w:rPr>
        <w:t>05</w:t>
      </w:r>
      <w:r w:rsidR="008528F2" w:rsidRPr="00281B38">
        <w:rPr>
          <w:rFonts w:asciiTheme="minorHAnsi" w:hAnsiTheme="minorHAnsi"/>
          <w:sz w:val="22"/>
          <w:szCs w:val="22"/>
        </w:rPr>
        <w:tab/>
        <w:t>Lidingö</w:t>
      </w:r>
      <w:r w:rsidR="008528F2" w:rsidRPr="00281B38">
        <w:rPr>
          <w:rFonts w:asciiTheme="minorHAnsi" w:hAnsiTheme="minorHAnsi"/>
          <w:sz w:val="22"/>
          <w:szCs w:val="22"/>
        </w:rPr>
        <w:tab/>
        <w:t>10.5</w:t>
      </w:r>
    </w:p>
    <w:p w:rsidR="00815DCF" w:rsidRPr="00281B38" w:rsidRDefault="00815DC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1,90</w:t>
      </w:r>
      <w:r w:rsidRPr="00281B38">
        <w:rPr>
          <w:rFonts w:asciiTheme="minorHAnsi" w:hAnsiTheme="minorHAnsi"/>
          <w:sz w:val="22"/>
          <w:szCs w:val="22"/>
        </w:rPr>
        <w:tab/>
        <w:t>Arvid Nedstam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28nov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1,87</w:t>
      </w:r>
      <w:r w:rsidRPr="00281B38">
        <w:rPr>
          <w:rFonts w:asciiTheme="minorHAnsi" w:hAnsiTheme="minorHAnsi"/>
          <w:sz w:val="22"/>
          <w:szCs w:val="22"/>
        </w:rPr>
        <w:tab/>
        <w:t>Leo Hemström</w:t>
      </w:r>
      <w:r w:rsidRPr="00281B38">
        <w:rPr>
          <w:rFonts w:asciiTheme="minorHAnsi" w:hAnsiTheme="minorHAnsi"/>
          <w:sz w:val="22"/>
          <w:szCs w:val="22"/>
        </w:rPr>
        <w:tab/>
      </w:r>
      <w:r w:rsidR="00D658D2" w:rsidRPr="00281B38">
        <w:rPr>
          <w:rFonts w:asciiTheme="minorHAnsi" w:hAnsiTheme="minorHAnsi"/>
          <w:sz w:val="22"/>
          <w:szCs w:val="22"/>
        </w:rPr>
        <w:t>16feb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07A81" w:rsidRPr="00736027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736027">
        <w:rPr>
          <w:rFonts w:asciiTheme="minorHAnsi" w:hAnsiTheme="minorHAnsi"/>
          <w:sz w:val="28"/>
          <w:szCs w:val="22"/>
        </w:rPr>
        <w:t>Tresteg, zon</w:t>
      </w:r>
    </w:p>
    <w:p w:rsidR="00C07A81" w:rsidRPr="00281B38" w:rsidRDefault="008368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8,76</w:t>
      </w:r>
      <w:r w:rsidR="00C07A81" w:rsidRPr="00281B38">
        <w:rPr>
          <w:rFonts w:asciiTheme="minorHAnsi" w:hAnsiTheme="minorHAnsi"/>
          <w:sz w:val="22"/>
          <w:szCs w:val="22"/>
        </w:rPr>
        <w:tab/>
        <w:t>Robin Isaksson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="0089455F" w:rsidRPr="00281B38">
        <w:rPr>
          <w:rFonts w:asciiTheme="minorHAnsi" w:hAnsiTheme="minorHAnsi"/>
          <w:sz w:val="22"/>
          <w:szCs w:val="22"/>
        </w:rPr>
        <w:t>25jun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="00C07A8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2.6</w:t>
      </w:r>
    </w:p>
    <w:p w:rsidR="00B55AEC" w:rsidRPr="00281B38" w:rsidRDefault="00B55AEC" w:rsidP="00B55AE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8,29 (0,0)</w:t>
      </w:r>
      <w:r w:rsidRPr="00281B38">
        <w:rPr>
          <w:rFonts w:asciiTheme="minorHAnsi" w:hAnsiTheme="minorHAnsi"/>
          <w:sz w:val="22"/>
          <w:szCs w:val="22"/>
        </w:rPr>
        <w:tab/>
        <w:t>Lukas Werner</w:t>
      </w:r>
      <w:r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21apr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79751D" w:rsidRPr="00281B38" w:rsidRDefault="0079751D" w:rsidP="00B55AEC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8,29</w:t>
      </w:r>
      <w:r w:rsidRPr="00281B38">
        <w:rPr>
          <w:rFonts w:asciiTheme="minorHAnsi" w:hAnsiTheme="minorHAnsi"/>
          <w:sz w:val="22"/>
          <w:szCs w:val="22"/>
        </w:rPr>
        <w:tab/>
        <w:t>Filip Lindeberg</w:t>
      </w:r>
      <w:r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1mar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8,21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</w:r>
      <w:r w:rsidR="0089455F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83683D" w:rsidRPr="00281B38" w:rsidRDefault="00204E6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8,08</w:t>
      </w:r>
      <w:r w:rsidRPr="00281B38">
        <w:rPr>
          <w:rFonts w:asciiTheme="minorHAnsi" w:hAnsiTheme="minorHAnsi"/>
          <w:sz w:val="22"/>
          <w:szCs w:val="22"/>
        </w:rPr>
        <w:tab/>
        <w:t>Oscar T</w:t>
      </w:r>
      <w:r w:rsidR="0083683D" w:rsidRPr="00281B38">
        <w:rPr>
          <w:rFonts w:asciiTheme="minorHAnsi" w:hAnsiTheme="minorHAnsi"/>
          <w:sz w:val="22"/>
          <w:szCs w:val="22"/>
        </w:rPr>
        <w:t>aha</w:t>
      </w:r>
      <w:r w:rsidR="0083683D" w:rsidRPr="00281B38">
        <w:rPr>
          <w:rFonts w:asciiTheme="minorHAnsi" w:hAnsiTheme="minorHAnsi"/>
          <w:sz w:val="22"/>
          <w:szCs w:val="22"/>
        </w:rPr>
        <w:tab/>
      </w:r>
      <w:r w:rsidR="00AE4D86" w:rsidRPr="00281B38">
        <w:rPr>
          <w:rFonts w:asciiTheme="minorHAnsi" w:hAnsiTheme="minorHAnsi"/>
          <w:sz w:val="22"/>
          <w:szCs w:val="22"/>
        </w:rPr>
        <w:t>31okt</w:t>
      </w:r>
      <w:r w:rsidR="0083683D" w:rsidRPr="00281B38">
        <w:rPr>
          <w:rFonts w:asciiTheme="minorHAnsi" w:hAnsiTheme="minorHAnsi"/>
          <w:sz w:val="22"/>
          <w:szCs w:val="22"/>
        </w:rPr>
        <w:t>02</w:t>
      </w:r>
      <w:r w:rsidR="0083683D" w:rsidRPr="00281B38">
        <w:rPr>
          <w:rFonts w:asciiTheme="minorHAnsi" w:hAnsiTheme="minorHAnsi"/>
          <w:sz w:val="22"/>
          <w:szCs w:val="22"/>
        </w:rPr>
        <w:tab/>
        <w:t>Täby</w:t>
      </w:r>
      <w:r w:rsidR="0083683D" w:rsidRPr="00281B38">
        <w:rPr>
          <w:rFonts w:asciiTheme="minorHAnsi" w:hAnsiTheme="minorHAnsi"/>
          <w:sz w:val="22"/>
          <w:szCs w:val="22"/>
        </w:rPr>
        <w:tab/>
        <w:t>2.6</w:t>
      </w: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8,05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Jonathan Johansson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AE4D86" w:rsidRPr="00281B38">
        <w:rPr>
          <w:rFonts w:asciiTheme="minorHAnsi" w:hAnsiTheme="minorHAnsi"/>
          <w:sz w:val="22"/>
          <w:szCs w:val="22"/>
          <w:lang w:val="en-US"/>
        </w:rPr>
        <w:t>25jan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2.6</w:t>
      </w:r>
    </w:p>
    <w:p w:rsidR="0083683D" w:rsidRPr="00281B38" w:rsidRDefault="008368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lastRenderedPageBreak/>
        <w:tab/>
        <w:t>7,89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Max Malmsten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B64079" w:rsidRPr="00281B38">
        <w:rPr>
          <w:rFonts w:asciiTheme="minorHAnsi" w:hAnsiTheme="minorHAnsi"/>
          <w:sz w:val="22"/>
          <w:szCs w:val="22"/>
          <w:lang w:val="en-US"/>
        </w:rPr>
        <w:t>12sep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2.6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83683D" w:rsidRPr="00281B38">
        <w:rPr>
          <w:rFonts w:asciiTheme="minorHAnsi" w:hAnsiTheme="minorHAnsi"/>
          <w:sz w:val="22"/>
          <w:szCs w:val="22"/>
          <w:lang w:val="en-US"/>
        </w:rPr>
        <w:t>7,86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Marcus Winzenburg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89455F" w:rsidRPr="00281B38">
        <w:rPr>
          <w:rFonts w:asciiTheme="minorHAnsi" w:hAnsiTheme="minorHAnsi"/>
          <w:sz w:val="22"/>
          <w:szCs w:val="22"/>
          <w:lang w:val="en-US"/>
        </w:rPr>
        <w:t>22sep02</w:t>
      </w:r>
      <w:r w:rsidR="0083683D"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83683D" w:rsidRPr="00281B38">
        <w:rPr>
          <w:rFonts w:asciiTheme="minorHAnsi" w:hAnsiTheme="minorHAnsi"/>
          <w:sz w:val="22"/>
          <w:szCs w:val="22"/>
          <w:lang w:val="en-US"/>
        </w:rPr>
        <w:t>2.6</w:t>
      </w:r>
    </w:p>
    <w:p w:rsidR="0079751D" w:rsidRPr="00281B38" w:rsidRDefault="0079751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7,82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Jakob Klinth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770A15" w:rsidRPr="00281B38">
        <w:rPr>
          <w:rFonts w:asciiTheme="minorHAnsi" w:hAnsiTheme="minorHAnsi"/>
          <w:sz w:val="22"/>
          <w:szCs w:val="22"/>
          <w:lang w:val="en-US"/>
        </w:rPr>
        <w:t>25aug</w:t>
      </w:r>
      <w:r w:rsidRPr="00281B38">
        <w:rPr>
          <w:rFonts w:asciiTheme="minorHAnsi" w:hAnsiTheme="minorHAnsi"/>
          <w:sz w:val="22"/>
          <w:szCs w:val="22"/>
          <w:lang w:val="en-US"/>
        </w:rPr>
        <w:t>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79751D" w:rsidRPr="00281B38" w:rsidRDefault="00770A1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7,78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Theo Brilly</w:t>
      </w:r>
      <w:r w:rsidR="0079751D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25feb</w:t>
      </w:r>
      <w:r w:rsidR="0079751D" w:rsidRPr="00281B38">
        <w:rPr>
          <w:rFonts w:asciiTheme="minorHAnsi" w:hAnsiTheme="minorHAnsi"/>
          <w:sz w:val="22"/>
          <w:szCs w:val="22"/>
          <w:lang w:val="en-US"/>
        </w:rPr>
        <w:t>01</w:t>
      </w:r>
      <w:r w:rsidR="0079751D"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79751D"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770A15" w:rsidRPr="00281B38" w:rsidRDefault="00770A1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422E6F" w:rsidRPr="00281B38" w:rsidRDefault="00422E6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7,72</w:t>
      </w:r>
      <w:r w:rsidRPr="00281B38">
        <w:rPr>
          <w:rFonts w:asciiTheme="minorHAnsi" w:hAnsiTheme="minorHAnsi"/>
          <w:sz w:val="22"/>
          <w:szCs w:val="22"/>
        </w:rPr>
        <w:tab/>
        <w:t>Erik Hägge Lundberg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15maj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83683D" w:rsidRPr="00281B38" w:rsidRDefault="008368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7,63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83683D" w:rsidRPr="00281B38" w:rsidRDefault="008368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7,60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30apr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7,51</w:t>
      </w:r>
      <w:r w:rsidRPr="00281B38">
        <w:rPr>
          <w:rFonts w:asciiTheme="minorHAnsi" w:hAnsiTheme="minorHAnsi"/>
          <w:sz w:val="22"/>
          <w:szCs w:val="22"/>
        </w:rPr>
        <w:tab/>
        <w:t>William Hjelt</w:t>
      </w:r>
      <w:r w:rsidRPr="00281B38">
        <w:rPr>
          <w:rFonts w:asciiTheme="minorHAnsi" w:hAnsiTheme="minorHAnsi"/>
          <w:sz w:val="22"/>
          <w:szCs w:val="22"/>
        </w:rPr>
        <w:tab/>
      </w:r>
      <w:r w:rsidR="0089455F" w:rsidRPr="00281B38">
        <w:rPr>
          <w:rFonts w:asciiTheme="minorHAnsi" w:hAnsiTheme="minorHAnsi"/>
          <w:sz w:val="22"/>
          <w:szCs w:val="22"/>
        </w:rPr>
        <w:t>20jun02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7,35 (0,0)</w:t>
      </w:r>
      <w:r w:rsidRPr="00281B38">
        <w:rPr>
          <w:rFonts w:asciiTheme="minorHAnsi" w:hAnsiTheme="minorHAnsi"/>
          <w:sz w:val="22"/>
          <w:szCs w:val="22"/>
        </w:rPr>
        <w:tab/>
        <w:t>August Hagdahl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7,20 (1,1)</w:t>
      </w:r>
      <w:r w:rsidRPr="00281B38">
        <w:rPr>
          <w:rFonts w:asciiTheme="minorHAnsi" w:hAnsiTheme="minorHAnsi"/>
          <w:sz w:val="22"/>
          <w:szCs w:val="22"/>
        </w:rPr>
        <w:tab/>
        <w:t>Edvard Bilk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10dec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79751D" w:rsidRPr="00281B38" w:rsidRDefault="0079751D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6,95</w:t>
      </w:r>
      <w:r w:rsidRPr="00281B38">
        <w:rPr>
          <w:rFonts w:asciiTheme="minorHAnsi" w:hAnsiTheme="minorHAnsi"/>
          <w:sz w:val="22"/>
          <w:szCs w:val="22"/>
        </w:rPr>
        <w:tab/>
        <w:t>Sven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31okt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C07A81" w:rsidRPr="00281B38" w:rsidRDefault="00C07A8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422E6F" w:rsidRPr="00281B38">
        <w:rPr>
          <w:rFonts w:asciiTheme="minorHAnsi" w:hAnsiTheme="minorHAnsi"/>
          <w:sz w:val="22"/>
          <w:szCs w:val="22"/>
          <w:lang w:val="en-US"/>
        </w:rPr>
        <w:t>6,83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Gustav Andersson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89455F" w:rsidRPr="00281B38">
        <w:rPr>
          <w:rFonts w:asciiTheme="minorHAnsi" w:hAnsiTheme="minorHAnsi"/>
          <w:sz w:val="22"/>
          <w:szCs w:val="22"/>
          <w:lang w:val="en-US"/>
        </w:rPr>
        <w:t>14apr02</w:t>
      </w:r>
      <w:r w:rsidR="00422E6F"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422E6F" w:rsidRPr="00281B38">
        <w:rPr>
          <w:rFonts w:asciiTheme="minorHAnsi" w:hAnsiTheme="minorHAnsi"/>
          <w:sz w:val="22"/>
          <w:szCs w:val="22"/>
          <w:lang w:val="en-US"/>
        </w:rPr>
        <w:t>2.6</w:t>
      </w:r>
    </w:p>
    <w:p w:rsidR="0079751D" w:rsidRPr="00281B38" w:rsidRDefault="0079751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6,73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Joar Cedrenius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770A15" w:rsidRPr="00281B38">
        <w:rPr>
          <w:rFonts w:asciiTheme="minorHAnsi" w:hAnsiTheme="minorHAnsi"/>
          <w:sz w:val="22"/>
          <w:szCs w:val="22"/>
          <w:lang w:val="en-US"/>
        </w:rPr>
        <w:t>30nov</w:t>
      </w:r>
      <w:r w:rsidRPr="00281B38">
        <w:rPr>
          <w:rFonts w:asciiTheme="minorHAnsi" w:hAnsiTheme="minorHAnsi"/>
          <w:sz w:val="22"/>
          <w:szCs w:val="22"/>
          <w:lang w:val="en-US"/>
        </w:rPr>
        <w:t>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83683D" w:rsidRPr="00281B38" w:rsidRDefault="00ED7B1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7C387C" w:rsidRPr="00281B38">
        <w:rPr>
          <w:rFonts w:asciiTheme="minorHAnsi" w:hAnsiTheme="minorHAnsi"/>
          <w:sz w:val="22"/>
          <w:szCs w:val="22"/>
        </w:rPr>
        <w:t>6,67</w:t>
      </w:r>
      <w:r w:rsidR="007C387C" w:rsidRPr="00281B38">
        <w:rPr>
          <w:rFonts w:asciiTheme="minorHAnsi" w:hAnsiTheme="minorHAnsi"/>
          <w:sz w:val="22"/>
          <w:szCs w:val="22"/>
        </w:rPr>
        <w:tab/>
        <w:t>Max S</w:t>
      </w:r>
      <w:r w:rsidRPr="00281B38">
        <w:rPr>
          <w:rFonts w:asciiTheme="minorHAnsi" w:hAnsiTheme="minorHAnsi"/>
          <w:sz w:val="22"/>
          <w:szCs w:val="22"/>
        </w:rPr>
        <w:t>-</w:t>
      </w:r>
      <w:r w:rsidR="0083683D" w:rsidRPr="00281B38">
        <w:rPr>
          <w:rFonts w:asciiTheme="minorHAnsi" w:hAnsiTheme="minorHAnsi"/>
          <w:sz w:val="22"/>
          <w:szCs w:val="22"/>
        </w:rPr>
        <w:t>Pettersson</w:t>
      </w:r>
      <w:r w:rsidR="0083683D" w:rsidRPr="00281B38">
        <w:rPr>
          <w:rFonts w:asciiTheme="minorHAnsi" w:hAnsiTheme="minorHAnsi"/>
          <w:sz w:val="22"/>
          <w:szCs w:val="22"/>
        </w:rPr>
        <w:tab/>
      </w:r>
      <w:r w:rsidR="00770A15" w:rsidRPr="00281B38">
        <w:rPr>
          <w:rFonts w:asciiTheme="minorHAnsi" w:hAnsiTheme="minorHAnsi"/>
          <w:sz w:val="22"/>
          <w:szCs w:val="22"/>
        </w:rPr>
        <w:t>3okt</w:t>
      </w:r>
      <w:r w:rsidR="0083683D" w:rsidRPr="00281B38">
        <w:rPr>
          <w:rFonts w:asciiTheme="minorHAnsi" w:hAnsiTheme="minorHAnsi"/>
          <w:sz w:val="22"/>
          <w:szCs w:val="22"/>
        </w:rPr>
        <w:t>02</w:t>
      </w:r>
      <w:r w:rsidR="0083683D" w:rsidRPr="00281B38">
        <w:rPr>
          <w:rFonts w:asciiTheme="minorHAnsi" w:hAnsiTheme="minorHAnsi"/>
          <w:sz w:val="22"/>
          <w:szCs w:val="22"/>
        </w:rPr>
        <w:tab/>
        <w:t>Täby</w:t>
      </w:r>
      <w:r w:rsidR="0083683D" w:rsidRPr="00281B38">
        <w:rPr>
          <w:rFonts w:asciiTheme="minorHAnsi" w:hAnsiTheme="minorHAnsi"/>
          <w:sz w:val="22"/>
          <w:szCs w:val="22"/>
        </w:rPr>
        <w:tab/>
        <w:t>2.6</w:t>
      </w:r>
    </w:p>
    <w:p w:rsidR="001F5161" w:rsidRPr="00281B38" w:rsidRDefault="00D658D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736027">
        <w:rPr>
          <w:rFonts w:asciiTheme="minorHAnsi" w:hAnsiTheme="minorHAnsi"/>
          <w:sz w:val="28"/>
          <w:szCs w:val="22"/>
        </w:rPr>
        <w:t xml:space="preserve">Kula </w:t>
      </w:r>
      <w:r w:rsidRPr="00281B38">
        <w:rPr>
          <w:rFonts w:asciiTheme="minorHAnsi" w:hAnsiTheme="minorHAnsi"/>
          <w:sz w:val="22"/>
          <w:szCs w:val="22"/>
        </w:rPr>
        <w:t>(6,0)</w:t>
      </w:r>
    </w:p>
    <w:p w:rsidR="00A900D3" w:rsidRPr="00281B38" w:rsidRDefault="00FB623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11,82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Göteborg/U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29</w:t>
      </w:r>
      <w:r w:rsidR="00A900D3" w:rsidRPr="00281B38">
        <w:rPr>
          <w:rFonts w:asciiTheme="minorHAnsi" w:hAnsiTheme="minorHAnsi"/>
          <w:sz w:val="22"/>
          <w:szCs w:val="22"/>
        </w:rPr>
        <w:t>.6</w:t>
      </w:r>
    </w:p>
    <w:p w:rsidR="00A16C5E" w:rsidRPr="00281B38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11,71</w:t>
      </w:r>
      <w:r w:rsidRPr="00281B38">
        <w:rPr>
          <w:rFonts w:asciiTheme="minorHAnsi" w:hAnsiTheme="minorHAnsi"/>
          <w:sz w:val="22"/>
          <w:szCs w:val="22"/>
        </w:rPr>
        <w:tab/>
        <w:t>Mats Krönlein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6apr64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7E173E" w:rsidRPr="00281B38" w:rsidRDefault="007E173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8,53</w:t>
      </w:r>
      <w:r w:rsidRPr="00281B38">
        <w:rPr>
          <w:rFonts w:asciiTheme="minorHAnsi" w:hAnsiTheme="minorHAnsi"/>
          <w:sz w:val="22"/>
          <w:szCs w:val="22"/>
        </w:rPr>
        <w:tab/>
        <w:t>Jan Åkerblom</w:t>
      </w:r>
      <w:r w:rsidRPr="00281B38">
        <w:rPr>
          <w:rFonts w:asciiTheme="minorHAnsi" w:hAnsiTheme="minorHAnsi"/>
          <w:sz w:val="22"/>
          <w:szCs w:val="22"/>
        </w:rPr>
        <w:tab/>
        <w:t>14okt62</w:t>
      </w:r>
      <w:r w:rsidRPr="00281B38">
        <w:rPr>
          <w:rFonts w:asciiTheme="minorHAnsi" w:hAnsiTheme="minorHAnsi"/>
          <w:sz w:val="22"/>
          <w:szCs w:val="22"/>
        </w:rPr>
        <w:tab/>
        <w:t>Sätra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A16C5E" w:rsidRPr="00281B38" w:rsidRDefault="00A16C5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7,59</w:t>
      </w:r>
      <w:r w:rsidRPr="00281B38">
        <w:rPr>
          <w:rFonts w:asciiTheme="minorHAnsi" w:hAnsiTheme="minorHAnsi"/>
          <w:sz w:val="22"/>
          <w:szCs w:val="22"/>
        </w:rPr>
        <w:tab/>
        <w:t>Dick Levin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17jun</w:t>
      </w:r>
      <w:r w:rsidRPr="00281B38">
        <w:rPr>
          <w:rFonts w:asciiTheme="minorHAnsi" w:hAnsiTheme="minorHAnsi"/>
          <w:sz w:val="22"/>
          <w:szCs w:val="22"/>
        </w:rPr>
        <w:t>72</w:t>
      </w:r>
      <w:r w:rsidRPr="00281B38">
        <w:rPr>
          <w:rFonts w:asciiTheme="minorHAnsi" w:hAnsiTheme="minorHAnsi"/>
          <w:sz w:val="22"/>
          <w:szCs w:val="22"/>
        </w:rPr>
        <w:tab/>
        <w:t>Tyresö</w:t>
      </w:r>
      <w:r w:rsidRPr="00281B38">
        <w:rPr>
          <w:rFonts w:asciiTheme="minorHAnsi" w:hAnsiTheme="minorHAnsi"/>
          <w:sz w:val="22"/>
          <w:szCs w:val="22"/>
        </w:rPr>
        <w:tab/>
        <w:t>8.6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736027">
        <w:rPr>
          <w:rFonts w:asciiTheme="minorHAnsi" w:hAnsiTheme="minorHAnsi"/>
          <w:sz w:val="28"/>
          <w:szCs w:val="22"/>
        </w:rPr>
        <w:t xml:space="preserve">Kula </w:t>
      </w:r>
      <w:r w:rsidRPr="00281B38">
        <w:rPr>
          <w:rFonts w:asciiTheme="minorHAnsi" w:hAnsiTheme="minorHAnsi"/>
          <w:sz w:val="22"/>
          <w:szCs w:val="22"/>
        </w:rPr>
        <w:t>(4,0)</w:t>
      </w:r>
    </w:p>
    <w:p w:rsidR="00F86ABE" w:rsidRPr="00281B38" w:rsidRDefault="00C64AF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</w:t>
      </w:r>
      <w:r w:rsidR="00A310CB">
        <w:rPr>
          <w:rFonts w:asciiTheme="minorHAnsi" w:hAnsiTheme="minorHAnsi"/>
          <w:sz w:val="22"/>
          <w:szCs w:val="22"/>
        </w:rPr>
        <w:t>,53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="000333D7" w:rsidRPr="00281B38">
        <w:rPr>
          <w:rFonts w:asciiTheme="minorHAnsi" w:hAnsiTheme="minorHAnsi"/>
          <w:sz w:val="22"/>
          <w:szCs w:val="22"/>
        </w:rPr>
        <w:t>Ern</w:t>
      </w:r>
      <w:r w:rsidRPr="00281B38">
        <w:rPr>
          <w:rFonts w:asciiTheme="minorHAnsi" w:hAnsiTheme="minorHAnsi"/>
          <w:sz w:val="22"/>
          <w:szCs w:val="22"/>
        </w:rPr>
        <w:t>esto Turro Herrera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23apr</w:t>
      </w:r>
      <w:r w:rsidR="00A310CB">
        <w:rPr>
          <w:rFonts w:asciiTheme="minorHAnsi" w:hAnsiTheme="minorHAnsi"/>
          <w:sz w:val="22"/>
          <w:szCs w:val="22"/>
        </w:rPr>
        <w:t>00</w:t>
      </w:r>
      <w:r w:rsidR="00A310CB">
        <w:rPr>
          <w:rFonts w:asciiTheme="minorHAnsi" w:hAnsiTheme="minorHAnsi"/>
          <w:sz w:val="22"/>
          <w:szCs w:val="22"/>
        </w:rPr>
        <w:tab/>
        <w:t>Lidingö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="00A310CB">
        <w:rPr>
          <w:rFonts w:asciiTheme="minorHAnsi" w:hAnsiTheme="minorHAnsi"/>
          <w:sz w:val="22"/>
          <w:szCs w:val="22"/>
        </w:rPr>
        <w:t>1.10</w:t>
      </w:r>
    </w:p>
    <w:p w:rsidR="00F86ABE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10,77</w:t>
      </w:r>
      <w:r w:rsidR="00F86ABE" w:rsidRPr="00281B38">
        <w:rPr>
          <w:rFonts w:asciiTheme="minorHAnsi" w:hAnsiTheme="minorHAnsi"/>
          <w:sz w:val="22"/>
          <w:szCs w:val="22"/>
        </w:rPr>
        <w:tab/>
        <w:t>Jakob Krumlinde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13jan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30.8</w:t>
      </w:r>
    </w:p>
    <w:p w:rsidR="00B94A23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9,26</w:t>
      </w:r>
      <w:r w:rsidRPr="00281B38">
        <w:rPr>
          <w:rFonts w:asciiTheme="minorHAnsi" w:hAnsiTheme="minorHAnsi"/>
          <w:sz w:val="22"/>
          <w:szCs w:val="22"/>
        </w:rPr>
        <w:tab/>
        <w:t>Oscar Stenberg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10maj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AD7DC7" w:rsidRPr="00281B38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8,75</w:t>
      </w:r>
      <w:r w:rsidRPr="00281B38">
        <w:rPr>
          <w:rFonts w:asciiTheme="minorHAnsi" w:hAnsiTheme="minorHAnsi"/>
          <w:sz w:val="22"/>
          <w:szCs w:val="22"/>
        </w:rPr>
        <w:tab/>
        <w:t>Ingvar Lindqvist</w:t>
      </w:r>
      <w:r w:rsidRPr="00281B38">
        <w:rPr>
          <w:rFonts w:asciiTheme="minorHAnsi" w:hAnsiTheme="minorHAnsi"/>
          <w:sz w:val="22"/>
          <w:szCs w:val="22"/>
        </w:rPr>
        <w:tab/>
        <w:t>7apr38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27.7</w:t>
      </w:r>
    </w:p>
    <w:p w:rsidR="00B94A23" w:rsidRPr="00281B38" w:rsidRDefault="00B94A2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8,71</w:t>
      </w:r>
      <w:r w:rsidRPr="00281B38">
        <w:rPr>
          <w:rFonts w:asciiTheme="minorHAnsi" w:hAnsiTheme="minorHAnsi"/>
          <w:sz w:val="22"/>
          <w:szCs w:val="22"/>
        </w:rPr>
        <w:tab/>
        <w:t>Hampus Carlens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30sep99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F86ABE" w:rsidRPr="00281B38" w:rsidRDefault="0096236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8,47</w:t>
      </w:r>
      <w:r w:rsidR="00F86ABE" w:rsidRPr="00281B38">
        <w:rPr>
          <w:rFonts w:asciiTheme="minorHAnsi" w:hAnsiTheme="minorHAnsi"/>
          <w:sz w:val="22"/>
          <w:szCs w:val="22"/>
        </w:rPr>
        <w:tab/>
        <w:t>Elias Sahlin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12jan</w:t>
      </w:r>
      <w:r w:rsidR="00A310CB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30.8</w:t>
      </w:r>
    </w:p>
    <w:p w:rsidR="00962365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8,00</w:t>
      </w:r>
      <w:r w:rsidRPr="00281B38">
        <w:rPr>
          <w:rFonts w:asciiTheme="minorHAnsi" w:hAnsiTheme="minorHAnsi"/>
          <w:sz w:val="22"/>
          <w:szCs w:val="22"/>
        </w:rPr>
        <w:tab/>
        <w:t>Malex Åkerblom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19mar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A310CB" w:rsidRPr="00281B38" w:rsidRDefault="00A310C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7,49</w:t>
      </w:r>
      <w:r>
        <w:rPr>
          <w:rFonts w:asciiTheme="minorHAnsi" w:hAnsiTheme="minorHAnsi"/>
          <w:sz w:val="22"/>
          <w:szCs w:val="22"/>
        </w:rPr>
        <w:tab/>
        <w:t>Rasmus Jönsson</w:t>
      </w:r>
      <w:r>
        <w:rPr>
          <w:rFonts w:asciiTheme="minorHAnsi" w:hAnsiTheme="minorHAnsi"/>
          <w:sz w:val="22"/>
          <w:szCs w:val="22"/>
        </w:rPr>
        <w:tab/>
        <w:t>00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6,90</w:t>
      </w:r>
      <w:r w:rsidRPr="00281B38">
        <w:rPr>
          <w:rFonts w:asciiTheme="minorHAnsi" w:hAnsiTheme="minorHAnsi"/>
          <w:sz w:val="22"/>
          <w:szCs w:val="22"/>
        </w:rPr>
        <w:tab/>
        <w:t>Noah Murberger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14jul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54773F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6,85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A310CB" w:rsidRDefault="00A310CB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B94A23" w:rsidRDefault="00B94A23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6,78</w:t>
      </w:r>
      <w:r w:rsidRPr="00281B38">
        <w:rPr>
          <w:rFonts w:asciiTheme="minorHAnsi" w:hAnsiTheme="minorHAnsi"/>
          <w:sz w:val="22"/>
          <w:szCs w:val="22"/>
        </w:rPr>
        <w:tab/>
        <w:t>Wilhelm Björling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8sep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A310CB" w:rsidRPr="00281B38" w:rsidRDefault="00A310CB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6,71</w:t>
      </w:r>
      <w:r>
        <w:rPr>
          <w:rFonts w:asciiTheme="minorHAnsi" w:hAnsiTheme="minorHAnsi"/>
          <w:sz w:val="22"/>
          <w:szCs w:val="22"/>
        </w:rPr>
        <w:tab/>
        <w:t>Albin Andersson</w:t>
      </w:r>
      <w:r>
        <w:rPr>
          <w:rFonts w:asciiTheme="minorHAnsi" w:hAnsiTheme="minorHAnsi"/>
          <w:sz w:val="22"/>
          <w:szCs w:val="22"/>
        </w:rPr>
        <w:tab/>
        <w:t>00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07053B" w:rsidRPr="00281B38" w:rsidRDefault="0007053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6955BC" w:rsidRPr="00281B38" w:rsidRDefault="004237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736027">
        <w:rPr>
          <w:rFonts w:asciiTheme="minorHAnsi" w:hAnsiTheme="minorHAnsi"/>
          <w:sz w:val="28"/>
          <w:szCs w:val="22"/>
        </w:rPr>
        <w:t xml:space="preserve">Kula </w:t>
      </w:r>
      <w:r w:rsidRPr="00281B38">
        <w:rPr>
          <w:rFonts w:asciiTheme="minorHAnsi" w:hAnsiTheme="minorHAnsi"/>
          <w:sz w:val="22"/>
          <w:szCs w:val="22"/>
        </w:rPr>
        <w:t>(</w:t>
      </w:r>
      <w:r w:rsidR="006955BC" w:rsidRPr="00281B38">
        <w:rPr>
          <w:rFonts w:asciiTheme="minorHAnsi" w:hAnsiTheme="minorHAnsi"/>
          <w:sz w:val="22"/>
          <w:szCs w:val="22"/>
        </w:rPr>
        <w:t>3,0</w:t>
      </w:r>
      <w:r w:rsidRPr="00281B38">
        <w:rPr>
          <w:rFonts w:asciiTheme="minorHAnsi" w:hAnsiTheme="minorHAnsi"/>
          <w:sz w:val="22"/>
          <w:szCs w:val="22"/>
        </w:rPr>
        <w:t>)</w:t>
      </w:r>
    </w:p>
    <w:p w:rsidR="006955BC" w:rsidRDefault="00D0705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9,47</w:t>
      </w:r>
      <w:r w:rsidR="006955BC" w:rsidRPr="00281B38">
        <w:rPr>
          <w:rFonts w:asciiTheme="minorHAnsi" w:hAnsiTheme="minorHAnsi"/>
          <w:sz w:val="22"/>
          <w:szCs w:val="22"/>
        </w:rPr>
        <w:tab/>
        <w:t>Robin Isaksson</w:t>
      </w:r>
      <w:r w:rsidR="006955BC"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25jun</w:t>
      </w:r>
      <w:r w:rsidR="003F5064"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Nynäshamn</w:t>
      </w:r>
      <w:r w:rsidR="006955BC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24.8</w:t>
      </w:r>
    </w:p>
    <w:p w:rsidR="00732497" w:rsidRPr="00C517EF" w:rsidRDefault="0073249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</w:rPr>
        <w:tab/>
      </w:r>
      <w:r w:rsidRPr="00C517EF">
        <w:rPr>
          <w:rFonts w:asciiTheme="minorHAnsi" w:hAnsiTheme="minorHAnsi"/>
          <w:sz w:val="22"/>
          <w:szCs w:val="22"/>
          <w:lang w:val="en-US"/>
        </w:rPr>
        <w:t>9,38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Elias Sahlin</w:t>
      </w:r>
      <w:r w:rsidRPr="00C517EF">
        <w:rPr>
          <w:rFonts w:asciiTheme="minorHAnsi" w:hAnsiTheme="minorHAnsi"/>
          <w:sz w:val="22"/>
          <w:szCs w:val="22"/>
          <w:lang w:val="en-US"/>
        </w:rPr>
        <w:tab/>
      </w:r>
      <w:r w:rsidR="00C517EF" w:rsidRPr="00C517EF">
        <w:rPr>
          <w:rFonts w:asciiTheme="minorHAnsi" w:hAnsiTheme="minorHAnsi"/>
          <w:sz w:val="22"/>
          <w:szCs w:val="22"/>
          <w:lang w:val="en-US"/>
        </w:rPr>
        <w:t>12jan</w:t>
      </w:r>
      <w:r w:rsidRPr="00C517EF">
        <w:rPr>
          <w:rFonts w:asciiTheme="minorHAnsi" w:hAnsiTheme="minorHAnsi"/>
          <w:sz w:val="22"/>
          <w:szCs w:val="22"/>
          <w:lang w:val="en-US"/>
        </w:rPr>
        <w:t>01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1.10</w:t>
      </w:r>
    </w:p>
    <w:p w:rsidR="00732497" w:rsidRPr="00C517EF" w:rsidRDefault="0073249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C517EF">
        <w:rPr>
          <w:rFonts w:asciiTheme="minorHAnsi" w:hAnsiTheme="minorHAnsi"/>
          <w:sz w:val="22"/>
          <w:szCs w:val="22"/>
          <w:lang w:val="en-US"/>
        </w:rPr>
        <w:tab/>
        <w:t>8,93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Arvid Askensjö</w:t>
      </w:r>
      <w:r w:rsidRPr="00C517EF">
        <w:rPr>
          <w:rFonts w:asciiTheme="minorHAnsi" w:hAnsiTheme="minorHAnsi"/>
          <w:sz w:val="22"/>
          <w:szCs w:val="22"/>
          <w:lang w:val="en-US"/>
        </w:rPr>
        <w:tab/>
      </w:r>
      <w:r w:rsidR="00C517EF" w:rsidRPr="00C517EF">
        <w:rPr>
          <w:rFonts w:asciiTheme="minorHAnsi" w:hAnsiTheme="minorHAnsi"/>
          <w:sz w:val="22"/>
          <w:szCs w:val="22"/>
          <w:lang w:val="en-US"/>
        </w:rPr>
        <w:t>4jan</w:t>
      </w:r>
      <w:r w:rsidRPr="00C517EF">
        <w:rPr>
          <w:rFonts w:asciiTheme="minorHAnsi" w:hAnsiTheme="minorHAnsi"/>
          <w:sz w:val="22"/>
          <w:szCs w:val="22"/>
          <w:lang w:val="en-US"/>
        </w:rPr>
        <w:t>01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1.10</w:t>
      </w:r>
    </w:p>
    <w:p w:rsidR="006955BC" w:rsidRPr="00281B38" w:rsidRDefault="006955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C517EF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8,15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13mar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E76575" w:rsidRPr="00281B38" w:rsidRDefault="00B6407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7,90</w:t>
      </w:r>
      <w:r w:rsidRPr="00281B38">
        <w:rPr>
          <w:rFonts w:asciiTheme="minorHAnsi" w:hAnsiTheme="minorHAnsi"/>
          <w:sz w:val="22"/>
          <w:szCs w:val="22"/>
        </w:rPr>
        <w:tab/>
        <w:t>Erik Hägge</w:t>
      </w:r>
      <w:r w:rsidR="00E76575" w:rsidRPr="00281B38">
        <w:rPr>
          <w:rFonts w:asciiTheme="minorHAnsi" w:hAnsiTheme="minorHAnsi"/>
          <w:sz w:val="22"/>
          <w:szCs w:val="22"/>
        </w:rPr>
        <w:t xml:space="preserve"> </w:t>
      </w:r>
      <w:r w:rsidRPr="00281B38">
        <w:rPr>
          <w:rFonts w:asciiTheme="minorHAnsi" w:hAnsiTheme="minorHAnsi"/>
          <w:sz w:val="22"/>
          <w:szCs w:val="22"/>
        </w:rPr>
        <w:t>L</w:t>
      </w:r>
      <w:r w:rsidR="00E76575" w:rsidRPr="00281B38">
        <w:rPr>
          <w:rFonts w:asciiTheme="minorHAnsi" w:hAnsiTheme="minorHAnsi"/>
          <w:sz w:val="22"/>
          <w:szCs w:val="22"/>
        </w:rPr>
        <w:t>undberg</w:t>
      </w:r>
      <w:r w:rsidR="00E7657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15maj</w:t>
      </w:r>
      <w:r w:rsidR="00E76575" w:rsidRPr="00281B38">
        <w:rPr>
          <w:rFonts w:asciiTheme="minorHAnsi" w:hAnsiTheme="minorHAnsi"/>
          <w:sz w:val="22"/>
          <w:szCs w:val="22"/>
        </w:rPr>
        <w:t>02</w:t>
      </w:r>
      <w:r w:rsidR="00E76575" w:rsidRPr="00281B38">
        <w:rPr>
          <w:rFonts w:asciiTheme="minorHAnsi" w:hAnsiTheme="minorHAnsi"/>
          <w:sz w:val="22"/>
          <w:szCs w:val="22"/>
        </w:rPr>
        <w:tab/>
        <w:t>Varberg</w:t>
      </w:r>
      <w:r w:rsidR="00E76575" w:rsidRPr="00281B38">
        <w:rPr>
          <w:rFonts w:asciiTheme="minorHAnsi" w:hAnsiTheme="minorHAnsi"/>
          <w:sz w:val="22"/>
          <w:szCs w:val="22"/>
        </w:rPr>
        <w:tab/>
        <w:t>2.8</w:t>
      </w:r>
    </w:p>
    <w:p w:rsidR="003318F3" w:rsidRPr="00281B38" w:rsidRDefault="00732497" w:rsidP="003318F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7,48</w:t>
      </w:r>
      <w:r>
        <w:rPr>
          <w:rFonts w:asciiTheme="minorHAnsi" w:hAnsiTheme="minorHAnsi"/>
          <w:sz w:val="22"/>
          <w:szCs w:val="22"/>
        </w:rPr>
        <w:tab/>
        <w:t>Max Malmsten</w:t>
      </w:r>
      <w:r>
        <w:rPr>
          <w:rFonts w:asciiTheme="minorHAnsi" w:hAnsiTheme="minorHAnsi"/>
          <w:sz w:val="22"/>
          <w:szCs w:val="22"/>
        </w:rPr>
        <w:tab/>
        <w:t>12sep02</w:t>
      </w:r>
      <w:r>
        <w:rPr>
          <w:rFonts w:asciiTheme="minorHAnsi" w:hAnsiTheme="minorHAnsi"/>
          <w:sz w:val="22"/>
          <w:szCs w:val="22"/>
        </w:rPr>
        <w:tab/>
        <w:t>Lidingö</w:t>
      </w:r>
      <w:r w:rsidR="003318F3"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732497" w:rsidRPr="00281B38" w:rsidRDefault="00732497" w:rsidP="0073249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7,01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  <w:t>16apr02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6955BC" w:rsidRPr="00281B38" w:rsidRDefault="006955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6,96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22sep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C7C83" w:rsidRPr="00281B38" w:rsidRDefault="007C387C" w:rsidP="001C7C8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6,76</w:t>
      </w:r>
      <w:r w:rsidRPr="00281B38">
        <w:rPr>
          <w:rFonts w:asciiTheme="minorHAnsi" w:hAnsiTheme="minorHAnsi"/>
          <w:sz w:val="22"/>
          <w:szCs w:val="22"/>
        </w:rPr>
        <w:tab/>
        <w:t>Max S-Pettersson</w:t>
      </w:r>
      <w:r w:rsidR="001C7C83" w:rsidRPr="00281B38">
        <w:rPr>
          <w:rFonts w:asciiTheme="minorHAnsi" w:hAnsiTheme="minorHAnsi"/>
          <w:sz w:val="22"/>
          <w:szCs w:val="22"/>
        </w:rPr>
        <w:tab/>
        <w:t>3okt02</w:t>
      </w:r>
      <w:r w:rsidR="001C7C83" w:rsidRPr="00281B38">
        <w:rPr>
          <w:rFonts w:asciiTheme="minorHAnsi" w:hAnsiTheme="minorHAnsi"/>
          <w:sz w:val="22"/>
          <w:szCs w:val="22"/>
        </w:rPr>
        <w:tab/>
        <w:t>Spånga</w:t>
      </w:r>
      <w:r w:rsidR="001C7C83" w:rsidRPr="00281B38">
        <w:rPr>
          <w:rFonts w:asciiTheme="minorHAnsi" w:hAnsiTheme="minorHAnsi"/>
          <w:sz w:val="22"/>
          <w:szCs w:val="22"/>
        </w:rPr>
        <w:tab/>
        <w:t>21.9</w:t>
      </w:r>
    </w:p>
    <w:p w:rsidR="00732497" w:rsidRPr="00281B38" w:rsidRDefault="00732497" w:rsidP="0073249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6,75</w:t>
      </w:r>
      <w:r w:rsidRPr="00281B38">
        <w:rPr>
          <w:rFonts w:asciiTheme="minorHAnsi" w:hAnsiTheme="minorHAnsi"/>
          <w:sz w:val="22"/>
          <w:szCs w:val="22"/>
        </w:rPr>
        <w:tab/>
        <w:t>Julius Mördrup</w:t>
      </w:r>
      <w:r w:rsidRPr="00281B38">
        <w:rPr>
          <w:rFonts w:asciiTheme="minorHAnsi" w:hAnsiTheme="minorHAnsi"/>
          <w:sz w:val="22"/>
          <w:szCs w:val="22"/>
        </w:rPr>
        <w:tab/>
        <w:t>30apr</w:t>
      </w:r>
      <w:r>
        <w:rPr>
          <w:rFonts w:asciiTheme="minorHAnsi" w:hAnsiTheme="minorHAnsi"/>
          <w:sz w:val="22"/>
          <w:szCs w:val="22"/>
        </w:rPr>
        <w:t>02</w:t>
      </w:r>
      <w:r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C517EF" w:rsidRDefault="00C517EF" w:rsidP="00E7657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E76575" w:rsidRPr="00281B38" w:rsidRDefault="00E76575" w:rsidP="00E7657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6,74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  <w:t>31okt02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1.8</w:t>
      </w:r>
    </w:p>
    <w:p w:rsidR="00732497" w:rsidRPr="00281B38" w:rsidRDefault="00732497" w:rsidP="0073249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6,74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666377" w:rsidRPr="00281B38" w:rsidRDefault="00666377" w:rsidP="006663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6,65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6955BC" w:rsidRPr="00281B38" w:rsidRDefault="006955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6,60</w:t>
      </w:r>
      <w:r w:rsidRPr="00281B38">
        <w:rPr>
          <w:rFonts w:asciiTheme="minorHAnsi" w:hAnsiTheme="minorHAnsi"/>
          <w:sz w:val="22"/>
          <w:szCs w:val="22"/>
        </w:rPr>
        <w:tab/>
        <w:t>Lukas Werner</w:t>
      </w:r>
      <w:r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21apr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72D51" w:rsidRPr="00281B38" w:rsidRDefault="001C7C83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6,56</w:t>
      </w:r>
      <w:r w:rsidRPr="00281B38">
        <w:rPr>
          <w:rFonts w:asciiTheme="minorHAnsi" w:hAnsiTheme="minorHAnsi"/>
          <w:sz w:val="22"/>
          <w:szCs w:val="22"/>
        </w:rPr>
        <w:tab/>
        <w:t>Ludvig Neuberg</w:t>
      </w:r>
      <w:r w:rsidRPr="00281B38">
        <w:rPr>
          <w:rFonts w:asciiTheme="minorHAnsi" w:hAnsiTheme="minorHAnsi"/>
          <w:sz w:val="22"/>
          <w:szCs w:val="22"/>
        </w:rPr>
        <w:tab/>
        <w:t>1jun02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6,14</w:t>
      </w:r>
      <w:r w:rsidRPr="00281B38">
        <w:rPr>
          <w:rFonts w:asciiTheme="minorHAnsi" w:hAnsiTheme="minorHAnsi"/>
          <w:sz w:val="22"/>
          <w:szCs w:val="22"/>
        </w:rPr>
        <w:tab/>
        <w:t>August Hagdahl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1C7C83" w:rsidRPr="00281B38" w:rsidRDefault="001C7C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5,10</w:t>
      </w:r>
      <w:r w:rsidRPr="00281B38">
        <w:rPr>
          <w:rFonts w:asciiTheme="minorHAnsi" w:hAnsiTheme="minorHAnsi"/>
          <w:sz w:val="22"/>
          <w:szCs w:val="22"/>
        </w:rPr>
        <w:tab/>
        <w:t>Måns Rudenstam</w:t>
      </w:r>
      <w:r w:rsidRPr="00281B38">
        <w:rPr>
          <w:rFonts w:asciiTheme="minorHAnsi" w:hAnsiTheme="minorHAnsi"/>
          <w:sz w:val="22"/>
          <w:szCs w:val="22"/>
        </w:rPr>
        <w:tab/>
        <w:t>18nov02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4,98</w:t>
      </w:r>
      <w:r w:rsidRPr="00281B38">
        <w:rPr>
          <w:rFonts w:asciiTheme="minorHAnsi" w:hAnsiTheme="minorHAnsi"/>
          <w:sz w:val="22"/>
          <w:szCs w:val="22"/>
        </w:rPr>
        <w:tab/>
        <w:t>Edvard Bilk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10dec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1C7C83" w:rsidRPr="00281B38" w:rsidRDefault="001C7C83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4,88</w:t>
      </w:r>
      <w:r w:rsidRPr="00281B38">
        <w:rPr>
          <w:rFonts w:asciiTheme="minorHAnsi" w:hAnsiTheme="minorHAnsi"/>
          <w:sz w:val="22"/>
          <w:szCs w:val="22"/>
        </w:rPr>
        <w:tab/>
        <w:t>Joar Cedrenius</w:t>
      </w:r>
      <w:r w:rsidRPr="00281B38">
        <w:rPr>
          <w:rFonts w:asciiTheme="minorHAnsi" w:hAnsiTheme="minorHAnsi"/>
          <w:sz w:val="22"/>
          <w:szCs w:val="22"/>
        </w:rPr>
        <w:tab/>
      </w:r>
      <w:r w:rsidR="00897C6F" w:rsidRPr="00281B38">
        <w:rPr>
          <w:rFonts w:asciiTheme="minorHAnsi" w:hAnsiTheme="minorHAnsi"/>
          <w:sz w:val="22"/>
          <w:szCs w:val="22"/>
        </w:rPr>
        <w:t>30nov01</w:t>
      </w:r>
      <w:r w:rsidR="00897C6F" w:rsidRPr="00281B38">
        <w:rPr>
          <w:rFonts w:asciiTheme="minorHAnsi" w:hAnsiTheme="minorHAnsi"/>
          <w:sz w:val="22"/>
          <w:szCs w:val="22"/>
        </w:rPr>
        <w:tab/>
        <w:t>Spånga</w:t>
      </w:r>
      <w:r w:rsidR="00897C6F" w:rsidRPr="00281B38">
        <w:rPr>
          <w:rFonts w:asciiTheme="minorHAnsi" w:hAnsiTheme="minorHAnsi"/>
          <w:sz w:val="22"/>
          <w:szCs w:val="22"/>
        </w:rPr>
        <w:tab/>
        <w:t>21.9</w:t>
      </w:r>
    </w:p>
    <w:p w:rsidR="004237A6" w:rsidRPr="00281B38" w:rsidRDefault="004237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4237A6" w:rsidRPr="00281B38" w:rsidRDefault="004237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>Kula</w:t>
      </w:r>
      <w:r w:rsidRPr="00281B38">
        <w:rPr>
          <w:rFonts w:asciiTheme="minorHAnsi" w:hAnsiTheme="minorHAnsi"/>
          <w:sz w:val="22"/>
          <w:szCs w:val="22"/>
        </w:rPr>
        <w:t xml:space="preserve"> (2,0)</w:t>
      </w:r>
    </w:p>
    <w:p w:rsidR="000935D9" w:rsidRPr="00281B38" w:rsidRDefault="000935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9,50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  <w:t>12sep02</w:t>
      </w:r>
      <w:r w:rsidRPr="00281B38">
        <w:rPr>
          <w:rFonts w:asciiTheme="minorHAnsi" w:hAnsiTheme="minorHAnsi"/>
          <w:sz w:val="22"/>
          <w:szCs w:val="22"/>
        </w:rPr>
        <w:tab/>
        <w:t>Helsingborg</w:t>
      </w:r>
      <w:r w:rsidRPr="00281B38">
        <w:rPr>
          <w:rFonts w:asciiTheme="minorHAnsi" w:hAnsiTheme="minorHAnsi"/>
          <w:sz w:val="22"/>
          <w:szCs w:val="22"/>
        </w:rPr>
        <w:tab/>
        <w:t>8.7</w:t>
      </w:r>
    </w:p>
    <w:p w:rsidR="000935D9" w:rsidRPr="00281B38" w:rsidRDefault="000935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7,86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  <w:t>31okt02</w:t>
      </w:r>
      <w:r w:rsidRPr="00281B38">
        <w:rPr>
          <w:rFonts w:asciiTheme="minorHAnsi" w:hAnsiTheme="minorHAnsi"/>
          <w:sz w:val="22"/>
          <w:szCs w:val="22"/>
        </w:rPr>
        <w:tab/>
        <w:t>Helsingborg</w:t>
      </w:r>
      <w:r w:rsidRPr="00281B38">
        <w:rPr>
          <w:rFonts w:asciiTheme="minorHAnsi" w:hAnsiTheme="minorHAnsi"/>
          <w:sz w:val="22"/>
          <w:szCs w:val="22"/>
        </w:rPr>
        <w:tab/>
        <w:t>8.7</w:t>
      </w:r>
    </w:p>
    <w:p w:rsidR="004206F5" w:rsidRPr="00281B38" w:rsidRDefault="00D15AB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7,62</w:t>
      </w:r>
      <w:r w:rsidR="004237A6" w:rsidRPr="00281B38">
        <w:rPr>
          <w:rFonts w:asciiTheme="minorHAnsi" w:hAnsiTheme="minorHAnsi"/>
          <w:sz w:val="22"/>
          <w:szCs w:val="22"/>
        </w:rPr>
        <w:tab/>
        <w:t>Elias Belfrage</w:t>
      </w:r>
      <w:r w:rsidR="004237A6"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8aug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Björknäs</w:t>
      </w:r>
      <w:r w:rsidR="004237A6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30.8</w:t>
      </w:r>
    </w:p>
    <w:p w:rsidR="000D2882" w:rsidRPr="00281B38" w:rsidRDefault="000D288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7,31</w:t>
      </w:r>
      <w:r w:rsidRPr="00281B38">
        <w:rPr>
          <w:rFonts w:asciiTheme="minorHAnsi" w:hAnsiTheme="minorHAnsi"/>
          <w:sz w:val="22"/>
          <w:szCs w:val="22"/>
        </w:rPr>
        <w:tab/>
        <w:t>Melker Carlens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25aug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6,89</w:t>
      </w:r>
      <w:r w:rsidRPr="00281B38">
        <w:rPr>
          <w:rFonts w:asciiTheme="minorHAnsi" w:hAnsiTheme="minorHAnsi"/>
          <w:sz w:val="22"/>
          <w:szCs w:val="22"/>
        </w:rPr>
        <w:tab/>
        <w:t>David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10mar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4237A6" w:rsidRPr="00281B38" w:rsidRDefault="004237A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6,63</w:t>
      </w:r>
      <w:r w:rsidRPr="00281B38">
        <w:rPr>
          <w:rFonts w:asciiTheme="minorHAnsi" w:hAnsiTheme="minorHAnsi"/>
          <w:sz w:val="22"/>
          <w:szCs w:val="22"/>
        </w:rPr>
        <w:tab/>
        <w:t>Axel Karlsson</w:t>
      </w:r>
      <w:r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17dec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6,51</w:t>
      </w:r>
      <w:r w:rsidRPr="00281B38">
        <w:rPr>
          <w:rFonts w:asciiTheme="minorHAnsi" w:hAnsiTheme="minorHAnsi"/>
          <w:sz w:val="22"/>
          <w:szCs w:val="22"/>
        </w:rPr>
        <w:tab/>
        <w:t>Erik Gullquist</w:t>
      </w:r>
      <w:r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23nov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732497" w:rsidRPr="00281B38" w:rsidRDefault="00732497" w:rsidP="0073249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  <w:lang w:val="en-US"/>
        </w:rPr>
        <w:t>6,45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August Calles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23feb05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>
        <w:rPr>
          <w:rFonts w:asciiTheme="minorHAnsi" w:hAnsiTheme="minorHAnsi"/>
          <w:sz w:val="22"/>
          <w:szCs w:val="22"/>
          <w:lang w:val="en-US"/>
        </w:rPr>
        <w:t>1.10</w:t>
      </w:r>
    </w:p>
    <w:p w:rsidR="00CE55C2" w:rsidRPr="00C517EF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C517EF">
        <w:rPr>
          <w:rFonts w:asciiTheme="minorHAnsi" w:hAnsiTheme="minorHAnsi"/>
          <w:sz w:val="22"/>
          <w:szCs w:val="22"/>
          <w:lang w:val="en-US"/>
        </w:rPr>
        <w:tab/>
        <w:t>6,30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Max Lidén</w:t>
      </w:r>
      <w:r w:rsidRPr="00C517EF">
        <w:rPr>
          <w:rFonts w:asciiTheme="minorHAnsi" w:hAnsiTheme="minorHAnsi"/>
          <w:sz w:val="22"/>
          <w:szCs w:val="22"/>
          <w:lang w:val="en-US"/>
        </w:rPr>
        <w:tab/>
      </w:r>
      <w:r w:rsidR="00677801" w:rsidRPr="00C517EF">
        <w:rPr>
          <w:rFonts w:asciiTheme="minorHAnsi" w:hAnsiTheme="minorHAnsi"/>
          <w:sz w:val="22"/>
          <w:szCs w:val="22"/>
          <w:lang w:val="en-US"/>
        </w:rPr>
        <w:t>10apr</w:t>
      </w:r>
      <w:r w:rsidRPr="00C517EF">
        <w:rPr>
          <w:rFonts w:asciiTheme="minorHAnsi" w:hAnsiTheme="minorHAnsi"/>
          <w:sz w:val="22"/>
          <w:szCs w:val="22"/>
          <w:lang w:val="en-US"/>
        </w:rPr>
        <w:t>04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C60ED3" w:rsidRPr="00281B38" w:rsidRDefault="00C60ED3" w:rsidP="00C60ED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C517EF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6,24</w:t>
      </w:r>
      <w:r w:rsidRPr="00281B38">
        <w:rPr>
          <w:rFonts w:asciiTheme="minorHAnsi" w:hAnsiTheme="minorHAnsi"/>
          <w:sz w:val="22"/>
          <w:szCs w:val="22"/>
        </w:rPr>
        <w:tab/>
        <w:t>Viktor Widlund</w:t>
      </w:r>
      <w:r w:rsidRPr="00281B38">
        <w:rPr>
          <w:rFonts w:asciiTheme="minorHAnsi" w:hAnsiTheme="minorHAnsi"/>
          <w:sz w:val="22"/>
          <w:szCs w:val="22"/>
        </w:rPr>
        <w:tab/>
        <w:t>8apr06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517EF" w:rsidRDefault="00C517EF" w:rsidP="00C60ED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DB7046" w:rsidRPr="00281B38" w:rsidRDefault="00DB7046" w:rsidP="00C60ED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6,10</w:t>
      </w:r>
      <w:r w:rsidRPr="00281B38">
        <w:rPr>
          <w:rFonts w:asciiTheme="minorHAnsi" w:hAnsiTheme="minorHAnsi"/>
          <w:sz w:val="22"/>
          <w:szCs w:val="22"/>
        </w:rPr>
        <w:tab/>
        <w:t>Alfred Morawski</w:t>
      </w:r>
      <w:r w:rsidRPr="00281B38">
        <w:rPr>
          <w:rFonts w:asciiTheme="minorHAnsi" w:hAnsiTheme="minorHAnsi"/>
          <w:sz w:val="22"/>
          <w:szCs w:val="22"/>
        </w:rPr>
        <w:tab/>
      </w:r>
      <w:r w:rsidR="003C4B53" w:rsidRPr="00281B38">
        <w:rPr>
          <w:rFonts w:asciiTheme="minorHAnsi" w:hAnsiTheme="minorHAnsi"/>
          <w:sz w:val="22"/>
          <w:szCs w:val="22"/>
        </w:rPr>
        <w:t>2aug</w:t>
      </w:r>
      <w:r w:rsidRPr="00281B38">
        <w:rPr>
          <w:rFonts w:asciiTheme="minorHAnsi" w:hAnsiTheme="minorHAnsi"/>
          <w:sz w:val="22"/>
          <w:szCs w:val="22"/>
        </w:rPr>
        <w:t>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9D06C1" w:rsidRPr="00281B38" w:rsidRDefault="009D06C1" w:rsidP="009D06C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5,57</w:t>
      </w:r>
      <w:r w:rsidRPr="00281B38">
        <w:rPr>
          <w:rFonts w:asciiTheme="minorHAnsi" w:hAnsiTheme="minorHAnsi"/>
          <w:sz w:val="22"/>
          <w:szCs w:val="22"/>
        </w:rPr>
        <w:tab/>
        <w:t>Lukas Bommelin</w:t>
      </w:r>
      <w:r w:rsidRPr="00281B38">
        <w:rPr>
          <w:rFonts w:asciiTheme="minorHAnsi" w:hAnsiTheme="minorHAnsi"/>
          <w:sz w:val="22"/>
          <w:szCs w:val="22"/>
        </w:rPr>
        <w:tab/>
        <w:t>13feb05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9D06C1" w:rsidRPr="00C517EF" w:rsidRDefault="009D06C1" w:rsidP="009D06C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C517EF">
        <w:rPr>
          <w:rFonts w:asciiTheme="minorHAnsi" w:hAnsiTheme="minorHAnsi"/>
          <w:sz w:val="22"/>
          <w:szCs w:val="22"/>
        </w:rPr>
        <w:tab/>
      </w:r>
      <w:r w:rsidR="007C387C" w:rsidRPr="00C517EF">
        <w:rPr>
          <w:rFonts w:asciiTheme="minorHAnsi" w:hAnsiTheme="minorHAnsi"/>
          <w:sz w:val="22"/>
          <w:szCs w:val="22"/>
        </w:rPr>
        <w:t>5,54</w:t>
      </w:r>
      <w:r w:rsidR="007C387C" w:rsidRPr="00C517EF">
        <w:rPr>
          <w:rFonts w:asciiTheme="minorHAnsi" w:hAnsiTheme="minorHAnsi"/>
          <w:sz w:val="22"/>
          <w:szCs w:val="22"/>
        </w:rPr>
        <w:tab/>
        <w:t>Fabian G</w:t>
      </w:r>
      <w:r w:rsidRPr="00C517EF">
        <w:rPr>
          <w:rFonts w:asciiTheme="minorHAnsi" w:hAnsiTheme="minorHAnsi"/>
          <w:sz w:val="22"/>
          <w:szCs w:val="22"/>
        </w:rPr>
        <w:t>-Svensson</w:t>
      </w:r>
      <w:r w:rsidRPr="00C517EF">
        <w:rPr>
          <w:rFonts w:asciiTheme="minorHAnsi" w:hAnsiTheme="minorHAnsi"/>
          <w:sz w:val="22"/>
          <w:szCs w:val="22"/>
        </w:rPr>
        <w:tab/>
        <w:t>3aug05</w:t>
      </w:r>
      <w:r w:rsidRPr="00C517EF">
        <w:rPr>
          <w:rFonts w:asciiTheme="minorHAnsi" w:hAnsiTheme="minorHAnsi"/>
          <w:sz w:val="22"/>
          <w:szCs w:val="22"/>
        </w:rPr>
        <w:tab/>
        <w:t>Lidingö</w:t>
      </w:r>
      <w:r w:rsidRPr="00C517EF">
        <w:rPr>
          <w:rFonts w:asciiTheme="minorHAnsi" w:hAnsiTheme="minorHAnsi"/>
          <w:sz w:val="22"/>
          <w:szCs w:val="22"/>
        </w:rPr>
        <w:tab/>
        <w:t>17.8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C517EF">
        <w:rPr>
          <w:rFonts w:asciiTheme="minorHAnsi" w:hAnsiTheme="minorHAnsi"/>
          <w:sz w:val="22"/>
          <w:szCs w:val="22"/>
        </w:rPr>
        <w:tab/>
      </w:r>
      <w:r w:rsidR="009D06C1" w:rsidRPr="00281B38">
        <w:rPr>
          <w:rFonts w:asciiTheme="minorHAnsi" w:hAnsiTheme="minorHAnsi"/>
          <w:sz w:val="22"/>
          <w:szCs w:val="22"/>
        </w:rPr>
        <w:t>5,49</w:t>
      </w:r>
      <w:r w:rsidRPr="00281B38">
        <w:rPr>
          <w:rFonts w:asciiTheme="minorHAnsi" w:hAnsiTheme="minorHAnsi"/>
          <w:sz w:val="22"/>
          <w:szCs w:val="22"/>
        </w:rPr>
        <w:tab/>
        <w:t>Max Haaber Bernth</w:t>
      </w:r>
      <w:r w:rsidRPr="00281B38">
        <w:rPr>
          <w:rFonts w:asciiTheme="minorHAnsi" w:hAnsiTheme="minorHAnsi"/>
          <w:sz w:val="22"/>
          <w:szCs w:val="22"/>
        </w:rPr>
        <w:tab/>
      </w:r>
      <w:r w:rsidR="00793B9D" w:rsidRPr="00281B38">
        <w:rPr>
          <w:rFonts w:asciiTheme="minorHAnsi" w:hAnsiTheme="minorHAnsi"/>
          <w:sz w:val="22"/>
          <w:szCs w:val="22"/>
        </w:rPr>
        <w:t>23feb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</w:r>
      <w:r w:rsidR="009D06C1" w:rsidRPr="00281B38">
        <w:rPr>
          <w:rFonts w:asciiTheme="minorHAnsi" w:hAnsiTheme="minorHAnsi"/>
          <w:sz w:val="22"/>
          <w:szCs w:val="22"/>
        </w:rPr>
        <w:t>17.8</w:t>
      </w:r>
    </w:p>
    <w:p w:rsidR="00964016" w:rsidRPr="00281B38" w:rsidRDefault="009640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5,47</w:t>
      </w:r>
      <w:r w:rsidRPr="00281B38">
        <w:rPr>
          <w:rFonts w:asciiTheme="minorHAnsi" w:hAnsiTheme="minorHAnsi"/>
          <w:sz w:val="22"/>
          <w:szCs w:val="22"/>
        </w:rPr>
        <w:tab/>
        <w:t>Kasper Wehlin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19okt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15.6</w:t>
      </w: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5,34</w:t>
      </w:r>
      <w:r w:rsidRPr="00281B38">
        <w:rPr>
          <w:rFonts w:asciiTheme="minorHAnsi" w:hAnsiTheme="minorHAnsi"/>
          <w:sz w:val="22"/>
          <w:szCs w:val="22"/>
        </w:rPr>
        <w:tab/>
        <w:t>Viggo Jensen</w:t>
      </w:r>
      <w:r w:rsidRPr="00281B38">
        <w:rPr>
          <w:rFonts w:asciiTheme="minorHAnsi" w:hAnsiTheme="minorHAnsi"/>
          <w:sz w:val="22"/>
          <w:szCs w:val="22"/>
        </w:rPr>
        <w:tab/>
      </w:r>
      <w:r w:rsidR="0089455F" w:rsidRPr="00281B38">
        <w:rPr>
          <w:rFonts w:asciiTheme="minorHAnsi" w:hAnsiTheme="minorHAnsi"/>
          <w:sz w:val="22"/>
          <w:szCs w:val="22"/>
        </w:rPr>
        <w:t>28nov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9D06C1" w:rsidRPr="00281B38" w:rsidRDefault="009D06C1" w:rsidP="009D06C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5,27</w:t>
      </w:r>
      <w:r w:rsidRPr="00281B38">
        <w:rPr>
          <w:rFonts w:asciiTheme="minorHAnsi" w:hAnsiTheme="minorHAnsi"/>
          <w:sz w:val="22"/>
          <w:szCs w:val="22"/>
        </w:rPr>
        <w:tab/>
        <w:t>Anton Klinth</w:t>
      </w:r>
      <w:r w:rsidRPr="00281B38">
        <w:rPr>
          <w:rFonts w:asciiTheme="minorHAnsi" w:hAnsiTheme="minorHAnsi"/>
          <w:sz w:val="22"/>
          <w:szCs w:val="22"/>
        </w:rPr>
        <w:tab/>
        <w:t>16mar05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9D06C1" w:rsidRPr="00281B38" w:rsidRDefault="009D06C1" w:rsidP="009D06C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5,24</w:t>
      </w:r>
      <w:r w:rsidRPr="00281B38">
        <w:rPr>
          <w:rFonts w:asciiTheme="minorHAnsi" w:hAnsiTheme="minorHAnsi"/>
          <w:sz w:val="22"/>
          <w:szCs w:val="22"/>
        </w:rPr>
        <w:tab/>
        <w:t>Felix Bommelin</w:t>
      </w:r>
      <w:r w:rsidRPr="00281B38">
        <w:rPr>
          <w:rFonts w:asciiTheme="minorHAnsi" w:hAnsiTheme="minorHAnsi"/>
          <w:sz w:val="22"/>
          <w:szCs w:val="22"/>
        </w:rPr>
        <w:tab/>
        <w:t>13feb05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60ED3" w:rsidRPr="00281B38" w:rsidRDefault="00C60ED3" w:rsidP="00C60ED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5,22</w:t>
      </w:r>
      <w:r w:rsidRPr="00281B38">
        <w:rPr>
          <w:rFonts w:asciiTheme="minorHAnsi" w:hAnsiTheme="minorHAnsi"/>
          <w:sz w:val="22"/>
          <w:szCs w:val="22"/>
        </w:rPr>
        <w:tab/>
        <w:t>Vilhelm Psilander</w:t>
      </w:r>
      <w:r w:rsidRPr="00281B38">
        <w:rPr>
          <w:rFonts w:asciiTheme="minorHAnsi" w:hAnsiTheme="minorHAnsi"/>
          <w:sz w:val="22"/>
          <w:szCs w:val="22"/>
        </w:rPr>
        <w:tab/>
        <w:t>16aug06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5,10</w:t>
      </w:r>
      <w:r w:rsidRPr="00281B38">
        <w:rPr>
          <w:rFonts w:asciiTheme="minorHAnsi" w:hAnsiTheme="minorHAnsi"/>
          <w:sz w:val="22"/>
          <w:szCs w:val="22"/>
        </w:rPr>
        <w:tab/>
        <w:t>Erik Nedstam</w:t>
      </w:r>
      <w:r w:rsidRPr="00281B38">
        <w:rPr>
          <w:rFonts w:asciiTheme="minorHAnsi" w:hAnsiTheme="minorHAnsi"/>
          <w:sz w:val="22"/>
          <w:szCs w:val="22"/>
        </w:rPr>
        <w:tab/>
      </w:r>
      <w:r w:rsidR="00793B9D" w:rsidRPr="00281B38">
        <w:rPr>
          <w:rFonts w:asciiTheme="minorHAnsi" w:hAnsiTheme="minorHAnsi"/>
          <w:sz w:val="22"/>
          <w:szCs w:val="22"/>
        </w:rPr>
        <w:t>30dec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DB7046" w:rsidRPr="00281B38" w:rsidRDefault="00DB7046" w:rsidP="00C60ED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C60ED3" w:rsidRPr="00281B38" w:rsidRDefault="00C60ED3" w:rsidP="00C60ED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5,03</w:t>
      </w:r>
      <w:r w:rsidRPr="00281B38">
        <w:rPr>
          <w:rFonts w:asciiTheme="minorHAnsi" w:hAnsiTheme="minorHAnsi"/>
          <w:sz w:val="22"/>
          <w:szCs w:val="22"/>
        </w:rPr>
        <w:tab/>
        <w:t>Oskar Landberg</w:t>
      </w:r>
      <w:r w:rsidRPr="00281B38">
        <w:rPr>
          <w:rFonts w:asciiTheme="minorHAnsi" w:hAnsiTheme="minorHAnsi"/>
          <w:sz w:val="22"/>
          <w:szCs w:val="22"/>
        </w:rPr>
        <w:tab/>
        <w:t>17maj06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4,97</w:t>
      </w:r>
      <w:r w:rsidRPr="00281B38">
        <w:rPr>
          <w:rFonts w:asciiTheme="minorHAnsi" w:hAnsiTheme="minorHAnsi"/>
          <w:sz w:val="22"/>
          <w:szCs w:val="22"/>
        </w:rPr>
        <w:tab/>
        <w:t>Linus Bergh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13apr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C60ED3" w:rsidRPr="00281B38" w:rsidRDefault="00C60E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4,95</w:t>
      </w:r>
      <w:r w:rsidRPr="00281B38">
        <w:rPr>
          <w:rFonts w:asciiTheme="minorHAnsi" w:hAnsiTheme="minorHAnsi"/>
          <w:sz w:val="22"/>
          <w:szCs w:val="22"/>
        </w:rPr>
        <w:tab/>
        <w:t>Ludvig Haag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12dec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4,79</w:t>
      </w:r>
      <w:r w:rsidRPr="00281B38">
        <w:rPr>
          <w:rFonts w:asciiTheme="minorHAnsi" w:hAnsiTheme="minorHAnsi"/>
          <w:sz w:val="22"/>
          <w:szCs w:val="22"/>
        </w:rPr>
        <w:tab/>
        <w:t>Hugo Oweling</w:t>
      </w:r>
      <w:r w:rsidRPr="00281B38">
        <w:rPr>
          <w:rFonts w:asciiTheme="minorHAnsi" w:hAnsiTheme="minorHAnsi"/>
          <w:sz w:val="22"/>
          <w:szCs w:val="22"/>
        </w:rPr>
        <w:tab/>
      </w:r>
      <w:r w:rsidR="00793B9D" w:rsidRPr="00281B38">
        <w:rPr>
          <w:rFonts w:asciiTheme="minorHAnsi" w:hAnsiTheme="minorHAnsi"/>
          <w:sz w:val="22"/>
          <w:szCs w:val="22"/>
        </w:rPr>
        <w:t>18apr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31991" w:rsidRPr="00281B38" w:rsidRDefault="0067780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4,79</w:t>
      </w:r>
      <w:r w:rsidRPr="00281B38">
        <w:rPr>
          <w:rFonts w:asciiTheme="minorHAnsi" w:hAnsiTheme="minorHAnsi"/>
          <w:sz w:val="22"/>
          <w:szCs w:val="22"/>
        </w:rPr>
        <w:tab/>
        <w:t>Anton H-</w:t>
      </w:r>
      <w:r w:rsidR="00B31991" w:rsidRPr="00281B38">
        <w:rPr>
          <w:rFonts w:asciiTheme="minorHAnsi" w:hAnsiTheme="minorHAnsi"/>
          <w:sz w:val="22"/>
          <w:szCs w:val="22"/>
        </w:rPr>
        <w:t>Helleberg</w:t>
      </w:r>
      <w:r w:rsidR="00B31991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11aug</w:t>
      </w:r>
      <w:r w:rsidR="00B31991" w:rsidRPr="00281B38">
        <w:rPr>
          <w:rFonts w:asciiTheme="minorHAnsi" w:hAnsiTheme="minorHAnsi"/>
          <w:sz w:val="22"/>
          <w:szCs w:val="22"/>
        </w:rPr>
        <w:t>05</w:t>
      </w:r>
      <w:r w:rsidR="00B31991" w:rsidRPr="00281B38">
        <w:rPr>
          <w:rFonts w:asciiTheme="minorHAnsi" w:hAnsiTheme="minorHAnsi"/>
          <w:sz w:val="22"/>
          <w:szCs w:val="22"/>
        </w:rPr>
        <w:tab/>
        <w:t>Lidingö</w:t>
      </w:r>
      <w:r w:rsidR="00B31991" w:rsidRPr="00281B38">
        <w:rPr>
          <w:rFonts w:asciiTheme="minorHAnsi" w:hAnsiTheme="minorHAnsi"/>
          <w:sz w:val="22"/>
          <w:szCs w:val="22"/>
        </w:rPr>
        <w:tab/>
        <w:t>10.5</w:t>
      </w:r>
    </w:p>
    <w:p w:rsidR="00732497" w:rsidRPr="00281B38" w:rsidRDefault="00732497" w:rsidP="0073249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4,77</w:t>
      </w:r>
      <w:r w:rsidRPr="00281B38">
        <w:rPr>
          <w:rFonts w:asciiTheme="minorHAnsi" w:hAnsiTheme="minorHAnsi"/>
          <w:sz w:val="22"/>
          <w:szCs w:val="22"/>
        </w:rPr>
        <w:tab/>
        <w:t>Oliver Hegbart</w:t>
      </w:r>
      <w:r w:rsidRPr="00281B38">
        <w:rPr>
          <w:rFonts w:asciiTheme="minorHAnsi" w:hAnsiTheme="minorHAnsi"/>
          <w:sz w:val="22"/>
          <w:szCs w:val="22"/>
        </w:rPr>
        <w:tab/>
        <w:t>2jul06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4,70</w:t>
      </w:r>
      <w:r w:rsidRPr="00281B38">
        <w:rPr>
          <w:rFonts w:asciiTheme="minorHAnsi" w:hAnsiTheme="minorHAnsi"/>
          <w:sz w:val="22"/>
          <w:szCs w:val="22"/>
        </w:rPr>
        <w:tab/>
        <w:t>Hugo Fahlén</w:t>
      </w:r>
      <w:r w:rsidRPr="00281B38">
        <w:rPr>
          <w:rFonts w:asciiTheme="minorHAnsi" w:hAnsiTheme="minorHAnsi"/>
          <w:sz w:val="22"/>
          <w:szCs w:val="22"/>
        </w:rPr>
        <w:tab/>
      </w:r>
      <w:r w:rsidR="00793B9D" w:rsidRPr="00281B38">
        <w:rPr>
          <w:rFonts w:asciiTheme="minorHAnsi" w:hAnsiTheme="minorHAnsi"/>
          <w:sz w:val="22"/>
          <w:szCs w:val="22"/>
        </w:rPr>
        <w:t>18jul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9D06C1" w:rsidRPr="00281B38" w:rsidRDefault="00ED7B1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4,64</w:t>
      </w:r>
      <w:r w:rsidRPr="00281B38">
        <w:rPr>
          <w:rFonts w:asciiTheme="minorHAnsi" w:hAnsiTheme="minorHAnsi"/>
          <w:sz w:val="22"/>
          <w:szCs w:val="22"/>
        </w:rPr>
        <w:tab/>
        <w:t>Daniel Lundfors</w:t>
      </w:r>
      <w:r w:rsidRPr="00281B38">
        <w:rPr>
          <w:rFonts w:asciiTheme="minorHAnsi" w:hAnsiTheme="minorHAnsi"/>
          <w:sz w:val="22"/>
          <w:szCs w:val="22"/>
        </w:rPr>
        <w:tab/>
        <w:t>14jun</w:t>
      </w:r>
      <w:r w:rsidR="009D06C1" w:rsidRPr="00281B38">
        <w:rPr>
          <w:rFonts w:asciiTheme="minorHAnsi" w:hAnsiTheme="minorHAnsi"/>
          <w:sz w:val="22"/>
          <w:szCs w:val="22"/>
        </w:rPr>
        <w:t>05</w:t>
      </w:r>
      <w:r w:rsidR="009D06C1" w:rsidRPr="00281B38">
        <w:rPr>
          <w:rFonts w:asciiTheme="minorHAnsi" w:hAnsiTheme="minorHAnsi"/>
          <w:sz w:val="22"/>
          <w:szCs w:val="22"/>
        </w:rPr>
        <w:tab/>
        <w:t>Lidingö</w:t>
      </w:r>
      <w:r w:rsidR="009D06C1" w:rsidRPr="00281B38">
        <w:rPr>
          <w:rFonts w:asciiTheme="minorHAnsi" w:hAnsiTheme="minorHAnsi"/>
          <w:sz w:val="22"/>
          <w:szCs w:val="22"/>
        </w:rPr>
        <w:tab/>
        <w:t>17.8</w:t>
      </w:r>
    </w:p>
    <w:p w:rsidR="00B31991" w:rsidRPr="00C517EF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C517EF">
        <w:rPr>
          <w:rFonts w:asciiTheme="minorHAnsi" w:hAnsiTheme="minorHAnsi"/>
          <w:sz w:val="22"/>
          <w:szCs w:val="22"/>
        </w:rPr>
        <w:t>4,60</w:t>
      </w:r>
      <w:r w:rsidRPr="00C517EF">
        <w:rPr>
          <w:rFonts w:asciiTheme="minorHAnsi" w:hAnsiTheme="minorHAnsi"/>
          <w:sz w:val="22"/>
          <w:szCs w:val="22"/>
        </w:rPr>
        <w:tab/>
        <w:t>Vilgot Arnhult</w:t>
      </w:r>
      <w:r w:rsidRPr="00C517EF">
        <w:rPr>
          <w:rFonts w:asciiTheme="minorHAnsi" w:hAnsiTheme="minorHAnsi"/>
          <w:sz w:val="22"/>
          <w:szCs w:val="22"/>
        </w:rPr>
        <w:tab/>
      </w:r>
      <w:r w:rsidR="00793B9D" w:rsidRPr="00C517EF">
        <w:rPr>
          <w:rFonts w:asciiTheme="minorHAnsi" w:hAnsiTheme="minorHAnsi"/>
          <w:sz w:val="22"/>
          <w:szCs w:val="22"/>
        </w:rPr>
        <w:t>31jul</w:t>
      </w:r>
      <w:r w:rsidRPr="00C517EF">
        <w:rPr>
          <w:rFonts w:asciiTheme="minorHAnsi" w:hAnsiTheme="minorHAnsi"/>
          <w:sz w:val="22"/>
          <w:szCs w:val="22"/>
        </w:rPr>
        <w:t>05</w:t>
      </w:r>
      <w:r w:rsidRPr="00C517EF">
        <w:rPr>
          <w:rFonts w:asciiTheme="minorHAnsi" w:hAnsiTheme="minorHAnsi"/>
          <w:sz w:val="22"/>
          <w:szCs w:val="22"/>
        </w:rPr>
        <w:tab/>
        <w:t>Lidingö</w:t>
      </w:r>
      <w:r w:rsidRPr="00C517EF">
        <w:rPr>
          <w:rFonts w:asciiTheme="minorHAnsi" w:hAnsiTheme="minorHAnsi"/>
          <w:sz w:val="22"/>
          <w:szCs w:val="22"/>
        </w:rPr>
        <w:tab/>
        <w:t>10.5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C517EF">
        <w:rPr>
          <w:rFonts w:asciiTheme="minorHAnsi" w:hAnsiTheme="minorHAnsi"/>
          <w:sz w:val="22"/>
          <w:szCs w:val="22"/>
        </w:rPr>
        <w:tab/>
      </w:r>
      <w:r w:rsidR="00793B9D" w:rsidRPr="00281B38">
        <w:rPr>
          <w:rFonts w:asciiTheme="minorHAnsi" w:hAnsiTheme="minorHAnsi"/>
          <w:sz w:val="22"/>
          <w:szCs w:val="22"/>
          <w:lang w:val="en-US"/>
        </w:rPr>
        <w:t>4,50</w:t>
      </w:r>
      <w:r w:rsidR="00793B9D" w:rsidRPr="00281B38">
        <w:rPr>
          <w:rFonts w:asciiTheme="minorHAnsi" w:hAnsiTheme="minorHAnsi"/>
          <w:sz w:val="22"/>
          <w:szCs w:val="22"/>
          <w:lang w:val="en-US"/>
        </w:rPr>
        <w:tab/>
        <w:t>Filip</w:t>
      </w:r>
      <w:r w:rsidRPr="00281B38">
        <w:rPr>
          <w:rFonts w:asciiTheme="minorHAnsi" w:hAnsiTheme="minorHAnsi"/>
          <w:sz w:val="22"/>
          <w:szCs w:val="22"/>
          <w:lang w:val="en-US"/>
        </w:rPr>
        <w:t xml:space="preserve"> Andersson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793B9D" w:rsidRPr="00281B38">
        <w:rPr>
          <w:rFonts w:asciiTheme="minorHAnsi" w:hAnsiTheme="minorHAnsi"/>
          <w:sz w:val="22"/>
          <w:szCs w:val="22"/>
          <w:lang w:val="en-US"/>
        </w:rPr>
        <w:t>4feb</w:t>
      </w:r>
      <w:r w:rsidRPr="00281B38">
        <w:rPr>
          <w:rFonts w:asciiTheme="minorHAnsi" w:hAnsiTheme="minorHAnsi"/>
          <w:sz w:val="22"/>
          <w:szCs w:val="22"/>
          <w:lang w:val="en-US"/>
        </w:rPr>
        <w:t>05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DB7046" w:rsidRPr="00281B38" w:rsidRDefault="00DB704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CE55C2" w:rsidRPr="00281B38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4,44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Gustaf Pettersson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CE0E6E" w:rsidRPr="00281B38">
        <w:rPr>
          <w:rFonts w:asciiTheme="minorHAnsi" w:hAnsiTheme="minorHAnsi"/>
          <w:sz w:val="22"/>
          <w:szCs w:val="22"/>
          <w:lang w:val="en-US"/>
        </w:rPr>
        <w:t>11aug</w:t>
      </w:r>
      <w:r w:rsidRPr="00281B38">
        <w:rPr>
          <w:rFonts w:asciiTheme="minorHAnsi" w:hAnsiTheme="minorHAnsi"/>
          <w:sz w:val="22"/>
          <w:szCs w:val="22"/>
          <w:lang w:val="en-US"/>
        </w:rPr>
        <w:t>04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C60ED3" w:rsidRPr="00281B38" w:rsidRDefault="00C60ED3" w:rsidP="00C60ED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4,38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William Nilsson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27jun06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3A3193" w:rsidRPr="00281B38" w:rsidRDefault="003A319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4,27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August Haag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ED7B12" w:rsidRPr="00281B38">
        <w:rPr>
          <w:rFonts w:asciiTheme="minorHAnsi" w:hAnsiTheme="minorHAnsi"/>
          <w:sz w:val="22"/>
          <w:szCs w:val="22"/>
          <w:lang w:val="en-US"/>
        </w:rPr>
        <w:t>12dec</w:t>
      </w:r>
      <w:r w:rsidRPr="00281B38">
        <w:rPr>
          <w:rFonts w:asciiTheme="minorHAnsi" w:hAnsiTheme="minorHAnsi"/>
          <w:sz w:val="22"/>
          <w:szCs w:val="22"/>
          <w:lang w:val="en-US"/>
        </w:rPr>
        <w:t>06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17.8</w:t>
      </w:r>
    </w:p>
    <w:p w:rsidR="008528F2" w:rsidRPr="00C517EF" w:rsidRDefault="00CE55C2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C517EF">
        <w:rPr>
          <w:rFonts w:asciiTheme="minorHAnsi" w:hAnsiTheme="minorHAnsi"/>
          <w:sz w:val="22"/>
          <w:szCs w:val="22"/>
        </w:rPr>
        <w:t>4,16</w:t>
      </w:r>
      <w:r w:rsidRPr="00C517EF">
        <w:rPr>
          <w:rFonts w:asciiTheme="minorHAnsi" w:hAnsiTheme="minorHAnsi"/>
          <w:sz w:val="22"/>
          <w:szCs w:val="22"/>
        </w:rPr>
        <w:tab/>
        <w:t>Wilhelm Tesdorpf</w:t>
      </w:r>
      <w:r w:rsidRPr="00C517EF">
        <w:rPr>
          <w:rFonts w:asciiTheme="minorHAnsi" w:hAnsiTheme="minorHAnsi"/>
          <w:sz w:val="22"/>
          <w:szCs w:val="22"/>
        </w:rPr>
        <w:tab/>
      </w:r>
      <w:r w:rsidR="00CE0E6E" w:rsidRPr="00C517EF">
        <w:rPr>
          <w:rFonts w:asciiTheme="minorHAnsi" w:hAnsiTheme="minorHAnsi"/>
          <w:sz w:val="22"/>
          <w:szCs w:val="22"/>
        </w:rPr>
        <w:t>23sep</w:t>
      </w:r>
      <w:r w:rsidRPr="00C517EF">
        <w:rPr>
          <w:rFonts w:asciiTheme="minorHAnsi" w:hAnsiTheme="minorHAnsi"/>
          <w:sz w:val="22"/>
          <w:szCs w:val="22"/>
        </w:rPr>
        <w:t>04</w:t>
      </w:r>
      <w:r w:rsidRPr="00C517EF">
        <w:rPr>
          <w:rFonts w:asciiTheme="minorHAnsi" w:hAnsiTheme="minorHAnsi"/>
          <w:sz w:val="22"/>
          <w:szCs w:val="22"/>
        </w:rPr>
        <w:tab/>
        <w:t>Lidingö</w:t>
      </w:r>
      <w:r w:rsidRPr="00C517EF">
        <w:rPr>
          <w:rFonts w:asciiTheme="minorHAnsi" w:hAnsiTheme="minorHAnsi"/>
          <w:sz w:val="22"/>
          <w:szCs w:val="22"/>
        </w:rPr>
        <w:tab/>
        <w:t>10.5</w:t>
      </w:r>
    </w:p>
    <w:p w:rsidR="008528F2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C517EF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4,16</w:t>
      </w:r>
      <w:r w:rsidR="008528F2" w:rsidRPr="00281B38">
        <w:rPr>
          <w:rFonts w:asciiTheme="minorHAnsi" w:hAnsiTheme="minorHAnsi"/>
          <w:sz w:val="22"/>
          <w:szCs w:val="22"/>
        </w:rPr>
        <w:tab/>
        <w:t>Niklas Östlund</w:t>
      </w:r>
      <w:r w:rsidR="008528F2" w:rsidRPr="00281B38">
        <w:rPr>
          <w:rFonts w:asciiTheme="minorHAnsi" w:hAnsiTheme="minorHAnsi"/>
          <w:sz w:val="22"/>
          <w:szCs w:val="22"/>
        </w:rPr>
        <w:tab/>
      </w:r>
      <w:r w:rsidR="00793B9D" w:rsidRPr="00281B38">
        <w:rPr>
          <w:rFonts w:asciiTheme="minorHAnsi" w:hAnsiTheme="minorHAnsi"/>
          <w:sz w:val="22"/>
          <w:szCs w:val="22"/>
        </w:rPr>
        <w:t>21jul</w:t>
      </w:r>
      <w:r w:rsidR="008528F2" w:rsidRPr="00281B38">
        <w:rPr>
          <w:rFonts w:asciiTheme="minorHAnsi" w:hAnsiTheme="minorHAnsi"/>
          <w:sz w:val="22"/>
          <w:szCs w:val="22"/>
        </w:rPr>
        <w:t>05</w:t>
      </w:r>
      <w:r w:rsidR="008528F2" w:rsidRPr="00281B38">
        <w:rPr>
          <w:rFonts w:asciiTheme="minorHAnsi" w:hAnsiTheme="minorHAnsi"/>
          <w:sz w:val="22"/>
          <w:szCs w:val="22"/>
        </w:rPr>
        <w:tab/>
        <w:t>Lidingö</w:t>
      </w:r>
      <w:r w:rsidR="008528F2"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C517EF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C517EF">
        <w:rPr>
          <w:rFonts w:asciiTheme="minorHAnsi" w:hAnsiTheme="minorHAnsi"/>
          <w:sz w:val="22"/>
          <w:szCs w:val="22"/>
          <w:lang w:val="en-US"/>
        </w:rPr>
        <w:t>4,07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Edward Bauer</w:t>
      </w:r>
      <w:r w:rsidRPr="00C517EF">
        <w:rPr>
          <w:rFonts w:asciiTheme="minorHAnsi" w:hAnsiTheme="minorHAnsi"/>
          <w:sz w:val="22"/>
          <w:szCs w:val="22"/>
          <w:lang w:val="en-US"/>
        </w:rPr>
        <w:tab/>
      </w:r>
      <w:r w:rsidR="0007053B" w:rsidRPr="00C517EF">
        <w:rPr>
          <w:rFonts w:asciiTheme="minorHAnsi" w:hAnsiTheme="minorHAnsi"/>
          <w:sz w:val="22"/>
          <w:szCs w:val="22"/>
          <w:lang w:val="en-US"/>
        </w:rPr>
        <w:t>9aug</w:t>
      </w:r>
      <w:r w:rsidRPr="00C517EF">
        <w:rPr>
          <w:rFonts w:asciiTheme="minorHAnsi" w:hAnsiTheme="minorHAnsi"/>
          <w:sz w:val="22"/>
          <w:szCs w:val="22"/>
          <w:lang w:val="en-US"/>
        </w:rPr>
        <w:t>06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1F5161" w:rsidRPr="00C517EF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C517EF">
        <w:rPr>
          <w:rFonts w:asciiTheme="minorHAnsi" w:hAnsiTheme="minorHAnsi"/>
          <w:sz w:val="22"/>
          <w:szCs w:val="22"/>
          <w:lang w:val="en-US"/>
        </w:rPr>
        <w:tab/>
        <w:t>4,02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Oscar Pettersson</w:t>
      </w:r>
      <w:r w:rsidRPr="00C517EF">
        <w:rPr>
          <w:rFonts w:asciiTheme="minorHAnsi" w:hAnsiTheme="minorHAnsi"/>
          <w:sz w:val="22"/>
          <w:szCs w:val="22"/>
          <w:lang w:val="en-US"/>
        </w:rPr>
        <w:tab/>
      </w:r>
      <w:r w:rsidR="0089455F" w:rsidRPr="00C517EF">
        <w:rPr>
          <w:rFonts w:asciiTheme="minorHAnsi" w:hAnsiTheme="minorHAnsi"/>
          <w:sz w:val="22"/>
          <w:szCs w:val="22"/>
          <w:lang w:val="en-US"/>
        </w:rPr>
        <w:t>c</w:t>
      </w:r>
      <w:r w:rsidRPr="00C517EF">
        <w:rPr>
          <w:rFonts w:asciiTheme="minorHAnsi" w:hAnsiTheme="minorHAnsi"/>
          <w:sz w:val="22"/>
          <w:szCs w:val="22"/>
          <w:lang w:val="en-US"/>
        </w:rPr>
        <w:t>06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C517EF">
        <w:rPr>
          <w:rFonts w:asciiTheme="minorHAnsi" w:hAnsiTheme="minorHAnsi"/>
          <w:sz w:val="22"/>
          <w:szCs w:val="22"/>
          <w:lang w:val="en-US"/>
        </w:rPr>
        <w:tab/>
        <w:t>10.5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C517EF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4,03</w:t>
      </w:r>
      <w:r w:rsidRPr="00281B38">
        <w:rPr>
          <w:rFonts w:asciiTheme="minorHAnsi" w:hAnsiTheme="minorHAnsi"/>
          <w:sz w:val="22"/>
          <w:szCs w:val="22"/>
        </w:rPr>
        <w:tab/>
        <w:t>Alexander Havden</w:t>
      </w:r>
      <w:r w:rsidRPr="00281B38">
        <w:rPr>
          <w:rFonts w:asciiTheme="minorHAnsi" w:hAnsiTheme="minorHAnsi"/>
          <w:sz w:val="22"/>
          <w:szCs w:val="22"/>
        </w:rPr>
        <w:tab/>
      </w:r>
      <w:r w:rsidR="00793B9D" w:rsidRPr="00281B38">
        <w:rPr>
          <w:rFonts w:asciiTheme="minorHAnsi" w:hAnsiTheme="minorHAnsi"/>
          <w:sz w:val="22"/>
          <w:szCs w:val="22"/>
        </w:rPr>
        <w:t>21mar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3,99</w:t>
      </w:r>
      <w:r w:rsidRPr="00281B38">
        <w:rPr>
          <w:rFonts w:asciiTheme="minorHAnsi" w:hAnsiTheme="minorHAnsi"/>
          <w:sz w:val="22"/>
          <w:szCs w:val="22"/>
        </w:rPr>
        <w:tab/>
        <w:t>Axel Andersson Thor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25maj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3,96</w:t>
      </w:r>
      <w:r w:rsidRPr="00281B38">
        <w:rPr>
          <w:rFonts w:asciiTheme="minorHAnsi" w:hAnsiTheme="minorHAnsi"/>
          <w:sz w:val="22"/>
          <w:szCs w:val="22"/>
        </w:rPr>
        <w:tab/>
        <w:t>Adrian Werner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26jan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  <w:r w:rsidRPr="00281B38">
        <w:rPr>
          <w:rFonts w:asciiTheme="minorHAnsi" w:hAnsiTheme="minorHAnsi"/>
          <w:sz w:val="22"/>
          <w:szCs w:val="22"/>
        </w:rPr>
        <w:tab/>
      </w:r>
    </w:p>
    <w:p w:rsidR="00DB7046" w:rsidRPr="00281B38" w:rsidRDefault="00DB704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528F2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3,76</w:t>
      </w:r>
      <w:r w:rsidR="008528F2" w:rsidRPr="00281B38">
        <w:rPr>
          <w:rFonts w:asciiTheme="minorHAnsi" w:hAnsiTheme="minorHAnsi"/>
          <w:sz w:val="22"/>
          <w:szCs w:val="22"/>
        </w:rPr>
        <w:tab/>
        <w:t>Gustav Nystedt</w:t>
      </w:r>
      <w:r w:rsidR="008528F2" w:rsidRPr="00281B38">
        <w:rPr>
          <w:rFonts w:asciiTheme="minorHAnsi" w:hAnsiTheme="minorHAnsi"/>
          <w:sz w:val="22"/>
          <w:szCs w:val="22"/>
        </w:rPr>
        <w:tab/>
      </w:r>
      <w:r w:rsidR="00793B9D" w:rsidRPr="00281B38">
        <w:rPr>
          <w:rFonts w:asciiTheme="minorHAnsi" w:hAnsiTheme="minorHAnsi"/>
          <w:sz w:val="22"/>
          <w:szCs w:val="22"/>
        </w:rPr>
        <w:t>15okt</w:t>
      </w:r>
      <w:r w:rsidR="008528F2" w:rsidRPr="00281B38">
        <w:rPr>
          <w:rFonts w:asciiTheme="minorHAnsi" w:hAnsiTheme="minorHAnsi"/>
          <w:sz w:val="22"/>
          <w:szCs w:val="22"/>
        </w:rPr>
        <w:t>05</w:t>
      </w:r>
      <w:r w:rsidR="008528F2" w:rsidRPr="00281B38">
        <w:rPr>
          <w:rFonts w:asciiTheme="minorHAnsi" w:hAnsiTheme="minorHAnsi"/>
          <w:sz w:val="22"/>
          <w:szCs w:val="22"/>
        </w:rPr>
        <w:tab/>
        <w:t>Lidingö</w:t>
      </w:r>
      <w:r w:rsidR="008528F2"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3,54</w:t>
      </w:r>
      <w:r w:rsidRPr="00281B38">
        <w:rPr>
          <w:rFonts w:asciiTheme="minorHAnsi" w:hAnsiTheme="minorHAnsi"/>
          <w:sz w:val="22"/>
          <w:szCs w:val="22"/>
        </w:rPr>
        <w:tab/>
        <w:t>Johan Tesdorpf</w:t>
      </w:r>
      <w:r w:rsidRPr="00281B38">
        <w:rPr>
          <w:rFonts w:asciiTheme="minorHAnsi" w:hAnsiTheme="minorHAnsi"/>
          <w:sz w:val="22"/>
          <w:szCs w:val="22"/>
        </w:rPr>
        <w:tab/>
      </w:r>
      <w:r w:rsidR="00D658D2" w:rsidRPr="00281B38">
        <w:rPr>
          <w:rFonts w:asciiTheme="minorHAnsi" w:hAnsiTheme="minorHAnsi"/>
          <w:sz w:val="22"/>
          <w:szCs w:val="22"/>
        </w:rPr>
        <w:t>3jun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B31991" w:rsidRPr="00281B38" w:rsidRDefault="00B3199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3,35</w:t>
      </w:r>
      <w:r w:rsidRPr="00281B38">
        <w:rPr>
          <w:rFonts w:asciiTheme="minorHAnsi" w:hAnsiTheme="minorHAnsi"/>
          <w:sz w:val="22"/>
          <w:szCs w:val="22"/>
        </w:rPr>
        <w:tab/>
        <w:t>Hjalmar Langdahl</w:t>
      </w:r>
      <w:r w:rsidRPr="00281B38">
        <w:rPr>
          <w:rFonts w:asciiTheme="minorHAnsi" w:hAnsiTheme="minorHAnsi"/>
          <w:sz w:val="22"/>
          <w:szCs w:val="22"/>
        </w:rPr>
        <w:tab/>
      </w:r>
      <w:r w:rsidR="0089455F" w:rsidRPr="00281B38">
        <w:rPr>
          <w:rFonts w:asciiTheme="minorHAnsi" w:hAnsiTheme="minorHAnsi"/>
          <w:sz w:val="22"/>
          <w:szCs w:val="22"/>
        </w:rPr>
        <w:t>16jun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8528F2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3,26</w:t>
      </w:r>
      <w:r w:rsidRPr="00281B38">
        <w:rPr>
          <w:rFonts w:asciiTheme="minorHAnsi" w:hAnsiTheme="minorHAnsi"/>
          <w:sz w:val="22"/>
          <w:szCs w:val="22"/>
        </w:rPr>
        <w:tab/>
        <w:t>Ludvig Debreus</w:t>
      </w:r>
      <w:r w:rsidRPr="00281B38">
        <w:rPr>
          <w:rFonts w:asciiTheme="minorHAnsi" w:hAnsiTheme="minorHAnsi"/>
          <w:sz w:val="22"/>
          <w:szCs w:val="22"/>
        </w:rPr>
        <w:tab/>
      </w:r>
      <w:r w:rsidR="0007053B" w:rsidRPr="00281B38">
        <w:rPr>
          <w:rFonts w:asciiTheme="minorHAnsi" w:hAnsiTheme="minorHAnsi"/>
          <w:sz w:val="22"/>
          <w:szCs w:val="22"/>
        </w:rPr>
        <w:t>29mar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3,06</w:t>
      </w:r>
      <w:r w:rsidRPr="00281B38">
        <w:rPr>
          <w:rFonts w:asciiTheme="minorHAnsi" w:hAnsiTheme="minorHAnsi"/>
          <w:sz w:val="22"/>
          <w:szCs w:val="22"/>
        </w:rPr>
        <w:tab/>
        <w:t>Hugo Rubenhag</w:t>
      </w:r>
      <w:r w:rsidRPr="00281B38">
        <w:rPr>
          <w:rFonts w:asciiTheme="minorHAnsi" w:hAnsiTheme="minorHAnsi"/>
          <w:sz w:val="22"/>
          <w:szCs w:val="22"/>
        </w:rPr>
        <w:tab/>
      </w:r>
      <w:r w:rsidR="0089455F" w:rsidRPr="00281B38">
        <w:rPr>
          <w:rFonts w:asciiTheme="minorHAnsi" w:hAnsiTheme="minorHAnsi"/>
          <w:sz w:val="22"/>
          <w:szCs w:val="22"/>
        </w:rPr>
        <w:t>18feb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2,90</w:t>
      </w:r>
      <w:r w:rsidRPr="00281B38">
        <w:rPr>
          <w:rFonts w:asciiTheme="minorHAnsi" w:hAnsiTheme="minorHAnsi"/>
          <w:sz w:val="22"/>
          <w:szCs w:val="22"/>
        </w:rPr>
        <w:tab/>
        <w:t>Erik Junefelt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1apr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2,89</w:t>
      </w:r>
      <w:r w:rsidRPr="00281B38">
        <w:rPr>
          <w:rFonts w:asciiTheme="minorHAnsi" w:hAnsiTheme="minorHAnsi"/>
          <w:sz w:val="22"/>
          <w:szCs w:val="22"/>
        </w:rPr>
        <w:tab/>
        <w:t>Leo Hemström</w:t>
      </w:r>
      <w:r w:rsidRPr="00281B38">
        <w:rPr>
          <w:rFonts w:asciiTheme="minorHAnsi" w:hAnsiTheme="minorHAnsi"/>
          <w:sz w:val="22"/>
          <w:szCs w:val="22"/>
        </w:rPr>
        <w:tab/>
      </w:r>
      <w:r w:rsidR="00D658D2" w:rsidRPr="00281B38">
        <w:rPr>
          <w:rFonts w:asciiTheme="minorHAnsi" w:hAnsiTheme="minorHAnsi"/>
          <w:sz w:val="22"/>
          <w:szCs w:val="22"/>
        </w:rPr>
        <w:t>16feb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2,71</w:t>
      </w:r>
      <w:r w:rsidRPr="00281B38">
        <w:rPr>
          <w:rFonts w:asciiTheme="minorHAnsi" w:hAnsiTheme="minorHAnsi"/>
          <w:sz w:val="22"/>
          <w:szCs w:val="22"/>
        </w:rPr>
        <w:tab/>
        <w:t>Benjamin Fransisco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13okt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2,65</w:t>
      </w:r>
      <w:r w:rsidRPr="00281B38">
        <w:rPr>
          <w:rFonts w:asciiTheme="minorHAnsi" w:hAnsiTheme="minorHAnsi"/>
          <w:sz w:val="22"/>
          <w:szCs w:val="22"/>
        </w:rPr>
        <w:tab/>
        <w:t>Oscar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15feb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2,56</w:t>
      </w:r>
      <w:r w:rsidRPr="00281B38">
        <w:rPr>
          <w:rFonts w:asciiTheme="minorHAnsi" w:hAnsiTheme="minorHAnsi"/>
          <w:sz w:val="22"/>
          <w:szCs w:val="22"/>
        </w:rPr>
        <w:tab/>
        <w:t>Leo Oskarsson</w:t>
      </w:r>
      <w:r w:rsidRPr="00281B38">
        <w:rPr>
          <w:rFonts w:asciiTheme="minorHAnsi" w:hAnsiTheme="minorHAnsi"/>
          <w:sz w:val="22"/>
          <w:szCs w:val="22"/>
        </w:rPr>
        <w:tab/>
      </w:r>
      <w:r w:rsidR="00D658D2" w:rsidRPr="00281B38">
        <w:rPr>
          <w:rFonts w:asciiTheme="minorHAnsi" w:hAnsiTheme="minorHAnsi"/>
          <w:sz w:val="22"/>
          <w:szCs w:val="22"/>
        </w:rPr>
        <w:t>4jul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DB7046" w:rsidRPr="00281B38" w:rsidRDefault="00DB704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2,49</w:t>
      </w:r>
      <w:r w:rsidRPr="00281B38">
        <w:rPr>
          <w:rFonts w:asciiTheme="minorHAnsi" w:hAnsiTheme="minorHAnsi"/>
          <w:sz w:val="22"/>
          <w:szCs w:val="22"/>
        </w:rPr>
        <w:tab/>
        <w:t>Erik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20maj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2,24</w:t>
      </w:r>
      <w:r w:rsidRPr="00281B38">
        <w:rPr>
          <w:rFonts w:asciiTheme="minorHAnsi" w:hAnsiTheme="minorHAnsi"/>
          <w:sz w:val="22"/>
          <w:szCs w:val="22"/>
        </w:rPr>
        <w:tab/>
        <w:t>Max Moström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18feb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2,07</w:t>
      </w:r>
      <w:r w:rsidRPr="00281B38">
        <w:rPr>
          <w:rFonts w:asciiTheme="minorHAnsi" w:hAnsiTheme="minorHAnsi"/>
          <w:sz w:val="22"/>
          <w:szCs w:val="22"/>
        </w:rPr>
        <w:tab/>
        <w:t>Arvid Nedstam</w:t>
      </w:r>
      <w:r w:rsidRPr="00281B38">
        <w:rPr>
          <w:rFonts w:asciiTheme="minorHAnsi" w:hAnsiTheme="minorHAnsi"/>
          <w:sz w:val="22"/>
          <w:szCs w:val="22"/>
        </w:rPr>
        <w:tab/>
      </w:r>
      <w:r w:rsidR="00071DDC" w:rsidRPr="00281B38">
        <w:rPr>
          <w:rFonts w:asciiTheme="minorHAnsi" w:hAnsiTheme="minorHAnsi"/>
          <w:sz w:val="22"/>
          <w:szCs w:val="22"/>
        </w:rPr>
        <w:t>28nov</w:t>
      </w:r>
      <w:r w:rsidRPr="00281B38">
        <w:rPr>
          <w:rFonts w:asciiTheme="minorHAnsi" w:hAnsiTheme="minorHAnsi"/>
          <w:sz w:val="22"/>
          <w:szCs w:val="22"/>
        </w:rPr>
        <w:t>07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10.5</w:t>
      </w:r>
    </w:p>
    <w:p w:rsidR="00A900D3" w:rsidRPr="00281B38" w:rsidRDefault="00A90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900D3" w:rsidRPr="00281B38" w:rsidRDefault="00A90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>Diskus</w:t>
      </w:r>
      <w:r w:rsidRPr="00281B38">
        <w:rPr>
          <w:rFonts w:asciiTheme="minorHAnsi" w:hAnsiTheme="minorHAnsi"/>
          <w:sz w:val="22"/>
          <w:szCs w:val="22"/>
        </w:rPr>
        <w:t xml:space="preserve"> (1,75)</w:t>
      </w:r>
    </w:p>
    <w:p w:rsidR="00A900D3" w:rsidRPr="00281B38" w:rsidRDefault="00C64AF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31,53</w:t>
      </w:r>
      <w:r w:rsidRPr="00281B38">
        <w:rPr>
          <w:rFonts w:asciiTheme="minorHAnsi" w:hAnsiTheme="minorHAnsi"/>
          <w:sz w:val="22"/>
          <w:szCs w:val="22"/>
        </w:rPr>
        <w:tab/>
        <w:t>Erik Hermelin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19apr</w:t>
      </w:r>
      <w:r w:rsidRPr="00281B38">
        <w:rPr>
          <w:rFonts w:asciiTheme="minorHAnsi" w:hAnsiTheme="minorHAnsi"/>
          <w:sz w:val="22"/>
          <w:szCs w:val="22"/>
        </w:rPr>
        <w:t>96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="00A900D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15</w:t>
      </w:r>
      <w:r w:rsidR="00A900D3" w:rsidRPr="00281B38">
        <w:rPr>
          <w:rFonts w:asciiTheme="minorHAnsi" w:hAnsiTheme="minorHAnsi"/>
          <w:sz w:val="22"/>
          <w:szCs w:val="22"/>
        </w:rPr>
        <w:t>.6</w:t>
      </w:r>
    </w:p>
    <w:p w:rsidR="001F5161" w:rsidRPr="00281B38" w:rsidRDefault="001F516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FE6349" w:rsidRPr="00281B38" w:rsidRDefault="00FE63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736027">
        <w:rPr>
          <w:rFonts w:asciiTheme="minorHAnsi" w:hAnsiTheme="minorHAnsi"/>
          <w:sz w:val="28"/>
          <w:szCs w:val="22"/>
        </w:rPr>
        <w:t>Diskus</w:t>
      </w:r>
      <w:r w:rsidRPr="00281B38">
        <w:rPr>
          <w:rFonts w:asciiTheme="minorHAnsi" w:hAnsiTheme="minorHAnsi"/>
          <w:b/>
          <w:sz w:val="22"/>
          <w:szCs w:val="22"/>
        </w:rPr>
        <w:t xml:space="preserve"> </w:t>
      </w:r>
      <w:r w:rsidRPr="00281B38">
        <w:rPr>
          <w:rFonts w:asciiTheme="minorHAnsi" w:hAnsiTheme="minorHAnsi"/>
          <w:sz w:val="22"/>
          <w:szCs w:val="22"/>
        </w:rPr>
        <w:t>(1,0)</w:t>
      </w:r>
    </w:p>
    <w:p w:rsidR="00895BE3" w:rsidRPr="00281B38" w:rsidRDefault="00895BE3" w:rsidP="00895BE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31,89</w:t>
      </w:r>
      <w:r w:rsidRPr="00281B38">
        <w:rPr>
          <w:rFonts w:asciiTheme="minorHAnsi" w:hAnsiTheme="minorHAnsi"/>
          <w:sz w:val="22"/>
          <w:szCs w:val="22"/>
        </w:rPr>
        <w:tab/>
        <w:t>Malex Åkerblom</w:t>
      </w:r>
      <w:r w:rsidRPr="00281B38">
        <w:rPr>
          <w:rFonts w:asciiTheme="minorHAnsi" w:hAnsiTheme="minorHAnsi"/>
          <w:sz w:val="22"/>
          <w:szCs w:val="22"/>
        </w:rPr>
        <w:tab/>
        <w:t>19mar00</w:t>
      </w:r>
      <w:r w:rsidRPr="00281B38">
        <w:rPr>
          <w:rFonts w:asciiTheme="minorHAnsi" w:hAnsiTheme="minorHAnsi"/>
          <w:sz w:val="22"/>
          <w:szCs w:val="22"/>
        </w:rPr>
        <w:tab/>
        <w:t>Märsta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05382D" w:rsidRDefault="0005382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26,80</w:t>
      </w:r>
      <w:r w:rsidRPr="00281B38">
        <w:rPr>
          <w:rFonts w:asciiTheme="minorHAnsi" w:hAnsiTheme="minorHAnsi"/>
          <w:sz w:val="22"/>
          <w:szCs w:val="22"/>
        </w:rPr>
        <w:tab/>
        <w:t>Ernesto Turro Herrera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23apr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Västerås</w:t>
      </w:r>
      <w:r w:rsidRPr="00281B38">
        <w:rPr>
          <w:rFonts w:asciiTheme="minorHAnsi" w:hAnsiTheme="minorHAnsi"/>
          <w:sz w:val="22"/>
          <w:szCs w:val="22"/>
        </w:rPr>
        <w:tab/>
        <w:t>2.8</w:t>
      </w:r>
    </w:p>
    <w:p w:rsidR="00205820" w:rsidRDefault="0020582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24,50</w:t>
      </w:r>
      <w:r>
        <w:rPr>
          <w:rFonts w:asciiTheme="minorHAnsi" w:hAnsiTheme="minorHAnsi"/>
          <w:sz w:val="22"/>
          <w:szCs w:val="22"/>
        </w:rPr>
        <w:tab/>
        <w:t>Jan Ole Österback</w:t>
      </w:r>
      <w:r>
        <w:rPr>
          <w:rFonts w:asciiTheme="minorHAnsi" w:hAnsiTheme="minorHAnsi"/>
          <w:sz w:val="22"/>
          <w:szCs w:val="22"/>
        </w:rPr>
        <w:tab/>
        <w:t>56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205820" w:rsidRDefault="0020582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19,69</w:t>
      </w:r>
      <w:r>
        <w:rPr>
          <w:rFonts w:asciiTheme="minorHAnsi" w:hAnsiTheme="minorHAnsi"/>
          <w:sz w:val="22"/>
          <w:szCs w:val="22"/>
        </w:rPr>
        <w:tab/>
        <w:t>Rasmus Jönsson</w:t>
      </w:r>
      <w:r>
        <w:rPr>
          <w:rFonts w:asciiTheme="minorHAnsi" w:hAnsiTheme="minorHAnsi"/>
          <w:sz w:val="22"/>
          <w:szCs w:val="22"/>
        </w:rPr>
        <w:tab/>
      </w:r>
      <w:r w:rsidR="00C517EF">
        <w:rPr>
          <w:rFonts w:asciiTheme="minorHAnsi" w:hAnsiTheme="minorHAnsi"/>
          <w:sz w:val="22"/>
          <w:szCs w:val="22"/>
        </w:rPr>
        <w:t>12jul</w:t>
      </w:r>
      <w:r>
        <w:rPr>
          <w:rFonts w:asciiTheme="minorHAnsi" w:hAnsiTheme="minorHAnsi"/>
          <w:sz w:val="22"/>
          <w:szCs w:val="22"/>
        </w:rPr>
        <w:t>00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205820" w:rsidRPr="00281B38" w:rsidRDefault="0020582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19,66</w:t>
      </w:r>
      <w:r>
        <w:rPr>
          <w:rFonts w:asciiTheme="minorHAnsi" w:hAnsiTheme="minorHAnsi"/>
          <w:sz w:val="22"/>
          <w:szCs w:val="22"/>
        </w:rPr>
        <w:tab/>
        <w:t>Albin Andersson</w:t>
      </w:r>
      <w:r>
        <w:rPr>
          <w:rFonts w:asciiTheme="minorHAnsi" w:hAnsiTheme="minorHAnsi"/>
          <w:sz w:val="22"/>
          <w:szCs w:val="22"/>
        </w:rPr>
        <w:tab/>
      </w:r>
      <w:r w:rsidR="00C517EF">
        <w:rPr>
          <w:rFonts w:asciiTheme="minorHAnsi" w:hAnsiTheme="minorHAnsi"/>
          <w:sz w:val="22"/>
          <w:szCs w:val="22"/>
        </w:rPr>
        <w:t>9feb</w:t>
      </w:r>
      <w:r>
        <w:rPr>
          <w:rFonts w:asciiTheme="minorHAnsi" w:hAnsiTheme="minorHAnsi"/>
          <w:sz w:val="22"/>
          <w:szCs w:val="22"/>
        </w:rPr>
        <w:t>00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895BE3" w:rsidRPr="00281B38" w:rsidRDefault="00895BE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3683D" w:rsidRPr="00281B38" w:rsidRDefault="0083683D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736027">
        <w:rPr>
          <w:rFonts w:asciiTheme="minorHAnsi" w:hAnsiTheme="minorHAnsi"/>
          <w:sz w:val="28"/>
          <w:szCs w:val="22"/>
        </w:rPr>
        <w:t xml:space="preserve">Diskus </w:t>
      </w:r>
      <w:r w:rsidRPr="00281B38">
        <w:rPr>
          <w:rFonts w:asciiTheme="minorHAnsi" w:hAnsiTheme="minorHAnsi"/>
          <w:sz w:val="22"/>
          <w:szCs w:val="22"/>
        </w:rPr>
        <w:t>(0,6)</w:t>
      </w:r>
    </w:p>
    <w:p w:rsidR="00B2239B" w:rsidRPr="00281B38" w:rsidRDefault="00205820" w:rsidP="00B2239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29,12</w:t>
      </w:r>
      <w:r>
        <w:rPr>
          <w:rFonts w:asciiTheme="minorHAnsi" w:hAnsiTheme="minorHAnsi"/>
          <w:sz w:val="22"/>
          <w:szCs w:val="22"/>
        </w:rPr>
        <w:tab/>
        <w:t>Robin Isaksson</w:t>
      </w:r>
      <w:r>
        <w:rPr>
          <w:rFonts w:asciiTheme="minorHAnsi" w:hAnsiTheme="minorHAnsi"/>
          <w:sz w:val="22"/>
          <w:szCs w:val="22"/>
        </w:rPr>
        <w:tab/>
        <w:t>25jun02</w:t>
      </w:r>
      <w:r>
        <w:rPr>
          <w:rFonts w:asciiTheme="minorHAnsi" w:hAnsiTheme="minorHAnsi"/>
          <w:sz w:val="22"/>
          <w:szCs w:val="22"/>
        </w:rPr>
        <w:tab/>
        <w:t>Lidingö</w:t>
      </w:r>
      <w:r w:rsidR="00B2239B"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3318F3" w:rsidRPr="00281B38" w:rsidRDefault="003318F3" w:rsidP="003318F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21,79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12sep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Pr="00281B38">
        <w:rPr>
          <w:rFonts w:asciiTheme="minorHAnsi" w:hAnsiTheme="minorHAnsi"/>
          <w:sz w:val="22"/>
          <w:szCs w:val="22"/>
        </w:rPr>
        <w:tab/>
        <w:t>2.8</w:t>
      </w:r>
    </w:p>
    <w:p w:rsidR="00205820" w:rsidRPr="00C517EF" w:rsidRDefault="00205820" w:rsidP="0020582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C517EF">
        <w:rPr>
          <w:rFonts w:asciiTheme="minorHAnsi" w:hAnsiTheme="minorHAnsi"/>
          <w:sz w:val="22"/>
          <w:szCs w:val="22"/>
        </w:rPr>
        <w:t>21,12</w:t>
      </w:r>
      <w:r w:rsidRPr="00C517EF">
        <w:rPr>
          <w:rFonts w:asciiTheme="minorHAnsi" w:hAnsiTheme="minorHAnsi"/>
          <w:sz w:val="22"/>
          <w:szCs w:val="22"/>
        </w:rPr>
        <w:tab/>
        <w:t>Julius Mördrup</w:t>
      </w:r>
      <w:r w:rsidRPr="00C517EF">
        <w:rPr>
          <w:rFonts w:asciiTheme="minorHAnsi" w:hAnsiTheme="minorHAnsi"/>
          <w:sz w:val="22"/>
          <w:szCs w:val="22"/>
        </w:rPr>
        <w:tab/>
        <w:t>30apr02</w:t>
      </w:r>
      <w:r w:rsidRPr="00C517EF">
        <w:rPr>
          <w:rFonts w:asciiTheme="minorHAnsi" w:hAnsiTheme="minorHAnsi"/>
          <w:sz w:val="22"/>
          <w:szCs w:val="22"/>
        </w:rPr>
        <w:tab/>
        <w:t>Lidingö</w:t>
      </w:r>
      <w:r w:rsidRPr="00C517EF">
        <w:rPr>
          <w:rFonts w:asciiTheme="minorHAnsi" w:hAnsiTheme="minorHAnsi"/>
          <w:sz w:val="22"/>
          <w:szCs w:val="22"/>
        </w:rPr>
        <w:tab/>
        <w:t>1.10</w:t>
      </w:r>
    </w:p>
    <w:p w:rsidR="0083683D" w:rsidRPr="00281B38" w:rsidRDefault="0083683D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20,24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  <w:t>13mar02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21.5</w:t>
      </w:r>
    </w:p>
    <w:p w:rsidR="0079751D" w:rsidRPr="00281B38" w:rsidRDefault="0079751D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20,04</w:t>
      </w:r>
      <w:r w:rsidRPr="00281B38">
        <w:rPr>
          <w:rFonts w:asciiTheme="minorHAnsi" w:hAnsiTheme="minorHAnsi"/>
          <w:sz w:val="22"/>
          <w:szCs w:val="22"/>
        </w:rPr>
        <w:tab/>
        <w:t>Sven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31okt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732497" w:rsidRPr="00281B38" w:rsidRDefault="00732497" w:rsidP="0073249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  <w:lang w:val="en-US"/>
        </w:rPr>
        <w:t>19,16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Yande Adinata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16apr</w:t>
      </w:r>
      <w:r>
        <w:rPr>
          <w:rFonts w:asciiTheme="minorHAnsi" w:hAnsiTheme="minorHAnsi"/>
          <w:sz w:val="22"/>
          <w:szCs w:val="22"/>
          <w:lang w:val="en-US"/>
        </w:rPr>
        <w:t>02</w:t>
      </w:r>
      <w:r>
        <w:rPr>
          <w:rFonts w:asciiTheme="minorHAnsi" w:hAnsiTheme="minorHAnsi"/>
          <w:sz w:val="22"/>
          <w:szCs w:val="22"/>
          <w:lang w:val="en-US"/>
        </w:rPr>
        <w:tab/>
        <w:t>Lidingö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>
        <w:rPr>
          <w:rFonts w:asciiTheme="minorHAnsi" w:hAnsiTheme="minorHAnsi"/>
          <w:sz w:val="22"/>
          <w:szCs w:val="22"/>
          <w:lang w:val="en-US"/>
        </w:rPr>
        <w:t>1.10</w:t>
      </w:r>
    </w:p>
    <w:p w:rsidR="0079751D" w:rsidRPr="00281B38" w:rsidRDefault="00472D51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18,69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Theo Brilly</w:t>
      </w:r>
      <w:r w:rsidR="0079751D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25feb</w:t>
      </w:r>
      <w:r w:rsidR="0079751D" w:rsidRPr="00281B38">
        <w:rPr>
          <w:rFonts w:asciiTheme="minorHAnsi" w:hAnsiTheme="minorHAnsi"/>
          <w:sz w:val="22"/>
          <w:szCs w:val="22"/>
          <w:lang w:val="en-US"/>
        </w:rPr>
        <w:t>01</w:t>
      </w:r>
      <w:r w:rsidR="0079751D"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79751D"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C87C9C" w:rsidRPr="00281B38" w:rsidRDefault="00E76575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17,86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31okt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Varberg</w:t>
      </w:r>
      <w:r w:rsidR="00C87C9C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2.8</w:t>
      </w:r>
    </w:p>
    <w:p w:rsidR="0079751D" w:rsidRPr="00281B38" w:rsidRDefault="00205820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17,08</w:t>
      </w:r>
      <w:r w:rsidR="0079751D" w:rsidRPr="00281B38">
        <w:rPr>
          <w:rFonts w:asciiTheme="minorHAnsi" w:hAnsiTheme="minorHAnsi"/>
          <w:sz w:val="22"/>
          <w:szCs w:val="22"/>
        </w:rPr>
        <w:tab/>
        <w:t>Filip Lindeberg</w:t>
      </w:r>
      <w:r w:rsidR="0079751D"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1mar</w:t>
      </w:r>
      <w:r>
        <w:rPr>
          <w:rFonts w:asciiTheme="minorHAnsi" w:hAnsiTheme="minorHAnsi"/>
          <w:sz w:val="22"/>
          <w:szCs w:val="22"/>
        </w:rPr>
        <w:t>01</w:t>
      </w:r>
      <w:r>
        <w:rPr>
          <w:rFonts w:asciiTheme="minorHAnsi" w:hAnsiTheme="minorHAnsi"/>
          <w:sz w:val="22"/>
          <w:szCs w:val="22"/>
        </w:rPr>
        <w:tab/>
        <w:t>Lidingö</w:t>
      </w:r>
      <w:r w:rsidR="0079751D"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205820" w:rsidRDefault="00205820" w:rsidP="0020582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16,74</w:t>
      </w:r>
      <w:r>
        <w:rPr>
          <w:rFonts w:asciiTheme="minorHAnsi" w:hAnsiTheme="minorHAnsi"/>
          <w:sz w:val="22"/>
          <w:szCs w:val="22"/>
        </w:rPr>
        <w:tab/>
        <w:t>Lukas Werner</w:t>
      </w:r>
      <w:r>
        <w:rPr>
          <w:rFonts w:asciiTheme="minorHAnsi" w:hAnsiTheme="minorHAnsi"/>
          <w:sz w:val="22"/>
          <w:szCs w:val="22"/>
        </w:rPr>
        <w:tab/>
      </w:r>
      <w:r w:rsidR="00C517EF">
        <w:rPr>
          <w:rFonts w:asciiTheme="minorHAnsi" w:hAnsiTheme="minorHAnsi"/>
          <w:sz w:val="22"/>
          <w:szCs w:val="22"/>
        </w:rPr>
        <w:t>21apr</w:t>
      </w:r>
      <w:r>
        <w:rPr>
          <w:rFonts w:asciiTheme="minorHAnsi" w:hAnsiTheme="minorHAnsi"/>
          <w:sz w:val="22"/>
          <w:szCs w:val="22"/>
        </w:rPr>
        <w:t>02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732497" w:rsidRDefault="00732497" w:rsidP="0020582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05820" w:rsidRPr="00C517EF" w:rsidRDefault="00205820" w:rsidP="0020582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C517EF">
        <w:rPr>
          <w:rFonts w:asciiTheme="minorHAnsi" w:hAnsiTheme="minorHAnsi"/>
          <w:sz w:val="22"/>
          <w:szCs w:val="22"/>
        </w:rPr>
        <w:t>16,67</w:t>
      </w:r>
      <w:r w:rsidRPr="00C517EF">
        <w:rPr>
          <w:rFonts w:asciiTheme="minorHAnsi" w:hAnsiTheme="minorHAnsi"/>
          <w:sz w:val="22"/>
          <w:szCs w:val="22"/>
        </w:rPr>
        <w:tab/>
        <w:t>Gustav Andersson</w:t>
      </w:r>
      <w:r w:rsidRPr="00C517EF">
        <w:rPr>
          <w:rFonts w:asciiTheme="minorHAnsi" w:hAnsiTheme="minorHAnsi"/>
          <w:sz w:val="22"/>
          <w:szCs w:val="22"/>
        </w:rPr>
        <w:tab/>
        <w:t>14apr02</w:t>
      </w:r>
      <w:r w:rsidRPr="00C517EF">
        <w:rPr>
          <w:rFonts w:asciiTheme="minorHAnsi" w:hAnsiTheme="minorHAnsi"/>
          <w:sz w:val="22"/>
          <w:szCs w:val="22"/>
        </w:rPr>
        <w:tab/>
        <w:t>Lidingö</w:t>
      </w:r>
      <w:r w:rsidRPr="00C517EF">
        <w:rPr>
          <w:rFonts w:asciiTheme="minorHAnsi" w:hAnsiTheme="minorHAnsi"/>
          <w:sz w:val="22"/>
          <w:szCs w:val="22"/>
        </w:rPr>
        <w:tab/>
        <w:t>1.10</w:t>
      </w:r>
    </w:p>
    <w:p w:rsidR="00205820" w:rsidRPr="00281B38" w:rsidRDefault="00205820" w:rsidP="00205820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16,64</w:t>
      </w:r>
      <w:r w:rsidRPr="00281B38">
        <w:rPr>
          <w:rFonts w:asciiTheme="minorHAnsi" w:hAnsiTheme="minorHAnsi"/>
          <w:sz w:val="22"/>
          <w:szCs w:val="22"/>
        </w:rPr>
        <w:tab/>
        <w:t>Max S-Pettersson</w:t>
      </w:r>
      <w:r w:rsidRPr="00281B38">
        <w:rPr>
          <w:rFonts w:asciiTheme="minorHAnsi" w:hAnsiTheme="minorHAnsi"/>
          <w:sz w:val="22"/>
          <w:szCs w:val="22"/>
        </w:rPr>
        <w:tab/>
        <w:t>3okt</w:t>
      </w:r>
      <w:r>
        <w:rPr>
          <w:rFonts w:asciiTheme="minorHAnsi" w:hAnsiTheme="minorHAnsi"/>
          <w:sz w:val="22"/>
          <w:szCs w:val="22"/>
        </w:rPr>
        <w:t>02</w:t>
      </w:r>
      <w:r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83683D" w:rsidRPr="00281B38" w:rsidRDefault="0083683D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16,63</w:t>
      </w:r>
      <w:r w:rsidRPr="00281B38">
        <w:rPr>
          <w:rFonts w:asciiTheme="minorHAnsi" w:hAnsiTheme="minorHAnsi"/>
          <w:sz w:val="22"/>
          <w:szCs w:val="22"/>
        </w:rPr>
        <w:tab/>
        <w:t>Erik Hägge Lundberg</w:t>
      </w:r>
      <w:r w:rsidRPr="00281B38">
        <w:rPr>
          <w:rFonts w:asciiTheme="minorHAnsi" w:hAnsiTheme="minorHAnsi"/>
          <w:sz w:val="22"/>
          <w:szCs w:val="22"/>
        </w:rPr>
        <w:tab/>
      </w:r>
      <w:r w:rsidR="00B64079" w:rsidRPr="00281B38">
        <w:rPr>
          <w:rFonts w:asciiTheme="minorHAnsi" w:hAnsiTheme="minorHAnsi"/>
          <w:sz w:val="22"/>
          <w:szCs w:val="22"/>
        </w:rPr>
        <w:t>15maj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79751D" w:rsidRPr="00281B38" w:rsidRDefault="0079751D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C517EF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16,42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Jakob Klinth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472D51" w:rsidRPr="00281B38">
        <w:rPr>
          <w:rFonts w:asciiTheme="minorHAnsi" w:hAnsiTheme="minorHAnsi"/>
          <w:sz w:val="22"/>
          <w:szCs w:val="22"/>
          <w:lang w:val="en-US"/>
        </w:rPr>
        <w:t>25aug</w:t>
      </w:r>
      <w:r w:rsidRPr="00281B38">
        <w:rPr>
          <w:rFonts w:asciiTheme="minorHAnsi" w:hAnsiTheme="minorHAnsi"/>
          <w:sz w:val="22"/>
          <w:szCs w:val="22"/>
          <w:lang w:val="en-US"/>
        </w:rPr>
        <w:t>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83683D" w:rsidRPr="00281B38" w:rsidRDefault="0083683D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16,12</w:t>
      </w:r>
      <w:r w:rsidRPr="00281B38">
        <w:rPr>
          <w:rFonts w:asciiTheme="minorHAnsi" w:hAnsiTheme="minorHAnsi"/>
          <w:sz w:val="22"/>
          <w:szCs w:val="22"/>
        </w:rPr>
        <w:tab/>
        <w:t>Jonathan Westerberg</w:t>
      </w:r>
      <w:r w:rsidRPr="00281B38">
        <w:rPr>
          <w:rFonts w:asciiTheme="minorHAnsi" w:hAnsiTheme="minorHAnsi"/>
          <w:sz w:val="22"/>
          <w:szCs w:val="22"/>
        </w:rPr>
        <w:tab/>
      </w:r>
      <w:r w:rsidR="00344095" w:rsidRPr="00281B38">
        <w:rPr>
          <w:rFonts w:asciiTheme="minorHAnsi" w:hAnsiTheme="minorHAnsi"/>
          <w:sz w:val="22"/>
          <w:szCs w:val="22"/>
        </w:rPr>
        <w:t>5jan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8B05C5" w:rsidRPr="00281B38" w:rsidRDefault="00205820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14,96</w:t>
      </w:r>
      <w:r w:rsidR="008B05C5" w:rsidRPr="00281B38">
        <w:rPr>
          <w:rFonts w:asciiTheme="minorHAnsi" w:hAnsiTheme="minorHAnsi"/>
          <w:sz w:val="22"/>
          <w:szCs w:val="22"/>
        </w:rPr>
        <w:tab/>
        <w:t>Måns</w:t>
      </w:r>
      <w:r>
        <w:rPr>
          <w:rFonts w:asciiTheme="minorHAnsi" w:hAnsiTheme="minorHAnsi"/>
          <w:sz w:val="22"/>
          <w:szCs w:val="22"/>
        </w:rPr>
        <w:t xml:space="preserve"> Boshuis</w:t>
      </w:r>
      <w:r>
        <w:rPr>
          <w:rFonts w:asciiTheme="minorHAnsi" w:hAnsiTheme="minorHAnsi"/>
          <w:sz w:val="22"/>
          <w:szCs w:val="22"/>
        </w:rPr>
        <w:tab/>
        <w:t>30maj02</w:t>
      </w:r>
      <w:r>
        <w:rPr>
          <w:rFonts w:asciiTheme="minorHAnsi" w:hAnsiTheme="minorHAnsi"/>
          <w:sz w:val="22"/>
          <w:szCs w:val="22"/>
        </w:rPr>
        <w:tab/>
        <w:t>Lidingö</w:t>
      </w:r>
      <w:r w:rsidR="008B05C5" w:rsidRPr="00281B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1.10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14,76</w:t>
      </w:r>
      <w:r w:rsidRPr="00281B38">
        <w:rPr>
          <w:rFonts w:asciiTheme="minorHAnsi" w:hAnsiTheme="minorHAnsi"/>
          <w:sz w:val="22"/>
          <w:szCs w:val="22"/>
        </w:rPr>
        <w:tab/>
        <w:t>August Hagdahl</w:t>
      </w:r>
      <w:r w:rsidRPr="00281B38">
        <w:rPr>
          <w:rFonts w:asciiTheme="minorHAnsi" w:hAnsiTheme="minorHAnsi"/>
          <w:sz w:val="22"/>
          <w:szCs w:val="22"/>
        </w:rPr>
        <w:tab/>
      </w:r>
      <w:r w:rsidR="00344095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83683D" w:rsidRPr="00281B38" w:rsidRDefault="0083683D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C517EF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13,76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Marcus Winzenburg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22sep02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2.6</w:t>
      </w:r>
    </w:p>
    <w:p w:rsidR="0079751D" w:rsidRDefault="0079751D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13,44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Joar Cedrenius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472D51" w:rsidRPr="00281B38">
        <w:rPr>
          <w:rFonts w:asciiTheme="minorHAnsi" w:hAnsiTheme="minorHAnsi"/>
          <w:sz w:val="22"/>
          <w:szCs w:val="22"/>
          <w:lang w:val="en-US"/>
        </w:rPr>
        <w:t>30nov</w:t>
      </w:r>
      <w:r w:rsidRPr="00281B38">
        <w:rPr>
          <w:rFonts w:asciiTheme="minorHAnsi" w:hAnsiTheme="minorHAnsi"/>
          <w:sz w:val="22"/>
          <w:szCs w:val="22"/>
          <w:lang w:val="en-US"/>
        </w:rPr>
        <w:t>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205820" w:rsidRPr="00C517EF" w:rsidRDefault="00205820" w:rsidP="0083683D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en-US"/>
        </w:rPr>
        <w:tab/>
      </w:r>
      <w:r w:rsidRPr="00C517EF">
        <w:rPr>
          <w:rFonts w:asciiTheme="minorHAnsi" w:hAnsiTheme="minorHAnsi"/>
          <w:sz w:val="22"/>
          <w:szCs w:val="22"/>
        </w:rPr>
        <w:t>13,08</w:t>
      </w:r>
      <w:r w:rsidRPr="00C517EF">
        <w:rPr>
          <w:rFonts w:asciiTheme="minorHAnsi" w:hAnsiTheme="minorHAnsi"/>
          <w:sz w:val="22"/>
          <w:szCs w:val="22"/>
        </w:rPr>
        <w:tab/>
        <w:t>Jonathan Johansson</w:t>
      </w:r>
      <w:r w:rsidRPr="00C517EF">
        <w:rPr>
          <w:rFonts w:asciiTheme="minorHAnsi" w:hAnsiTheme="minorHAnsi"/>
          <w:sz w:val="22"/>
          <w:szCs w:val="22"/>
        </w:rPr>
        <w:tab/>
      </w:r>
      <w:r w:rsidR="00C517EF">
        <w:rPr>
          <w:rFonts w:asciiTheme="minorHAnsi" w:hAnsiTheme="minorHAnsi"/>
          <w:sz w:val="22"/>
          <w:szCs w:val="22"/>
        </w:rPr>
        <w:t>25jan</w:t>
      </w:r>
      <w:r w:rsidRPr="00C517EF">
        <w:rPr>
          <w:rFonts w:asciiTheme="minorHAnsi" w:hAnsiTheme="minorHAnsi"/>
          <w:sz w:val="22"/>
          <w:szCs w:val="22"/>
        </w:rPr>
        <w:t>02</w:t>
      </w:r>
      <w:r w:rsidRPr="00C517EF">
        <w:rPr>
          <w:rFonts w:asciiTheme="minorHAnsi" w:hAnsiTheme="minorHAnsi"/>
          <w:sz w:val="22"/>
          <w:szCs w:val="22"/>
        </w:rPr>
        <w:tab/>
        <w:t>Lidingö</w:t>
      </w:r>
      <w:r w:rsidRPr="00C517EF">
        <w:rPr>
          <w:rFonts w:asciiTheme="minorHAnsi" w:hAnsiTheme="minorHAnsi"/>
          <w:sz w:val="22"/>
          <w:szCs w:val="22"/>
        </w:rPr>
        <w:tab/>
        <w:t>1.10</w:t>
      </w:r>
    </w:p>
    <w:p w:rsidR="00732497" w:rsidRPr="00C517EF" w:rsidRDefault="00732497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C517EF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12,95</w:t>
      </w:r>
      <w:r w:rsidRPr="00281B38">
        <w:rPr>
          <w:rFonts w:asciiTheme="minorHAnsi" w:hAnsiTheme="minorHAnsi"/>
          <w:sz w:val="22"/>
          <w:szCs w:val="22"/>
        </w:rPr>
        <w:tab/>
        <w:t>Edvard Bilk</w:t>
      </w:r>
      <w:r w:rsidRPr="00281B38">
        <w:rPr>
          <w:rFonts w:asciiTheme="minorHAnsi" w:hAnsiTheme="minorHAnsi"/>
          <w:sz w:val="22"/>
          <w:szCs w:val="22"/>
        </w:rPr>
        <w:tab/>
      </w:r>
      <w:r w:rsidR="00344095" w:rsidRPr="00281B38">
        <w:rPr>
          <w:rFonts w:asciiTheme="minorHAnsi" w:hAnsiTheme="minorHAnsi"/>
          <w:sz w:val="22"/>
          <w:szCs w:val="22"/>
        </w:rPr>
        <w:t>10dec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472D51" w:rsidRPr="00281B38" w:rsidRDefault="00D76CE6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  <w:t>10,62</w:t>
      </w:r>
      <w:r w:rsidRPr="00281B38">
        <w:rPr>
          <w:rFonts w:asciiTheme="minorHAnsi" w:hAnsiTheme="minorHAnsi"/>
          <w:sz w:val="22"/>
          <w:szCs w:val="22"/>
        </w:rPr>
        <w:tab/>
        <w:t>William Hje</w:t>
      </w:r>
      <w:r w:rsidR="00732497">
        <w:rPr>
          <w:rFonts w:asciiTheme="minorHAnsi" w:hAnsiTheme="minorHAnsi"/>
          <w:sz w:val="22"/>
          <w:szCs w:val="22"/>
        </w:rPr>
        <w:t>lt</w:t>
      </w:r>
      <w:r w:rsidR="00732497">
        <w:rPr>
          <w:rFonts w:asciiTheme="minorHAnsi" w:hAnsiTheme="minorHAnsi"/>
          <w:sz w:val="22"/>
          <w:szCs w:val="22"/>
        </w:rPr>
        <w:tab/>
        <w:t>20jun02</w:t>
      </w:r>
      <w:r w:rsidR="00732497">
        <w:rPr>
          <w:rFonts w:asciiTheme="minorHAnsi" w:hAnsiTheme="minorHAnsi"/>
          <w:sz w:val="22"/>
          <w:szCs w:val="22"/>
        </w:rPr>
        <w:tab/>
        <w:t>Copenhagen, DEN</w:t>
      </w:r>
      <w:r w:rsidR="00732497">
        <w:rPr>
          <w:rFonts w:asciiTheme="minorHAnsi" w:hAnsiTheme="minorHAnsi"/>
          <w:sz w:val="22"/>
          <w:szCs w:val="22"/>
        </w:rPr>
        <w:tab/>
        <w:t>14.6</w:t>
      </w:r>
    </w:p>
    <w:p w:rsidR="00205820" w:rsidRDefault="00205820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10,33</w:t>
      </w:r>
      <w:r>
        <w:rPr>
          <w:rFonts w:asciiTheme="minorHAnsi" w:hAnsiTheme="minorHAnsi"/>
          <w:sz w:val="22"/>
          <w:szCs w:val="22"/>
        </w:rPr>
        <w:tab/>
        <w:t>Oliver Hegbart</w:t>
      </w:r>
      <w:r>
        <w:rPr>
          <w:rFonts w:asciiTheme="minorHAnsi" w:hAnsiTheme="minorHAnsi"/>
          <w:sz w:val="22"/>
          <w:szCs w:val="22"/>
        </w:rPr>
        <w:tab/>
      </w:r>
      <w:r w:rsidR="00C517EF">
        <w:rPr>
          <w:rFonts w:asciiTheme="minorHAnsi" w:hAnsiTheme="minorHAnsi"/>
          <w:sz w:val="22"/>
          <w:szCs w:val="22"/>
        </w:rPr>
        <w:t>2jul</w:t>
      </w:r>
      <w:r>
        <w:rPr>
          <w:rFonts w:asciiTheme="minorHAnsi" w:hAnsiTheme="minorHAnsi"/>
          <w:sz w:val="22"/>
          <w:szCs w:val="22"/>
        </w:rPr>
        <w:t>06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8B05C5" w:rsidRDefault="00ED7B12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10,05</w:t>
      </w:r>
      <w:r w:rsidRPr="00281B38">
        <w:rPr>
          <w:rFonts w:asciiTheme="minorHAnsi" w:hAnsiTheme="minorHAnsi"/>
          <w:sz w:val="22"/>
          <w:szCs w:val="22"/>
        </w:rPr>
        <w:tab/>
        <w:t>Måns Rudenstam</w:t>
      </w:r>
      <w:r w:rsidR="008B05C5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18nov</w:t>
      </w:r>
      <w:r w:rsidR="008B05C5" w:rsidRPr="00281B38">
        <w:rPr>
          <w:rFonts w:asciiTheme="minorHAnsi" w:hAnsiTheme="minorHAnsi"/>
          <w:sz w:val="22"/>
          <w:szCs w:val="22"/>
        </w:rPr>
        <w:t>02</w:t>
      </w:r>
      <w:r w:rsidR="008B05C5" w:rsidRPr="00281B38">
        <w:rPr>
          <w:rFonts w:asciiTheme="minorHAnsi" w:hAnsiTheme="minorHAnsi"/>
          <w:sz w:val="22"/>
          <w:szCs w:val="22"/>
        </w:rPr>
        <w:tab/>
        <w:t>Copenhagen, DEN</w:t>
      </w:r>
      <w:r w:rsidR="008B05C5" w:rsidRPr="00281B38">
        <w:rPr>
          <w:rFonts w:asciiTheme="minorHAnsi" w:hAnsiTheme="minorHAnsi"/>
          <w:sz w:val="22"/>
          <w:szCs w:val="22"/>
        </w:rPr>
        <w:tab/>
        <w:t>14.6</w:t>
      </w:r>
    </w:p>
    <w:p w:rsidR="00205820" w:rsidRDefault="00205820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9,47</w:t>
      </w:r>
      <w:r>
        <w:rPr>
          <w:rFonts w:asciiTheme="minorHAnsi" w:hAnsiTheme="minorHAnsi"/>
          <w:sz w:val="22"/>
          <w:szCs w:val="22"/>
        </w:rPr>
        <w:tab/>
        <w:t>Adrian Werner</w:t>
      </w:r>
      <w:r>
        <w:rPr>
          <w:rFonts w:asciiTheme="minorHAnsi" w:hAnsiTheme="minorHAnsi"/>
          <w:sz w:val="22"/>
          <w:szCs w:val="22"/>
        </w:rPr>
        <w:tab/>
      </w:r>
      <w:r w:rsidR="00C517EF">
        <w:rPr>
          <w:rFonts w:asciiTheme="minorHAnsi" w:hAnsiTheme="minorHAnsi"/>
          <w:sz w:val="22"/>
          <w:szCs w:val="22"/>
        </w:rPr>
        <w:t>26jan</w:t>
      </w:r>
      <w:r>
        <w:rPr>
          <w:rFonts w:asciiTheme="minorHAnsi" w:hAnsiTheme="minorHAnsi"/>
          <w:sz w:val="22"/>
          <w:szCs w:val="22"/>
        </w:rPr>
        <w:t>06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732497" w:rsidRPr="00281B38" w:rsidRDefault="00732497" w:rsidP="008B05C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9,15</w:t>
      </w:r>
      <w:r>
        <w:rPr>
          <w:rFonts w:asciiTheme="minorHAnsi" w:hAnsiTheme="minorHAnsi"/>
          <w:sz w:val="22"/>
          <w:szCs w:val="22"/>
        </w:rPr>
        <w:tab/>
        <w:t>Vilhelm Psilander</w:t>
      </w:r>
      <w:r>
        <w:rPr>
          <w:rFonts w:asciiTheme="minorHAnsi" w:hAnsiTheme="minorHAnsi"/>
          <w:sz w:val="22"/>
          <w:szCs w:val="22"/>
        </w:rPr>
        <w:tab/>
      </w:r>
      <w:r w:rsidR="00C517EF">
        <w:rPr>
          <w:rFonts w:asciiTheme="minorHAnsi" w:hAnsiTheme="minorHAnsi"/>
          <w:sz w:val="22"/>
          <w:szCs w:val="22"/>
        </w:rPr>
        <w:t>16aug</w:t>
      </w:r>
      <w:r>
        <w:rPr>
          <w:rFonts w:asciiTheme="minorHAnsi" w:hAnsiTheme="minorHAnsi"/>
          <w:sz w:val="22"/>
          <w:szCs w:val="22"/>
        </w:rPr>
        <w:t>06</w:t>
      </w:r>
      <w:r>
        <w:rPr>
          <w:rFonts w:asciiTheme="minorHAnsi" w:hAnsiTheme="minorHAnsi"/>
          <w:sz w:val="22"/>
          <w:szCs w:val="22"/>
        </w:rPr>
        <w:tab/>
        <w:t>Lidingö</w:t>
      </w:r>
      <w:r>
        <w:rPr>
          <w:rFonts w:asciiTheme="minorHAnsi" w:hAnsiTheme="minorHAnsi"/>
          <w:sz w:val="22"/>
          <w:szCs w:val="22"/>
        </w:rPr>
        <w:tab/>
        <w:t>1.10</w:t>
      </w:r>
    </w:p>
    <w:p w:rsidR="0083683D" w:rsidRPr="00281B38" w:rsidRDefault="008368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95BE3" w:rsidRPr="00281B38" w:rsidRDefault="00895BE3" w:rsidP="00895BE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736027">
        <w:rPr>
          <w:rFonts w:asciiTheme="minorHAnsi" w:hAnsiTheme="minorHAnsi"/>
          <w:sz w:val="28"/>
          <w:szCs w:val="22"/>
        </w:rPr>
        <w:t>Slägga</w:t>
      </w:r>
      <w:r w:rsidRPr="00281B38">
        <w:rPr>
          <w:rFonts w:asciiTheme="minorHAnsi" w:hAnsiTheme="minorHAnsi"/>
          <w:b/>
          <w:sz w:val="22"/>
          <w:szCs w:val="22"/>
        </w:rPr>
        <w:t xml:space="preserve"> </w:t>
      </w:r>
      <w:r w:rsidRPr="00281B38">
        <w:rPr>
          <w:rFonts w:asciiTheme="minorHAnsi" w:hAnsiTheme="minorHAnsi"/>
          <w:sz w:val="22"/>
          <w:szCs w:val="22"/>
        </w:rPr>
        <w:t>(4,0)</w:t>
      </w:r>
    </w:p>
    <w:p w:rsidR="00895BE3" w:rsidRPr="00281B38" w:rsidRDefault="00895BE3" w:rsidP="00895BE3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51,23</w:t>
      </w:r>
      <w:r w:rsidRPr="00281B38">
        <w:rPr>
          <w:rFonts w:asciiTheme="minorHAnsi" w:hAnsiTheme="minorHAnsi"/>
          <w:sz w:val="22"/>
          <w:szCs w:val="22"/>
        </w:rPr>
        <w:tab/>
        <w:t>Jakob Krumlinde</w:t>
      </w:r>
      <w:r w:rsidRPr="00281B38">
        <w:rPr>
          <w:rFonts w:asciiTheme="minorHAnsi" w:hAnsiTheme="minorHAnsi"/>
          <w:sz w:val="22"/>
          <w:szCs w:val="22"/>
        </w:rPr>
        <w:tab/>
        <w:t>13jan99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FE6349" w:rsidRPr="00281B38" w:rsidRDefault="00895BE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19,18</w:t>
      </w:r>
      <w:r w:rsidR="00FE6349" w:rsidRPr="00281B38">
        <w:rPr>
          <w:rFonts w:asciiTheme="minorHAnsi" w:hAnsiTheme="minorHAnsi"/>
          <w:sz w:val="22"/>
          <w:szCs w:val="22"/>
        </w:rPr>
        <w:tab/>
        <w:t>Malex Åkerblom</w:t>
      </w:r>
      <w:r w:rsidR="00FE6349"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19mar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Märsta</w:t>
      </w:r>
      <w:r w:rsidR="00FE6349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21.9</w:t>
      </w:r>
    </w:p>
    <w:p w:rsidR="007259BB" w:rsidRPr="00281B38" w:rsidRDefault="007259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259BB" w:rsidRPr="00281B38" w:rsidRDefault="007259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>Slägga</w:t>
      </w:r>
      <w:r w:rsidRPr="00281B38">
        <w:rPr>
          <w:rFonts w:asciiTheme="minorHAnsi" w:hAnsiTheme="minorHAnsi"/>
          <w:sz w:val="22"/>
          <w:szCs w:val="22"/>
        </w:rPr>
        <w:t xml:space="preserve"> (3,0)</w:t>
      </w:r>
    </w:p>
    <w:p w:rsidR="007259BB" w:rsidRPr="00281B38" w:rsidRDefault="007259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29,72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  <w:t>25jun02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259BB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21,52</w:t>
      </w:r>
      <w:r w:rsidR="007259BB" w:rsidRPr="00281B38">
        <w:rPr>
          <w:rFonts w:asciiTheme="minorHAnsi" w:hAnsiTheme="minorHAnsi"/>
          <w:sz w:val="22"/>
          <w:szCs w:val="22"/>
        </w:rPr>
        <w:tab/>
        <w:t>Oscar Taha</w:t>
      </w:r>
      <w:r w:rsidR="007259BB" w:rsidRPr="00281B38">
        <w:rPr>
          <w:rFonts w:asciiTheme="minorHAnsi" w:hAnsiTheme="minorHAnsi"/>
          <w:sz w:val="22"/>
          <w:szCs w:val="22"/>
        </w:rPr>
        <w:tab/>
        <w:t>31okt02</w:t>
      </w:r>
      <w:r w:rsidR="007259BB" w:rsidRPr="00281B38">
        <w:rPr>
          <w:rFonts w:asciiTheme="minorHAnsi" w:hAnsiTheme="minorHAnsi"/>
          <w:sz w:val="22"/>
          <w:szCs w:val="22"/>
        </w:rPr>
        <w:tab/>
        <w:t>Enskede</w:t>
      </w:r>
      <w:r w:rsidR="007259BB" w:rsidRPr="00281B38">
        <w:rPr>
          <w:rFonts w:asciiTheme="minorHAnsi" w:hAnsiTheme="minorHAnsi"/>
          <w:sz w:val="22"/>
          <w:szCs w:val="22"/>
        </w:rPr>
        <w:tab/>
        <w:t>20.9</w:t>
      </w:r>
    </w:p>
    <w:p w:rsidR="00764E90" w:rsidRPr="00281B38" w:rsidRDefault="007C387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20,28</w:t>
      </w:r>
      <w:r w:rsidRPr="00281B38">
        <w:rPr>
          <w:rFonts w:asciiTheme="minorHAnsi" w:hAnsiTheme="minorHAnsi"/>
          <w:sz w:val="22"/>
          <w:szCs w:val="22"/>
        </w:rPr>
        <w:tab/>
        <w:t>Max S-Pettersson</w:t>
      </w:r>
      <w:r w:rsidR="00764E90" w:rsidRPr="00281B38">
        <w:rPr>
          <w:rFonts w:asciiTheme="minorHAnsi" w:hAnsiTheme="minorHAnsi"/>
          <w:sz w:val="22"/>
          <w:szCs w:val="22"/>
        </w:rPr>
        <w:tab/>
        <w:t>3okt02</w:t>
      </w:r>
      <w:r w:rsidR="00764E90" w:rsidRPr="00281B38">
        <w:rPr>
          <w:rFonts w:asciiTheme="minorHAnsi" w:hAnsiTheme="minorHAnsi"/>
          <w:sz w:val="22"/>
          <w:szCs w:val="22"/>
        </w:rPr>
        <w:tab/>
        <w:t>Enskede</w:t>
      </w:r>
      <w:r w:rsidR="00764E90" w:rsidRPr="00281B38">
        <w:rPr>
          <w:rFonts w:asciiTheme="minorHAnsi" w:hAnsiTheme="minorHAnsi"/>
          <w:sz w:val="22"/>
          <w:szCs w:val="22"/>
        </w:rPr>
        <w:tab/>
        <w:t>20.9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17,36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  <w:t>13mar02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15,26</w:t>
      </w:r>
      <w:r w:rsidRPr="00281B38">
        <w:rPr>
          <w:rFonts w:asciiTheme="minorHAnsi" w:hAnsiTheme="minorHAnsi"/>
          <w:sz w:val="22"/>
          <w:szCs w:val="22"/>
        </w:rPr>
        <w:tab/>
        <w:t>Max Malmsten</w:t>
      </w:r>
      <w:r w:rsidRPr="00281B38">
        <w:rPr>
          <w:rFonts w:asciiTheme="minorHAnsi" w:hAnsiTheme="minorHAnsi"/>
          <w:sz w:val="22"/>
          <w:szCs w:val="22"/>
        </w:rPr>
        <w:tab/>
        <w:t>12sep02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13,57</w:t>
      </w:r>
      <w:r w:rsidRPr="00281B38">
        <w:rPr>
          <w:rFonts w:asciiTheme="minorHAnsi" w:hAnsiTheme="minorHAnsi"/>
          <w:sz w:val="22"/>
          <w:szCs w:val="22"/>
        </w:rPr>
        <w:tab/>
        <w:t>Gustav Andersson</w:t>
      </w:r>
      <w:r w:rsidRPr="00281B38">
        <w:rPr>
          <w:rFonts w:asciiTheme="minorHAnsi" w:hAnsiTheme="minorHAnsi"/>
          <w:sz w:val="22"/>
          <w:szCs w:val="22"/>
        </w:rPr>
        <w:tab/>
        <w:t>14apr02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11,28</w:t>
      </w:r>
      <w:r w:rsidRPr="00281B38">
        <w:rPr>
          <w:rFonts w:asciiTheme="minorHAnsi" w:hAnsiTheme="minorHAnsi"/>
          <w:sz w:val="22"/>
          <w:szCs w:val="22"/>
        </w:rPr>
        <w:tab/>
        <w:t>David Morawski</w:t>
      </w:r>
      <w:r w:rsidRPr="00281B38">
        <w:rPr>
          <w:rFonts w:asciiTheme="minorHAnsi" w:hAnsiTheme="minorHAnsi"/>
          <w:sz w:val="22"/>
          <w:szCs w:val="22"/>
        </w:rPr>
        <w:tab/>
        <w:t>22maj02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10,66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10,30</w:t>
      </w:r>
      <w:r w:rsidRPr="00281B38">
        <w:rPr>
          <w:rFonts w:asciiTheme="minorHAnsi" w:hAnsiTheme="minorHAnsi"/>
          <w:sz w:val="22"/>
          <w:szCs w:val="22"/>
        </w:rPr>
        <w:tab/>
        <w:t>Ludvig Neuberg</w:t>
      </w:r>
      <w:r w:rsidRPr="00281B38">
        <w:rPr>
          <w:rFonts w:asciiTheme="minorHAnsi" w:hAnsiTheme="minorHAnsi"/>
          <w:sz w:val="22"/>
          <w:szCs w:val="22"/>
        </w:rPr>
        <w:tab/>
        <w:t>1jun02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10,01</w:t>
      </w:r>
      <w:r w:rsidRPr="00281B38">
        <w:rPr>
          <w:rFonts w:asciiTheme="minorHAnsi" w:hAnsiTheme="minorHAnsi"/>
          <w:sz w:val="22"/>
          <w:szCs w:val="22"/>
        </w:rPr>
        <w:tab/>
        <w:t>Marcus Winzenburg</w:t>
      </w:r>
      <w:r w:rsidRPr="00281B38">
        <w:rPr>
          <w:rFonts w:asciiTheme="minorHAnsi" w:hAnsiTheme="minorHAnsi"/>
          <w:sz w:val="22"/>
          <w:szCs w:val="22"/>
        </w:rPr>
        <w:tab/>
        <w:t>22sep02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C387C" w:rsidRPr="00281B38" w:rsidRDefault="007C387C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9,01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  <w:t>16apr02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A900D3" w:rsidRPr="00281B38" w:rsidRDefault="00A90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900D3" w:rsidRPr="00281B38" w:rsidRDefault="00A90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>Spjut</w:t>
      </w:r>
      <w:r w:rsidR="00A60DA6" w:rsidRPr="00281B38">
        <w:rPr>
          <w:rFonts w:asciiTheme="minorHAnsi" w:hAnsiTheme="minorHAnsi"/>
          <w:sz w:val="22"/>
          <w:szCs w:val="22"/>
        </w:rPr>
        <w:t xml:space="preserve"> (0,7</w:t>
      </w:r>
      <w:r w:rsidRPr="00281B38">
        <w:rPr>
          <w:rFonts w:asciiTheme="minorHAnsi" w:hAnsiTheme="minorHAnsi"/>
          <w:sz w:val="22"/>
          <w:szCs w:val="22"/>
        </w:rPr>
        <w:t>)</w:t>
      </w:r>
    </w:p>
    <w:p w:rsidR="00FE6349" w:rsidRPr="00281B38" w:rsidRDefault="0034409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32,90</w:t>
      </w:r>
      <w:r w:rsidRPr="00281B38">
        <w:rPr>
          <w:rFonts w:asciiTheme="minorHAnsi" w:hAnsiTheme="minorHAnsi"/>
          <w:sz w:val="22"/>
          <w:szCs w:val="22"/>
        </w:rPr>
        <w:tab/>
        <w:t>Mats Krönlein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6apr64</w:t>
      </w:r>
      <w:r w:rsidR="00AD7DC7" w:rsidRPr="00281B38">
        <w:rPr>
          <w:rFonts w:asciiTheme="minorHAnsi" w:hAnsiTheme="minorHAnsi"/>
          <w:sz w:val="22"/>
          <w:szCs w:val="22"/>
        </w:rPr>
        <w:tab/>
        <w:t>Huddinge</w:t>
      </w:r>
      <w:r w:rsidR="00AD7DC7" w:rsidRPr="00281B38">
        <w:rPr>
          <w:rFonts w:asciiTheme="minorHAnsi" w:hAnsiTheme="minorHAnsi"/>
          <w:sz w:val="22"/>
          <w:szCs w:val="22"/>
        </w:rPr>
        <w:tab/>
        <w:t>27.7</w:t>
      </w:r>
    </w:p>
    <w:p w:rsidR="00AD7DC7" w:rsidRPr="00281B38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240D3" w:rsidRPr="00281B38" w:rsidRDefault="00824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</w:rPr>
      </w:pPr>
      <w:r w:rsidRPr="00736027">
        <w:rPr>
          <w:rFonts w:asciiTheme="minorHAnsi" w:hAnsiTheme="minorHAnsi"/>
          <w:sz w:val="28"/>
          <w:szCs w:val="22"/>
        </w:rPr>
        <w:t>Spjut</w:t>
      </w:r>
      <w:r w:rsidRPr="00281B38">
        <w:rPr>
          <w:rFonts w:asciiTheme="minorHAnsi" w:hAnsiTheme="minorHAnsi"/>
          <w:b/>
          <w:sz w:val="22"/>
          <w:szCs w:val="22"/>
        </w:rPr>
        <w:t xml:space="preserve"> </w:t>
      </w:r>
      <w:r w:rsidRPr="00281B38">
        <w:rPr>
          <w:rFonts w:asciiTheme="minorHAnsi" w:hAnsiTheme="minorHAnsi"/>
          <w:sz w:val="22"/>
          <w:szCs w:val="22"/>
        </w:rPr>
        <w:t>(0,6)</w:t>
      </w:r>
    </w:p>
    <w:p w:rsidR="00F86ABE" w:rsidRPr="00281B38" w:rsidRDefault="00F86ABE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34,50</w:t>
      </w:r>
      <w:r w:rsidRPr="00281B38">
        <w:rPr>
          <w:rFonts w:asciiTheme="minorHAnsi" w:hAnsiTheme="minorHAnsi"/>
          <w:sz w:val="22"/>
          <w:szCs w:val="22"/>
        </w:rPr>
        <w:tab/>
        <w:t>Ernesto Turro Herrera</w:t>
      </w:r>
      <w:r w:rsidRPr="00281B38">
        <w:rPr>
          <w:rFonts w:asciiTheme="minorHAnsi" w:hAnsiTheme="minorHAnsi"/>
          <w:sz w:val="22"/>
          <w:szCs w:val="22"/>
        </w:rPr>
        <w:tab/>
      </w:r>
      <w:r w:rsidR="006465B9" w:rsidRPr="00281B38">
        <w:rPr>
          <w:rFonts w:asciiTheme="minorHAnsi" w:hAnsiTheme="minorHAnsi"/>
          <w:sz w:val="22"/>
          <w:szCs w:val="22"/>
        </w:rPr>
        <w:t>23apr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29.5</w:t>
      </w:r>
    </w:p>
    <w:p w:rsidR="008240D3" w:rsidRPr="00281B38" w:rsidRDefault="007166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32,70</w:t>
      </w:r>
      <w:r w:rsidR="008240D3" w:rsidRPr="00281B38">
        <w:rPr>
          <w:rFonts w:asciiTheme="minorHAnsi" w:hAnsiTheme="minorHAnsi"/>
          <w:sz w:val="22"/>
          <w:szCs w:val="22"/>
        </w:rPr>
        <w:tab/>
        <w:t>Malex Åkerblom</w:t>
      </w:r>
      <w:r w:rsidR="008240D3"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19mar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8240D3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17.8</w:t>
      </w:r>
    </w:p>
    <w:p w:rsidR="00962365" w:rsidRPr="00281B38" w:rsidRDefault="00962365" w:rsidP="00962365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28,56</w:t>
      </w:r>
      <w:r w:rsidRPr="00281B38">
        <w:rPr>
          <w:rFonts w:asciiTheme="minorHAnsi" w:hAnsiTheme="minorHAnsi"/>
          <w:sz w:val="22"/>
          <w:szCs w:val="22"/>
        </w:rPr>
        <w:tab/>
        <w:t>Hampus Carlens</w:t>
      </w:r>
      <w:r w:rsidRPr="00281B38">
        <w:rPr>
          <w:rFonts w:asciiTheme="minorHAnsi" w:hAnsiTheme="minorHAnsi"/>
          <w:sz w:val="22"/>
          <w:szCs w:val="22"/>
        </w:rPr>
        <w:tab/>
        <w:t>30sep99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7166AF" w:rsidRPr="00281B38" w:rsidRDefault="007166AF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28,17</w:t>
      </w:r>
      <w:r w:rsidRPr="00281B38">
        <w:rPr>
          <w:rFonts w:asciiTheme="minorHAnsi" w:hAnsiTheme="minorHAnsi"/>
          <w:sz w:val="22"/>
          <w:szCs w:val="22"/>
        </w:rPr>
        <w:tab/>
        <w:t>Rasmus Jönsson</w:t>
      </w:r>
      <w:r w:rsidRPr="00281B38">
        <w:rPr>
          <w:rFonts w:asciiTheme="minorHAnsi" w:hAnsiTheme="minorHAnsi"/>
          <w:sz w:val="22"/>
          <w:szCs w:val="22"/>
        </w:rPr>
        <w:tab/>
      </w:r>
      <w:r w:rsidR="006465B9" w:rsidRPr="00281B38">
        <w:rPr>
          <w:rFonts w:asciiTheme="minorHAnsi" w:hAnsiTheme="minorHAnsi"/>
          <w:sz w:val="22"/>
          <w:szCs w:val="22"/>
        </w:rPr>
        <w:t>12jul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7166AF" w:rsidRPr="00281B38" w:rsidRDefault="007166AF" w:rsidP="007166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26,41</w:t>
      </w:r>
      <w:r w:rsidRPr="00281B38">
        <w:rPr>
          <w:rFonts w:asciiTheme="minorHAnsi" w:hAnsiTheme="minorHAnsi"/>
          <w:sz w:val="22"/>
          <w:szCs w:val="22"/>
        </w:rPr>
        <w:tab/>
        <w:t>Albin Andersson</w:t>
      </w:r>
      <w:r w:rsidRPr="00281B38">
        <w:rPr>
          <w:rFonts w:asciiTheme="minorHAnsi" w:hAnsiTheme="minorHAnsi"/>
          <w:sz w:val="22"/>
          <w:szCs w:val="22"/>
        </w:rPr>
        <w:tab/>
      </w:r>
      <w:r w:rsidR="006465B9" w:rsidRPr="00281B38">
        <w:rPr>
          <w:rFonts w:asciiTheme="minorHAnsi" w:hAnsiTheme="minorHAnsi"/>
          <w:sz w:val="22"/>
          <w:szCs w:val="22"/>
        </w:rPr>
        <w:t>9feb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F86ABE" w:rsidRPr="00281B38" w:rsidRDefault="0096236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25,33</w:t>
      </w:r>
      <w:r w:rsidR="00F86ABE" w:rsidRPr="00281B38">
        <w:rPr>
          <w:rFonts w:asciiTheme="minorHAnsi" w:hAnsiTheme="minorHAnsi"/>
          <w:sz w:val="22"/>
          <w:szCs w:val="22"/>
        </w:rPr>
        <w:tab/>
        <w:t>Jakob Krumlinde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="006465B9" w:rsidRPr="00281B38">
        <w:rPr>
          <w:rFonts w:asciiTheme="minorHAnsi" w:hAnsiTheme="minorHAnsi"/>
          <w:sz w:val="22"/>
          <w:szCs w:val="22"/>
        </w:rPr>
        <w:t>13jan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="00F86ABE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30.8</w:t>
      </w:r>
    </w:p>
    <w:p w:rsidR="007166AF" w:rsidRPr="00281B38" w:rsidRDefault="00962365" w:rsidP="007166A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23,14</w:t>
      </w:r>
      <w:r w:rsidR="007166AF" w:rsidRPr="00281B38">
        <w:rPr>
          <w:rFonts w:asciiTheme="minorHAnsi" w:hAnsiTheme="minorHAnsi"/>
          <w:sz w:val="22"/>
          <w:szCs w:val="22"/>
        </w:rPr>
        <w:tab/>
        <w:t>Wille Björling</w:t>
      </w:r>
      <w:r w:rsidR="007166AF" w:rsidRPr="00281B38">
        <w:rPr>
          <w:rFonts w:asciiTheme="minorHAnsi" w:hAnsiTheme="minorHAnsi"/>
          <w:sz w:val="22"/>
          <w:szCs w:val="22"/>
        </w:rPr>
        <w:tab/>
      </w:r>
      <w:r w:rsidR="006465B9" w:rsidRPr="00281B38">
        <w:rPr>
          <w:rFonts w:asciiTheme="minorHAnsi" w:hAnsiTheme="minorHAnsi"/>
          <w:sz w:val="22"/>
          <w:szCs w:val="22"/>
        </w:rPr>
        <w:t>8sep</w:t>
      </w:r>
      <w:r w:rsidRPr="00281B38">
        <w:rPr>
          <w:rFonts w:asciiTheme="minorHAnsi" w:hAnsiTheme="minorHAnsi"/>
          <w:sz w:val="22"/>
          <w:szCs w:val="22"/>
        </w:rPr>
        <w:t>00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="007166AF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</w:t>
      </w:r>
      <w:r w:rsidR="007166AF" w:rsidRPr="00281B38">
        <w:rPr>
          <w:rFonts w:asciiTheme="minorHAnsi" w:hAnsiTheme="minorHAnsi"/>
          <w:sz w:val="22"/>
          <w:szCs w:val="22"/>
        </w:rPr>
        <w:t>.8</w:t>
      </w:r>
    </w:p>
    <w:p w:rsidR="00962365" w:rsidRPr="00281B38" w:rsidRDefault="0096236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16,42</w:t>
      </w:r>
      <w:r w:rsidRPr="00281B38">
        <w:rPr>
          <w:rFonts w:asciiTheme="minorHAnsi" w:hAnsiTheme="minorHAnsi"/>
          <w:sz w:val="22"/>
          <w:szCs w:val="22"/>
        </w:rPr>
        <w:tab/>
        <w:t>Oscar Stenberg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10maj</w:t>
      </w:r>
      <w:r w:rsidRPr="00281B38">
        <w:rPr>
          <w:rFonts w:asciiTheme="minorHAnsi" w:hAnsiTheme="minorHAnsi"/>
          <w:sz w:val="22"/>
          <w:szCs w:val="22"/>
        </w:rPr>
        <w:t>99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962365" w:rsidRPr="00281B38" w:rsidRDefault="0096236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15,43</w:t>
      </w:r>
      <w:r w:rsidRPr="00281B38">
        <w:rPr>
          <w:rFonts w:asciiTheme="minorHAnsi" w:hAnsiTheme="minorHAnsi"/>
          <w:sz w:val="22"/>
          <w:szCs w:val="22"/>
        </w:rPr>
        <w:tab/>
        <w:t>Elias Sahlin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12jan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Linköping</w:t>
      </w:r>
      <w:r w:rsidRPr="00281B38">
        <w:rPr>
          <w:rFonts w:asciiTheme="minorHAnsi" w:hAnsiTheme="minorHAnsi"/>
          <w:sz w:val="22"/>
          <w:szCs w:val="22"/>
        </w:rPr>
        <w:tab/>
        <w:t>30.8</w:t>
      </w:r>
    </w:p>
    <w:p w:rsidR="008240D3" w:rsidRPr="00281B38" w:rsidRDefault="00824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8240D3" w:rsidRPr="00281B38" w:rsidRDefault="008240D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b/>
          <w:sz w:val="22"/>
          <w:szCs w:val="22"/>
          <w:lang w:val="en-US"/>
        </w:rPr>
      </w:pPr>
      <w:r w:rsidRPr="00736027">
        <w:rPr>
          <w:rFonts w:asciiTheme="minorHAnsi" w:hAnsiTheme="minorHAnsi"/>
          <w:sz w:val="28"/>
          <w:szCs w:val="22"/>
          <w:lang w:val="en-US"/>
        </w:rPr>
        <w:t>Spjut</w:t>
      </w:r>
      <w:r w:rsidRPr="00281B38">
        <w:rPr>
          <w:rFonts w:asciiTheme="minorHAnsi" w:hAnsiTheme="minorHAnsi"/>
          <w:b/>
          <w:sz w:val="22"/>
          <w:szCs w:val="22"/>
          <w:lang w:val="en-US"/>
        </w:rPr>
        <w:t xml:space="preserve"> </w:t>
      </w:r>
      <w:r w:rsidRPr="00281B38">
        <w:rPr>
          <w:rFonts w:asciiTheme="minorHAnsi" w:hAnsiTheme="minorHAnsi"/>
          <w:sz w:val="22"/>
          <w:szCs w:val="22"/>
          <w:lang w:val="en-US"/>
        </w:rPr>
        <w:t>(0,4)</w:t>
      </w:r>
    </w:p>
    <w:p w:rsidR="003F5064" w:rsidRPr="00281B38" w:rsidRDefault="004C235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37,49</w:t>
      </w:r>
      <w:r w:rsidR="003F5064" w:rsidRPr="00281B38">
        <w:rPr>
          <w:rFonts w:asciiTheme="minorHAnsi" w:hAnsiTheme="minorHAnsi"/>
          <w:sz w:val="22"/>
          <w:szCs w:val="22"/>
          <w:lang w:val="en-US"/>
        </w:rPr>
        <w:tab/>
        <w:t>Robin Isaksson</w:t>
      </w:r>
      <w:r w:rsidR="003F5064" w:rsidRPr="00281B38">
        <w:rPr>
          <w:rFonts w:asciiTheme="minorHAnsi" w:hAnsiTheme="minorHAnsi"/>
          <w:sz w:val="22"/>
          <w:szCs w:val="22"/>
          <w:lang w:val="en-US"/>
        </w:rPr>
        <w:tab/>
      </w:r>
      <w:r w:rsidR="00A959FE" w:rsidRPr="00281B38">
        <w:rPr>
          <w:rFonts w:asciiTheme="minorHAnsi" w:hAnsiTheme="minorHAnsi"/>
          <w:sz w:val="22"/>
          <w:szCs w:val="22"/>
          <w:lang w:val="en-US"/>
        </w:rPr>
        <w:t>25jun</w:t>
      </w:r>
      <w:r w:rsidR="003F5064" w:rsidRPr="00281B38">
        <w:rPr>
          <w:rFonts w:asciiTheme="minorHAnsi" w:hAnsiTheme="minorHAnsi"/>
          <w:sz w:val="22"/>
          <w:szCs w:val="22"/>
          <w:lang w:val="en-US"/>
        </w:rPr>
        <w:t>02</w:t>
      </w:r>
      <w:r w:rsidR="003F5064" w:rsidRPr="00281B38">
        <w:rPr>
          <w:rFonts w:asciiTheme="minorHAnsi" w:hAnsiTheme="minorHAnsi"/>
          <w:sz w:val="22"/>
          <w:szCs w:val="22"/>
          <w:lang w:val="en-US"/>
        </w:rPr>
        <w:tab/>
      </w:r>
      <w:r w:rsidR="00AD309A" w:rsidRPr="00281B38">
        <w:rPr>
          <w:rFonts w:asciiTheme="minorHAnsi" w:hAnsiTheme="minorHAnsi"/>
          <w:sz w:val="22"/>
          <w:szCs w:val="22"/>
          <w:lang w:val="en-US"/>
        </w:rPr>
        <w:t>Stockholm/S</w:t>
      </w:r>
      <w:r w:rsidR="003F5064"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13.9</w:t>
      </w:r>
    </w:p>
    <w:p w:rsidR="001736E8" w:rsidRPr="00281B38" w:rsidRDefault="001736E8" w:rsidP="001736E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31,27</w:t>
      </w:r>
      <w:r w:rsidRPr="00281B38">
        <w:rPr>
          <w:rFonts w:asciiTheme="minorHAnsi" w:hAnsiTheme="minorHAnsi"/>
          <w:sz w:val="22"/>
          <w:szCs w:val="22"/>
        </w:rPr>
        <w:tab/>
        <w:t>Johan Hannegård</w:t>
      </w:r>
      <w:r w:rsidRPr="00281B38">
        <w:rPr>
          <w:rFonts w:asciiTheme="minorHAnsi" w:hAnsiTheme="minorHAnsi"/>
          <w:sz w:val="22"/>
          <w:szCs w:val="22"/>
        </w:rPr>
        <w:tab/>
        <w:t>13mar02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8240D3" w:rsidRPr="00281B38" w:rsidRDefault="0023351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25,99</w:t>
      </w:r>
      <w:r w:rsidRPr="00281B38">
        <w:rPr>
          <w:rFonts w:asciiTheme="minorHAnsi" w:hAnsiTheme="minorHAnsi"/>
          <w:sz w:val="22"/>
          <w:szCs w:val="22"/>
        </w:rPr>
        <w:tab/>
      </w:r>
      <w:r w:rsidR="008240D3" w:rsidRPr="00281B38">
        <w:rPr>
          <w:rFonts w:asciiTheme="minorHAnsi" w:hAnsiTheme="minorHAnsi"/>
          <w:sz w:val="22"/>
          <w:szCs w:val="22"/>
        </w:rPr>
        <w:t>Arvid Askensjö</w:t>
      </w:r>
      <w:r w:rsidR="008240D3" w:rsidRPr="00281B38">
        <w:rPr>
          <w:rFonts w:asciiTheme="minorHAnsi" w:hAnsiTheme="minorHAnsi"/>
          <w:sz w:val="22"/>
          <w:szCs w:val="22"/>
        </w:rPr>
        <w:tab/>
      </w:r>
      <w:r w:rsidR="00677801" w:rsidRPr="00281B38">
        <w:rPr>
          <w:rFonts w:asciiTheme="minorHAnsi" w:hAnsiTheme="minorHAnsi"/>
          <w:sz w:val="22"/>
          <w:szCs w:val="22"/>
        </w:rPr>
        <w:t>4jan</w:t>
      </w:r>
      <w:r w:rsidR="008240D3" w:rsidRPr="00281B38">
        <w:rPr>
          <w:rFonts w:asciiTheme="minorHAnsi" w:hAnsiTheme="minorHAnsi"/>
          <w:sz w:val="22"/>
          <w:szCs w:val="22"/>
        </w:rPr>
        <w:t>01</w:t>
      </w:r>
      <w:r w:rsidR="008240D3" w:rsidRPr="00281B38">
        <w:rPr>
          <w:rFonts w:asciiTheme="minorHAnsi" w:hAnsiTheme="minorHAnsi"/>
          <w:sz w:val="22"/>
          <w:szCs w:val="22"/>
        </w:rPr>
        <w:tab/>
        <w:t>Sätra</w:t>
      </w:r>
      <w:r w:rsidR="008240D3" w:rsidRPr="00281B38">
        <w:rPr>
          <w:rFonts w:asciiTheme="minorHAnsi" w:hAnsiTheme="minorHAnsi"/>
          <w:sz w:val="22"/>
          <w:szCs w:val="22"/>
        </w:rPr>
        <w:tab/>
        <w:t>3.5</w:t>
      </w:r>
    </w:p>
    <w:p w:rsidR="001736E8" w:rsidRPr="00281B38" w:rsidRDefault="001736E8" w:rsidP="001736E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3136BB" w:rsidRPr="00281B38">
        <w:rPr>
          <w:rFonts w:asciiTheme="minorHAnsi" w:hAnsiTheme="minorHAnsi"/>
          <w:sz w:val="22"/>
          <w:szCs w:val="22"/>
        </w:rPr>
        <w:t>24,04</w:t>
      </w:r>
      <w:r w:rsidRPr="00281B38">
        <w:rPr>
          <w:rFonts w:asciiTheme="minorHAnsi" w:hAnsiTheme="minorHAnsi"/>
          <w:sz w:val="22"/>
          <w:szCs w:val="22"/>
        </w:rPr>
        <w:tab/>
      </w:r>
      <w:r w:rsidR="003136BB" w:rsidRPr="00281B38">
        <w:rPr>
          <w:rFonts w:asciiTheme="minorHAnsi" w:hAnsiTheme="minorHAnsi"/>
          <w:sz w:val="22"/>
          <w:szCs w:val="22"/>
        </w:rPr>
        <w:t>Max Malmsten</w:t>
      </w:r>
      <w:r w:rsidR="003136BB" w:rsidRPr="00281B38">
        <w:rPr>
          <w:rFonts w:asciiTheme="minorHAnsi" w:hAnsiTheme="minorHAnsi"/>
          <w:sz w:val="22"/>
          <w:szCs w:val="22"/>
        </w:rPr>
        <w:tab/>
        <w:t>12sep02</w:t>
      </w:r>
      <w:r w:rsidR="003136BB"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</w:r>
      <w:r w:rsidR="003136BB" w:rsidRPr="00281B38">
        <w:rPr>
          <w:rFonts w:asciiTheme="minorHAnsi" w:hAnsiTheme="minorHAnsi"/>
          <w:sz w:val="22"/>
          <w:szCs w:val="22"/>
        </w:rPr>
        <w:t>7.9</w:t>
      </w:r>
    </w:p>
    <w:p w:rsidR="007F6D49" w:rsidRPr="00281B38" w:rsidRDefault="007F6D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23,63</w:t>
      </w:r>
      <w:r w:rsidRPr="00281B38">
        <w:rPr>
          <w:rFonts w:asciiTheme="minorHAnsi" w:hAnsiTheme="minorHAnsi"/>
          <w:sz w:val="22"/>
          <w:szCs w:val="22"/>
        </w:rPr>
        <w:tab/>
        <w:t>David Morawski</w:t>
      </w:r>
      <w:r w:rsidRPr="00281B38">
        <w:rPr>
          <w:rFonts w:asciiTheme="minorHAnsi" w:hAnsiTheme="minorHAnsi"/>
          <w:sz w:val="22"/>
          <w:szCs w:val="22"/>
        </w:rPr>
        <w:tab/>
      </w:r>
      <w:r w:rsidR="006465B9" w:rsidRPr="00281B38">
        <w:rPr>
          <w:rFonts w:asciiTheme="minorHAnsi" w:hAnsiTheme="minorHAnsi"/>
          <w:sz w:val="22"/>
          <w:szCs w:val="22"/>
        </w:rPr>
        <w:t>22maj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17.8</w:t>
      </w:r>
    </w:p>
    <w:p w:rsidR="00887848" w:rsidRPr="00281B38" w:rsidRDefault="00887848" w:rsidP="0088784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22,90</w:t>
      </w:r>
      <w:r w:rsidRPr="00281B38">
        <w:rPr>
          <w:rFonts w:asciiTheme="minorHAnsi" w:hAnsiTheme="minorHAnsi"/>
          <w:sz w:val="22"/>
          <w:szCs w:val="22"/>
        </w:rPr>
        <w:tab/>
        <w:t>Yande Adinata</w:t>
      </w:r>
      <w:r w:rsidRPr="00281B38">
        <w:rPr>
          <w:rFonts w:asciiTheme="minorHAnsi" w:hAnsiTheme="minorHAnsi"/>
          <w:sz w:val="22"/>
          <w:szCs w:val="22"/>
        </w:rPr>
        <w:tab/>
        <w:t>16apr02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3136BB" w:rsidRPr="00281B38" w:rsidRDefault="003136BB" w:rsidP="003136BB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21,67</w:t>
      </w:r>
      <w:r w:rsidRPr="00281B38">
        <w:rPr>
          <w:rFonts w:asciiTheme="minorHAnsi" w:hAnsiTheme="minorHAnsi"/>
          <w:sz w:val="22"/>
          <w:szCs w:val="22"/>
        </w:rPr>
        <w:tab/>
        <w:t>Max S-Pettersson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3okt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D76CE6" w:rsidRPr="00281B38" w:rsidRDefault="007F6D49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21,3</w:t>
      </w:r>
      <w:r w:rsidR="00D76CE6" w:rsidRPr="00281B38">
        <w:rPr>
          <w:rFonts w:asciiTheme="minorHAnsi" w:hAnsiTheme="minorHAnsi"/>
          <w:sz w:val="22"/>
          <w:szCs w:val="22"/>
        </w:rPr>
        <w:t>5</w:t>
      </w:r>
      <w:r w:rsidR="00D76CE6" w:rsidRPr="00281B38">
        <w:rPr>
          <w:rFonts w:asciiTheme="minorHAnsi" w:hAnsiTheme="minorHAnsi"/>
          <w:sz w:val="22"/>
          <w:szCs w:val="22"/>
        </w:rPr>
        <w:tab/>
        <w:t>Os</w:t>
      </w:r>
      <w:r w:rsidRPr="00281B38">
        <w:rPr>
          <w:rFonts w:asciiTheme="minorHAnsi" w:hAnsiTheme="minorHAnsi"/>
          <w:sz w:val="22"/>
          <w:szCs w:val="22"/>
        </w:rPr>
        <w:t>car Taha</w:t>
      </w:r>
      <w:r w:rsidRPr="00281B38">
        <w:rPr>
          <w:rFonts w:asciiTheme="minorHAnsi" w:hAnsiTheme="minorHAnsi"/>
          <w:sz w:val="22"/>
          <w:szCs w:val="22"/>
        </w:rPr>
        <w:tab/>
        <w:t>31okt02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="00D76CE6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17.8</w:t>
      </w:r>
    </w:p>
    <w:p w:rsidR="001736E8" w:rsidRPr="00281B38" w:rsidRDefault="001736E8" w:rsidP="001736E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20,67</w:t>
      </w:r>
      <w:r w:rsidRPr="00281B38">
        <w:rPr>
          <w:rFonts w:asciiTheme="minorHAnsi" w:hAnsiTheme="minorHAnsi"/>
          <w:sz w:val="22"/>
          <w:szCs w:val="22"/>
        </w:rPr>
        <w:tab/>
        <w:t>Måns Boshuis</w:t>
      </w:r>
      <w:r w:rsidRPr="00281B38">
        <w:rPr>
          <w:rFonts w:asciiTheme="minorHAnsi" w:hAnsiTheme="minorHAnsi"/>
          <w:sz w:val="22"/>
          <w:szCs w:val="22"/>
        </w:rPr>
        <w:tab/>
        <w:t>30maj02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1736E8" w:rsidRPr="00281B38" w:rsidRDefault="001736E8" w:rsidP="001736E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20,41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Marcus Winzenburg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22sep02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472D51" w:rsidRPr="00281B38" w:rsidRDefault="00472D51" w:rsidP="001736E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lastRenderedPageBreak/>
        <w:tab/>
      </w:r>
      <w:r w:rsidRPr="00281B38">
        <w:rPr>
          <w:rFonts w:asciiTheme="minorHAnsi" w:hAnsiTheme="minorHAnsi"/>
          <w:sz w:val="22"/>
          <w:szCs w:val="22"/>
        </w:rPr>
        <w:t>19,61</w:t>
      </w:r>
      <w:r w:rsidRPr="00281B38">
        <w:rPr>
          <w:rFonts w:asciiTheme="minorHAnsi" w:hAnsiTheme="minorHAnsi"/>
          <w:sz w:val="22"/>
          <w:szCs w:val="22"/>
        </w:rPr>
        <w:tab/>
        <w:t>Edvard Bilk</w:t>
      </w:r>
      <w:r w:rsidRPr="00281B38">
        <w:rPr>
          <w:rFonts w:asciiTheme="minorHAnsi" w:hAnsiTheme="minorHAnsi"/>
          <w:sz w:val="22"/>
          <w:szCs w:val="22"/>
        </w:rPr>
        <w:tab/>
      </w:r>
      <w:r w:rsidR="00A076B4" w:rsidRPr="00281B38">
        <w:rPr>
          <w:rFonts w:asciiTheme="minorHAnsi" w:hAnsiTheme="minorHAnsi"/>
          <w:sz w:val="22"/>
          <w:szCs w:val="22"/>
        </w:rPr>
        <w:t>10dec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3318F3" w:rsidRPr="00281B38" w:rsidRDefault="007F6D4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1736E8" w:rsidRPr="00281B38">
        <w:rPr>
          <w:rFonts w:asciiTheme="minorHAnsi" w:hAnsiTheme="minorHAnsi"/>
          <w:sz w:val="22"/>
          <w:szCs w:val="22"/>
          <w:lang w:val="en-US"/>
        </w:rPr>
        <w:t>18,87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Jonathan Westerberg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A076B4" w:rsidRPr="00281B38">
        <w:rPr>
          <w:rFonts w:asciiTheme="minorHAnsi" w:hAnsiTheme="minorHAnsi"/>
          <w:sz w:val="22"/>
          <w:szCs w:val="22"/>
          <w:lang w:val="en-US"/>
        </w:rPr>
        <w:t>5jan</w:t>
      </w:r>
      <w:r w:rsidR="001736E8" w:rsidRPr="00281B38">
        <w:rPr>
          <w:rFonts w:asciiTheme="minorHAnsi" w:hAnsiTheme="minorHAnsi"/>
          <w:sz w:val="22"/>
          <w:szCs w:val="22"/>
          <w:lang w:val="en-US"/>
        </w:rPr>
        <w:t>02</w:t>
      </w:r>
      <w:r w:rsidR="001736E8"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="003318F3" w:rsidRPr="00281B38">
        <w:rPr>
          <w:rFonts w:asciiTheme="minorHAnsi" w:hAnsiTheme="minorHAnsi"/>
          <w:sz w:val="22"/>
          <w:szCs w:val="22"/>
          <w:lang w:val="en-US"/>
        </w:rPr>
        <w:tab/>
      </w:r>
      <w:r w:rsidR="001736E8" w:rsidRPr="00281B38">
        <w:rPr>
          <w:rFonts w:asciiTheme="minorHAnsi" w:hAnsiTheme="minorHAnsi"/>
          <w:sz w:val="22"/>
          <w:szCs w:val="22"/>
          <w:lang w:val="en-US"/>
        </w:rPr>
        <w:t>26</w:t>
      </w:r>
      <w:r w:rsidR="003318F3" w:rsidRPr="00281B38">
        <w:rPr>
          <w:rFonts w:asciiTheme="minorHAnsi" w:hAnsiTheme="minorHAnsi"/>
          <w:sz w:val="22"/>
          <w:szCs w:val="22"/>
          <w:lang w:val="en-US"/>
        </w:rPr>
        <w:t>.8</w:t>
      </w:r>
    </w:p>
    <w:p w:rsidR="000F1F86" w:rsidRPr="00281B38" w:rsidRDefault="000F1F86" w:rsidP="000F1F8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17,43</w:t>
      </w:r>
      <w:r w:rsidRPr="00281B38">
        <w:rPr>
          <w:rFonts w:asciiTheme="minorHAnsi" w:hAnsiTheme="minorHAnsi"/>
          <w:sz w:val="22"/>
          <w:szCs w:val="22"/>
        </w:rPr>
        <w:tab/>
        <w:t>Ludvig Neuberg</w:t>
      </w:r>
      <w:r w:rsidRPr="00281B38">
        <w:rPr>
          <w:rFonts w:asciiTheme="minorHAnsi" w:hAnsiTheme="minorHAnsi"/>
          <w:sz w:val="22"/>
          <w:szCs w:val="22"/>
        </w:rPr>
        <w:tab/>
        <w:t>1jun02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266C77" w:rsidRPr="00281B38" w:rsidRDefault="00266C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17,10</w:t>
      </w:r>
      <w:r w:rsidRPr="00281B38">
        <w:rPr>
          <w:rFonts w:asciiTheme="minorHAnsi" w:hAnsiTheme="minorHAnsi"/>
          <w:sz w:val="22"/>
          <w:szCs w:val="22"/>
        </w:rPr>
        <w:tab/>
        <w:t>Jacob Klinth</w:t>
      </w:r>
      <w:r w:rsidRPr="00281B38">
        <w:rPr>
          <w:rFonts w:asciiTheme="minorHAnsi" w:hAnsiTheme="minorHAnsi"/>
          <w:sz w:val="22"/>
          <w:szCs w:val="22"/>
        </w:rPr>
        <w:tab/>
      </w:r>
      <w:r w:rsidR="00A076B4" w:rsidRPr="00281B38">
        <w:rPr>
          <w:rFonts w:asciiTheme="minorHAnsi" w:hAnsiTheme="minorHAnsi"/>
          <w:sz w:val="22"/>
          <w:szCs w:val="22"/>
        </w:rPr>
        <w:t>25aug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1736E8" w:rsidRPr="00281B38" w:rsidRDefault="001736E8" w:rsidP="001736E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17,10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Max Öqvist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24dec02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472D51" w:rsidRPr="00281B38" w:rsidRDefault="00472D51" w:rsidP="00472D51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16,96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Lukas Werner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21apr02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1736E8" w:rsidRPr="00281B38" w:rsidRDefault="001736E8" w:rsidP="001736E8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16,69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Gustav Andersson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14apr02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0F1F86" w:rsidRPr="00281B38" w:rsidRDefault="000F1F86" w:rsidP="000F1F8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16,56</w:t>
      </w:r>
      <w:r w:rsidRPr="00281B38">
        <w:rPr>
          <w:rFonts w:asciiTheme="minorHAnsi" w:hAnsiTheme="minorHAnsi"/>
          <w:sz w:val="22"/>
          <w:szCs w:val="22"/>
        </w:rPr>
        <w:tab/>
        <w:t>Hannes Repper</w:t>
      </w:r>
      <w:r w:rsidRPr="00281B38">
        <w:rPr>
          <w:rFonts w:asciiTheme="minorHAnsi" w:hAnsiTheme="minorHAnsi"/>
          <w:sz w:val="22"/>
          <w:szCs w:val="22"/>
        </w:rPr>
        <w:tab/>
        <w:t>7mar01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D76CE6" w:rsidRPr="00281B38" w:rsidRDefault="00D76CE6" w:rsidP="00D76CE6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16,50</w:t>
      </w:r>
      <w:r w:rsidRPr="00281B38">
        <w:rPr>
          <w:rFonts w:asciiTheme="minorHAnsi" w:hAnsiTheme="minorHAnsi"/>
          <w:sz w:val="22"/>
          <w:szCs w:val="22"/>
        </w:rPr>
        <w:tab/>
        <w:t>William Hjelt</w:t>
      </w:r>
      <w:r w:rsidRPr="00281B38">
        <w:rPr>
          <w:rFonts w:asciiTheme="minorHAnsi" w:hAnsiTheme="minorHAnsi"/>
          <w:sz w:val="22"/>
          <w:szCs w:val="22"/>
        </w:rPr>
        <w:tab/>
      </w:r>
      <w:r w:rsidR="00A076B4" w:rsidRPr="00281B38">
        <w:rPr>
          <w:rFonts w:asciiTheme="minorHAnsi" w:hAnsiTheme="minorHAnsi"/>
          <w:sz w:val="22"/>
          <w:szCs w:val="22"/>
        </w:rPr>
        <w:t>20jun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266C77" w:rsidRPr="00281B38" w:rsidRDefault="00266C77" w:rsidP="00266C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lang w:val="en-US"/>
        </w:rPr>
        <w:t>16,39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Elias Sahlin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12jan01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2.6</w:t>
      </w:r>
    </w:p>
    <w:p w:rsidR="00472D51" w:rsidRPr="00281B38" w:rsidRDefault="00472D51" w:rsidP="00266C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</w:p>
    <w:p w:rsidR="00266C77" w:rsidRPr="00281B38" w:rsidRDefault="00266C77" w:rsidP="00266C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A076B4" w:rsidRPr="00281B38">
        <w:rPr>
          <w:rFonts w:asciiTheme="minorHAnsi" w:hAnsiTheme="minorHAnsi"/>
          <w:sz w:val="22"/>
          <w:szCs w:val="22"/>
          <w:lang w:val="en-US"/>
        </w:rPr>
        <w:t>14,67</w:t>
      </w:r>
      <w:r w:rsidR="00A076B4" w:rsidRPr="00281B38">
        <w:rPr>
          <w:rFonts w:asciiTheme="minorHAnsi" w:hAnsiTheme="minorHAnsi"/>
          <w:sz w:val="22"/>
          <w:szCs w:val="22"/>
          <w:lang w:val="en-US"/>
        </w:rPr>
        <w:tab/>
        <w:t xml:space="preserve">Theo </w:t>
      </w:r>
      <w:r w:rsidRPr="00281B38">
        <w:rPr>
          <w:rFonts w:asciiTheme="minorHAnsi" w:hAnsiTheme="minorHAnsi"/>
          <w:sz w:val="22"/>
          <w:szCs w:val="22"/>
          <w:lang w:val="en-US"/>
        </w:rPr>
        <w:t>Brilly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A076B4" w:rsidRPr="00281B38">
        <w:rPr>
          <w:rFonts w:asciiTheme="minorHAnsi" w:hAnsiTheme="minorHAnsi"/>
          <w:sz w:val="22"/>
          <w:szCs w:val="22"/>
          <w:lang w:val="en-US"/>
        </w:rPr>
        <w:t>25feb</w:t>
      </w:r>
      <w:r w:rsidRPr="00281B38">
        <w:rPr>
          <w:rFonts w:asciiTheme="minorHAnsi" w:hAnsiTheme="minorHAnsi"/>
          <w:sz w:val="22"/>
          <w:szCs w:val="22"/>
          <w:lang w:val="en-US"/>
        </w:rPr>
        <w:t>01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Täby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2.6</w:t>
      </w:r>
    </w:p>
    <w:p w:rsidR="001736E8" w:rsidRPr="00281B38" w:rsidRDefault="001736E8" w:rsidP="00266C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  <w:lang w:val="en-US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  <w:t>13,67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Julius Mördrup</w:t>
      </w: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="00472D51" w:rsidRPr="00281B38">
        <w:rPr>
          <w:rFonts w:asciiTheme="minorHAnsi" w:hAnsiTheme="minorHAnsi"/>
          <w:sz w:val="22"/>
          <w:szCs w:val="22"/>
          <w:lang w:val="en-US"/>
        </w:rPr>
        <w:t>30apr</w:t>
      </w:r>
      <w:r w:rsidRPr="00281B38">
        <w:rPr>
          <w:rFonts w:asciiTheme="minorHAnsi" w:hAnsiTheme="minorHAnsi"/>
          <w:sz w:val="22"/>
          <w:szCs w:val="22"/>
          <w:lang w:val="en-US"/>
        </w:rPr>
        <w:t>02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Stockholm/S</w:t>
      </w:r>
      <w:r w:rsidRPr="00281B38">
        <w:rPr>
          <w:rFonts w:asciiTheme="minorHAnsi" w:hAnsiTheme="minorHAnsi"/>
          <w:sz w:val="22"/>
          <w:szCs w:val="22"/>
          <w:lang w:val="en-US"/>
        </w:rPr>
        <w:tab/>
        <w:t>26.8</w:t>
      </w:r>
    </w:p>
    <w:p w:rsidR="00266C77" w:rsidRPr="00281B38" w:rsidRDefault="00266C77" w:rsidP="00266C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  <w:lang w:val="en-US"/>
        </w:rPr>
        <w:tab/>
      </w:r>
      <w:r w:rsidRPr="00281B38">
        <w:rPr>
          <w:rFonts w:asciiTheme="minorHAnsi" w:hAnsiTheme="minorHAnsi"/>
          <w:sz w:val="22"/>
          <w:szCs w:val="22"/>
        </w:rPr>
        <w:t>13,10</w:t>
      </w:r>
      <w:r w:rsidRPr="00281B38">
        <w:rPr>
          <w:rFonts w:asciiTheme="minorHAnsi" w:hAnsiTheme="minorHAnsi"/>
          <w:sz w:val="22"/>
          <w:szCs w:val="22"/>
        </w:rPr>
        <w:tab/>
        <w:t>Filip Lindberg</w:t>
      </w:r>
      <w:r w:rsidRPr="00281B38">
        <w:rPr>
          <w:rFonts w:asciiTheme="minorHAnsi" w:hAnsiTheme="minorHAnsi"/>
          <w:sz w:val="22"/>
          <w:szCs w:val="22"/>
        </w:rPr>
        <w:tab/>
      </w:r>
      <w:r w:rsidR="00A076B4" w:rsidRPr="00281B38">
        <w:rPr>
          <w:rFonts w:asciiTheme="minorHAnsi" w:hAnsiTheme="minorHAnsi"/>
          <w:sz w:val="22"/>
          <w:szCs w:val="22"/>
        </w:rPr>
        <w:t>1mar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266C77" w:rsidRPr="00281B38" w:rsidRDefault="00266C77" w:rsidP="00266C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12,64</w:t>
      </w:r>
      <w:r w:rsidRPr="00281B38">
        <w:rPr>
          <w:rFonts w:asciiTheme="minorHAnsi" w:hAnsiTheme="minorHAnsi"/>
          <w:sz w:val="22"/>
          <w:szCs w:val="22"/>
        </w:rPr>
        <w:tab/>
        <w:t>Sven Dahlman</w:t>
      </w:r>
      <w:r w:rsidRPr="00281B38">
        <w:rPr>
          <w:rFonts w:asciiTheme="minorHAnsi" w:hAnsiTheme="minorHAnsi"/>
          <w:sz w:val="22"/>
          <w:szCs w:val="22"/>
        </w:rPr>
        <w:tab/>
      </w:r>
      <w:r w:rsidR="00A076B4" w:rsidRPr="00281B38">
        <w:rPr>
          <w:rFonts w:asciiTheme="minorHAnsi" w:hAnsiTheme="minorHAnsi"/>
          <w:sz w:val="22"/>
          <w:szCs w:val="22"/>
        </w:rPr>
        <w:t>31okt</w:t>
      </w:r>
      <w:r w:rsidRPr="00281B38">
        <w:rPr>
          <w:rFonts w:asciiTheme="minorHAnsi" w:hAnsiTheme="minorHAnsi"/>
          <w:sz w:val="22"/>
          <w:szCs w:val="22"/>
        </w:rPr>
        <w:t>01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1736E8" w:rsidRPr="00281B38" w:rsidRDefault="001736E8" w:rsidP="00266C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12,48</w:t>
      </w:r>
      <w:r w:rsidRPr="00281B38">
        <w:rPr>
          <w:rFonts w:asciiTheme="minorHAnsi" w:hAnsiTheme="minorHAnsi"/>
          <w:sz w:val="22"/>
          <w:szCs w:val="22"/>
        </w:rPr>
        <w:tab/>
        <w:t>Marius Frykhammar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7nov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Stockholm/S</w:t>
      </w:r>
      <w:r w:rsidRPr="00281B38">
        <w:rPr>
          <w:rFonts w:asciiTheme="minorHAnsi" w:hAnsiTheme="minorHAnsi"/>
          <w:sz w:val="22"/>
          <w:szCs w:val="22"/>
        </w:rPr>
        <w:tab/>
        <w:t>26.8</w:t>
      </w:r>
    </w:p>
    <w:p w:rsidR="00A02ECA" w:rsidRPr="00281B38" w:rsidRDefault="00A02ECA" w:rsidP="00A02ECA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12,06</w:t>
      </w:r>
      <w:r w:rsidRPr="00281B38">
        <w:rPr>
          <w:rFonts w:asciiTheme="minorHAnsi" w:hAnsiTheme="minorHAnsi"/>
          <w:sz w:val="22"/>
          <w:szCs w:val="22"/>
        </w:rPr>
        <w:tab/>
        <w:t>August Hagdahl</w:t>
      </w:r>
      <w:r w:rsidRPr="00281B38">
        <w:rPr>
          <w:rFonts w:asciiTheme="minorHAnsi" w:hAnsiTheme="minorHAnsi"/>
          <w:sz w:val="22"/>
          <w:szCs w:val="22"/>
        </w:rPr>
        <w:tab/>
      </w:r>
      <w:r w:rsidR="00A076B4" w:rsidRPr="00281B38">
        <w:rPr>
          <w:rFonts w:asciiTheme="minorHAnsi" w:hAnsiTheme="minorHAnsi"/>
          <w:sz w:val="22"/>
          <w:szCs w:val="22"/>
        </w:rPr>
        <w:t>15mar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F2616D" w:rsidRPr="00281B38" w:rsidRDefault="00F2616D" w:rsidP="00266C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11,20</w:t>
      </w:r>
      <w:r w:rsidRPr="00281B38">
        <w:rPr>
          <w:rFonts w:asciiTheme="minorHAnsi" w:hAnsiTheme="minorHAnsi"/>
          <w:sz w:val="22"/>
          <w:szCs w:val="22"/>
        </w:rPr>
        <w:tab/>
        <w:t>Vilgot Arnhult</w:t>
      </w:r>
      <w:r w:rsidRPr="00281B38">
        <w:rPr>
          <w:rFonts w:asciiTheme="minorHAnsi" w:hAnsiTheme="minorHAnsi"/>
          <w:sz w:val="22"/>
          <w:szCs w:val="22"/>
        </w:rPr>
        <w:tab/>
      </w:r>
      <w:r w:rsidR="00A076B4" w:rsidRPr="00281B38">
        <w:rPr>
          <w:rFonts w:asciiTheme="minorHAnsi" w:hAnsiTheme="minorHAnsi"/>
          <w:sz w:val="22"/>
          <w:szCs w:val="22"/>
        </w:rPr>
        <w:t>31jul</w:t>
      </w:r>
      <w:r w:rsidRPr="00281B38">
        <w:rPr>
          <w:rFonts w:asciiTheme="minorHAnsi" w:hAnsiTheme="minorHAnsi"/>
          <w:sz w:val="22"/>
          <w:szCs w:val="22"/>
        </w:rPr>
        <w:t>05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F2616D" w:rsidRPr="00281B38" w:rsidRDefault="00F2616D" w:rsidP="00266C77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7,88</w:t>
      </w:r>
      <w:r w:rsidRPr="00281B38">
        <w:rPr>
          <w:rFonts w:asciiTheme="minorHAnsi" w:hAnsiTheme="minorHAnsi"/>
          <w:sz w:val="22"/>
          <w:szCs w:val="22"/>
        </w:rPr>
        <w:tab/>
        <w:t>Adrian Werner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26jan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Lidingö</w:t>
      </w:r>
      <w:r w:rsidRPr="00281B38">
        <w:rPr>
          <w:rFonts w:asciiTheme="minorHAnsi" w:hAnsiTheme="minorHAnsi"/>
          <w:sz w:val="22"/>
          <w:szCs w:val="22"/>
        </w:rPr>
        <w:tab/>
        <w:t>11.6</w:t>
      </w:r>
    </w:p>
    <w:p w:rsidR="00AD7DC7" w:rsidRPr="00281B38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D7DC7" w:rsidRPr="00281B38" w:rsidRDefault="00AD7DC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 xml:space="preserve">Vikt </w:t>
      </w:r>
      <w:r w:rsidRPr="00281B38">
        <w:rPr>
          <w:rFonts w:asciiTheme="minorHAnsi" w:hAnsiTheme="minorHAnsi"/>
          <w:sz w:val="22"/>
          <w:szCs w:val="22"/>
        </w:rPr>
        <w:t>(7,26)</w:t>
      </w:r>
    </w:p>
    <w:p w:rsidR="00AD7DC7" w:rsidRPr="00281B38" w:rsidRDefault="0096236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10,19</w:t>
      </w:r>
      <w:r w:rsidR="00AD7DC7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Ingvar Lindqvist</w:t>
      </w:r>
      <w:r w:rsidRPr="00281B38">
        <w:rPr>
          <w:rFonts w:asciiTheme="minorHAnsi" w:hAnsiTheme="minorHAnsi"/>
          <w:sz w:val="22"/>
          <w:szCs w:val="22"/>
        </w:rPr>
        <w:tab/>
        <w:t>7apr38</w:t>
      </w:r>
      <w:r w:rsidRPr="00281B38">
        <w:rPr>
          <w:rFonts w:asciiTheme="minorHAnsi" w:hAnsiTheme="minorHAnsi"/>
          <w:sz w:val="22"/>
          <w:szCs w:val="22"/>
        </w:rPr>
        <w:tab/>
        <w:t>Ronneby</w:t>
      </w:r>
      <w:r w:rsidR="00AD7DC7"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>30.8</w:t>
      </w:r>
    </w:p>
    <w:p w:rsidR="00A549DB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549DB" w:rsidRPr="00736027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736027">
        <w:rPr>
          <w:rFonts w:asciiTheme="minorHAnsi" w:hAnsiTheme="minorHAnsi"/>
          <w:sz w:val="28"/>
          <w:szCs w:val="22"/>
        </w:rPr>
        <w:tab/>
        <w:t>Vortex</w:t>
      </w:r>
    </w:p>
    <w:p w:rsidR="00A549DB" w:rsidRPr="00281B38" w:rsidRDefault="00A549D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22,60</w:t>
      </w:r>
      <w:r w:rsidRPr="00281B38">
        <w:rPr>
          <w:rFonts w:asciiTheme="minorHAnsi" w:hAnsiTheme="minorHAnsi"/>
          <w:sz w:val="22"/>
          <w:szCs w:val="22"/>
        </w:rPr>
        <w:tab/>
        <w:t>Oliver Hegbart</w:t>
      </w:r>
      <w:r w:rsidRPr="00281B38">
        <w:rPr>
          <w:rFonts w:asciiTheme="minorHAnsi" w:hAnsiTheme="minorHAnsi"/>
          <w:sz w:val="22"/>
          <w:szCs w:val="22"/>
        </w:rPr>
        <w:tab/>
      </w:r>
      <w:r w:rsidR="0089455F" w:rsidRPr="00281B38">
        <w:rPr>
          <w:rFonts w:asciiTheme="minorHAnsi" w:hAnsiTheme="minorHAnsi"/>
          <w:sz w:val="22"/>
          <w:szCs w:val="22"/>
        </w:rPr>
        <w:t>2jul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Ekerö</w:t>
      </w:r>
      <w:r w:rsidRPr="00281B38">
        <w:rPr>
          <w:rFonts w:asciiTheme="minorHAnsi" w:hAnsiTheme="minorHAnsi"/>
          <w:sz w:val="22"/>
          <w:szCs w:val="22"/>
        </w:rPr>
        <w:tab/>
        <w:t>18.5</w:t>
      </w:r>
    </w:p>
    <w:p w:rsidR="002D2C21" w:rsidRPr="00281B38" w:rsidRDefault="002D2C2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E0383" w:rsidRPr="00736027" w:rsidRDefault="009640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736027">
        <w:rPr>
          <w:rFonts w:asciiTheme="minorHAnsi" w:hAnsiTheme="minorHAnsi"/>
          <w:sz w:val="28"/>
          <w:szCs w:val="22"/>
        </w:rPr>
        <w:t>Bollkast</w:t>
      </w:r>
    </w:p>
    <w:p w:rsidR="00887848" w:rsidRPr="00281B38" w:rsidRDefault="0088784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41,80</w:t>
      </w:r>
      <w:r w:rsidRPr="00281B38">
        <w:rPr>
          <w:rFonts w:asciiTheme="minorHAnsi" w:hAnsiTheme="minorHAnsi"/>
          <w:sz w:val="22"/>
          <w:szCs w:val="22"/>
        </w:rPr>
        <w:tab/>
        <w:t>Robin Isaksson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25jun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  <w:r w:rsidR="003136BB" w:rsidRPr="00281B38">
        <w:rPr>
          <w:rFonts w:asciiTheme="minorHAnsi" w:hAnsiTheme="minorHAnsi"/>
          <w:sz w:val="22"/>
          <w:szCs w:val="22"/>
        </w:rPr>
        <w:tab/>
      </w:r>
    </w:p>
    <w:p w:rsidR="003C4B53" w:rsidRPr="00281B38" w:rsidRDefault="003C4B5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35,53</w:t>
      </w:r>
      <w:r w:rsidRPr="00281B38">
        <w:rPr>
          <w:rFonts w:asciiTheme="minorHAnsi" w:hAnsiTheme="minorHAnsi"/>
          <w:sz w:val="22"/>
          <w:szCs w:val="22"/>
        </w:rPr>
        <w:tab/>
        <w:t>David Hermelin</w:t>
      </w:r>
      <w:r w:rsidRPr="00281B38">
        <w:rPr>
          <w:rFonts w:asciiTheme="minorHAnsi" w:hAnsiTheme="minorHAnsi"/>
          <w:sz w:val="22"/>
          <w:szCs w:val="22"/>
        </w:rPr>
        <w:tab/>
        <w:t>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3136BB" w:rsidRPr="00281B38" w:rsidRDefault="003136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35,20</w:t>
      </w:r>
      <w:r w:rsidRPr="00281B38">
        <w:rPr>
          <w:rFonts w:asciiTheme="minorHAnsi" w:hAnsiTheme="minorHAnsi"/>
          <w:sz w:val="22"/>
          <w:szCs w:val="22"/>
        </w:rPr>
        <w:tab/>
        <w:t>Jonathan Johansson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25jan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3136BB" w:rsidRPr="00281B38" w:rsidRDefault="003136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="007C387C" w:rsidRPr="00281B38">
        <w:rPr>
          <w:rFonts w:asciiTheme="minorHAnsi" w:hAnsiTheme="minorHAnsi"/>
          <w:sz w:val="22"/>
          <w:szCs w:val="22"/>
        </w:rPr>
        <w:t>33,16</w:t>
      </w:r>
      <w:r w:rsidR="007C387C" w:rsidRPr="00281B38">
        <w:rPr>
          <w:rFonts w:asciiTheme="minorHAnsi" w:hAnsiTheme="minorHAnsi"/>
          <w:sz w:val="22"/>
          <w:szCs w:val="22"/>
        </w:rPr>
        <w:tab/>
        <w:t>Max S-Pettersson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3okt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3C4B53" w:rsidRPr="00281B38" w:rsidRDefault="003C4B5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29,49</w:t>
      </w:r>
      <w:r w:rsidRPr="00281B38">
        <w:rPr>
          <w:rFonts w:asciiTheme="minorHAnsi" w:hAnsiTheme="minorHAnsi"/>
          <w:sz w:val="22"/>
          <w:szCs w:val="22"/>
        </w:rPr>
        <w:tab/>
        <w:t>Elias Belfrage</w:t>
      </w:r>
      <w:r w:rsidRPr="00281B38">
        <w:rPr>
          <w:rFonts w:asciiTheme="minorHAnsi" w:hAnsiTheme="minorHAnsi"/>
          <w:sz w:val="22"/>
          <w:szCs w:val="22"/>
        </w:rPr>
        <w:tab/>
        <w:t>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887848" w:rsidRPr="00281B38" w:rsidRDefault="00887848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28,63</w:t>
      </w:r>
      <w:r w:rsidRPr="00281B38">
        <w:rPr>
          <w:rFonts w:asciiTheme="minorHAnsi" w:hAnsiTheme="minorHAnsi"/>
          <w:sz w:val="22"/>
          <w:szCs w:val="22"/>
        </w:rPr>
        <w:tab/>
        <w:t>Yande Kanita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16apr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3C4B53" w:rsidRPr="00281B38" w:rsidRDefault="003C4B5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>’</w:t>
      </w:r>
      <w:r w:rsidRPr="00281B38">
        <w:rPr>
          <w:rFonts w:asciiTheme="minorHAnsi" w:hAnsiTheme="minorHAnsi"/>
          <w:sz w:val="22"/>
          <w:szCs w:val="22"/>
        </w:rPr>
        <w:tab/>
        <w:t>28,45</w:t>
      </w:r>
      <w:r w:rsidRPr="00281B38">
        <w:rPr>
          <w:rFonts w:asciiTheme="minorHAnsi" w:hAnsiTheme="minorHAnsi"/>
          <w:sz w:val="22"/>
          <w:szCs w:val="22"/>
        </w:rPr>
        <w:tab/>
        <w:t>Oskar Kärnros</w:t>
      </w:r>
      <w:r w:rsidRPr="00281B38">
        <w:rPr>
          <w:rFonts w:asciiTheme="minorHAnsi" w:hAnsiTheme="minorHAnsi"/>
          <w:sz w:val="22"/>
          <w:szCs w:val="22"/>
        </w:rPr>
        <w:tab/>
        <w:t>03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3136BB" w:rsidRPr="00281B38" w:rsidRDefault="003136BB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24,03</w:t>
      </w:r>
      <w:r w:rsidRPr="00281B38">
        <w:rPr>
          <w:rFonts w:asciiTheme="minorHAnsi" w:hAnsiTheme="minorHAnsi"/>
          <w:sz w:val="22"/>
          <w:szCs w:val="22"/>
        </w:rPr>
        <w:tab/>
        <w:t>Oscar Taha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31okt</w:t>
      </w:r>
      <w:r w:rsidRPr="00281B38">
        <w:rPr>
          <w:rFonts w:asciiTheme="minorHAnsi" w:hAnsiTheme="minorHAnsi"/>
          <w:sz w:val="22"/>
          <w:szCs w:val="22"/>
        </w:rPr>
        <w:t>02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964016" w:rsidRPr="00281B38" w:rsidRDefault="009640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18,29</w:t>
      </w:r>
      <w:r w:rsidRPr="00281B38">
        <w:rPr>
          <w:rFonts w:asciiTheme="minorHAnsi" w:hAnsiTheme="minorHAnsi"/>
          <w:sz w:val="22"/>
          <w:szCs w:val="22"/>
        </w:rPr>
        <w:tab/>
        <w:t>Kasper Wehlin</w:t>
      </w:r>
      <w:r w:rsidRPr="00281B38">
        <w:rPr>
          <w:rFonts w:asciiTheme="minorHAnsi" w:hAnsiTheme="minorHAnsi"/>
          <w:sz w:val="22"/>
          <w:szCs w:val="22"/>
        </w:rPr>
        <w:tab/>
      </w:r>
      <w:r w:rsidR="00ED7B12" w:rsidRPr="00281B38">
        <w:rPr>
          <w:rFonts w:asciiTheme="minorHAnsi" w:hAnsiTheme="minorHAnsi"/>
          <w:sz w:val="22"/>
          <w:szCs w:val="22"/>
        </w:rPr>
        <w:t>19okt</w:t>
      </w:r>
      <w:r w:rsidRPr="00281B38">
        <w:rPr>
          <w:rFonts w:asciiTheme="minorHAnsi" w:hAnsiTheme="minorHAnsi"/>
          <w:sz w:val="22"/>
          <w:szCs w:val="22"/>
        </w:rPr>
        <w:t>04</w:t>
      </w:r>
      <w:r w:rsidRPr="00281B38">
        <w:rPr>
          <w:rFonts w:asciiTheme="minorHAnsi" w:hAnsiTheme="minorHAnsi"/>
          <w:sz w:val="22"/>
          <w:szCs w:val="22"/>
        </w:rPr>
        <w:tab/>
        <w:t>Huddinge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8B5894" w:rsidRPr="00281B38" w:rsidRDefault="008B589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16,96</w:t>
      </w:r>
      <w:r w:rsidRPr="00281B38">
        <w:rPr>
          <w:rFonts w:asciiTheme="minorHAnsi" w:hAnsiTheme="minorHAnsi"/>
          <w:sz w:val="22"/>
          <w:szCs w:val="22"/>
        </w:rPr>
        <w:tab/>
        <w:t>Oliver Hegbart</w:t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2jul</w:t>
      </w:r>
      <w:r w:rsidRPr="00281B38">
        <w:rPr>
          <w:rFonts w:asciiTheme="minorHAnsi" w:hAnsiTheme="minorHAnsi"/>
          <w:sz w:val="22"/>
          <w:szCs w:val="22"/>
        </w:rPr>
        <w:t>06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7.9</w:t>
      </w:r>
    </w:p>
    <w:p w:rsidR="00964016" w:rsidRPr="00281B38" w:rsidRDefault="0096401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076B4" w:rsidRPr="00281B38" w:rsidRDefault="00A076B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5E0383" w:rsidRPr="00736027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32"/>
          <w:szCs w:val="22"/>
        </w:rPr>
      </w:pPr>
      <w:r w:rsidRPr="00736027">
        <w:rPr>
          <w:rFonts w:asciiTheme="minorHAnsi" w:hAnsiTheme="minorHAnsi"/>
          <w:sz w:val="32"/>
          <w:szCs w:val="22"/>
        </w:rPr>
        <w:t>Stafetter</w:t>
      </w:r>
    </w:p>
    <w:p w:rsidR="005E0383" w:rsidRPr="00736027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736027">
        <w:rPr>
          <w:rFonts w:asciiTheme="minorHAnsi" w:hAnsiTheme="minorHAnsi"/>
          <w:sz w:val="28"/>
          <w:szCs w:val="22"/>
        </w:rPr>
        <w:tab/>
        <w:t>5x60 meter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41,20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14.5</w:t>
      </w:r>
    </w:p>
    <w:p w:rsidR="00266C77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(David Morawski, Måns</w:t>
      </w:r>
      <w:r w:rsidR="00774D1E" w:rsidRPr="00281B38">
        <w:rPr>
          <w:rFonts w:asciiTheme="minorHAnsi" w:hAnsiTheme="minorHAnsi"/>
          <w:sz w:val="22"/>
          <w:szCs w:val="22"/>
        </w:rPr>
        <w:t xml:space="preserve"> B</w:t>
      </w:r>
      <w:r w:rsidRPr="00281B38">
        <w:rPr>
          <w:rFonts w:asciiTheme="minorHAnsi" w:hAnsiTheme="minorHAnsi"/>
          <w:sz w:val="22"/>
          <w:szCs w:val="22"/>
        </w:rPr>
        <w:t>o</w:t>
      </w:r>
      <w:r w:rsidR="00774D1E" w:rsidRPr="00281B38">
        <w:rPr>
          <w:rFonts w:asciiTheme="minorHAnsi" w:hAnsiTheme="minorHAnsi"/>
          <w:sz w:val="22"/>
          <w:szCs w:val="22"/>
        </w:rPr>
        <w:t>s</w:t>
      </w:r>
      <w:r w:rsidRPr="00281B38">
        <w:rPr>
          <w:rFonts w:asciiTheme="minorHAnsi" w:hAnsiTheme="minorHAnsi"/>
          <w:sz w:val="22"/>
          <w:szCs w:val="22"/>
        </w:rPr>
        <w:t>h</w:t>
      </w:r>
      <w:r w:rsidR="00764E90" w:rsidRPr="00281B38">
        <w:rPr>
          <w:rFonts w:asciiTheme="minorHAnsi" w:hAnsiTheme="minorHAnsi"/>
          <w:sz w:val="22"/>
          <w:szCs w:val="22"/>
        </w:rPr>
        <w:t>uis, Oscar Taha, Jonathan Wester</w:t>
      </w:r>
      <w:r w:rsidRPr="00281B38">
        <w:rPr>
          <w:rFonts w:asciiTheme="minorHAnsi" w:hAnsiTheme="minorHAnsi"/>
          <w:sz w:val="22"/>
          <w:szCs w:val="22"/>
        </w:rPr>
        <w:t>berg, Robin Isaksson)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41,35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highlight w:val="cyan"/>
        </w:rPr>
        <w:t>(David, Måns, oscar, Robin, Johan)</w:t>
      </w:r>
    </w:p>
    <w:p w:rsidR="0083683D" w:rsidRPr="00281B38" w:rsidRDefault="008368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41,64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83683D" w:rsidRPr="00281B38" w:rsidRDefault="008368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</w:r>
      <w:r w:rsidR="00472D51" w:rsidRPr="00281B38">
        <w:rPr>
          <w:rFonts w:asciiTheme="minorHAnsi" w:hAnsiTheme="minorHAnsi"/>
          <w:sz w:val="22"/>
          <w:szCs w:val="22"/>
        </w:rPr>
        <w:t>(Måns Boshuis, David</w:t>
      </w:r>
      <w:r w:rsidR="00774D1E" w:rsidRPr="00281B38">
        <w:rPr>
          <w:rFonts w:asciiTheme="minorHAnsi" w:hAnsiTheme="minorHAnsi"/>
          <w:sz w:val="22"/>
          <w:szCs w:val="22"/>
        </w:rPr>
        <w:t xml:space="preserve"> Morawski, Oscar Taha, Jonathan Westerberg, Robin Isaksson)</w:t>
      </w:r>
    </w:p>
    <w:p w:rsidR="000F1F86" w:rsidRPr="00281B38" w:rsidRDefault="000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42,88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0F1F86" w:rsidRPr="00281B38" w:rsidRDefault="000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(David Morawski, Johan Hannegård, Oscar Taha, Max Malmsten, Robin Isaksson)</w:t>
      </w:r>
    </w:p>
    <w:p w:rsidR="000F1F86" w:rsidRPr="00281B38" w:rsidRDefault="000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44,90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0F1F86" w:rsidRPr="00281B38" w:rsidRDefault="000F1F86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lastRenderedPageBreak/>
        <w:tab/>
      </w:r>
      <w:r w:rsidRPr="00281B38">
        <w:rPr>
          <w:rFonts w:asciiTheme="minorHAnsi" w:hAnsiTheme="minorHAnsi"/>
          <w:sz w:val="22"/>
          <w:szCs w:val="22"/>
        </w:rPr>
        <w:tab/>
        <w:t>(Sven Dahlman, Filip Lindeberg, Elias Sahlin, Theo Brilly, Joar Cedrenius)</w:t>
      </w:r>
    </w:p>
    <w:p w:rsidR="005E0383" w:rsidRPr="00281B38" w:rsidRDefault="00472D5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45,99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</w:r>
      <w:r w:rsidR="005E0383" w:rsidRPr="00281B38">
        <w:rPr>
          <w:rFonts w:asciiTheme="minorHAnsi" w:hAnsiTheme="minorHAnsi"/>
          <w:sz w:val="22"/>
          <w:szCs w:val="22"/>
        </w:rPr>
        <w:t>13</w:t>
      </w:r>
      <w:r w:rsidR="005E0383" w:rsidRPr="00281B38">
        <w:rPr>
          <w:rFonts w:asciiTheme="minorHAnsi" w:hAnsiTheme="minorHAnsi"/>
          <w:sz w:val="22"/>
          <w:szCs w:val="22"/>
        </w:rPr>
        <w:tab/>
        <w:t>Sollentuna</w:t>
      </w:r>
      <w:r w:rsidR="005E0383" w:rsidRPr="00281B38">
        <w:rPr>
          <w:rFonts w:asciiTheme="minorHAnsi" w:hAnsiTheme="minorHAnsi"/>
          <w:sz w:val="22"/>
          <w:szCs w:val="22"/>
        </w:rPr>
        <w:tab/>
        <w:t>14.5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(August Hagdahl, Johan Hanneberg</w:t>
      </w:r>
      <w:r w:rsidR="005A00D7" w:rsidRPr="00281B38">
        <w:rPr>
          <w:rFonts w:asciiTheme="minorHAnsi" w:hAnsiTheme="minorHAnsi"/>
          <w:sz w:val="22"/>
          <w:szCs w:val="22"/>
        </w:rPr>
        <w:t>, Max Malmqvist, Max Öqvist, Erik Hägge-Lundberg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46,02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14.5</w:t>
      </w:r>
    </w:p>
    <w:p w:rsidR="005E0383" w:rsidRPr="00281B38" w:rsidRDefault="005E038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 xml:space="preserve">(Elias Belfrage, Axel Karlsson, </w:t>
      </w:r>
      <w:r w:rsidR="00111E41" w:rsidRPr="00281B38">
        <w:rPr>
          <w:rFonts w:asciiTheme="minorHAnsi" w:hAnsiTheme="minorHAnsi"/>
          <w:sz w:val="22"/>
          <w:szCs w:val="22"/>
        </w:rPr>
        <w:t>Eri</w:t>
      </w:r>
      <w:r w:rsidR="00774D1E" w:rsidRPr="00281B38">
        <w:rPr>
          <w:rFonts w:asciiTheme="minorHAnsi" w:hAnsiTheme="minorHAnsi"/>
          <w:sz w:val="22"/>
          <w:szCs w:val="22"/>
        </w:rPr>
        <w:t>k Otterstedt, Jakob Jönsson, Hugo Widlund)</w:t>
      </w:r>
    </w:p>
    <w:p w:rsidR="0083683D" w:rsidRPr="00281B38" w:rsidRDefault="008368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46,08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83683D" w:rsidRPr="00281B38" w:rsidRDefault="0083683D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</w:r>
      <w:r w:rsidR="00774D1E" w:rsidRPr="00281B38">
        <w:rPr>
          <w:rFonts w:asciiTheme="minorHAnsi" w:hAnsiTheme="minorHAnsi"/>
          <w:sz w:val="22"/>
          <w:szCs w:val="22"/>
        </w:rPr>
        <w:t>(Jonathan Johansson, Johan Hannegård, Gustav Andersson, Max Öqvist, Lukas Werner)</w:t>
      </w:r>
    </w:p>
    <w:p w:rsidR="003C4B53" w:rsidRPr="00281B38" w:rsidRDefault="003C4B5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46,70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Spånga</w:t>
      </w:r>
      <w:r w:rsidRPr="00281B38">
        <w:rPr>
          <w:rFonts w:asciiTheme="minorHAnsi" w:hAnsiTheme="minorHAnsi"/>
          <w:sz w:val="22"/>
          <w:szCs w:val="22"/>
        </w:rPr>
        <w:tab/>
        <w:t>21.9</w:t>
      </w:r>
    </w:p>
    <w:p w:rsidR="003C4B53" w:rsidRPr="00281B38" w:rsidRDefault="003C4B53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(Axel Karlsson, Elias Belfrage, David Hermelin, Oskar Kärnros, Oliver Lundgren)</w:t>
      </w:r>
    </w:p>
    <w:p w:rsidR="00111E41" w:rsidRPr="00281B38" w:rsidRDefault="00111E4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47,95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14.5</w:t>
      </w:r>
    </w:p>
    <w:p w:rsidR="00111E41" w:rsidRPr="00281B38" w:rsidRDefault="00111E4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(To</w:t>
      </w:r>
      <w:r w:rsidR="007F7225" w:rsidRPr="00281B38">
        <w:rPr>
          <w:rFonts w:asciiTheme="minorHAnsi" w:hAnsiTheme="minorHAnsi"/>
          <w:sz w:val="22"/>
          <w:szCs w:val="22"/>
        </w:rPr>
        <w:t>r</w:t>
      </w:r>
      <w:r w:rsidRPr="00281B38">
        <w:rPr>
          <w:rFonts w:asciiTheme="minorHAnsi" w:hAnsiTheme="minorHAnsi"/>
          <w:sz w:val="22"/>
          <w:szCs w:val="22"/>
        </w:rPr>
        <w:t xml:space="preserve"> Sunnerdahl, Alma Holmberg, Gus</w:t>
      </w:r>
      <w:r w:rsidR="005A00D7" w:rsidRPr="00281B38">
        <w:rPr>
          <w:rFonts w:asciiTheme="minorHAnsi" w:hAnsiTheme="minorHAnsi"/>
          <w:sz w:val="22"/>
          <w:szCs w:val="22"/>
        </w:rPr>
        <w:t>tav An</w:t>
      </w:r>
      <w:r w:rsidR="00736027">
        <w:rPr>
          <w:rFonts w:asciiTheme="minorHAnsi" w:hAnsiTheme="minorHAnsi"/>
          <w:sz w:val="22"/>
          <w:szCs w:val="22"/>
        </w:rPr>
        <w:t>dersson, Måns Rudestam, Jon.</w:t>
      </w:r>
      <w:r w:rsidR="005A00D7" w:rsidRPr="00281B38">
        <w:rPr>
          <w:rFonts w:asciiTheme="minorHAnsi" w:hAnsiTheme="minorHAnsi"/>
          <w:sz w:val="22"/>
          <w:szCs w:val="22"/>
        </w:rPr>
        <w:t xml:space="preserve"> Johansson)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48,82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Enskede</w:t>
      </w:r>
      <w:r w:rsidRPr="00281B38">
        <w:rPr>
          <w:rFonts w:asciiTheme="minorHAnsi" w:hAnsiTheme="minorHAnsi"/>
          <w:sz w:val="22"/>
          <w:szCs w:val="22"/>
        </w:rPr>
        <w:tab/>
        <w:t>20.9</w:t>
      </w:r>
    </w:p>
    <w:p w:rsidR="00764E90" w:rsidRPr="00281B38" w:rsidRDefault="00764E90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  <w:highlight w:val="cyan"/>
        </w:rPr>
        <w:t>(Ludvig, Marcus, Gustav, Max, Yande…)</w:t>
      </w:r>
    </w:p>
    <w:p w:rsidR="00266C77" w:rsidRPr="00281B38" w:rsidRDefault="00266C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66C77" w:rsidRPr="00736027" w:rsidRDefault="00266C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736027">
        <w:rPr>
          <w:rFonts w:asciiTheme="minorHAnsi" w:hAnsiTheme="minorHAnsi"/>
          <w:sz w:val="28"/>
          <w:szCs w:val="22"/>
        </w:rPr>
        <w:tab/>
        <w:t>4x80 meter</w:t>
      </w:r>
      <w:r w:rsidRPr="00736027">
        <w:rPr>
          <w:rFonts w:asciiTheme="minorHAnsi" w:hAnsiTheme="minorHAnsi"/>
          <w:sz w:val="28"/>
          <w:szCs w:val="22"/>
        </w:rPr>
        <w:tab/>
      </w:r>
    </w:p>
    <w:p w:rsidR="00266C77" w:rsidRPr="00281B38" w:rsidRDefault="00266C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42,90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14</w:t>
      </w:r>
      <w:r w:rsidRPr="00281B38">
        <w:rPr>
          <w:rFonts w:asciiTheme="minorHAnsi" w:hAnsiTheme="minorHAnsi"/>
          <w:sz w:val="22"/>
          <w:szCs w:val="22"/>
        </w:rPr>
        <w:tab/>
        <w:t>Täby</w:t>
      </w:r>
      <w:r w:rsidRPr="00281B38">
        <w:rPr>
          <w:rFonts w:asciiTheme="minorHAnsi" w:hAnsiTheme="minorHAnsi"/>
          <w:sz w:val="22"/>
          <w:szCs w:val="22"/>
        </w:rPr>
        <w:tab/>
        <w:t>2.6</w:t>
      </w:r>
    </w:p>
    <w:p w:rsidR="00266C77" w:rsidRPr="00281B38" w:rsidRDefault="00266C77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(Elias Sahlin, Filip Lindeberg, Jacob Klinth, Theo Scharp Brilly)</w:t>
      </w:r>
    </w:p>
    <w:p w:rsidR="0054773F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 xml:space="preserve">46,36 </w:t>
      </w:r>
      <w:r w:rsidRPr="00281B38">
        <w:rPr>
          <w:rFonts w:asciiTheme="minorHAnsi" w:hAnsiTheme="minorHAnsi"/>
          <w:sz w:val="22"/>
          <w:szCs w:val="22"/>
        </w:rPr>
        <w:tab/>
        <w:t xml:space="preserve">LAG 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3D7CFB" w:rsidRPr="00281B38" w:rsidRDefault="003D7CFB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(Max Öqvist, Johan Hannegård, Måns Boshuis, Oscar Taha)</w:t>
      </w:r>
    </w:p>
    <w:p w:rsidR="0054773F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49,66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3D7CFB" w:rsidRPr="00281B38" w:rsidRDefault="003D7CFB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(Marcus Winzenburg, Julius Mördrup, Gustaf Andersson, August Hagdahl)</w:t>
      </w:r>
    </w:p>
    <w:p w:rsidR="0054773F" w:rsidRPr="00281B38" w:rsidRDefault="0054773F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54,28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12</w:t>
      </w:r>
      <w:r w:rsidRPr="00281B38">
        <w:rPr>
          <w:rFonts w:asciiTheme="minorHAnsi" w:hAnsiTheme="minorHAnsi"/>
          <w:sz w:val="22"/>
          <w:szCs w:val="22"/>
        </w:rPr>
        <w:tab/>
        <w:t>Copenhagen, DEN</w:t>
      </w:r>
      <w:r w:rsidRPr="00281B38">
        <w:rPr>
          <w:rFonts w:asciiTheme="minorHAnsi" w:hAnsiTheme="minorHAnsi"/>
          <w:sz w:val="22"/>
          <w:szCs w:val="22"/>
        </w:rPr>
        <w:tab/>
        <w:t>14.6</w:t>
      </w:r>
    </w:p>
    <w:p w:rsidR="00774D1E" w:rsidRPr="00281B38" w:rsidRDefault="00774D1E" w:rsidP="0054773F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F7225" w:rsidRPr="00281B38" w:rsidRDefault="007F722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736027">
        <w:rPr>
          <w:rFonts w:asciiTheme="minorHAnsi" w:hAnsiTheme="minorHAnsi"/>
          <w:sz w:val="28"/>
          <w:szCs w:val="22"/>
        </w:rPr>
        <w:t xml:space="preserve">1000 meter </w:t>
      </w:r>
      <w:r w:rsidRPr="00281B38">
        <w:rPr>
          <w:rFonts w:asciiTheme="minorHAnsi" w:hAnsiTheme="minorHAnsi"/>
          <w:sz w:val="22"/>
          <w:szCs w:val="22"/>
        </w:rPr>
        <w:t>(100+200+300+400)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2.00,51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19</w:t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Pr="00281B38">
        <w:rPr>
          <w:rFonts w:asciiTheme="minorHAnsi" w:hAnsiTheme="minorHAnsi"/>
          <w:sz w:val="22"/>
          <w:szCs w:val="22"/>
        </w:rPr>
        <w:tab/>
        <w:t>24.5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(Henrik Lind, Erik Lidén, Erik Hermelin, Andreas Movin)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2.03,62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17</w:t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Pr="00281B38">
        <w:rPr>
          <w:rFonts w:asciiTheme="minorHAnsi" w:hAnsiTheme="minorHAnsi"/>
          <w:sz w:val="22"/>
          <w:szCs w:val="22"/>
        </w:rPr>
        <w:tab/>
        <w:t>24.5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(Alfred Deutgen, Hjalmar Åhman, Tobias Månsson, Fredrik Lorentzon)</w:t>
      </w:r>
    </w:p>
    <w:p w:rsidR="004713F1" w:rsidRPr="00281B38" w:rsidRDefault="004713F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F7225" w:rsidRPr="00281B38" w:rsidRDefault="007F722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736027">
        <w:rPr>
          <w:rFonts w:asciiTheme="minorHAnsi" w:hAnsiTheme="minorHAnsi"/>
          <w:sz w:val="28"/>
          <w:szCs w:val="22"/>
        </w:rPr>
        <w:t>3x600 meter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5.21,16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(Oscar Taha, Jonathan Westerberg, Robin Isaksson)</w:t>
      </w:r>
    </w:p>
    <w:p w:rsidR="007F7225" w:rsidRPr="00281B38" w:rsidRDefault="007F722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5.27,10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7F722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</w:t>
      </w:r>
      <w:r w:rsidR="00893154" w:rsidRPr="00281B38">
        <w:rPr>
          <w:rFonts w:asciiTheme="minorHAnsi" w:hAnsiTheme="minorHAnsi"/>
          <w:sz w:val="22"/>
          <w:szCs w:val="22"/>
        </w:rPr>
        <w:t>Filip Lindeberg, Jacob Klinth, Max Malmsten)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6.07,83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(Marcus Winzenburg, Lukas Werner, Tor Sunnerdahl)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6.23,95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13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(Måns Boshuis, Måns Rudenstam, Max Öqvist)</w:t>
      </w:r>
    </w:p>
    <w:p w:rsidR="00893154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6.37,13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11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7F7225" w:rsidRPr="00281B38" w:rsidRDefault="00893154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(Jakob Jönsson, Sebastian Ljungberg, Axel Karlsson)</w:t>
      </w:r>
      <w:r w:rsidR="007F7225" w:rsidRPr="00281B38">
        <w:rPr>
          <w:rFonts w:asciiTheme="minorHAnsi" w:hAnsiTheme="minorHAnsi"/>
          <w:sz w:val="22"/>
          <w:szCs w:val="22"/>
        </w:rPr>
        <w:tab/>
      </w:r>
    </w:p>
    <w:p w:rsidR="007F7225" w:rsidRPr="00281B38" w:rsidRDefault="007F722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7F7225" w:rsidRPr="00736027" w:rsidRDefault="007F722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8"/>
          <w:szCs w:val="22"/>
        </w:rPr>
      </w:pPr>
      <w:r w:rsidRPr="00736027">
        <w:rPr>
          <w:rFonts w:asciiTheme="minorHAnsi" w:hAnsiTheme="minorHAnsi"/>
          <w:sz w:val="28"/>
          <w:szCs w:val="22"/>
        </w:rPr>
        <w:t>3x800 meter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6.05,48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17</w:t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Pr="00281B38">
        <w:rPr>
          <w:rFonts w:asciiTheme="minorHAnsi" w:hAnsiTheme="minorHAnsi"/>
          <w:sz w:val="22"/>
          <w:szCs w:val="22"/>
        </w:rPr>
        <w:tab/>
        <w:t>25</w:t>
      </w:r>
      <w:r w:rsidR="007F7225" w:rsidRPr="00281B38">
        <w:rPr>
          <w:rFonts w:asciiTheme="minorHAnsi" w:hAnsiTheme="minorHAnsi"/>
          <w:sz w:val="22"/>
          <w:szCs w:val="22"/>
        </w:rPr>
        <w:t>.5</w:t>
      </w:r>
    </w:p>
    <w:p w:rsidR="007F7225" w:rsidRPr="00281B38" w:rsidRDefault="007F722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(Ahmed Demir, Simon Sundström, Erik Lagerlöf)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6.24,20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17</w:t>
      </w:r>
      <w:r w:rsidRPr="00281B38">
        <w:rPr>
          <w:rFonts w:asciiTheme="minorHAnsi" w:hAnsiTheme="minorHAnsi"/>
          <w:sz w:val="22"/>
          <w:szCs w:val="22"/>
        </w:rPr>
        <w:tab/>
        <w:t>Kil</w:t>
      </w:r>
      <w:r w:rsidRPr="00281B38">
        <w:rPr>
          <w:rFonts w:asciiTheme="minorHAnsi" w:hAnsiTheme="minorHAnsi"/>
          <w:sz w:val="22"/>
          <w:szCs w:val="22"/>
        </w:rPr>
        <w:tab/>
        <w:t>25.5</w:t>
      </w:r>
    </w:p>
    <w:p w:rsidR="00A421D9" w:rsidRPr="00281B38" w:rsidRDefault="00A421D9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(Jesper Rilegård, Axel Alness-Borg, Hjalmar Åhman)</w:t>
      </w:r>
    </w:p>
    <w:p w:rsidR="007F7225" w:rsidRPr="00281B38" w:rsidRDefault="007F722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  <w:t>6.41,40</w:t>
      </w:r>
      <w:r w:rsidRPr="00281B38">
        <w:rPr>
          <w:rFonts w:asciiTheme="minorHAnsi" w:hAnsiTheme="minorHAnsi"/>
          <w:sz w:val="22"/>
          <w:szCs w:val="22"/>
        </w:rPr>
        <w:tab/>
        <w:t>LAG</w:t>
      </w:r>
      <w:r w:rsidRPr="00281B38">
        <w:rPr>
          <w:rFonts w:asciiTheme="minorHAnsi" w:hAnsiTheme="minorHAnsi"/>
          <w:sz w:val="22"/>
          <w:szCs w:val="22"/>
        </w:rPr>
        <w:tab/>
        <w:t>17</w:t>
      </w:r>
      <w:r w:rsidRPr="00281B38">
        <w:rPr>
          <w:rFonts w:asciiTheme="minorHAnsi" w:hAnsiTheme="minorHAnsi"/>
          <w:sz w:val="22"/>
          <w:szCs w:val="22"/>
        </w:rPr>
        <w:tab/>
        <w:t>Sollentuna</w:t>
      </w:r>
      <w:r w:rsidRPr="00281B38">
        <w:rPr>
          <w:rFonts w:asciiTheme="minorHAnsi" w:hAnsiTheme="minorHAnsi"/>
          <w:sz w:val="22"/>
          <w:szCs w:val="22"/>
        </w:rPr>
        <w:tab/>
        <w:t>15.5</w:t>
      </w:r>
    </w:p>
    <w:p w:rsidR="007F7225" w:rsidRPr="00281B38" w:rsidRDefault="007F7225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  <w:r w:rsidRPr="00281B38">
        <w:rPr>
          <w:rFonts w:asciiTheme="minorHAnsi" w:hAnsiTheme="minorHAnsi"/>
          <w:sz w:val="22"/>
          <w:szCs w:val="22"/>
        </w:rPr>
        <w:tab/>
      </w:r>
      <w:r w:rsidRPr="00281B38">
        <w:rPr>
          <w:rFonts w:asciiTheme="minorHAnsi" w:hAnsiTheme="minorHAnsi"/>
          <w:sz w:val="22"/>
          <w:szCs w:val="22"/>
        </w:rPr>
        <w:tab/>
        <w:t>(Jesper Rilegård, Hjalmar Åhman, Axel Alness-Borg)</w:t>
      </w:r>
    </w:p>
    <w:p w:rsidR="00111E41" w:rsidRPr="00281B38" w:rsidRDefault="00111E4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2D2C21" w:rsidRPr="00281B38" w:rsidRDefault="002D2C21" w:rsidP="00B830E9">
      <w:pPr>
        <w:tabs>
          <w:tab w:val="right" w:pos="680"/>
          <w:tab w:val="left" w:pos="1134"/>
          <w:tab w:val="right" w:pos="4253"/>
          <w:tab w:val="left" w:pos="5103"/>
          <w:tab w:val="right" w:pos="7371"/>
        </w:tabs>
        <w:rPr>
          <w:rFonts w:asciiTheme="minorHAnsi" w:hAnsiTheme="minorHAnsi"/>
          <w:sz w:val="22"/>
          <w:szCs w:val="22"/>
        </w:rPr>
      </w:pPr>
    </w:p>
    <w:p w:rsidR="00A46630" w:rsidRPr="00281B38" w:rsidRDefault="00A46630" w:rsidP="00B830E9">
      <w:pPr>
        <w:tabs>
          <w:tab w:val="right" w:pos="4253"/>
          <w:tab w:val="left" w:pos="5103"/>
        </w:tabs>
        <w:rPr>
          <w:rFonts w:asciiTheme="minorHAnsi" w:hAnsiTheme="minorHAnsi"/>
          <w:sz w:val="22"/>
          <w:szCs w:val="22"/>
        </w:rPr>
      </w:pPr>
    </w:p>
    <w:sectPr w:rsidR="00A46630" w:rsidRPr="00281B3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F0E" w:rsidRDefault="00D21F0E" w:rsidP="00677801">
      <w:r>
        <w:separator/>
      </w:r>
    </w:p>
  </w:endnote>
  <w:endnote w:type="continuationSeparator" w:id="0">
    <w:p w:rsidR="00D21F0E" w:rsidRDefault="00D21F0E" w:rsidP="00677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5733685"/>
      <w:docPartObj>
        <w:docPartGallery w:val="Page Numbers (Bottom of Page)"/>
        <w:docPartUnique/>
      </w:docPartObj>
    </w:sdtPr>
    <w:sdtEndPr/>
    <w:sdtContent>
      <w:p w:rsidR="00204D9C" w:rsidRDefault="00204D9C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DC5">
          <w:rPr>
            <w:noProof/>
          </w:rPr>
          <w:t>3</w:t>
        </w:r>
        <w:r>
          <w:fldChar w:fldCharType="end"/>
        </w:r>
      </w:p>
    </w:sdtContent>
  </w:sdt>
  <w:p w:rsidR="00204D9C" w:rsidRDefault="00204D9C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F0E" w:rsidRDefault="00D21F0E" w:rsidP="00677801">
      <w:r>
        <w:separator/>
      </w:r>
    </w:p>
  </w:footnote>
  <w:footnote w:type="continuationSeparator" w:id="0">
    <w:p w:rsidR="00D21F0E" w:rsidRDefault="00D21F0E" w:rsidP="006778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632"/>
    <w:rsid w:val="000061A4"/>
    <w:rsid w:val="000130AD"/>
    <w:rsid w:val="00030F5F"/>
    <w:rsid w:val="000333D7"/>
    <w:rsid w:val="00041D5C"/>
    <w:rsid w:val="0005382D"/>
    <w:rsid w:val="00060ECE"/>
    <w:rsid w:val="0007053B"/>
    <w:rsid w:val="00071DDC"/>
    <w:rsid w:val="000935D9"/>
    <w:rsid w:val="000A356D"/>
    <w:rsid w:val="000B05CC"/>
    <w:rsid w:val="000C3CB7"/>
    <w:rsid w:val="000D2268"/>
    <w:rsid w:val="000D2882"/>
    <w:rsid w:val="000D3CCD"/>
    <w:rsid w:val="000E55A8"/>
    <w:rsid w:val="000F1F86"/>
    <w:rsid w:val="001054FD"/>
    <w:rsid w:val="00110AD1"/>
    <w:rsid w:val="00111530"/>
    <w:rsid w:val="00111E41"/>
    <w:rsid w:val="001128D5"/>
    <w:rsid w:val="001155E6"/>
    <w:rsid w:val="00122FD2"/>
    <w:rsid w:val="001272E2"/>
    <w:rsid w:val="00133F45"/>
    <w:rsid w:val="00162A66"/>
    <w:rsid w:val="00171AEE"/>
    <w:rsid w:val="001736E8"/>
    <w:rsid w:val="0017477F"/>
    <w:rsid w:val="001763CC"/>
    <w:rsid w:val="00186C12"/>
    <w:rsid w:val="001A5E5F"/>
    <w:rsid w:val="001B3264"/>
    <w:rsid w:val="001C440E"/>
    <w:rsid w:val="001C70BE"/>
    <w:rsid w:val="001C7C83"/>
    <w:rsid w:val="001D7DAB"/>
    <w:rsid w:val="001E69A4"/>
    <w:rsid w:val="001E7E1B"/>
    <w:rsid w:val="001F255C"/>
    <w:rsid w:val="001F5161"/>
    <w:rsid w:val="00200312"/>
    <w:rsid w:val="00204D9C"/>
    <w:rsid w:val="00204E63"/>
    <w:rsid w:val="00205820"/>
    <w:rsid w:val="00205DC5"/>
    <w:rsid w:val="0020741A"/>
    <w:rsid w:val="0021353D"/>
    <w:rsid w:val="00217444"/>
    <w:rsid w:val="00224856"/>
    <w:rsid w:val="002301EC"/>
    <w:rsid w:val="0023351B"/>
    <w:rsid w:val="00266C77"/>
    <w:rsid w:val="002678AB"/>
    <w:rsid w:val="00281B38"/>
    <w:rsid w:val="0028362C"/>
    <w:rsid w:val="00290C07"/>
    <w:rsid w:val="00293169"/>
    <w:rsid w:val="00295365"/>
    <w:rsid w:val="002A72C8"/>
    <w:rsid w:val="002B2BB5"/>
    <w:rsid w:val="002B362A"/>
    <w:rsid w:val="002B6363"/>
    <w:rsid w:val="002C239C"/>
    <w:rsid w:val="002D2C21"/>
    <w:rsid w:val="002D74A8"/>
    <w:rsid w:val="002F3FFF"/>
    <w:rsid w:val="0030009F"/>
    <w:rsid w:val="00303317"/>
    <w:rsid w:val="003056D0"/>
    <w:rsid w:val="003136BB"/>
    <w:rsid w:val="003318F3"/>
    <w:rsid w:val="00344095"/>
    <w:rsid w:val="00351FDB"/>
    <w:rsid w:val="00367A8F"/>
    <w:rsid w:val="00370FB6"/>
    <w:rsid w:val="00372FE8"/>
    <w:rsid w:val="00374912"/>
    <w:rsid w:val="003A3193"/>
    <w:rsid w:val="003C15F2"/>
    <w:rsid w:val="003C4B53"/>
    <w:rsid w:val="003D7CFB"/>
    <w:rsid w:val="003F5064"/>
    <w:rsid w:val="004206F5"/>
    <w:rsid w:val="00422E6F"/>
    <w:rsid w:val="004237A6"/>
    <w:rsid w:val="004255AF"/>
    <w:rsid w:val="00430C56"/>
    <w:rsid w:val="00431D32"/>
    <w:rsid w:val="00457302"/>
    <w:rsid w:val="00461AC8"/>
    <w:rsid w:val="00463CA8"/>
    <w:rsid w:val="00467E44"/>
    <w:rsid w:val="00470470"/>
    <w:rsid w:val="004713F1"/>
    <w:rsid w:val="00472D51"/>
    <w:rsid w:val="00477BB2"/>
    <w:rsid w:val="00477BFA"/>
    <w:rsid w:val="0049200D"/>
    <w:rsid w:val="004A4233"/>
    <w:rsid w:val="004A4F7E"/>
    <w:rsid w:val="004B18CD"/>
    <w:rsid w:val="004B1A13"/>
    <w:rsid w:val="004B449A"/>
    <w:rsid w:val="004C2359"/>
    <w:rsid w:val="004D6280"/>
    <w:rsid w:val="004E13BB"/>
    <w:rsid w:val="004E6399"/>
    <w:rsid w:val="004F1504"/>
    <w:rsid w:val="004F3550"/>
    <w:rsid w:val="004F4342"/>
    <w:rsid w:val="00501E86"/>
    <w:rsid w:val="00517238"/>
    <w:rsid w:val="00517BAE"/>
    <w:rsid w:val="005236D3"/>
    <w:rsid w:val="00526B31"/>
    <w:rsid w:val="00531E61"/>
    <w:rsid w:val="005364BC"/>
    <w:rsid w:val="00540444"/>
    <w:rsid w:val="0054773F"/>
    <w:rsid w:val="00556694"/>
    <w:rsid w:val="005623D3"/>
    <w:rsid w:val="00571255"/>
    <w:rsid w:val="00574BD6"/>
    <w:rsid w:val="00582F4B"/>
    <w:rsid w:val="005A00D7"/>
    <w:rsid w:val="005B3756"/>
    <w:rsid w:val="005B3F88"/>
    <w:rsid w:val="005B54D7"/>
    <w:rsid w:val="005E0383"/>
    <w:rsid w:val="005E05B1"/>
    <w:rsid w:val="006109CC"/>
    <w:rsid w:val="006165A6"/>
    <w:rsid w:val="00627076"/>
    <w:rsid w:val="00642A77"/>
    <w:rsid w:val="006446B1"/>
    <w:rsid w:val="006465B9"/>
    <w:rsid w:val="006604E4"/>
    <w:rsid w:val="00664516"/>
    <w:rsid w:val="00666377"/>
    <w:rsid w:val="00672784"/>
    <w:rsid w:val="00677801"/>
    <w:rsid w:val="00683B45"/>
    <w:rsid w:val="006955BC"/>
    <w:rsid w:val="006B3C8F"/>
    <w:rsid w:val="006B4A0C"/>
    <w:rsid w:val="006B519D"/>
    <w:rsid w:val="006B67A5"/>
    <w:rsid w:val="006C68B5"/>
    <w:rsid w:val="006E28B2"/>
    <w:rsid w:val="006E79A9"/>
    <w:rsid w:val="006F0D33"/>
    <w:rsid w:val="006F2F5C"/>
    <w:rsid w:val="006F77C7"/>
    <w:rsid w:val="0070112D"/>
    <w:rsid w:val="0070708A"/>
    <w:rsid w:val="007161B3"/>
    <w:rsid w:val="007166AF"/>
    <w:rsid w:val="007259BB"/>
    <w:rsid w:val="00726D71"/>
    <w:rsid w:val="00732497"/>
    <w:rsid w:val="00736027"/>
    <w:rsid w:val="0075547A"/>
    <w:rsid w:val="00764E90"/>
    <w:rsid w:val="00770A15"/>
    <w:rsid w:val="00774D1E"/>
    <w:rsid w:val="00793B9D"/>
    <w:rsid w:val="0079751D"/>
    <w:rsid w:val="007A094C"/>
    <w:rsid w:val="007C387C"/>
    <w:rsid w:val="007D2793"/>
    <w:rsid w:val="007E173E"/>
    <w:rsid w:val="007F4491"/>
    <w:rsid w:val="007F6D49"/>
    <w:rsid w:val="007F7225"/>
    <w:rsid w:val="007F78B1"/>
    <w:rsid w:val="0080040C"/>
    <w:rsid w:val="008111A9"/>
    <w:rsid w:val="00815DCF"/>
    <w:rsid w:val="008161C8"/>
    <w:rsid w:val="00820994"/>
    <w:rsid w:val="008225F2"/>
    <w:rsid w:val="008240D3"/>
    <w:rsid w:val="008270B6"/>
    <w:rsid w:val="00827A96"/>
    <w:rsid w:val="00831EC3"/>
    <w:rsid w:val="008366AB"/>
    <w:rsid w:val="0083683D"/>
    <w:rsid w:val="00850319"/>
    <w:rsid w:val="008528F2"/>
    <w:rsid w:val="008820AF"/>
    <w:rsid w:val="00887614"/>
    <w:rsid w:val="00887848"/>
    <w:rsid w:val="00893154"/>
    <w:rsid w:val="0089399A"/>
    <w:rsid w:val="0089455F"/>
    <w:rsid w:val="00895BE3"/>
    <w:rsid w:val="00897C6F"/>
    <w:rsid w:val="008B05C5"/>
    <w:rsid w:val="008B5894"/>
    <w:rsid w:val="008E270C"/>
    <w:rsid w:val="008E515B"/>
    <w:rsid w:val="009023D8"/>
    <w:rsid w:val="00903A34"/>
    <w:rsid w:val="00903FB0"/>
    <w:rsid w:val="0091114A"/>
    <w:rsid w:val="0093638E"/>
    <w:rsid w:val="00940510"/>
    <w:rsid w:val="00952FDB"/>
    <w:rsid w:val="00962365"/>
    <w:rsid w:val="00964016"/>
    <w:rsid w:val="00992014"/>
    <w:rsid w:val="009A7400"/>
    <w:rsid w:val="009B5C17"/>
    <w:rsid w:val="009D0602"/>
    <w:rsid w:val="009D06C1"/>
    <w:rsid w:val="009D1C4A"/>
    <w:rsid w:val="009D78B7"/>
    <w:rsid w:val="009F2AFF"/>
    <w:rsid w:val="00A02ECA"/>
    <w:rsid w:val="00A0476E"/>
    <w:rsid w:val="00A0565E"/>
    <w:rsid w:val="00A0581D"/>
    <w:rsid w:val="00A076B4"/>
    <w:rsid w:val="00A16C5E"/>
    <w:rsid w:val="00A24ED2"/>
    <w:rsid w:val="00A257AD"/>
    <w:rsid w:val="00A310CB"/>
    <w:rsid w:val="00A421D9"/>
    <w:rsid w:val="00A4522A"/>
    <w:rsid w:val="00A46630"/>
    <w:rsid w:val="00A52D04"/>
    <w:rsid w:val="00A549DB"/>
    <w:rsid w:val="00A60DA6"/>
    <w:rsid w:val="00A6242A"/>
    <w:rsid w:val="00A809DA"/>
    <w:rsid w:val="00A900D3"/>
    <w:rsid w:val="00A92362"/>
    <w:rsid w:val="00A926AD"/>
    <w:rsid w:val="00A93A56"/>
    <w:rsid w:val="00A959FE"/>
    <w:rsid w:val="00AA3DD3"/>
    <w:rsid w:val="00AB2B0C"/>
    <w:rsid w:val="00AD02F0"/>
    <w:rsid w:val="00AD309A"/>
    <w:rsid w:val="00AD7DC7"/>
    <w:rsid w:val="00AE4D86"/>
    <w:rsid w:val="00AF5C20"/>
    <w:rsid w:val="00B14D52"/>
    <w:rsid w:val="00B168AA"/>
    <w:rsid w:val="00B2239B"/>
    <w:rsid w:val="00B31991"/>
    <w:rsid w:val="00B5072B"/>
    <w:rsid w:val="00B55AEC"/>
    <w:rsid w:val="00B64079"/>
    <w:rsid w:val="00B830E9"/>
    <w:rsid w:val="00B936CB"/>
    <w:rsid w:val="00B94A23"/>
    <w:rsid w:val="00BB4049"/>
    <w:rsid w:val="00BD1EF0"/>
    <w:rsid w:val="00BD581A"/>
    <w:rsid w:val="00BD7CF8"/>
    <w:rsid w:val="00C07A81"/>
    <w:rsid w:val="00C10F19"/>
    <w:rsid w:val="00C1287C"/>
    <w:rsid w:val="00C2426A"/>
    <w:rsid w:val="00C446CE"/>
    <w:rsid w:val="00C471EA"/>
    <w:rsid w:val="00C517EF"/>
    <w:rsid w:val="00C55BEA"/>
    <w:rsid w:val="00C60ED3"/>
    <w:rsid w:val="00C64AF4"/>
    <w:rsid w:val="00C741E3"/>
    <w:rsid w:val="00C75D82"/>
    <w:rsid w:val="00C856F4"/>
    <w:rsid w:val="00C87C9C"/>
    <w:rsid w:val="00CA22EA"/>
    <w:rsid w:val="00CC147C"/>
    <w:rsid w:val="00CC2507"/>
    <w:rsid w:val="00CC4038"/>
    <w:rsid w:val="00CD39E6"/>
    <w:rsid w:val="00CD580D"/>
    <w:rsid w:val="00CE0E6E"/>
    <w:rsid w:val="00CE4ED3"/>
    <w:rsid w:val="00CE55C2"/>
    <w:rsid w:val="00D07057"/>
    <w:rsid w:val="00D15ABC"/>
    <w:rsid w:val="00D20327"/>
    <w:rsid w:val="00D217DF"/>
    <w:rsid w:val="00D21F0E"/>
    <w:rsid w:val="00D34EC6"/>
    <w:rsid w:val="00D41049"/>
    <w:rsid w:val="00D42FE9"/>
    <w:rsid w:val="00D44A2A"/>
    <w:rsid w:val="00D55F2B"/>
    <w:rsid w:val="00D57031"/>
    <w:rsid w:val="00D57527"/>
    <w:rsid w:val="00D61D1A"/>
    <w:rsid w:val="00D64A2D"/>
    <w:rsid w:val="00D64E5D"/>
    <w:rsid w:val="00D658D2"/>
    <w:rsid w:val="00D76CE6"/>
    <w:rsid w:val="00D82D40"/>
    <w:rsid w:val="00D87F30"/>
    <w:rsid w:val="00D95C35"/>
    <w:rsid w:val="00D97322"/>
    <w:rsid w:val="00DA7475"/>
    <w:rsid w:val="00DB7046"/>
    <w:rsid w:val="00DE0B18"/>
    <w:rsid w:val="00DE38F9"/>
    <w:rsid w:val="00DF0674"/>
    <w:rsid w:val="00DF5FF1"/>
    <w:rsid w:val="00E21CC8"/>
    <w:rsid w:val="00E36C24"/>
    <w:rsid w:val="00E55EB4"/>
    <w:rsid w:val="00E60A6D"/>
    <w:rsid w:val="00E70E9D"/>
    <w:rsid w:val="00E76575"/>
    <w:rsid w:val="00E773B7"/>
    <w:rsid w:val="00E9178F"/>
    <w:rsid w:val="00EA133E"/>
    <w:rsid w:val="00EA17AB"/>
    <w:rsid w:val="00EA414C"/>
    <w:rsid w:val="00EA5AC0"/>
    <w:rsid w:val="00EC4E7E"/>
    <w:rsid w:val="00EC66BF"/>
    <w:rsid w:val="00ED194A"/>
    <w:rsid w:val="00ED213A"/>
    <w:rsid w:val="00ED7B12"/>
    <w:rsid w:val="00EF1F86"/>
    <w:rsid w:val="00EF6540"/>
    <w:rsid w:val="00F00809"/>
    <w:rsid w:val="00F1115F"/>
    <w:rsid w:val="00F16685"/>
    <w:rsid w:val="00F2616D"/>
    <w:rsid w:val="00F3255A"/>
    <w:rsid w:val="00F4529F"/>
    <w:rsid w:val="00F45AF4"/>
    <w:rsid w:val="00F47DF4"/>
    <w:rsid w:val="00F6378F"/>
    <w:rsid w:val="00F83A8A"/>
    <w:rsid w:val="00F86ABE"/>
    <w:rsid w:val="00F95632"/>
    <w:rsid w:val="00F9788D"/>
    <w:rsid w:val="00FA4093"/>
    <w:rsid w:val="00FB623C"/>
    <w:rsid w:val="00FE6349"/>
    <w:rsid w:val="00FF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2">
    <w:name w:val="heading 2"/>
    <w:basedOn w:val="Normal"/>
    <w:next w:val="Normal"/>
    <w:link w:val="Rubrik2Char"/>
    <w:qFormat/>
    <w:rsid w:val="00F95632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F95632"/>
    <w:rPr>
      <w:rFonts w:ascii="Times New Roman" w:eastAsia="Times New Roman" w:hAnsi="Times New Roman" w:cs="Times New Roman"/>
      <w:b/>
      <w:bCs/>
      <w:sz w:val="28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6778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77801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6778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77801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5072B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5072B"/>
    <w:rPr>
      <w:rFonts w:ascii="Tahoma" w:eastAsia="Times New Roman" w:hAnsi="Tahoma" w:cs="Tahoma"/>
      <w:sz w:val="16"/>
      <w:szCs w:val="16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2">
    <w:name w:val="heading 2"/>
    <w:basedOn w:val="Normal"/>
    <w:next w:val="Normal"/>
    <w:link w:val="Rubrik2Char"/>
    <w:qFormat/>
    <w:rsid w:val="00F95632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F95632"/>
    <w:rPr>
      <w:rFonts w:ascii="Times New Roman" w:eastAsia="Times New Roman" w:hAnsi="Times New Roman" w:cs="Times New Roman"/>
      <w:b/>
      <w:bCs/>
      <w:sz w:val="28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6778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77801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6778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77801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5072B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5072B"/>
    <w:rPr>
      <w:rFonts w:ascii="Tahoma" w:eastAsia="Times New Roman" w:hAnsi="Tahoma" w:cs="Tahoma"/>
      <w:sz w:val="16"/>
      <w:szCs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586F3-74F3-4ABB-AB91-71D4E25CC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F5899B47</Template>
  <TotalTime>3740</TotalTime>
  <Pages>42</Pages>
  <Words>12088</Words>
  <Characters>64070</Characters>
  <Application>Microsoft Office Word</Application>
  <DocSecurity>0</DocSecurity>
  <Lines>533</Lines>
  <Paragraphs>152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Lidingö stad</Company>
  <LinksUpToDate>false</LinksUpToDate>
  <CharactersWithSpaces>76006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Leif Robertson</dc:creator>
  <cp:lastModifiedBy>Leif Robertson</cp:lastModifiedBy>
  <cp:revision>176</cp:revision>
  <cp:lastPrinted>2014-09-10T12:26:00Z</cp:lastPrinted>
  <dcterms:created xsi:type="dcterms:W3CDTF">2014-04-28T11:32:00Z</dcterms:created>
  <dcterms:modified xsi:type="dcterms:W3CDTF">2014-10-07T07:57:00Z</dcterms:modified>
</cp:coreProperties>
</file>