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38D" w:rsidRDefault="003150C0">
      <w:pPr>
        <w:tabs>
          <w:tab w:val="left" w:pos="2552"/>
          <w:tab w:val="left" w:pos="5387"/>
          <w:tab w:val="left" w:pos="878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D4CF14" wp14:editId="7F18EDFB">
                <wp:simplePos x="0" y="0"/>
                <wp:positionH relativeFrom="column">
                  <wp:posOffset>1415415</wp:posOffset>
                </wp:positionH>
                <wp:positionV relativeFrom="paragraph">
                  <wp:posOffset>2874010</wp:posOffset>
                </wp:positionV>
                <wp:extent cx="3248025" cy="208915"/>
                <wp:effectExtent l="0" t="685800" r="0" b="686435"/>
                <wp:wrapNone/>
                <wp:docPr id="6" name="Vänst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96930" flipV="1">
                          <a:off x="0" y="0"/>
                          <a:ext cx="3248025" cy="208915"/>
                        </a:xfrm>
                        <a:prstGeom prst="left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Vänster 6" o:spid="_x0000_s1026" type="#_x0000_t66" style="position:absolute;margin-left:111.45pt;margin-top:226.3pt;width:255.75pt;height:16.45pt;rotation:1750980fd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" adj="695" fillcolor="#ffc000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71D43F1A" wp14:editId="7685A9ED">
                <wp:simplePos x="0" y="0"/>
                <wp:positionH relativeFrom="page">
                  <wp:posOffset>4852035</wp:posOffset>
                </wp:positionH>
                <wp:positionV relativeFrom="page">
                  <wp:posOffset>1704975</wp:posOffset>
                </wp:positionV>
                <wp:extent cx="4419600" cy="2228850"/>
                <wp:effectExtent l="0" t="0" r="0" b="0"/>
                <wp:wrapSquare wrapText="bothSides"/>
                <wp:docPr id="695" name="Rektangel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0" cy="22288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extLst/>
                      </wps:spPr>
                      <wps:txbx>
                        <w:txbxContent>
                          <w:p w:rsidR="00161672" w:rsidRPr="00BD41FA" w:rsidRDefault="00161672" w:rsidP="00BD41FA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rPr>
                                <w:caps/>
                              </w:rPr>
                            </w:pPr>
                            <w:r w:rsidRPr="00BD41FA">
                              <w:rPr>
                                <w:caps/>
                              </w:rPr>
                              <w:t>När du loggat in p</w:t>
                            </w:r>
                            <w:r w:rsidR="003150C0">
                              <w:rPr>
                                <w:caps/>
                              </w:rPr>
                              <w:t>å sportadmin väljer du LOK-stöd.</w:t>
                            </w:r>
                          </w:p>
                          <w:p w:rsidR="00BD41FA" w:rsidRPr="00BD41FA" w:rsidRDefault="00BD41FA" w:rsidP="00BD41FA">
                            <w:pPr>
                              <w:rPr>
                                <w:caps/>
                              </w:rPr>
                            </w:pPr>
                          </w:p>
                          <w:p w:rsidR="00161672" w:rsidRPr="00BD41FA" w:rsidRDefault="00161672" w:rsidP="00BD41FA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caps/>
                                <w:sz w:val="40"/>
                                <w:szCs w:val="40"/>
                              </w:rPr>
                            </w:pPr>
                            <w:r w:rsidRPr="00BD41FA">
                              <w:rPr>
                                <w:caps/>
                              </w:rPr>
                              <w:t xml:space="preserve">Sedan väljer du vilken grupp </w:t>
                            </w:r>
                            <w:r w:rsidR="00BD41FA" w:rsidRPr="00BD41FA">
                              <w:rPr>
                                <w:caps/>
                              </w:rPr>
                              <w:t>det gäller.</w:t>
                            </w: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393" o:spid="_x0000_s1026" style="position:absolute;margin-left:382.05pt;margin-top:134.25pt;width:348pt;height:175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" o:allowincell="f" fillcolor="#ffc000" stroked="f">
                <v:textbox inset=",1in,1in,7.2pt">
                  <w:txbxContent>
                    <w:p w:rsidR="00161672" w:rsidRPr="00BD41FA" w:rsidRDefault="00161672" w:rsidP="00BD41FA">
                      <w:pPr>
                        <w:pStyle w:val="Liststycke"/>
                        <w:numPr>
                          <w:ilvl w:val="0"/>
                          <w:numId w:val="2"/>
                        </w:numPr>
                        <w:rPr>
                          <w:caps/>
                        </w:rPr>
                      </w:pPr>
                      <w:r w:rsidRPr="00BD41FA">
                        <w:rPr>
                          <w:caps/>
                        </w:rPr>
                        <w:t>När du loggat in p</w:t>
                      </w:r>
                      <w:r w:rsidR="003150C0">
                        <w:rPr>
                          <w:caps/>
                        </w:rPr>
                        <w:t>å sportadmin väljer du LOK-stöd.</w:t>
                      </w:r>
                    </w:p>
                    <w:p w:rsidR="00BD41FA" w:rsidRPr="00BD41FA" w:rsidRDefault="00BD41FA" w:rsidP="00BD41FA">
                      <w:pPr>
                        <w:rPr>
                          <w:caps/>
                        </w:rPr>
                      </w:pPr>
                    </w:p>
                    <w:p w:rsidR="00161672" w:rsidRPr="00BD41FA" w:rsidRDefault="00161672" w:rsidP="00BD41FA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caps/>
                          <w:sz w:val="40"/>
                          <w:szCs w:val="40"/>
                        </w:rPr>
                      </w:pPr>
                      <w:r w:rsidRPr="00BD41FA">
                        <w:rPr>
                          <w:caps/>
                        </w:rPr>
                        <w:t xml:space="preserve">Sedan väljer du vilken grupp </w:t>
                      </w:r>
                      <w:r w:rsidR="00BD41FA" w:rsidRPr="00BD41FA">
                        <w:rPr>
                          <w:caps/>
                        </w:rPr>
                        <w:t>det gäller.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AB6756" wp14:editId="44A82AB4">
                <wp:simplePos x="0" y="0"/>
                <wp:positionH relativeFrom="column">
                  <wp:posOffset>3907575</wp:posOffset>
                </wp:positionH>
                <wp:positionV relativeFrom="paragraph">
                  <wp:posOffset>2851772</wp:posOffset>
                </wp:positionV>
                <wp:extent cx="169384" cy="1710611"/>
                <wp:effectExtent l="0" t="503873" r="0" b="489267"/>
                <wp:wrapNone/>
                <wp:docPr id="7" name="Ne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067130">
                          <a:off x="0" y="0"/>
                          <a:ext cx="169384" cy="1710611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Ned 7" o:spid="_x0000_s1026" type="#_x0000_t67" style="position:absolute;margin-left:307.7pt;margin-top:224.55pt;width:13.35pt;height:134.7pt;rotation:3350124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" adj="20531" fillcolor="#ffc000" strokecolor="#243f60 [1604]" strokeweight="2pt"/>
            </w:pict>
          </mc:Fallback>
        </mc:AlternateContent>
      </w:r>
      <w:bookmarkStart w:id="0" w:name="_GoBack"/>
      <w:r w:rsidR="00452F8C">
        <w:rPr>
          <w:noProof/>
        </w:rPr>
        <w:drawing>
          <wp:inline distT="0" distB="0" distL="0" distR="0" wp14:anchorId="7B600A46" wp14:editId="3ECAA070">
            <wp:extent cx="9934027" cy="66865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943858" cy="669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52F8C" w:rsidRDefault="00E92D01">
      <w:pPr>
        <w:tabs>
          <w:tab w:val="left" w:pos="2552"/>
          <w:tab w:val="left" w:pos="5387"/>
          <w:tab w:val="left" w:pos="8789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1C28E3" wp14:editId="60598120">
                <wp:simplePos x="0" y="0"/>
                <wp:positionH relativeFrom="column">
                  <wp:posOffset>5228199</wp:posOffset>
                </wp:positionH>
                <wp:positionV relativeFrom="paragraph">
                  <wp:posOffset>328410</wp:posOffset>
                </wp:positionV>
                <wp:extent cx="151027" cy="2523179"/>
                <wp:effectExtent l="0" t="176530" r="15875" b="206375"/>
                <wp:wrapNone/>
                <wp:docPr id="10" name="Ne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886990">
                          <a:off x="0" y="0"/>
                          <a:ext cx="151027" cy="2523179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 10" o:spid="_x0000_s1026" type="#_x0000_t67" style="position:absolute;margin-left:411.65pt;margin-top:25.85pt;width:11.9pt;height:198.7pt;rotation:5337896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" adj="20954" fillcolor="#ffc000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F5DF76E" wp14:editId="42EA131F">
                <wp:simplePos x="0" y="0"/>
                <wp:positionH relativeFrom="column">
                  <wp:posOffset>5312410</wp:posOffset>
                </wp:positionH>
                <wp:positionV relativeFrom="paragraph">
                  <wp:posOffset>1189046</wp:posOffset>
                </wp:positionV>
                <wp:extent cx="148200" cy="2524532"/>
                <wp:effectExtent l="0" t="292735" r="0" b="264160"/>
                <wp:wrapNone/>
                <wp:docPr id="13" name="Ne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35456">
                          <a:off x="0" y="0"/>
                          <a:ext cx="148200" cy="2524532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 13" o:spid="_x0000_s1026" type="#_x0000_t67" style="position:absolute;margin-left:418.3pt;margin-top:93.65pt;width:11.65pt;height:198.8pt;rotation:6701554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" adj="20966" fillcolor="#ffc000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EC7623" wp14:editId="127CE972">
                <wp:simplePos x="0" y="0"/>
                <wp:positionH relativeFrom="column">
                  <wp:posOffset>5444077</wp:posOffset>
                </wp:positionH>
                <wp:positionV relativeFrom="paragraph">
                  <wp:posOffset>1709236</wp:posOffset>
                </wp:positionV>
                <wp:extent cx="170371" cy="3732166"/>
                <wp:effectExtent l="1162050" t="0" r="1163320" b="0"/>
                <wp:wrapNone/>
                <wp:docPr id="11" name="Ne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0570">
                          <a:off x="0" y="0"/>
                          <a:ext cx="170371" cy="3732166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 11" o:spid="_x0000_s1026" type="#_x0000_t67" style="position:absolute;margin-left:428.65pt;margin-top:134.6pt;width:13.4pt;height:293.85pt;rotation:2676676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" adj="21107" fillcolor="#ffc000" strokecolor="#243f60 [1604]" strokeweight="2pt"/>
            </w:pict>
          </mc:Fallback>
        </mc:AlternateContent>
      </w:r>
      <w:r w:rsidR="0067308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5D146DE3" wp14:editId="73C8957F">
                <wp:simplePos x="0" y="0"/>
                <wp:positionH relativeFrom="page">
                  <wp:posOffset>6076950</wp:posOffset>
                </wp:positionH>
                <wp:positionV relativeFrom="page">
                  <wp:posOffset>866775</wp:posOffset>
                </wp:positionV>
                <wp:extent cx="3108960" cy="3540760"/>
                <wp:effectExtent l="0" t="0" r="8890" b="2540"/>
                <wp:wrapSquare wrapText="bothSides"/>
                <wp:docPr id="19" name="Rektangel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960" cy="354076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extLst/>
                      </wps:spPr>
                      <wps:txbx>
                        <w:txbxContent>
                          <w:p w:rsidR="00673086" w:rsidRDefault="00673086" w:rsidP="00673086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caps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Cs w:val="24"/>
                              </w:rPr>
                              <w:t>stäm av så att alla sammankomster är ifyllda.</w:t>
                            </w:r>
                          </w:p>
                          <w:p w:rsidR="00673086" w:rsidRDefault="00673086" w:rsidP="00673086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caps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Cs w:val="24"/>
                              </w:rPr>
                              <w:t>För att dagen skall bli gilltig så måste minst en tränare vart på plats.</w:t>
                            </w:r>
                          </w:p>
                          <w:p w:rsidR="00673086" w:rsidRDefault="00673086" w:rsidP="00673086">
                            <w:pPr>
                              <w:pStyle w:val="Liststycke"/>
                              <w:numPr>
                                <w:ilvl w:val="0"/>
                                <w:numId w:val="4"/>
                              </w:numPr>
                              <w:rPr>
                                <w:caps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Cs w:val="24"/>
                              </w:rPr>
                              <w:t>Vid ifyllda sammankomster och allt stämmer så bekräftar man den dagen med en liten ”bock”.</w:t>
                            </w:r>
                          </w:p>
                          <w:p w:rsidR="00673086" w:rsidRPr="00673086" w:rsidRDefault="00673086" w:rsidP="00673086">
                            <w:pPr>
                              <w:pStyle w:val="Liststycke"/>
                              <w:ind w:left="2024"/>
                              <w:rPr>
                                <w:caps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7" style="position:absolute;margin-left:478.5pt;margin-top:68.25pt;width:244.8pt;height:278.8pt;z-index:251681792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" o:allowincell="f" fillcolor="#ffc000" stroked="f">
                <v:textbox inset=",1in,1in,7.2pt">
                  <w:txbxContent>
                    <w:p w:rsidR="00673086" w:rsidRDefault="00673086" w:rsidP="00673086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caps/>
                          <w:szCs w:val="24"/>
                        </w:rPr>
                      </w:pPr>
                      <w:r>
                        <w:rPr>
                          <w:caps/>
                          <w:szCs w:val="24"/>
                        </w:rPr>
                        <w:t>stäm av så att alla sammankomster är ifyllda.</w:t>
                      </w:r>
                    </w:p>
                    <w:p w:rsidR="00673086" w:rsidRDefault="00673086" w:rsidP="00673086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caps/>
                          <w:szCs w:val="24"/>
                        </w:rPr>
                      </w:pPr>
                      <w:r>
                        <w:rPr>
                          <w:caps/>
                          <w:szCs w:val="24"/>
                        </w:rPr>
                        <w:t>För att dagen skall bli gilltig så måste minst en tränare vart på plats.</w:t>
                      </w:r>
                    </w:p>
                    <w:p w:rsidR="00673086" w:rsidRDefault="00673086" w:rsidP="00673086">
                      <w:pPr>
                        <w:pStyle w:val="Liststycke"/>
                        <w:numPr>
                          <w:ilvl w:val="0"/>
                          <w:numId w:val="4"/>
                        </w:numPr>
                        <w:rPr>
                          <w:caps/>
                          <w:szCs w:val="24"/>
                        </w:rPr>
                      </w:pPr>
                      <w:r>
                        <w:rPr>
                          <w:caps/>
                          <w:szCs w:val="24"/>
                        </w:rPr>
                        <w:t>Vid ifyllda sammankomster och allt stämmer så bekräftar man den dagen med en liten ”bock”.</w:t>
                      </w:r>
                    </w:p>
                    <w:p w:rsidR="00673086" w:rsidRPr="00673086" w:rsidRDefault="00673086" w:rsidP="00673086">
                      <w:pPr>
                        <w:pStyle w:val="Liststycke"/>
                        <w:ind w:left="2024"/>
                        <w:rPr>
                          <w:caps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452F8C">
        <w:rPr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867900" cy="6619875"/>
            <wp:effectExtent l="0" t="0" r="0" b="9525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7900" cy="661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2F8C" w:rsidRDefault="00E92D01">
      <w:pPr>
        <w:tabs>
          <w:tab w:val="left" w:pos="2552"/>
          <w:tab w:val="left" w:pos="5387"/>
          <w:tab w:val="left" w:pos="878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737B4734" wp14:editId="5B678DB3">
                <wp:simplePos x="0" y="0"/>
                <wp:positionH relativeFrom="page">
                  <wp:posOffset>5543550</wp:posOffset>
                </wp:positionH>
                <wp:positionV relativeFrom="page">
                  <wp:posOffset>2818765</wp:posOffset>
                </wp:positionV>
                <wp:extent cx="3108960" cy="2333625"/>
                <wp:effectExtent l="0" t="0" r="8890" b="9525"/>
                <wp:wrapSquare wrapText="bothSides"/>
                <wp:docPr id="20" name="Rektangel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8960" cy="233362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extLst/>
                      </wps:spPr>
                      <wps:txbx>
                        <w:txbxContent>
                          <w:p w:rsidR="00673086" w:rsidRDefault="00673086" w:rsidP="00673086">
                            <w:pPr>
                              <w:pStyle w:val="Liststycke"/>
                              <w:numPr>
                                <w:ilvl w:val="0"/>
                                <w:numId w:val="5"/>
                              </w:numPr>
                              <w:rPr>
                                <w:caps/>
                                <w:szCs w:val="24"/>
                              </w:rPr>
                            </w:pPr>
                            <w:r w:rsidRPr="00673086">
                              <w:rPr>
                                <w:caps/>
                                <w:szCs w:val="24"/>
                              </w:rPr>
                              <w:t>När allt är klart så är det bara till att skriva ut.</w:t>
                            </w:r>
                          </w:p>
                          <w:p w:rsidR="00673086" w:rsidRPr="00673086" w:rsidRDefault="00673086" w:rsidP="00673086">
                            <w:pPr>
                              <w:pStyle w:val="Liststycke"/>
                              <w:numPr>
                                <w:ilvl w:val="0"/>
                                <w:numId w:val="5"/>
                              </w:numPr>
                              <w:rPr>
                                <w:caps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Cs w:val="24"/>
                              </w:rPr>
                              <w:t>När utskrift är gjord så är det bara din personliga signering som saknas</w:t>
                            </w:r>
                            <w:r w:rsidR="00E92D01">
                              <w:rPr>
                                <w:caps/>
                                <w:szCs w:val="24"/>
                              </w:rPr>
                              <w:t xml:space="preserve"> innan rapporten lämans in till ordförande</w:t>
                            </w:r>
                          </w:p>
                        </w:txbxContent>
                      </wps:txbx>
                      <wps:bodyPr rot="0" vert="horz" wrap="square" lIns="91440" tIns="914400" rIns="91440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436.5pt;margin-top:221.95pt;width:244.8pt;height:183.75pt;z-index:251683840;visibility:visible;mso-wrap-style:square;mso-width-percent:4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4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" o:allowincell="f" fillcolor="#ffc000" stroked="f">
                <v:textbox inset=",1in,1in,7.2pt">
                  <w:txbxContent>
                    <w:p w:rsidR="00673086" w:rsidRDefault="00673086" w:rsidP="00673086">
                      <w:pPr>
                        <w:pStyle w:val="Liststycke"/>
                        <w:numPr>
                          <w:ilvl w:val="0"/>
                          <w:numId w:val="5"/>
                        </w:numPr>
                        <w:rPr>
                          <w:caps/>
                          <w:szCs w:val="24"/>
                        </w:rPr>
                      </w:pPr>
                      <w:r w:rsidRPr="00673086">
                        <w:rPr>
                          <w:caps/>
                          <w:szCs w:val="24"/>
                        </w:rPr>
                        <w:t>När allt är klart så är det bara till att skriva ut.</w:t>
                      </w:r>
                    </w:p>
                    <w:p w:rsidR="00673086" w:rsidRPr="00673086" w:rsidRDefault="00673086" w:rsidP="00673086">
                      <w:pPr>
                        <w:pStyle w:val="Liststycke"/>
                        <w:numPr>
                          <w:ilvl w:val="0"/>
                          <w:numId w:val="5"/>
                        </w:numPr>
                        <w:rPr>
                          <w:caps/>
                          <w:szCs w:val="24"/>
                        </w:rPr>
                      </w:pPr>
                      <w:r>
                        <w:rPr>
                          <w:caps/>
                          <w:szCs w:val="24"/>
                        </w:rPr>
                        <w:t>När utskrift är gjord så är det bara din personliga signering som saknas</w:t>
                      </w:r>
                      <w:r w:rsidR="00E92D01">
                        <w:rPr>
                          <w:caps/>
                          <w:szCs w:val="24"/>
                        </w:rPr>
                        <w:t xml:space="preserve"> innan rapporten lämans in till ordförande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6B03C75" wp14:editId="020C158C">
                <wp:simplePos x="0" y="0"/>
                <wp:positionH relativeFrom="column">
                  <wp:posOffset>4230002</wp:posOffset>
                </wp:positionH>
                <wp:positionV relativeFrom="paragraph">
                  <wp:posOffset>2456972</wp:posOffset>
                </wp:positionV>
                <wp:extent cx="153009" cy="2087935"/>
                <wp:effectExtent l="0" t="262890" r="3810" b="232410"/>
                <wp:wrapNone/>
                <wp:docPr id="21" name="Upp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030600">
                          <a:off x="0" y="0"/>
                          <a:ext cx="153009" cy="2087935"/>
                        </a:xfrm>
                        <a:prstGeom prst="upArrow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p 21" o:spid="_x0000_s1026" type="#_x0000_t68" style="position:absolute;margin-left:333.05pt;margin-top:193.45pt;width:12.05pt;height:164.4pt;rotation:-4991003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" adj="791" fillcolor="#ffc000" strokecolor="#243f60 [1604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4A34273" wp14:editId="2638FE2A">
                <wp:simplePos x="0" y="0"/>
                <wp:positionH relativeFrom="column">
                  <wp:posOffset>4477918</wp:posOffset>
                </wp:positionH>
                <wp:positionV relativeFrom="paragraph">
                  <wp:posOffset>1300837</wp:posOffset>
                </wp:positionV>
                <wp:extent cx="134084" cy="2132750"/>
                <wp:effectExtent l="457200" t="0" r="475615" b="0"/>
                <wp:wrapNone/>
                <wp:docPr id="14" name="Ne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223342">
                          <a:off x="0" y="0"/>
                          <a:ext cx="134084" cy="2132750"/>
                        </a:xfrm>
                        <a:prstGeom prst="downArrow">
                          <a:avLst>
                            <a:gd name="adj1" fmla="val 58789"/>
                            <a:gd name="adj2" fmla="val 50000"/>
                          </a:avLst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Ned 14" o:spid="_x0000_s1026" type="#_x0000_t67" style="position:absolute;margin-left:352.6pt;margin-top:102.45pt;width:10.55pt;height:167.95pt;rotation:10074349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" adj="20921,4451" fillcolor="#ffc000" strokecolor="#243f60 [1604]" strokeweight="2pt"/>
            </w:pict>
          </mc:Fallback>
        </mc:AlternateContent>
      </w:r>
      <w:r w:rsidR="00452F8C">
        <w:rPr>
          <w:noProof/>
        </w:rPr>
        <w:drawing>
          <wp:inline distT="0" distB="0" distL="0" distR="0" wp14:anchorId="43FE64BB" wp14:editId="151AAE1F">
            <wp:extent cx="9696450" cy="6667500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97481" cy="6668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F8C" w:rsidSect="00452F8C">
      <w:pgSz w:w="16840" w:h="11907" w:orient="landscape"/>
      <w:pgMar w:top="720" w:right="720" w:bottom="720" w:left="720" w:header="720" w:footer="42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F8C" w:rsidRDefault="00452F8C">
      <w:r>
        <w:separator/>
      </w:r>
    </w:p>
  </w:endnote>
  <w:endnote w:type="continuationSeparator" w:id="0">
    <w:p w:rsidR="00452F8C" w:rsidRDefault="0045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F8C" w:rsidRDefault="00452F8C">
      <w:r>
        <w:separator/>
      </w:r>
    </w:p>
  </w:footnote>
  <w:footnote w:type="continuationSeparator" w:id="0">
    <w:p w:rsidR="00452F8C" w:rsidRDefault="0045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C1F70"/>
    <w:multiLevelType w:val="hybridMultilevel"/>
    <w:tmpl w:val="973C4714"/>
    <w:lvl w:ilvl="0" w:tplc="041D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>
    <w:nsid w:val="205628AB"/>
    <w:multiLevelType w:val="hybridMultilevel"/>
    <w:tmpl w:val="E12631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C7835"/>
    <w:multiLevelType w:val="hybridMultilevel"/>
    <w:tmpl w:val="A82ACB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D96FF5"/>
    <w:multiLevelType w:val="hybridMultilevel"/>
    <w:tmpl w:val="970657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965880"/>
    <w:multiLevelType w:val="hybridMultilevel"/>
    <w:tmpl w:val="C778030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F8C"/>
    <w:rsid w:val="00161672"/>
    <w:rsid w:val="003150C0"/>
    <w:rsid w:val="00356999"/>
    <w:rsid w:val="004301CE"/>
    <w:rsid w:val="00452F8C"/>
    <w:rsid w:val="00673086"/>
    <w:rsid w:val="00831C6C"/>
    <w:rsid w:val="0094138D"/>
    <w:rsid w:val="00BD41FA"/>
    <w:rsid w:val="00C100DA"/>
    <w:rsid w:val="00CD10AE"/>
    <w:rsid w:val="00DB18A0"/>
    <w:rsid w:val="00E9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left" w:pos="2552"/>
        <w:tab w:val="left" w:pos="5387"/>
        <w:tab w:val="left" w:pos="8789"/>
      </w:tabs>
    </w:pPr>
    <w:rPr>
      <w:sz w:val="20"/>
    </w:rPr>
  </w:style>
  <w:style w:type="paragraph" w:styleId="Sidfot">
    <w:name w:val="footer"/>
    <w:basedOn w:val="Normal"/>
    <w:pPr>
      <w:tabs>
        <w:tab w:val="left" w:pos="2552"/>
        <w:tab w:val="left" w:pos="5387"/>
        <w:tab w:val="left" w:pos="8789"/>
      </w:tabs>
    </w:pPr>
    <w:rPr>
      <w:sz w:val="16"/>
    </w:rPr>
  </w:style>
  <w:style w:type="paragraph" w:styleId="Ballongtext">
    <w:name w:val="Balloon Text"/>
    <w:basedOn w:val="Normal"/>
    <w:link w:val="BallongtextChar"/>
    <w:rsid w:val="00452F8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452F8C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BD41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left" w:pos="2552"/>
        <w:tab w:val="left" w:pos="5387"/>
        <w:tab w:val="left" w:pos="8789"/>
      </w:tabs>
    </w:pPr>
    <w:rPr>
      <w:sz w:val="20"/>
    </w:rPr>
  </w:style>
  <w:style w:type="paragraph" w:styleId="Sidfot">
    <w:name w:val="footer"/>
    <w:basedOn w:val="Normal"/>
    <w:pPr>
      <w:tabs>
        <w:tab w:val="left" w:pos="2552"/>
        <w:tab w:val="left" w:pos="5387"/>
        <w:tab w:val="left" w:pos="8789"/>
      </w:tabs>
    </w:pPr>
    <w:rPr>
      <w:sz w:val="16"/>
    </w:rPr>
  </w:style>
  <w:style w:type="paragraph" w:styleId="Ballongtext">
    <w:name w:val="Balloon Text"/>
    <w:basedOn w:val="Normal"/>
    <w:link w:val="BallongtextChar"/>
    <w:rsid w:val="00452F8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452F8C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BD4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2C884-6096-44E0-9E18-69F99E506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E2D8FADA.dotm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Metsäliitto Group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Husum Rullmaskin9</dc:creator>
  <cp:lastModifiedBy>Husum Rullmaskin9</cp:lastModifiedBy>
  <cp:revision>1</cp:revision>
  <cp:lastPrinted>1999-06-17T10:11:00Z</cp:lastPrinted>
  <dcterms:created xsi:type="dcterms:W3CDTF">2016-12-30T09:08:00Z</dcterms:created>
  <dcterms:modified xsi:type="dcterms:W3CDTF">2016-12-30T10:16:00Z</dcterms:modified>
</cp:coreProperties>
</file>