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660E5" w14:textId="75ECAFAF" w:rsidR="00E61E28" w:rsidRDefault="00CB1C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Gruppindelning seriematcher</w:t>
      </w:r>
    </w:p>
    <w:p w14:paraId="669D2BCE" w14:textId="77777777" w:rsidR="00CB1C1E" w:rsidRDefault="00CB1C1E">
      <w:pPr>
        <w:rPr>
          <w:b/>
          <w:bCs/>
          <w:sz w:val="24"/>
          <w:szCs w:val="24"/>
        </w:rPr>
      </w:pPr>
    </w:p>
    <w:p w14:paraId="3110D2CC" w14:textId="71445C7D" w:rsidR="00CB1C1E" w:rsidRDefault="00CB1C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Lag 1</w:t>
      </w:r>
    </w:p>
    <w:p w14:paraId="153F1BF9" w14:textId="634DE702" w:rsidR="00CB1C1E" w:rsidRPr="00A42A3C" w:rsidRDefault="00CB1C1E">
      <w:pPr>
        <w:rPr>
          <w:sz w:val="24"/>
          <w:szCs w:val="24"/>
          <w:lang w:val="en-US"/>
        </w:rPr>
      </w:pPr>
      <w:r w:rsidRPr="00A42A3C">
        <w:rPr>
          <w:sz w:val="24"/>
          <w:szCs w:val="24"/>
          <w:lang w:val="en-US"/>
        </w:rPr>
        <w:t xml:space="preserve">Albin, Tim, Axel W, Navid, Julian, </w:t>
      </w:r>
      <w:proofErr w:type="spellStart"/>
      <w:r w:rsidRPr="00A42A3C">
        <w:rPr>
          <w:sz w:val="24"/>
          <w:szCs w:val="24"/>
          <w:lang w:val="en-US"/>
        </w:rPr>
        <w:t>Sune</w:t>
      </w:r>
      <w:proofErr w:type="spellEnd"/>
      <w:r w:rsidR="00A42A3C" w:rsidRPr="00A42A3C">
        <w:rPr>
          <w:sz w:val="24"/>
          <w:szCs w:val="24"/>
          <w:lang w:val="en-US"/>
        </w:rPr>
        <w:t xml:space="preserve">, </w:t>
      </w:r>
      <w:proofErr w:type="spellStart"/>
      <w:r w:rsidR="00A42A3C">
        <w:rPr>
          <w:sz w:val="24"/>
          <w:szCs w:val="24"/>
          <w:lang w:val="en-US"/>
        </w:rPr>
        <w:t>Ludvig</w:t>
      </w:r>
      <w:proofErr w:type="spellEnd"/>
    </w:p>
    <w:p w14:paraId="0E317B18" w14:textId="74CA8F90" w:rsid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Tränare: Markus</w:t>
      </w:r>
    </w:p>
    <w:p w14:paraId="2C0499E5" w14:textId="77777777" w:rsidR="00CB1C1E" w:rsidRDefault="00CB1C1E">
      <w:pPr>
        <w:rPr>
          <w:b/>
          <w:bCs/>
          <w:sz w:val="24"/>
          <w:szCs w:val="24"/>
        </w:rPr>
      </w:pPr>
    </w:p>
    <w:p w14:paraId="08A1A091" w14:textId="36A67C8A" w:rsidR="00CB1C1E" w:rsidRDefault="00CB1C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Lag 2</w:t>
      </w:r>
    </w:p>
    <w:p w14:paraId="5179C4E5" w14:textId="77F3A6FE" w:rsidR="00CB1C1E" w:rsidRPr="00A42A3C" w:rsidRDefault="00CB1C1E">
      <w:pPr>
        <w:rPr>
          <w:sz w:val="24"/>
          <w:szCs w:val="24"/>
          <w:lang w:val="en-US"/>
        </w:rPr>
      </w:pPr>
      <w:proofErr w:type="spellStart"/>
      <w:r w:rsidRPr="00A42A3C">
        <w:rPr>
          <w:sz w:val="24"/>
          <w:szCs w:val="24"/>
          <w:lang w:val="en-US"/>
        </w:rPr>
        <w:t>Melker</w:t>
      </w:r>
      <w:proofErr w:type="spellEnd"/>
      <w:r w:rsidRPr="00A42A3C">
        <w:rPr>
          <w:sz w:val="24"/>
          <w:szCs w:val="24"/>
          <w:lang w:val="en-US"/>
        </w:rPr>
        <w:t xml:space="preserve">, Hugo S, Colin, Lion, Mohamad, </w:t>
      </w:r>
      <w:proofErr w:type="spellStart"/>
      <w:r w:rsidRPr="00A42A3C">
        <w:rPr>
          <w:sz w:val="24"/>
          <w:szCs w:val="24"/>
          <w:lang w:val="en-US"/>
        </w:rPr>
        <w:t>Sigge</w:t>
      </w:r>
      <w:proofErr w:type="spellEnd"/>
      <w:r w:rsidR="00A42A3C" w:rsidRPr="00A42A3C">
        <w:rPr>
          <w:sz w:val="24"/>
          <w:szCs w:val="24"/>
          <w:lang w:val="en-US"/>
        </w:rPr>
        <w:t>,</w:t>
      </w:r>
      <w:r w:rsidR="00A42A3C">
        <w:rPr>
          <w:sz w:val="24"/>
          <w:szCs w:val="24"/>
          <w:lang w:val="en-US"/>
        </w:rPr>
        <w:t xml:space="preserve"> </w:t>
      </w:r>
      <w:proofErr w:type="spellStart"/>
      <w:r w:rsidR="00A42A3C">
        <w:rPr>
          <w:sz w:val="24"/>
          <w:szCs w:val="24"/>
          <w:lang w:val="en-US"/>
        </w:rPr>
        <w:t>Sixten</w:t>
      </w:r>
      <w:proofErr w:type="spellEnd"/>
    </w:p>
    <w:p w14:paraId="656F506A" w14:textId="47909EE9" w:rsid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Tränare: Susanne</w:t>
      </w:r>
    </w:p>
    <w:p w14:paraId="46DCC222" w14:textId="77777777" w:rsidR="00CB1C1E" w:rsidRDefault="00CB1C1E">
      <w:pPr>
        <w:rPr>
          <w:b/>
          <w:bCs/>
          <w:sz w:val="24"/>
          <w:szCs w:val="24"/>
        </w:rPr>
      </w:pPr>
    </w:p>
    <w:p w14:paraId="14C5108D" w14:textId="6CA6677B" w:rsidR="00CB1C1E" w:rsidRDefault="00CB1C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Lag 3</w:t>
      </w:r>
    </w:p>
    <w:p w14:paraId="7E7859D5" w14:textId="7EC07D19" w:rsid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Putte, Alvar, Filip, Hugo B, Oliver, Vincent</w:t>
      </w:r>
    </w:p>
    <w:p w14:paraId="2325FF89" w14:textId="3F1C74E9" w:rsid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Tränare: Lina</w:t>
      </w:r>
    </w:p>
    <w:p w14:paraId="7849D781" w14:textId="77777777" w:rsidR="00CB1C1E" w:rsidRDefault="00CB1C1E">
      <w:pPr>
        <w:rPr>
          <w:b/>
          <w:bCs/>
          <w:sz w:val="24"/>
          <w:szCs w:val="24"/>
        </w:rPr>
      </w:pPr>
    </w:p>
    <w:p w14:paraId="2BB543EE" w14:textId="1E107449" w:rsidR="00CB1C1E" w:rsidRDefault="00CB1C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Lag 4</w:t>
      </w:r>
    </w:p>
    <w:p w14:paraId="3AD4D99B" w14:textId="690478DC" w:rsid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Tage, Hjalmar, Tor, Max, Charlie, Viggo EN</w:t>
      </w:r>
    </w:p>
    <w:p w14:paraId="14F72116" w14:textId="3662D403" w:rsid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Tränare: Mari</w:t>
      </w:r>
    </w:p>
    <w:p w14:paraId="1D9A7689" w14:textId="77777777" w:rsidR="00CB1C1E" w:rsidRDefault="00CB1C1E">
      <w:pPr>
        <w:rPr>
          <w:b/>
          <w:bCs/>
          <w:sz w:val="24"/>
          <w:szCs w:val="24"/>
        </w:rPr>
      </w:pPr>
    </w:p>
    <w:p w14:paraId="45091548" w14:textId="43DD588A" w:rsidR="00CB1C1E" w:rsidRDefault="00CB1C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Lag 5</w:t>
      </w:r>
    </w:p>
    <w:p w14:paraId="48B80510" w14:textId="5B03BE5F" w:rsid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Viggo A, Axel A, Joar, Elvin, Seth, Valter E, Elton</w:t>
      </w:r>
    </w:p>
    <w:p w14:paraId="77AFF4BB" w14:textId="09C75A69" w:rsidR="00CB1C1E" w:rsidRPr="00CB1C1E" w:rsidRDefault="00CB1C1E">
      <w:pPr>
        <w:rPr>
          <w:sz w:val="24"/>
          <w:szCs w:val="24"/>
        </w:rPr>
      </w:pPr>
      <w:r>
        <w:rPr>
          <w:sz w:val="24"/>
          <w:szCs w:val="24"/>
        </w:rPr>
        <w:t>Tränare: Sofie</w:t>
      </w:r>
    </w:p>
    <w:p w14:paraId="738528B6" w14:textId="77777777" w:rsidR="00CB1C1E" w:rsidRPr="00CB1C1E" w:rsidRDefault="00CB1C1E">
      <w:pPr>
        <w:rPr>
          <w:b/>
          <w:bCs/>
          <w:sz w:val="24"/>
          <w:szCs w:val="24"/>
        </w:rPr>
      </w:pPr>
    </w:p>
    <w:sectPr w:rsidR="00CB1C1E" w:rsidRPr="00CB1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1E"/>
    <w:rsid w:val="00233191"/>
    <w:rsid w:val="00852576"/>
    <w:rsid w:val="00A42A3C"/>
    <w:rsid w:val="00CB1C1E"/>
    <w:rsid w:val="00E6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26B5"/>
  <w15:chartTrackingRefBased/>
  <w15:docId w15:val="{9B98F82C-0845-4759-89DE-3D51C223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B1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B1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B1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1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1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1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1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1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1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B1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B1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B1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1C1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1C1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1C1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1C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1C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1C1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1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1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1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1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1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1C1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1C1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1C1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1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1C1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1C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11</TotalTime>
  <Pages>1</Pages>
  <Words>60</Words>
  <Characters>320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Lundqvist</dc:creator>
  <cp:keywords/>
  <dc:description/>
  <cp:lastModifiedBy>Erik Högfjäll</cp:lastModifiedBy>
  <cp:revision>2</cp:revision>
  <dcterms:created xsi:type="dcterms:W3CDTF">2024-05-08T05:24:00Z</dcterms:created>
  <dcterms:modified xsi:type="dcterms:W3CDTF">2024-08-01T11:27:00Z</dcterms:modified>
</cp:coreProperties>
</file>